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62DEE" w14:textId="1D574936" w:rsidR="004A1EEA" w:rsidRDefault="008A086B" w:rsidP="00A84B21">
      <w:pPr>
        <w:pStyle w:val="Title"/>
      </w:pPr>
      <w:r w:rsidRPr="008A086B">
        <w:rPr>
          <w:noProof/>
          <w:lang w:eastAsia="en-AU"/>
        </w:rPr>
        <w:drawing>
          <wp:anchor distT="0" distB="0" distL="114300" distR="114300" simplePos="0" relativeHeight="251672576" behindDoc="0" locked="0" layoutInCell="1" allowOverlap="1" wp14:anchorId="43ABDD99" wp14:editId="38A059D6">
            <wp:simplePos x="723569" y="532737"/>
            <wp:positionH relativeFrom="column">
              <wp:align>left</wp:align>
            </wp:positionH>
            <wp:positionV relativeFrom="paragraph">
              <wp:align>top</wp:align>
            </wp:positionV>
            <wp:extent cx="766306" cy="833933"/>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6306" cy="833933"/>
                    </a:xfrm>
                    <a:prstGeom prst="rect">
                      <a:avLst/>
                    </a:prstGeom>
                    <a:noFill/>
                    <a:ln>
                      <a:noFill/>
                    </a:ln>
                  </pic:spPr>
                </pic:pic>
              </a:graphicData>
            </a:graphic>
          </wp:anchor>
        </w:drawing>
      </w:r>
      <w:r w:rsidR="00043B03">
        <w:br w:type="textWrapping" w:clear="all"/>
      </w:r>
    </w:p>
    <w:p w14:paraId="4FEB3D09" w14:textId="77777777" w:rsidR="008A086B" w:rsidRDefault="008A086B" w:rsidP="008A086B"/>
    <w:p w14:paraId="2D629CD2" w14:textId="64DC9C8F" w:rsidR="007D7AEA" w:rsidRPr="007D7AEA" w:rsidRDefault="007D7AEA" w:rsidP="007D7AEA">
      <w:pPr>
        <w:rPr>
          <w:b/>
        </w:rPr>
      </w:pPr>
      <w:r w:rsidRPr="007D7AEA">
        <w:rPr>
          <w:b/>
        </w:rPr>
        <w:t>REPORT</w:t>
      </w:r>
    </w:p>
    <w:p w14:paraId="3B26E64D" w14:textId="6132474D" w:rsidR="007D7AEA" w:rsidRPr="007D7AEA" w:rsidRDefault="007D7AEA" w:rsidP="007D7AEA">
      <w:pPr>
        <w:spacing w:line="0" w:lineRule="atLeast"/>
        <w:rPr>
          <w:color w:val="A6A6A6" w:themeColor="background1" w:themeShade="A6"/>
          <w:sz w:val="16"/>
          <w:szCs w:val="16"/>
        </w:rPr>
      </w:pP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sidRPr="007D7AEA">
        <w:rPr>
          <w:color w:val="A6A6A6" w:themeColor="background1" w:themeShade="A6"/>
          <w:sz w:val="16"/>
          <w:szCs w:val="16"/>
        </w:rPr>
        <w:t xml:space="preserve">         </w:t>
      </w:r>
    </w:p>
    <w:p w14:paraId="5E5DF2C9" w14:textId="67FD1A2E" w:rsidR="007D7AEA" w:rsidRPr="007D7AEA" w:rsidRDefault="007D7AEA" w:rsidP="007D7AEA"/>
    <w:p w14:paraId="5537E88D" w14:textId="5A3278FB" w:rsidR="00C62B31" w:rsidRPr="00A84B21" w:rsidRDefault="008C18D9" w:rsidP="00A84B21">
      <w:pPr>
        <w:pStyle w:val="Title"/>
      </w:pPr>
      <w:r>
        <w:t>Gas Water Heater</w:t>
      </w:r>
      <w:r w:rsidR="00937031" w:rsidRPr="00A84B21">
        <w:t xml:space="preserve"> Retrofit Trial</w:t>
      </w:r>
    </w:p>
    <w:p w14:paraId="107AF85B" w14:textId="5955CAFD" w:rsidR="001C0DFE" w:rsidRDefault="001C0DFE" w:rsidP="003B6510">
      <w:pPr>
        <w:tabs>
          <w:tab w:val="right" w:pos="9639"/>
        </w:tabs>
      </w:pPr>
    </w:p>
    <w:p w14:paraId="5AC72B2C" w14:textId="77777777" w:rsidR="00097EDE" w:rsidRDefault="00097EDE" w:rsidP="003B6510">
      <w:pPr>
        <w:tabs>
          <w:tab w:val="right" w:pos="9639"/>
        </w:tabs>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96"/>
      </w:tblGrid>
      <w:tr w:rsidR="001172F7" w:rsidRPr="0036375C" w14:paraId="59E0B586" w14:textId="77777777" w:rsidTr="003844A9">
        <w:tc>
          <w:tcPr>
            <w:tcW w:w="4508" w:type="dxa"/>
          </w:tcPr>
          <w:p w14:paraId="2812109C" w14:textId="514DCAAB" w:rsidR="001172F7" w:rsidRPr="0036375C" w:rsidRDefault="001172F7" w:rsidP="00452098">
            <w:pPr>
              <w:rPr>
                <w:rFonts w:asciiTheme="minorHAnsi" w:hAnsiTheme="minorHAnsi"/>
                <w:color w:val="auto"/>
                <w:spacing w:val="0"/>
                <w:szCs w:val="22"/>
              </w:rPr>
            </w:pPr>
            <w:r>
              <w:rPr>
                <w:noProof/>
                <w:lang w:eastAsia="en-AU"/>
              </w:rPr>
              <mc:AlternateContent>
                <mc:Choice Requires="wps">
                  <w:drawing>
                    <wp:anchor distT="0" distB="0" distL="114300" distR="114300" simplePos="0" relativeHeight="251676672" behindDoc="0" locked="0" layoutInCell="1" allowOverlap="1" wp14:anchorId="1CA0A8DA" wp14:editId="56449091">
                      <wp:simplePos x="0" y="0"/>
                      <wp:positionH relativeFrom="rightMargin">
                        <wp:posOffset>-2745994</wp:posOffset>
                      </wp:positionH>
                      <wp:positionV relativeFrom="paragraph">
                        <wp:posOffset>4882159</wp:posOffset>
                      </wp:positionV>
                      <wp:extent cx="811251" cy="899770"/>
                      <wp:effectExtent l="0" t="0" r="8255" b="0"/>
                      <wp:wrapNone/>
                      <wp:docPr id="475" name="Right Triangle 475"/>
                      <wp:cNvGraphicFramePr/>
                      <a:graphic xmlns:a="http://schemas.openxmlformats.org/drawingml/2006/main">
                        <a:graphicData uri="http://schemas.microsoft.com/office/word/2010/wordprocessingShape">
                          <wps:wsp>
                            <wps:cNvSpPr/>
                            <wps:spPr>
                              <a:xfrm>
                                <a:off x="0" y="0"/>
                                <a:ext cx="811251" cy="899770"/>
                              </a:xfrm>
                              <a:prstGeom prst="r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DA995" id="_x0000_t6" coordsize="21600,21600" o:spt="6" path="m,l,21600r21600,xe">
                      <v:stroke joinstyle="miter"/>
                      <v:path gradientshapeok="t" o:connecttype="custom" o:connectlocs="0,0;0,10800;0,21600;10800,21600;21600,21600;10800,10800" textboxrect="1800,12600,12600,19800"/>
                    </v:shapetype>
                    <v:shape id="Right Triangle 475" o:spid="_x0000_s1026" type="#_x0000_t6" style="position:absolute;margin-left:-216.2pt;margin-top:384.4pt;width:63.9pt;height:70.85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" fillcolor="window" stroked="f" strokeweight="1pt">
                      <w10:wrap anchorx="margin"/>
                    </v:shape>
                  </w:pict>
                </mc:Fallback>
              </mc:AlternateContent>
            </w:r>
            <w:r w:rsidRPr="0036375C">
              <w:rPr>
                <w:rFonts w:asciiTheme="minorHAnsi" w:hAnsiTheme="minorHAnsi"/>
                <w:noProof/>
                <w:color w:val="auto"/>
                <w:spacing w:val="0"/>
                <w:szCs w:val="22"/>
                <w:lang w:eastAsia="en-AU"/>
              </w:rPr>
              <w:drawing>
                <wp:inline distT="0" distB="0" distL="0" distR="0" wp14:anchorId="2853BD08" wp14:editId="2F87AF27">
                  <wp:extent cx="2721854" cy="5757062"/>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54" t="1240" r="28357" b="2478"/>
                          <a:stretch/>
                        </pic:blipFill>
                        <pic:spPr bwMode="auto">
                          <a:xfrm>
                            <a:off x="0" y="0"/>
                            <a:ext cx="2790225" cy="5901675"/>
                          </a:xfrm>
                          <a:prstGeom prst="rect">
                            <a:avLst/>
                          </a:prstGeom>
                          <a:noFill/>
                          <a:ln>
                            <a:noFill/>
                          </a:ln>
                          <a:extLst>
                            <a:ext uri="{53640926-AAD7-44D8-BBD7-CCE9431645EC}">
                              <a14:shadowObscured xmlns:a14="http://schemas.microsoft.com/office/drawing/2010/main"/>
                            </a:ext>
                          </a:extLst>
                        </pic:spPr>
                      </pic:pic>
                    </a:graphicData>
                  </a:graphic>
                </wp:inline>
              </w:drawing>
            </w:r>
          </w:p>
          <w:p w14:paraId="58140989" w14:textId="77777777" w:rsidR="001172F7" w:rsidRPr="0036375C" w:rsidRDefault="001172F7" w:rsidP="00452098">
            <w:pPr>
              <w:widowControl/>
              <w:spacing w:line="240" w:lineRule="auto"/>
              <w:rPr>
                <w:rFonts w:asciiTheme="minorHAnsi" w:hAnsiTheme="minorHAnsi"/>
                <w:color w:val="auto"/>
                <w:spacing w:val="0"/>
                <w:szCs w:val="22"/>
              </w:rPr>
            </w:pPr>
          </w:p>
        </w:tc>
        <w:tc>
          <w:tcPr>
            <w:tcW w:w="4508" w:type="dxa"/>
          </w:tcPr>
          <w:p w14:paraId="13BEB6F2" w14:textId="5DFC72EF" w:rsidR="001172F7" w:rsidRPr="0036375C" w:rsidRDefault="0020723A" w:rsidP="00452098">
            <w:pPr>
              <w:widowControl/>
              <w:spacing w:line="240" w:lineRule="auto"/>
              <w:rPr>
                <w:rFonts w:asciiTheme="minorHAnsi" w:hAnsiTheme="minorHAnsi"/>
                <w:color w:val="auto"/>
                <w:spacing w:val="0"/>
                <w:szCs w:val="22"/>
              </w:rPr>
            </w:pPr>
            <w:r>
              <w:rPr>
                <w:rFonts w:asciiTheme="minorHAnsi" w:hAnsiTheme="minorHAnsi"/>
                <w:noProof/>
                <w:color w:val="auto"/>
                <w:spacing w:val="0"/>
                <w:szCs w:val="22"/>
                <w:lang w:eastAsia="en-AU"/>
              </w:rPr>
              <w:drawing>
                <wp:inline distT="0" distB="0" distL="0" distR="0" wp14:anchorId="54789B7C" wp14:editId="6DE972ED">
                  <wp:extent cx="2776276" cy="5740841"/>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t="4020"/>
                          <a:stretch/>
                        </pic:blipFill>
                        <pic:spPr bwMode="auto">
                          <a:xfrm>
                            <a:off x="0" y="0"/>
                            <a:ext cx="2783152" cy="5755059"/>
                          </a:xfrm>
                          <a:prstGeom prst="rect">
                            <a:avLst/>
                          </a:prstGeom>
                          <a:noFill/>
                          <a:ln>
                            <a:noFill/>
                          </a:ln>
                          <a:extLst>
                            <a:ext uri="{53640926-AAD7-44D8-BBD7-CCE9431645EC}">
                              <a14:shadowObscured xmlns:a14="http://schemas.microsoft.com/office/drawing/2010/main"/>
                            </a:ext>
                          </a:extLst>
                        </pic:spPr>
                      </pic:pic>
                    </a:graphicData>
                  </a:graphic>
                </wp:inline>
              </w:drawing>
            </w:r>
          </w:p>
          <w:p w14:paraId="167D2427" w14:textId="77777777" w:rsidR="001172F7" w:rsidRPr="0036375C" w:rsidRDefault="001172F7" w:rsidP="00452098">
            <w:pPr>
              <w:widowControl/>
              <w:spacing w:line="240" w:lineRule="auto"/>
              <w:rPr>
                <w:rFonts w:asciiTheme="minorHAnsi" w:hAnsiTheme="minorHAnsi"/>
                <w:color w:val="auto"/>
                <w:spacing w:val="0"/>
                <w:szCs w:val="22"/>
              </w:rPr>
            </w:pPr>
          </w:p>
        </w:tc>
      </w:tr>
    </w:tbl>
    <w:p w14:paraId="04984309" w14:textId="77777777" w:rsidR="001172F7" w:rsidRDefault="001172F7" w:rsidP="003B6510">
      <w:pPr>
        <w:tabs>
          <w:tab w:val="right" w:pos="9639"/>
        </w:tabs>
      </w:pPr>
    </w:p>
    <w:p w14:paraId="6A0DF548" w14:textId="24CAA643" w:rsidR="009B3B35" w:rsidRDefault="009B3B35" w:rsidP="007D7AEA">
      <w:pPr>
        <w:sectPr w:rsidR="009B3B35" w:rsidSect="00335BEC">
          <w:footerReference w:type="even" r:id="rId16"/>
          <w:footerReference w:type="default" r:id="rId17"/>
          <w:headerReference w:type="first" r:id="rId18"/>
          <w:pgSz w:w="11907" w:h="16840" w:code="9"/>
          <w:pgMar w:top="833" w:right="1134" w:bottom="754" w:left="1134" w:header="720" w:footer="1780" w:gutter="0"/>
          <w:cols w:space="720"/>
          <w:docGrid w:linePitch="360"/>
        </w:sectPr>
      </w:pPr>
      <w:bookmarkStart w:id="0" w:name="_GoBack"/>
      <w:bookmarkEnd w:id="0"/>
    </w:p>
    <w:p w14:paraId="0C7A0134" w14:textId="77777777" w:rsidR="00423939" w:rsidRPr="00A52273" w:rsidRDefault="00423939" w:rsidP="00423939">
      <w:pPr>
        <w:rPr>
          <w:rFonts w:cs="Arial"/>
        </w:rPr>
      </w:pPr>
    </w:p>
    <w:p w14:paraId="3F8CF25F" w14:textId="77777777" w:rsidR="00423939" w:rsidRPr="00A52273" w:rsidRDefault="00423939" w:rsidP="00423939">
      <w:pPr>
        <w:rPr>
          <w:rFonts w:cs="Arial"/>
        </w:rPr>
      </w:pPr>
    </w:p>
    <w:p w14:paraId="1D3AEF1F" w14:textId="77777777" w:rsidR="00423939" w:rsidRPr="00A52273" w:rsidRDefault="00423939" w:rsidP="00423939">
      <w:pPr>
        <w:rPr>
          <w:rFonts w:cs="Arial"/>
        </w:rPr>
      </w:pPr>
    </w:p>
    <w:p w14:paraId="78F42C1C" w14:textId="77777777" w:rsidR="00423939" w:rsidRDefault="00423939" w:rsidP="00423939">
      <w:pPr>
        <w:rPr>
          <w:rFonts w:cs="Arial"/>
        </w:rPr>
      </w:pPr>
    </w:p>
    <w:p w14:paraId="4A4D22AF" w14:textId="77777777" w:rsidR="00423939" w:rsidRDefault="00423939" w:rsidP="00423939">
      <w:pPr>
        <w:rPr>
          <w:rFonts w:cs="Arial"/>
        </w:rPr>
      </w:pPr>
    </w:p>
    <w:p w14:paraId="0C387ECD" w14:textId="77777777" w:rsidR="00423939" w:rsidRDefault="00423939" w:rsidP="00423939">
      <w:pPr>
        <w:rPr>
          <w:rFonts w:cs="Arial"/>
        </w:rPr>
      </w:pPr>
    </w:p>
    <w:p w14:paraId="6E652F2C" w14:textId="77777777" w:rsidR="00423939" w:rsidRDefault="00423939" w:rsidP="00423939">
      <w:pPr>
        <w:rPr>
          <w:rFonts w:cs="Arial"/>
        </w:rPr>
      </w:pPr>
    </w:p>
    <w:p w14:paraId="3ACFADBC" w14:textId="77777777" w:rsidR="00423939" w:rsidRDefault="00423939" w:rsidP="00423939">
      <w:pPr>
        <w:rPr>
          <w:rFonts w:cs="Arial"/>
        </w:rPr>
      </w:pPr>
    </w:p>
    <w:p w14:paraId="4C48DDC9" w14:textId="77777777" w:rsidR="00423939" w:rsidRPr="00A52273" w:rsidRDefault="00423939" w:rsidP="00423939">
      <w:pPr>
        <w:rPr>
          <w:rFonts w:cs="Arial"/>
        </w:rPr>
      </w:pPr>
    </w:p>
    <w:p w14:paraId="227155B7" w14:textId="77777777" w:rsidR="00423939" w:rsidRDefault="00423939" w:rsidP="00423939">
      <w:pPr>
        <w:rPr>
          <w:rFonts w:cs="Arial"/>
        </w:rPr>
      </w:pPr>
    </w:p>
    <w:p w14:paraId="70F22452" w14:textId="7D3164A7" w:rsidR="00423939" w:rsidRDefault="008C18D9" w:rsidP="00423939">
      <w:pPr>
        <w:rPr>
          <w:rFonts w:cs="Arial"/>
        </w:rPr>
      </w:pPr>
      <w:r>
        <w:rPr>
          <w:rFonts w:cs="Arial"/>
        </w:rPr>
        <w:t>Gas Water Heater</w:t>
      </w:r>
      <w:r w:rsidR="00937031">
        <w:rPr>
          <w:rFonts w:cs="Arial"/>
        </w:rPr>
        <w:t xml:space="preserve"> Retrofit Trial</w:t>
      </w:r>
    </w:p>
    <w:p w14:paraId="14684BA3" w14:textId="77777777" w:rsidR="00423939" w:rsidRDefault="00423939" w:rsidP="00423939">
      <w:pPr>
        <w:rPr>
          <w:rFonts w:cs="Arial"/>
        </w:rPr>
      </w:pPr>
      <w:r>
        <w:rPr>
          <w:rFonts w:cs="Arial"/>
        </w:rPr>
        <w:t xml:space="preserve">© Sustainability Victoria </w:t>
      </w:r>
      <w:r w:rsidR="00937031" w:rsidRPr="00937031">
        <w:rPr>
          <w:rFonts w:cs="Arial"/>
        </w:rPr>
        <w:t>2016</w:t>
      </w:r>
      <w:r>
        <w:rPr>
          <w:rFonts w:cs="Arial"/>
        </w:rPr>
        <w:t xml:space="preserve"> </w:t>
      </w:r>
      <w:r w:rsidRPr="0029123E">
        <w:rPr>
          <w:rFonts w:cs="Arial"/>
          <w:sz w:val="18"/>
          <w:szCs w:val="18"/>
        </w:rPr>
        <w:t>RSE029</w:t>
      </w:r>
    </w:p>
    <w:p w14:paraId="002A6AC9" w14:textId="77777777" w:rsidR="00423939" w:rsidRDefault="00423939" w:rsidP="00423939">
      <w:pPr>
        <w:rPr>
          <w:rFonts w:cs="Arial"/>
        </w:rPr>
      </w:pPr>
    </w:p>
    <w:p w14:paraId="764F47D4" w14:textId="31B2C0C8" w:rsidR="00423939" w:rsidRDefault="00496633" w:rsidP="00423939">
      <w:pPr>
        <w:rPr>
          <w:rFonts w:cs="Arial"/>
        </w:rPr>
      </w:pPr>
      <w:r w:rsidRPr="002C43D6">
        <w:rPr>
          <w:rFonts w:cs="Arial"/>
        </w:rPr>
        <w:t>June</w:t>
      </w:r>
      <w:r w:rsidR="00937031" w:rsidRPr="00937031">
        <w:rPr>
          <w:rFonts w:cs="Arial"/>
        </w:rPr>
        <w:t xml:space="preserve"> 2016</w:t>
      </w:r>
    </w:p>
    <w:p w14:paraId="5A8393AA" w14:textId="77777777" w:rsidR="00423939" w:rsidRDefault="00423939" w:rsidP="00423939">
      <w:pPr>
        <w:rPr>
          <w:rFonts w:cs="Arial"/>
        </w:rPr>
      </w:pPr>
    </w:p>
    <w:p w14:paraId="04C4CE88" w14:textId="77777777" w:rsidR="00423939" w:rsidRDefault="00423939" w:rsidP="00423939">
      <w:pPr>
        <w:rPr>
          <w:rFonts w:cs="Arial"/>
        </w:rPr>
      </w:pPr>
      <w:r>
        <w:rPr>
          <w:rFonts w:cs="Arial"/>
        </w:rPr>
        <w:t>Authorised and published by</w:t>
      </w:r>
    </w:p>
    <w:p w14:paraId="0D33EEDB" w14:textId="77777777" w:rsidR="00423939" w:rsidRDefault="00423939" w:rsidP="00423939">
      <w:pPr>
        <w:rPr>
          <w:rFonts w:cs="Arial"/>
        </w:rPr>
      </w:pPr>
      <w:r>
        <w:rPr>
          <w:rFonts w:cs="Arial"/>
        </w:rPr>
        <w:t>Sustainability Victoria,</w:t>
      </w:r>
    </w:p>
    <w:p w14:paraId="1C5F0AEC" w14:textId="77777777" w:rsidR="00423939" w:rsidRDefault="00423939" w:rsidP="00423939">
      <w:pPr>
        <w:rPr>
          <w:rFonts w:cs="Arial"/>
        </w:rPr>
      </w:pPr>
      <w:r>
        <w:rPr>
          <w:rFonts w:cs="Arial"/>
        </w:rPr>
        <w:t>Level 28, Urban Workshop</w:t>
      </w:r>
    </w:p>
    <w:p w14:paraId="0532BE87" w14:textId="77777777" w:rsidR="00423939" w:rsidRDefault="00423939" w:rsidP="00423939">
      <w:pPr>
        <w:rPr>
          <w:rFonts w:cs="Arial"/>
        </w:rPr>
      </w:pPr>
      <w:r>
        <w:rPr>
          <w:rFonts w:cs="Arial"/>
        </w:rPr>
        <w:t>50 Lonsdale Street Melbourne</w:t>
      </w:r>
    </w:p>
    <w:p w14:paraId="06C3FCC4" w14:textId="77777777" w:rsidR="00423939" w:rsidRDefault="00423939" w:rsidP="00423939">
      <w:pPr>
        <w:rPr>
          <w:rFonts w:cs="Arial"/>
        </w:rPr>
      </w:pPr>
      <w:r>
        <w:rPr>
          <w:rFonts w:cs="Arial"/>
        </w:rPr>
        <w:t>Victoria 3000 Australia</w:t>
      </w:r>
    </w:p>
    <w:p w14:paraId="27C495C4" w14:textId="77777777" w:rsidR="00423939" w:rsidRDefault="00423939" w:rsidP="00423939">
      <w:pPr>
        <w:rPr>
          <w:rFonts w:cs="Arial"/>
        </w:rPr>
      </w:pPr>
    </w:p>
    <w:p w14:paraId="3BB23A46" w14:textId="77777777" w:rsidR="00423939" w:rsidRDefault="00423939" w:rsidP="00423939">
      <w:pPr>
        <w:rPr>
          <w:rFonts w:cs="Arial"/>
        </w:rPr>
      </w:pPr>
      <w:r>
        <w:rPr>
          <w:rFonts w:cs="Arial"/>
        </w:rPr>
        <w:t>Accessibility</w:t>
      </w:r>
    </w:p>
    <w:p w14:paraId="3F726081" w14:textId="77777777" w:rsidR="00423939" w:rsidRDefault="00423939" w:rsidP="00423939">
      <w:pPr>
        <w:rPr>
          <w:rFonts w:cs="Arial"/>
        </w:rPr>
      </w:pPr>
      <w:r>
        <w:rPr>
          <w:rFonts w:cs="Arial"/>
        </w:rPr>
        <w:t>This document is available in PDF</w:t>
      </w:r>
    </w:p>
    <w:p w14:paraId="21ECFCDF" w14:textId="77777777" w:rsidR="00423939" w:rsidRDefault="00423939" w:rsidP="00423939">
      <w:pPr>
        <w:rPr>
          <w:rFonts w:cs="Arial"/>
        </w:rPr>
      </w:pPr>
      <w:proofErr w:type="gramStart"/>
      <w:r>
        <w:rPr>
          <w:rFonts w:cs="Arial"/>
        </w:rPr>
        <w:t>and</w:t>
      </w:r>
      <w:proofErr w:type="gramEnd"/>
      <w:r>
        <w:rPr>
          <w:rFonts w:cs="Arial"/>
        </w:rPr>
        <w:t xml:space="preserve"> Word format on the internet at</w:t>
      </w:r>
    </w:p>
    <w:p w14:paraId="1BADBFD8" w14:textId="77777777" w:rsidR="00423939" w:rsidRDefault="00423939" w:rsidP="00423939">
      <w:pPr>
        <w:rPr>
          <w:rFonts w:cs="Arial"/>
        </w:rPr>
      </w:pPr>
      <w:r>
        <w:rPr>
          <w:rFonts w:cs="Arial"/>
        </w:rPr>
        <w:t>www.sustainability.vic.gov.au</w:t>
      </w:r>
    </w:p>
    <w:p w14:paraId="73A58A39" w14:textId="77777777" w:rsidR="00423939" w:rsidRDefault="00423939" w:rsidP="00423939">
      <w:pPr>
        <w:rPr>
          <w:rFonts w:cs="Arial"/>
        </w:rPr>
      </w:pPr>
    </w:p>
    <w:p w14:paraId="30B494DC" w14:textId="15AAFC60" w:rsidR="00423939" w:rsidRDefault="00423939" w:rsidP="00423939">
      <w:pPr>
        <w:rPr>
          <w:rFonts w:cs="Arial"/>
        </w:rPr>
      </w:pPr>
      <w:r>
        <w:rPr>
          <w:rFonts w:cs="Arial"/>
        </w:rPr>
        <w:t>ISBN 978-1-920825-</w:t>
      </w:r>
      <w:r w:rsidR="000F5A54" w:rsidRPr="000F5A54">
        <w:rPr>
          <w:rFonts w:cs="Arial"/>
        </w:rPr>
        <w:t>16-4</w:t>
      </w:r>
    </w:p>
    <w:p w14:paraId="1ABF81FC" w14:textId="77777777" w:rsidR="00423939" w:rsidRDefault="00423939" w:rsidP="00423939">
      <w:pPr>
        <w:rPr>
          <w:rFonts w:cs="Arial"/>
        </w:rPr>
      </w:pPr>
    </w:p>
    <w:p w14:paraId="3FEA4DA7" w14:textId="77777777" w:rsidR="00423939" w:rsidRDefault="00423939" w:rsidP="00423939">
      <w:pPr>
        <w:rPr>
          <w:rFonts w:cs="Arial"/>
        </w:rPr>
      </w:pPr>
    </w:p>
    <w:p w14:paraId="1AB1E6D9" w14:textId="77777777" w:rsidR="00423939" w:rsidRDefault="00423939" w:rsidP="00423939">
      <w:pPr>
        <w:rPr>
          <w:rFonts w:cs="Arial"/>
        </w:rPr>
      </w:pPr>
    </w:p>
    <w:p w14:paraId="35F1CAE1" w14:textId="77777777" w:rsidR="00423939" w:rsidRDefault="00423939" w:rsidP="00423939">
      <w:pPr>
        <w:rPr>
          <w:rFonts w:cs="Arial"/>
        </w:rPr>
      </w:pPr>
      <w:r>
        <w:rPr>
          <w:rFonts w:cs="Arial"/>
        </w:rPr>
        <w:t>While reasonable efforts have been made to ensure that the contents</w:t>
      </w:r>
    </w:p>
    <w:p w14:paraId="1800EE7C" w14:textId="77777777" w:rsidR="00423939" w:rsidRDefault="00423939" w:rsidP="00423939">
      <w:pPr>
        <w:rPr>
          <w:rFonts w:cs="Arial"/>
        </w:rPr>
      </w:pPr>
      <w:proofErr w:type="gramStart"/>
      <w:r>
        <w:rPr>
          <w:rFonts w:cs="Arial"/>
        </w:rPr>
        <w:t>of</w:t>
      </w:r>
      <w:proofErr w:type="gramEnd"/>
      <w:r>
        <w:rPr>
          <w:rFonts w:cs="Arial"/>
        </w:rPr>
        <w:t xml:space="preserve"> this publication are factually correct, Sustainability Victoria gives no</w:t>
      </w:r>
    </w:p>
    <w:p w14:paraId="76C9CF3B" w14:textId="77777777" w:rsidR="00423939" w:rsidRDefault="00423939" w:rsidP="00423939">
      <w:pPr>
        <w:rPr>
          <w:rFonts w:cs="Arial"/>
        </w:rPr>
      </w:pPr>
      <w:proofErr w:type="gramStart"/>
      <w:r>
        <w:rPr>
          <w:rFonts w:cs="Arial"/>
        </w:rPr>
        <w:t>warranty</w:t>
      </w:r>
      <w:proofErr w:type="gramEnd"/>
      <w:r>
        <w:rPr>
          <w:rFonts w:cs="Arial"/>
        </w:rPr>
        <w:t xml:space="preserve"> regarding its accuracy, completeness, currency or suitability</w:t>
      </w:r>
    </w:p>
    <w:p w14:paraId="371FEF83" w14:textId="77777777" w:rsidR="00423939" w:rsidRDefault="00423939" w:rsidP="00423939">
      <w:pPr>
        <w:rPr>
          <w:rFonts w:cs="Arial"/>
        </w:rPr>
      </w:pPr>
      <w:proofErr w:type="gramStart"/>
      <w:r>
        <w:rPr>
          <w:rFonts w:cs="Arial"/>
        </w:rPr>
        <w:t>for</w:t>
      </w:r>
      <w:proofErr w:type="gramEnd"/>
      <w:r>
        <w:rPr>
          <w:rFonts w:cs="Arial"/>
        </w:rPr>
        <w:t xml:space="preserve"> any particular purpose and to the extent permitted by law, does</w:t>
      </w:r>
    </w:p>
    <w:p w14:paraId="5F344FC7" w14:textId="77777777" w:rsidR="00423939" w:rsidRDefault="00423939" w:rsidP="00423939">
      <w:pPr>
        <w:rPr>
          <w:rFonts w:cs="Arial"/>
        </w:rPr>
      </w:pPr>
      <w:proofErr w:type="gramStart"/>
      <w:r>
        <w:rPr>
          <w:rFonts w:cs="Arial"/>
        </w:rPr>
        <w:t>not</w:t>
      </w:r>
      <w:proofErr w:type="gramEnd"/>
      <w:r>
        <w:rPr>
          <w:rFonts w:cs="Arial"/>
        </w:rPr>
        <w:t xml:space="preserve"> accept any liability for loss or damages incurred as a result of</w:t>
      </w:r>
    </w:p>
    <w:p w14:paraId="74E5614D" w14:textId="77777777" w:rsidR="00423939" w:rsidRDefault="00423939" w:rsidP="00423939">
      <w:pPr>
        <w:rPr>
          <w:rFonts w:cs="Arial"/>
        </w:rPr>
      </w:pPr>
      <w:proofErr w:type="gramStart"/>
      <w:r>
        <w:rPr>
          <w:rFonts w:cs="Arial"/>
        </w:rPr>
        <w:t>reliance</w:t>
      </w:r>
      <w:proofErr w:type="gramEnd"/>
      <w:r>
        <w:rPr>
          <w:rFonts w:cs="Arial"/>
        </w:rPr>
        <w:t xml:space="preserve"> placed upon the content of this publication. This publication</w:t>
      </w:r>
    </w:p>
    <w:p w14:paraId="1ED2C946" w14:textId="77777777" w:rsidR="00423939" w:rsidRDefault="00423939" w:rsidP="00423939">
      <w:pPr>
        <w:rPr>
          <w:rFonts w:cs="Arial"/>
        </w:rPr>
      </w:pPr>
      <w:proofErr w:type="gramStart"/>
      <w:r>
        <w:rPr>
          <w:rFonts w:cs="Arial"/>
        </w:rPr>
        <w:t>is</w:t>
      </w:r>
      <w:proofErr w:type="gramEnd"/>
      <w:r>
        <w:rPr>
          <w:rFonts w:cs="Arial"/>
        </w:rPr>
        <w:t xml:space="preserve"> provided on the basis that all persons accessing it undertake</w:t>
      </w:r>
    </w:p>
    <w:p w14:paraId="1780577A" w14:textId="77777777" w:rsidR="00423939" w:rsidRDefault="00423939" w:rsidP="00423939">
      <w:pPr>
        <w:rPr>
          <w:rFonts w:cs="Arial"/>
        </w:rPr>
      </w:pPr>
      <w:proofErr w:type="gramStart"/>
      <w:r>
        <w:rPr>
          <w:rFonts w:cs="Arial"/>
        </w:rPr>
        <w:t>responsibility</w:t>
      </w:r>
      <w:proofErr w:type="gramEnd"/>
      <w:r>
        <w:rPr>
          <w:rFonts w:cs="Arial"/>
        </w:rPr>
        <w:t xml:space="preserve"> for assessing the relevance and accuracy of its content.</w:t>
      </w:r>
    </w:p>
    <w:p w14:paraId="31A89D04" w14:textId="77777777" w:rsidR="00423939" w:rsidRDefault="00423939" w:rsidP="00423939">
      <w:pPr>
        <w:rPr>
          <w:rFonts w:cs="Arial"/>
        </w:rPr>
      </w:pPr>
    </w:p>
    <w:p w14:paraId="2C9C770C" w14:textId="4311E393" w:rsidR="00423939" w:rsidRDefault="00423939" w:rsidP="00423939">
      <w:pPr>
        <w:rPr>
          <w:rFonts w:cs="Arial"/>
        </w:rPr>
      </w:pPr>
      <w:r>
        <w:rPr>
          <w:rFonts w:cs="Arial"/>
        </w:rPr>
        <w:t xml:space="preserve">The </w:t>
      </w:r>
      <w:r w:rsidR="008C18D9">
        <w:rPr>
          <w:rFonts w:cs="Arial"/>
          <w:i/>
        </w:rPr>
        <w:t>Gas Water Heater</w:t>
      </w:r>
      <w:r w:rsidR="00937031">
        <w:rPr>
          <w:rFonts w:cs="Arial"/>
          <w:i/>
        </w:rPr>
        <w:t xml:space="preserve"> Retrofit Trial</w:t>
      </w:r>
    </w:p>
    <w:p w14:paraId="098FE3F9" w14:textId="77777777" w:rsidR="00423939" w:rsidRDefault="00423939" w:rsidP="00423939">
      <w:pPr>
        <w:rPr>
          <w:rFonts w:cs="Arial"/>
        </w:rPr>
      </w:pPr>
      <w:proofErr w:type="gramStart"/>
      <w:r>
        <w:rPr>
          <w:rFonts w:cs="Arial"/>
        </w:rPr>
        <w:t>should</w:t>
      </w:r>
      <w:proofErr w:type="gramEnd"/>
      <w:r>
        <w:rPr>
          <w:rFonts w:cs="Arial"/>
        </w:rPr>
        <w:t xml:space="preserve"> be attributed to Sustainability Victoria.</w:t>
      </w:r>
    </w:p>
    <w:p w14:paraId="70298E69" w14:textId="77777777" w:rsidR="00423939" w:rsidRDefault="00423939" w:rsidP="00423939">
      <w:pPr>
        <w:rPr>
          <w:rFonts w:cs="Arial"/>
        </w:rPr>
      </w:pPr>
    </w:p>
    <w:p w14:paraId="054952E0" w14:textId="6E58AE3B" w:rsidR="00937031" w:rsidRDefault="00423939" w:rsidP="00937031">
      <w:pPr>
        <w:rPr>
          <w:rFonts w:cs="Arial"/>
        </w:rPr>
      </w:pPr>
      <w:r>
        <w:rPr>
          <w:rFonts w:cs="Arial"/>
        </w:rPr>
        <w:t xml:space="preserve">The </w:t>
      </w:r>
      <w:r w:rsidR="008C18D9">
        <w:rPr>
          <w:rFonts w:cs="Arial"/>
          <w:i/>
        </w:rPr>
        <w:t>Gas Water Heater</w:t>
      </w:r>
      <w:r w:rsidR="00937031">
        <w:rPr>
          <w:rFonts w:cs="Arial"/>
          <w:i/>
        </w:rPr>
        <w:t xml:space="preserve"> Retrofit Trial</w:t>
      </w:r>
    </w:p>
    <w:p w14:paraId="68FD113F" w14:textId="77777777" w:rsidR="00423939" w:rsidRDefault="00423939" w:rsidP="00937031">
      <w:pPr>
        <w:rPr>
          <w:rFonts w:cs="Arial"/>
        </w:rPr>
      </w:pPr>
      <w:r>
        <w:rPr>
          <w:rFonts w:cs="Arial"/>
        </w:rPr>
        <w:t>(</w:t>
      </w:r>
      <w:proofErr w:type="gramStart"/>
      <w:r>
        <w:rPr>
          <w:rFonts w:cs="Arial"/>
        </w:rPr>
        <w:t>excluding</w:t>
      </w:r>
      <w:proofErr w:type="gramEnd"/>
      <w:r>
        <w:rPr>
          <w:rFonts w:cs="Arial"/>
        </w:rPr>
        <w:t xml:space="preserve"> all </w:t>
      </w:r>
      <w:proofErr w:type="spellStart"/>
      <w:r>
        <w:rPr>
          <w:rFonts w:cs="Arial"/>
        </w:rPr>
        <w:t>trade marks</w:t>
      </w:r>
      <w:proofErr w:type="spellEnd"/>
      <w:r>
        <w:rPr>
          <w:rFonts w:cs="Arial"/>
        </w:rPr>
        <w:t xml:space="preserve"> and logos) is licensed under</w:t>
      </w:r>
    </w:p>
    <w:p w14:paraId="4F8B8EBA" w14:textId="77777777" w:rsidR="00423939" w:rsidRDefault="002876B5" w:rsidP="00423939">
      <w:pPr>
        <w:rPr>
          <w:rFonts w:cs="Arial"/>
        </w:rPr>
      </w:pPr>
      <w:proofErr w:type="gramStart"/>
      <w:r>
        <w:rPr>
          <w:rFonts w:cs="Arial"/>
        </w:rPr>
        <w:t>a</w:t>
      </w:r>
      <w:proofErr w:type="gramEnd"/>
      <w:r>
        <w:rPr>
          <w:rFonts w:cs="Arial"/>
        </w:rPr>
        <w:t xml:space="preserve"> Creative Commons Attribution 4</w:t>
      </w:r>
      <w:r w:rsidR="00423939">
        <w:rPr>
          <w:rFonts w:cs="Arial"/>
        </w:rPr>
        <w:t>.0 Australia license. In essence,</w:t>
      </w:r>
    </w:p>
    <w:p w14:paraId="37EF648A" w14:textId="77777777" w:rsidR="00423939" w:rsidRDefault="00423939" w:rsidP="00423939">
      <w:pPr>
        <w:rPr>
          <w:rFonts w:cs="Arial"/>
        </w:rPr>
      </w:pPr>
      <w:proofErr w:type="gramStart"/>
      <w:r>
        <w:rPr>
          <w:rFonts w:cs="Arial"/>
        </w:rPr>
        <w:t>you</w:t>
      </w:r>
      <w:proofErr w:type="gramEnd"/>
      <w:r>
        <w:rPr>
          <w:rFonts w:cs="Arial"/>
        </w:rPr>
        <w:t xml:space="preserve"> are free to copy, distribute and adapt the work, as long as</w:t>
      </w:r>
    </w:p>
    <w:p w14:paraId="75F0DC58" w14:textId="77777777" w:rsidR="00423939" w:rsidRDefault="00423939" w:rsidP="00423939">
      <w:pPr>
        <w:rPr>
          <w:rFonts w:cs="Arial"/>
        </w:rPr>
      </w:pPr>
      <w:proofErr w:type="gramStart"/>
      <w:r>
        <w:rPr>
          <w:rFonts w:cs="Arial"/>
        </w:rPr>
        <w:t>you</w:t>
      </w:r>
      <w:proofErr w:type="gramEnd"/>
      <w:r>
        <w:rPr>
          <w:rFonts w:cs="Arial"/>
        </w:rPr>
        <w:t xml:space="preserve"> attribute the work and abide by the other license terms.</w:t>
      </w:r>
    </w:p>
    <w:p w14:paraId="3442107C" w14:textId="77777777" w:rsidR="00423939" w:rsidRDefault="00423939" w:rsidP="00423939">
      <w:pPr>
        <w:rPr>
          <w:rFonts w:cs="Arial"/>
        </w:rPr>
      </w:pPr>
      <w:r>
        <w:rPr>
          <w:rFonts w:cs="Arial"/>
        </w:rPr>
        <w:t xml:space="preserve">Go to </w:t>
      </w:r>
      <w:r w:rsidR="002876B5" w:rsidRPr="002876B5">
        <w:rPr>
          <w:rFonts w:cs="Arial"/>
        </w:rPr>
        <w:t>http://creativecommons.org/licenses/by/4</w:t>
      </w:r>
      <w:r w:rsidR="002876B5">
        <w:rPr>
          <w:rFonts w:cs="Arial"/>
        </w:rPr>
        <w:t>.0/</w:t>
      </w:r>
    </w:p>
    <w:p w14:paraId="3583B2B8" w14:textId="77777777" w:rsidR="00081B7C" w:rsidRDefault="00423939" w:rsidP="00423939">
      <w:pPr>
        <w:rPr>
          <w:rFonts w:cs="Arial"/>
        </w:rPr>
      </w:pPr>
      <w:proofErr w:type="gramStart"/>
      <w:r>
        <w:rPr>
          <w:rFonts w:cs="Arial"/>
        </w:rPr>
        <w:t>to</w:t>
      </w:r>
      <w:proofErr w:type="gramEnd"/>
      <w:r>
        <w:rPr>
          <w:rFonts w:cs="Arial"/>
        </w:rPr>
        <w:t xml:space="preserve"> view a copy of this license.</w:t>
      </w:r>
    </w:p>
    <w:p w14:paraId="1E160B9E" w14:textId="3B7E82FB" w:rsidR="00AD6492" w:rsidRDefault="00AD6492" w:rsidP="00423939"/>
    <w:p w14:paraId="236A2E4A" w14:textId="545FE9B2" w:rsidR="00AD6492" w:rsidRDefault="00AD6492" w:rsidP="00423939">
      <w:r w:rsidRPr="00AD6492">
        <w:rPr>
          <w:noProof/>
          <w:lang w:eastAsia="en-AU"/>
        </w:rPr>
        <w:drawing>
          <wp:inline distT="0" distB="0" distL="0" distR="0" wp14:anchorId="04ED2073" wp14:editId="24D39D4A">
            <wp:extent cx="1111910" cy="4222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3485"/>
                    <a:stretch/>
                  </pic:blipFill>
                  <pic:spPr bwMode="auto">
                    <a:xfrm>
                      <a:off x="0" y="0"/>
                      <a:ext cx="1153005" cy="437882"/>
                    </a:xfrm>
                    <a:prstGeom prst="rect">
                      <a:avLst/>
                    </a:prstGeom>
                    <a:noFill/>
                    <a:ln>
                      <a:noFill/>
                    </a:ln>
                    <a:extLst>
                      <a:ext uri="{53640926-AAD7-44D8-BBD7-CCE9431645EC}">
                        <a14:shadowObscured xmlns:a14="http://schemas.microsoft.com/office/drawing/2010/main"/>
                      </a:ext>
                    </a:extLst>
                  </pic:spPr>
                </pic:pic>
              </a:graphicData>
            </a:graphic>
          </wp:inline>
        </w:drawing>
      </w:r>
    </w:p>
    <w:p w14:paraId="583F7FE7" w14:textId="77777777" w:rsidR="00AD6492" w:rsidRDefault="00AD6492" w:rsidP="00423939">
      <w:pPr>
        <w:sectPr w:rsidR="00AD6492" w:rsidSect="00335BEC">
          <w:headerReference w:type="first" r:id="rId20"/>
          <w:footerReference w:type="first" r:id="rId21"/>
          <w:pgSz w:w="11907" w:h="16840" w:code="9"/>
          <w:pgMar w:top="833" w:right="1134" w:bottom="754" w:left="1134" w:header="720" w:footer="1780" w:gutter="0"/>
          <w:cols w:space="720"/>
          <w:titlePg/>
          <w:docGrid w:linePitch="360"/>
        </w:sectPr>
      </w:pPr>
    </w:p>
    <w:p w14:paraId="186C1543" w14:textId="4430C31E" w:rsidR="009A79BD" w:rsidRDefault="009A79BD" w:rsidP="009A79BD">
      <w:pPr>
        <w:pStyle w:val="Heading1"/>
      </w:pPr>
      <w:bookmarkStart w:id="1" w:name="_Toc468355570"/>
      <w:r>
        <w:lastRenderedPageBreak/>
        <w:t>Foreword</w:t>
      </w:r>
      <w:bookmarkEnd w:id="1"/>
    </w:p>
    <w:p w14:paraId="6A118DFC" w14:textId="77777777" w:rsidR="000E2968" w:rsidRPr="00D117BE" w:rsidRDefault="000E2968" w:rsidP="00556BD3">
      <w:r w:rsidRPr="00D117BE">
        <w:t xml:space="preserve">There is a general recognition that the existing housing stock represents the largest potential for energy saving and greenhouse abatement in the residential sector. However, few studies have looked at how </w:t>
      </w:r>
      <w:r w:rsidRPr="00D117BE">
        <w:rPr>
          <w:i/>
          <w:iCs/>
        </w:rPr>
        <w:t xml:space="preserve">inefficient </w:t>
      </w:r>
      <w:r w:rsidRPr="00D117BE">
        <w:t xml:space="preserve">existing houses </w:t>
      </w:r>
      <w:r w:rsidRPr="00D117BE">
        <w:rPr>
          <w:i/>
          <w:iCs/>
        </w:rPr>
        <w:t xml:space="preserve">actually </w:t>
      </w:r>
      <w:r w:rsidRPr="00D117BE">
        <w:t xml:space="preserve">are, the extent to which their level of energy efficiency can be </w:t>
      </w:r>
      <w:r w:rsidRPr="00D117BE">
        <w:rPr>
          <w:i/>
        </w:rPr>
        <w:t>practically</w:t>
      </w:r>
      <w:r w:rsidRPr="00D117BE">
        <w:t xml:space="preserve"> upgraded, or the cost and cost-effectiveness of doing this.</w:t>
      </w:r>
    </w:p>
    <w:p w14:paraId="3E80F329" w14:textId="77777777" w:rsidR="000E2968" w:rsidRPr="00D117BE" w:rsidRDefault="000E2968" w:rsidP="00556BD3"/>
    <w:p w14:paraId="73FD33F9" w14:textId="77777777" w:rsidR="000E2968" w:rsidRPr="00D117BE" w:rsidRDefault="000E2968" w:rsidP="00556BD3">
      <w:r w:rsidRPr="00D117BE">
        <w:t xml:space="preserve">In 2009 Sustainability Victoria commenced a program of work to address these information gaps. Through the </w:t>
      </w:r>
      <w:r w:rsidRPr="00D117BE">
        <w:rPr>
          <w:i/>
        </w:rPr>
        <w:t>On-Ground Assessment</w:t>
      </w:r>
      <w:r w:rsidRPr="00D117BE">
        <w:t xml:space="preserve"> study data was collected from a reasonably representative sample of 60 existing (pre-2005) Victorian houses and used to: determine the energy efficiency status of the houses; identify the energy efficiency upgrades which could be practically applied to the houses; and, to estimate the upgrade costs and energy bill savings which could be achieved. The results of this initial work are published as </w:t>
      </w:r>
      <w:r w:rsidRPr="00D117BE">
        <w:rPr>
          <w:i/>
        </w:rPr>
        <w:t>The Energy Efficiency Upgrade Potential of Existing Victorian Houses</w:t>
      </w:r>
      <w:r>
        <w:t xml:space="preserve"> [SV 2015</w:t>
      </w:r>
      <w:r w:rsidRPr="00D117BE">
        <w:t>].</w:t>
      </w:r>
    </w:p>
    <w:p w14:paraId="53BFCD9E" w14:textId="77777777" w:rsidR="000E2968" w:rsidRPr="00D117BE" w:rsidRDefault="000E2968" w:rsidP="00556BD3"/>
    <w:p w14:paraId="0040117A" w14:textId="1B54F405" w:rsidR="000E2968" w:rsidRPr="00D117BE" w:rsidRDefault="000E2968" w:rsidP="00556BD3">
      <w:r w:rsidRPr="00D117BE">
        <w:t xml:space="preserve">The results presented in the </w:t>
      </w:r>
      <w:r w:rsidRPr="00D117BE">
        <w:rPr>
          <w:i/>
        </w:rPr>
        <w:t>On-Ground Assessment</w:t>
      </w:r>
      <w:r w:rsidRPr="00D117BE">
        <w:t xml:space="preserve"> study report are estimates based on </w:t>
      </w:r>
      <w:r w:rsidRPr="00D117BE">
        <w:rPr>
          <w:i/>
        </w:rPr>
        <w:t>modelling</w:t>
      </w:r>
      <w:r w:rsidRPr="00D117BE">
        <w:t xml:space="preserve">, using data collected from real houses and focussing on </w:t>
      </w:r>
      <w:r w:rsidR="00B126D9">
        <w:t xml:space="preserve">the </w:t>
      </w:r>
      <w:r w:rsidRPr="00D117BE">
        <w:t>energy efficiency upgrades which could be practically applied to the houses. The next phase of our work on the existing housing stock</w:t>
      </w:r>
      <w:r>
        <w:t xml:space="preserve"> has been</w:t>
      </w:r>
      <w:r w:rsidRPr="00D117BE">
        <w:t xml:space="preserve"> to </w:t>
      </w:r>
      <w:r w:rsidRPr="00D117BE">
        <w:rPr>
          <w:i/>
        </w:rPr>
        <w:t>implement</w:t>
      </w:r>
      <w:r w:rsidRPr="00D117BE">
        <w:t xml:space="preserve"> energy efficiency upgrades in houses and assess the actual impacts achieved. Through the </w:t>
      </w:r>
      <w:r w:rsidRPr="00D117BE">
        <w:rPr>
          <w:i/>
        </w:rPr>
        <w:t>Residential</w:t>
      </w:r>
      <w:r w:rsidRPr="00D117BE">
        <w:t xml:space="preserve"> </w:t>
      </w:r>
      <w:r w:rsidRPr="00D117BE">
        <w:rPr>
          <w:i/>
        </w:rPr>
        <w:t xml:space="preserve">Energy Efficiency Retrofit Trials </w:t>
      </w:r>
      <w:r w:rsidRPr="00D117BE">
        <w:t>we are implementing key energy efficiency retrofits</w:t>
      </w:r>
      <w:r w:rsidRPr="00D117BE">
        <w:rPr>
          <w:vertAlign w:val="superscript"/>
        </w:rPr>
        <w:footnoteReference w:id="1"/>
      </w:r>
      <w:r w:rsidRPr="00D117BE">
        <w:t xml:space="preserve"> in existing houses and monitoring the impact to assess actual costs and savings, the impact of the upgrades on the level of energy service provided, and householder perceptions and acceptance of the upgrade measures. We are also seeking to identify practical issues which need to be taken into consideration when these upgrades are implemented.</w:t>
      </w:r>
    </w:p>
    <w:p w14:paraId="34EB1817" w14:textId="77777777" w:rsidR="000E2968" w:rsidRPr="00D117BE" w:rsidRDefault="000E2968" w:rsidP="00556BD3"/>
    <w:p w14:paraId="3A07E89F" w14:textId="7D9ABEDF" w:rsidR="000E2968" w:rsidRDefault="000E2968" w:rsidP="00556BD3">
      <w:r w:rsidRPr="00D117BE">
        <w:t xml:space="preserve">In this report we present the results of our </w:t>
      </w:r>
      <w:r w:rsidR="00E00298">
        <w:t xml:space="preserve">small </w:t>
      </w:r>
      <w:r w:rsidR="00834288">
        <w:rPr>
          <w:i/>
        </w:rPr>
        <w:t>Gas Water Heater</w:t>
      </w:r>
      <w:r w:rsidRPr="00D117BE">
        <w:t xml:space="preserve"> </w:t>
      </w:r>
      <w:r w:rsidRPr="00D117BE">
        <w:rPr>
          <w:i/>
        </w:rPr>
        <w:t xml:space="preserve">Retrofit Trial, </w:t>
      </w:r>
      <w:r w:rsidR="00DA608C" w:rsidRPr="00DA608C">
        <w:t>in</w:t>
      </w:r>
      <w:r w:rsidR="00DA608C">
        <w:rPr>
          <w:i/>
        </w:rPr>
        <w:t xml:space="preserve"> </w:t>
      </w:r>
      <w:r w:rsidR="00DA608C">
        <w:t xml:space="preserve">which old </w:t>
      </w:r>
      <w:r w:rsidR="00982D81">
        <w:t xml:space="preserve">2- to 3-Star </w:t>
      </w:r>
      <w:r w:rsidR="00DA608C">
        <w:t>gas storage water heaters were replaced with new high efficiency gas water heaters in six</w:t>
      </w:r>
      <w:r w:rsidR="00834288">
        <w:t xml:space="preserve"> houses in 2015</w:t>
      </w:r>
      <w:r w:rsidR="00DA608C">
        <w:t xml:space="preserve">; </w:t>
      </w:r>
      <w:r w:rsidR="00E73EC1">
        <w:t>at five of the houses</w:t>
      </w:r>
      <w:r w:rsidR="00DA608C">
        <w:t xml:space="preserve"> a 5.1-Star gas storage water heater </w:t>
      </w:r>
      <w:r w:rsidR="00E73EC1">
        <w:t>was used as the replacement, and at one house a 6.1-Star</w:t>
      </w:r>
      <w:r w:rsidR="00847BA9">
        <w:t xml:space="preserve"> equivalent</w:t>
      </w:r>
      <w:r w:rsidR="00E73EC1">
        <w:t xml:space="preserve"> gas instantaneous water heater was used</w:t>
      </w:r>
      <w:r w:rsidRPr="00D117BE">
        <w:t xml:space="preserve">. Householder surveys and metering of the </w:t>
      </w:r>
      <w:r w:rsidR="00834288">
        <w:t>water heaters before and after the retrofits</w:t>
      </w:r>
      <w:r w:rsidRPr="00D117BE">
        <w:t xml:space="preserve"> were used to assess the qualitative and quantitative impacts of the retrofits.</w:t>
      </w:r>
      <w:r w:rsidR="00DA608C">
        <w:t xml:space="preserve"> In addition to assessing the impact of the water heater retrofits, a key aim of this study was to obtain </w:t>
      </w:r>
      <w:r w:rsidR="00982D81">
        <w:t xml:space="preserve">better </w:t>
      </w:r>
      <w:r w:rsidR="00DA608C">
        <w:t>information on how Victorian households actually use hot water, an area where there is currently little information.</w:t>
      </w:r>
    </w:p>
    <w:p w14:paraId="311F8EA1" w14:textId="77777777" w:rsidR="00DA608C" w:rsidRDefault="00DA608C" w:rsidP="00556BD3"/>
    <w:p w14:paraId="18E3B0BA" w14:textId="2C594AE4" w:rsidR="00DA608C" w:rsidRDefault="00DA608C" w:rsidP="00556BD3">
      <w:r>
        <w:t>Gas water heating is currently the main form of water heati</w:t>
      </w:r>
      <w:r w:rsidR="00FD44ED">
        <w:t>ng used in Victorian households</w:t>
      </w:r>
      <w:r>
        <w:t xml:space="preserve"> and is present in around 1.6 million homes</w:t>
      </w:r>
      <w:r w:rsidR="00A65766">
        <w:t>, with around 932,400 of these being gas storage units</w:t>
      </w:r>
      <w:r>
        <w:t xml:space="preserve">. </w:t>
      </w:r>
      <w:r w:rsidR="00B126D9">
        <w:t>Modelling for the</w:t>
      </w:r>
      <w:r>
        <w:t xml:space="preserve"> </w:t>
      </w:r>
      <w:r w:rsidRPr="00A65766">
        <w:rPr>
          <w:i/>
        </w:rPr>
        <w:t>On-Ground Assessment</w:t>
      </w:r>
      <w:r>
        <w:t xml:space="preserve"> study </w:t>
      </w:r>
      <w:r w:rsidR="00B126D9">
        <w:t>estimated</w:t>
      </w:r>
      <w:r w:rsidR="00A65766">
        <w:t xml:space="preserve"> that replacing an existing gas storage water heater with a 5-Star gas storage water heater would give average </w:t>
      </w:r>
      <w:r w:rsidR="00B126D9">
        <w:t xml:space="preserve">energy </w:t>
      </w:r>
      <w:r w:rsidR="00A65766">
        <w:t>savings of around 3,417 MJ per year, average greenhouse gas emission savings of 189 kg CO</w:t>
      </w:r>
      <w:r w:rsidR="00A65766" w:rsidRPr="00A65766">
        <w:rPr>
          <w:vertAlign w:val="subscript"/>
        </w:rPr>
        <w:t>2-e</w:t>
      </w:r>
      <w:r w:rsidR="00A65766">
        <w:t xml:space="preserve"> per year, and average energy bill savings of $59.8 per year for an average payback of 11.8 years. </w:t>
      </w:r>
      <w:r w:rsidR="009B2D7C">
        <w:t>Based on this, w</w:t>
      </w:r>
      <w:r w:rsidR="00F46A5A">
        <w:t>e estimate that i</w:t>
      </w:r>
      <w:r w:rsidR="00A65766">
        <w:t>f all existing gas storage water heaters were replaced with 5-Star gas storage water heaters this would result in Victoria-wide gas savings of around 3.2 PJ per year, total energy bill savings of around $55.8 Million per year, and total greenhouse gas emission savings of aroun</w:t>
      </w:r>
      <w:r w:rsidR="009B2D7C">
        <w:t xml:space="preserve">d 176.2 </w:t>
      </w:r>
      <w:proofErr w:type="spellStart"/>
      <w:r w:rsidR="009B2D7C">
        <w:t>kt</w:t>
      </w:r>
      <w:proofErr w:type="spellEnd"/>
      <w:r w:rsidR="00A65766">
        <w:t xml:space="preserve"> CO</w:t>
      </w:r>
      <w:r w:rsidR="00A65766" w:rsidRPr="00A65766">
        <w:rPr>
          <w:vertAlign w:val="subscript"/>
        </w:rPr>
        <w:t>2-e</w:t>
      </w:r>
      <w:r w:rsidR="00A65766">
        <w:t xml:space="preserve"> per year.</w:t>
      </w:r>
    </w:p>
    <w:p w14:paraId="35AE4391" w14:textId="64CCA4A9" w:rsidR="002F2460" w:rsidRDefault="002F2460" w:rsidP="00556BD3"/>
    <w:p w14:paraId="4F35FA35" w14:textId="447C6DB8" w:rsidR="002F2460" w:rsidRDefault="002F2460" w:rsidP="00556BD3">
      <w:r>
        <w:t>The monitoring undertaken during the trial suggests that average daily hot water use in Victoria</w:t>
      </w:r>
      <w:r w:rsidR="00F46A5A">
        <w:t>n households</w:t>
      </w:r>
      <w:r>
        <w:t xml:space="preserve"> (average occupancy of 2.5 people) is around </w:t>
      </w:r>
      <w:r w:rsidRPr="00A24025">
        <w:t>101</w:t>
      </w:r>
      <w:r>
        <w:t xml:space="preserve"> Litres per day</w:t>
      </w:r>
      <w:r w:rsidR="00F46A5A">
        <w:t>,</w:t>
      </w:r>
      <w:r>
        <w:t xml:space="preserve"> or an average daily water heating task of around </w:t>
      </w:r>
      <w:r w:rsidRPr="00A24025">
        <w:t>17.2</w:t>
      </w:r>
      <w:r w:rsidR="00A24025">
        <w:t xml:space="preserve"> to 17.6</w:t>
      </w:r>
      <w:r>
        <w:t xml:space="preserve"> MJ per day. </w:t>
      </w:r>
      <w:r w:rsidR="00A24025">
        <w:t xml:space="preserve">While this </w:t>
      </w:r>
      <w:r w:rsidR="008B0076">
        <w:t xml:space="preserve">estimated </w:t>
      </w:r>
      <w:r w:rsidR="00A24025">
        <w:t xml:space="preserve">average is based on only a small </w:t>
      </w:r>
      <w:r w:rsidR="00A24025">
        <w:lastRenderedPageBreak/>
        <w:t>study, it</w:t>
      </w:r>
      <w:r>
        <w:t xml:space="preserve"> is consistent with the results of a larger</w:t>
      </w:r>
      <w:r w:rsidR="002F44AC">
        <w:t xml:space="preserve"> </w:t>
      </w:r>
      <w:r>
        <w:t>South Australian study</w:t>
      </w:r>
      <w:r w:rsidR="002F44AC">
        <w:t xml:space="preserve"> (12 houses)</w:t>
      </w:r>
      <w:r>
        <w:t>, and suggests that averag</w:t>
      </w:r>
      <w:r w:rsidR="00F46A5A">
        <w:t>e hot water use is significantly</w:t>
      </w:r>
      <w:r>
        <w:t xml:space="preserve"> lower than the 200 Litres per day (or water heating task of 37.7 MJ per day) which is </w:t>
      </w:r>
      <w:r w:rsidR="003F0833">
        <w:t>the basis of</w:t>
      </w:r>
      <w:r>
        <w:t xml:space="preserve"> the</w:t>
      </w:r>
      <w:r w:rsidR="00B126D9">
        <w:t xml:space="preserve"> current</w:t>
      </w:r>
      <w:r>
        <w:t xml:space="preserve"> Energy Labelling test for gas water heaters. </w:t>
      </w:r>
      <w:r w:rsidR="002F44AC">
        <w:t xml:space="preserve">The implication of this is that the current </w:t>
      </w:r>
      <w:r w:rsidR="003F0833">
        <w:t xml:space="preserve">Energy Rating Label </w:t>
      </w:r>
      <w:r w:rsidR="00854CC3">
        <w:t>f</w:t>
      </w:r>
      <w:r w:rsidR="002F44AC">
        <w:t xml:space="preserve">or gas water heaters </w:t>
      </w:r>
      <w:r w:rsidR="003F0833">
        <w:t xml:space="preserve">is likely to overestimate the </w:t>
      </w:r>
      <w:r w:rsidR="002F44AC">
        <w:t xml:space="preserve">annual energy </w:t>
      </w:r>
      <w:r w:rsidR="00D03053">
        <w:t>consumption</w:t>
      </w:r>
      <w:r w:rsidR="002F44AC">
        <w:t xml:space="preserve"> for the average household, and does not allow households to accurately compare the energy performance of gas instantaneous and gas st</w:t>
      </w:r>
      <w:r w:rsidR="007C41A1">
        <w:t>orage water heaters under average</w:t>
      </w:r>
      <w:r w:rsidR="002F44AC">
        <w:t xml:space="preserve"> usage</w:t>
      </w:r>
      <w:r w:rsidR="007C41A1">
        <w:t xml:space="preserve"> conditions</w:t>
      </w:r>
      <w:r w:rsidR="002F44AC">
        <w:t>. A gas instantaneous water heater with the same Star Rating as a gas storage water heater (say 5-Stars) will</w:t>
      </w:r>
      <w:r w:rsidR="003F0833">
        <w:t xml:space="preserve"> have the same energy performance as the storage water heater when satisfying a water heating task of 37.7 MJ per day, but will</w:t>
      </w:r>
      <w:r w:rsidR="002F44AC">
        <w:t xml:space="preserve"> be more efficient and have a lower energy consumption than the gas storage water heater when the water heating task is below 37.7 MJ per day, and this disparity increases as the water heating task becomes lower.</w:t>
      </w:r>
      <w:r w:rsidR="00705402">
        <w:t xml:space="preserve"> For a hot water demand higher than 37.7 MJ per day the 5-Star gas storage system would be expected to be more efficient than the 5-Star gas instantaneous system.</w:t>
      </w:r>
    </w:p>
    <w:p w14:paraId="61216CC5" w14:textId="77777777" w:rsidR="00A24025" w:rsidRDefault="00A24025" w:rsidP="00556BD3"/>
    <w:p w14:paraId="3EC9CB43" w14:textId="2A2DEA00" w:rsidR="00A24025" w:rsidRDefault="00ED45F4" w:rsidP="00556BD3">
      <w:r>
        <w:t>The</w:t>
      </w:r>
      <w:r w:rsidR="00815C5B">
        <w:t xml:space="preserve"> </w:t>
      </w:r>
      <w:r w:rsidR="00815C5B" w:rsidRPr="00815C5B">
        <w:rPr>
          <w:i/>
        </w:rPr>
        <w:t>Trial</w:t>
      </w:r>
      <w:r w:rsidR="00815C5B">
        <w:t xml:space="preserve"> </w:t>
      </w:r>
      <w:r w:rsidR="00863091">
        <w:t xml:space="preserve">showed that there was </w:t>
      </w:r>
      <w:r w:rsidR="00815C5B">
        <w:t xml:space="preserve">considerable variability in hot water use between houses, and that daily use was also highly variable </w:t>
      </w:r>
      <w:r w:rsidR="00863091">
        <w:t xml:space="preserve">even </w:t>
      </w:r>
      <w:r w:rsidR="00815C5B">
        <w:t>within the same house</w:t>
      </w:r>
      <w:r w:rsidR="00863091">
        <w:t>hold</w:t>
      </w:r>
      <w:r w:rsidR="00815C5B">
        <w:t>. Average daily hot water use before the retrofits (in the 5 houses where daily data was available) was 144.9 Litres per day with a standard deviation of 95.2 Litres per day, and after the retrofits was 169.3 Litres per day with a standard deviation of 93.9 Litres per day.</w:t>
      </w:r>
    </w:p>
    <w:p w14:paraId="5B8F91EB" w14:textId="77777777" w:rsidR="002F44AC" w:rsidRDefault="002F44AC" w:rsidP="00556BD3"/>
    <w:p w14:paraId="705F462B" w14:textId="61378657" w:rsidR="00854CC3" w:rsidRDefault="002F44AC" w:rsidP="00556BD3">
      <w:r w:rsidRPr="0009623A">
        <w:t xml:space="preserve">The </w:t>
      </w:r>
      <w:r w:rsidRPr="0009623A">
        <w:rPr>
          <w:i/>
        </w:rPr>
        <w:t>Retrofit Trial</w:t>
      </w:r>
      <w:r w:rsidRPr="0009623A">
        <w:t xml:space="preserve"> found that replacing an old existing gas storage water heater with a new high efficiency gas water heater can generate reasonable energy, greenhouse</w:t>
      </w:r>
      <w:r w:rsidR="00854CC3">
        <w:t xml:space="preserve"> gas</w:t>
      </w:r>
      <w:r w:rsidRPr="0009623A">
        <w:t xml:space="preserve"> and energy bill savings. Based on the </w:t>
      </w:r>
      <w:r w:rsidR="000C0523">
        <w:t xml:space="preserve">Trial’s </w:t>
      </w:r>
      <w:r w:rsidRPr="0009623A">
        <w:t>monitoring results it was estimated that across the six</w:t>
      </w:r>
      <w:r w:rsidR="00D06A1E" w:rsidRPr="0009623A">
        <w:t xml:space="preserve"> participating</w:t>
      </w:r>
      <w:r w:rsidRPr="0009623A">
        <w:t xml:space="preserve"> houses the av</w:t>
      </w:r>
      <w:r w:rsidR="00465AC5">
        <w:t>erage annual gas saving was 3,92</w:t>
      </w:r>
      <w:r w:rsidR="00D31B2D" w:rsidRPr="0009623A">
        <w:t>1 MJ per year (</w:t>
      </w:r>
      <w:r w:rsidRPr="0009623A">
        <w:t>18.8% of the p</w:t>
      </w:r>
      <w:r w:rsidR="00D31B2D" w:rsidRPr="0009623A">
        <w:t>re-retrofit energy consumption), resulting in average greenhouse emission savings of 271 kg CO</w:t>
      </w:r>
      <w:r w:rsidR="00D31B2D" w:rsidRPr="0009623A">
        <w:rPr>
          <w:vertAlign w:val="subscript"/>
        </w:rPr>
        <w:t>2-e</w:t>
      </w:r>
      <w:r w:rsidR="00D31B2D" w:rsidRPr="0009623A">
        <w:t xml:space="preserve"> per year, and average energy bill savings of $78.4 per year. </w:t>
      </w:r>
      <w:r w:rsidR="00D06A1E" w:rsidRPr="0009623A">
        <w:t>Savings were</w:t>
      </w:r>
      <w:r w:rsidR="00ED45F4">
        <w:t xml:space="preserve"> estimated to be</w:t>
      </w:r>
      <w:r w:rsidR="00D06A1E" w:rsidRPr="0009623A">
        <w:t xml:space="preserve"> highest</w:t>
      </w:r>
      <w:r w:rsidR="00ED45F4">
        <w:t xml:space="preserve"> (10,854 MJ per year)</w:t>
      </w:r>
      <w:r w:rsidR="00D06A1E" w:rsidRPr="0009623A">
        <w:t xml:space="preserve"> in the one house where a 6.1-Star</w:t>
      </w:r>
      <w:r w:rsidR="00B126D9">
        <w:t xml:space="preserve"> equivalent</w:t>
      </w:r>
      <w:r w:rsidR="00D06A1E" w:rsidRPr="0009623A">
        <w:t xml:space="preserve"> gas instantaneous water heater was used as the </w:t>
      </w:r>
      <w:r w:rsidR="00ED45F4">
        <w:t>replacement</w:t>
      </w:r>
      <w:r w:rsidR="00D06A1E" w:rsidRPr="0009623A">
        <w:t>; this compared to an average saving of 2,535 MJ per year</w:t>
      </w:r>
      <w:r w:rsidR="000C0523">
        <w:t xml:space="preserve"> in the five houses where a 5.1-Star gas storage water heater was used as the replacement</w:t>
      </w:r>
      <w:r w:rsidR="00D06A1E" w:rsidRPr="0009623A">
        <w:t>.</w:t>
      </w:r>
      <w:r w:rsidR="000C0523">
        <w:t xml:space="preserve"> </w:t>
      </w:r>
    </w:p>
    <w:p w14:paraId="1EDD7AA5" w14:textId="77777777" w:rsidR="00854CC3" w:rsidRDefault="00854CC3" w:rsidP="00556BD3"/>
    <w:p w14:paraId="1CABCE19" w14:textId="5B410C42" w:rsidR="000C0523" w:rsidRDefault="00854CC3" w:rsidP="00556BD3">
      <w:r>
        <w:t>The results</w:t>
      </w:r>
      <w:r w:rsidR="004660FB">
        <w:t xml:space="preserve"> of this </w:t>
      </w:r>
      <w:r w:rsidR="004660FB" w:rsidRPr="004660FB">
        <w:rPr>
          <w:i/>
        </w:rPr>
        <w:t>Trial</w:t>
      </w:r>
      <w:r>
        <w:t xml:space="preserve"> suggest that</w:t>
      </w:r>
      <w:r w:rsidR="004660FB">
        <w:t>, due to the average hot water consumption being well below 200 Litres per day,</w:t>
      </w:r>
      <w:r>
        <w:t xml:space="preserve"> in many cases replacing an existing gas storage water heater with a high efficiency gas </w:t>
      </w:r>
      <w:r w:rsidR="00734FF4">
        <w:t>instantaneous water heater could</w:t>
      </w:r>
      <w:r>
        <w:t xml:space="preserve"> be a bett</w:t>
      </w:r>
      <w:r w:rsidR="00B10A96">
        <w:t>er option than</w:t>
      </w:r>
      <w:r>
        <w:t xml:space="preserve"> replacing with a high efficiency gas storage water heater, although replacement costs</w:t>
      </w:r>
      <w:r w:rsidR="0094411E">
        <w:t xml:space="preserve"> when installing a gas instantaneous water heater</w:t>
      </w:r>
      <w:r>
        <w:t xml:space="preserve"> are likely to be higher</w:t>
      </w:r>
      <w:r w:rsidR="00997D4A">
        <w:t xml:space="preserve"> due to the need to install a larger gas line for the instantaneous water heater</w:t>
      </w:r>
      <w:r>
        <w:t>.</w:t>
      </w:r>
    </w:p>
    <w:p w14:paraId="6F5E0C76" w14:textId="77777777" w:rsidR="000C0523" w:rsidRDefault="000C0523" w:rsidP="00556BD3"/>
    <w:p w14:paraId="376BFE22" w14:textId="5A053B10" w:rsidR="000C0523" w:rsidRDefault="000C0523" w:rsidP="00556BD3">
      <w:r>
        <w:t xml:space="preserve">If the gas water heater retrofit was undertaken at, or near, the end of life of the existing water heater, we estimate that the average payback period for investing in a high efficiency </w:t>
      </w:r>
      <w:r w:rsidR="00854CC3">
        <w:t xml:space="preserve">gas </w:t>
      </w:r>
      <w:r>
        <w:t>water heater would be 10.3 years, based on an average upgrade cost of $806. The payback for the upgrade to the 6.1-Star gas instantaneous water heater</w:t>
      </w:r>
      <w:r w:rsidR="00DB645F">
        <w:t xml:space="preserve"> – undertaken at one house only -</w:t>
      </w:r>
      <w:r>
        <w:t xml:space="preserve"> was estimated at 9.1 years, even though the upgrade cost was above</w:t>
      </w:r>
      <w:r w:rsidR="00316997">
        <w:t xml:space="preserve"> average ($1,981</w:t>
      </w:r>
      <w:r>
        <w:t>), due to the higher energy savings achieved by upgrading to a gas instantaneous water heater</w:t>
      </w:r>
      <w:r w:rsidR="00DB645F">
        <w:t xml:space="preserve"> in this case</w:t>
      </w:r>
      <w:r>
        <w:t>. As residential gas prices are expected to increase in real terms in comi</w:t>
      </w:r>
      <w:r w:rsidR="00DB645F">
        <w:t>ng years, it is likely that the</w:t>
      </w:r>
      <w:r>
        <w:t xml:space="preserve"> upgrade</w:t>
      </w:r>
      <w:r w:rsidR="00DB645F">
        <w:t xml:space="preserve"> to a high efficiency gas water heater</w:t>
      </w:r>
      <w:r>
        <w:t xml:space="preserve"> will become progressively more cost effective over time.</w:t>
      </w:r>
    </w:p>
    <w:p w14:paraId="56BF308C" w14:textId="77777777" w:rsidR="000C0523" w:rsidRDefault="000C0523" w:rsidP="00556BD3"/>
    <w:p w14:paraId="49E22AC8" w14:textId="32EF63E8" w:rsidR="002F44AC" w:rsidRDefault="000C0523" w:rsidP="00556BD3">
      <w:r>
        <w:t xml:space="preserve">As part of the </w:t>
      </w:r>
      <w:r w:rsidRPr="000C0523">
        <w:rPr>
          <w:i/>
        </w:rPr>
        <w:t>Trial</w:t>
      </w:r>
      <w:r>
        <w:t xml:space="preserve"> we compared the measured performance of the new high efficiency g</w:t>
      </w:r>
      <w:r w:rsidR="008112C9">
        <w:t>as water heaters in the field</w:t>
      </w:r>
      <w:r>
        <w:t xml:space="preserve"> with the performance</w:t>
      </w:r>
      <w:r w:rsidR="00440CA6">
        <w:t xml:space="preserve"> that would be expected from</w:t>
      </w:r>
      <w:r>
        <w:t xml:space="preserve"> their </w:t>
      </w:r>
      <w:r w:rsidR="00FA6627">
        <w:t xml:space="preserve">Gas </w:t>
      </w:r>
      <w:r>
        <w:t>Energy Ratings. It was found that in practice the gas storage water heaters were less efficient in the field</w:t>
      </w:r>
      <w:r w:rsidR="0076317F">
        <w:t xml:space="preserve"> than expected</w:t>
      </w:r>
      <w:r w:rsidR="00116F68">
        <w:t>, even when the impact of the lower ambient air temperature</w:t>
      </w:r>
      <w:r w:rsidR="00A67717">
        <w:t xml:space="preserve"> during the trial</w:t>
      </w:r>
      <w:r w:rsidR="00116F68">
        <w:t xml:space="preserve"> (11.3</w:t>
      </w:r>
      <w:r w:rsidR="00116F68" w:rsidRPr="00116F68">
        <w:rPr>
          <w:vertAlign w:val="superscript"/>
        </w:rPr>
        <w:t>o</w:t>
      </w:r>
      <w:r w:rsidR="00116F68">
        <w:t xml:space="preserve">C) compared to the ambient air temperature used for the </w:t>
      </w:r>
      <w:r w:rsidR="00FA6627">
        <w:t xml:space="preserve">energy </w:t>
      </w:r>
      <w:r w:rsidR="00116F68">
        <w:t>labelling test (20</w:t>
      </w:r>
      <w:r w:rsidR="00116F68" w:rsidRPr="00116F68">
        <w:rPr>
          <w:vertAlign w:val="superscript"/>
        </w:rPr>
        <w:t>o</w:t>
      </w:r>
      <w:r w:rsidR="00116F68">
        <w:t>C) was taken into account</w:t>
      </w:r>
      <w:r>
        <w:t xml:space="preserve">. </w:t>
      </w:r>
      <w:r w:rsidR="00116F68">
        <w:t>The lower air temperature increases the daily maintenance rate</w:t>
      </w:r>
      <w:r w:rsidR="00A67717">
        <w:t xml:space="preserve"> of the </w:t>
      </w:r>
      <w:r w:rsidR="00FA6627">
        <w:t xml:space="preserve">storage </w:t>
      </w:r>
      <w:r w:rsidR="00A67717">
        <w:t>water heaters</w:t>
      </w:r>
      <w:r w:rsidR="00116F68">
        <w:t xml:space="preserve"> and therefore decreases the overall efficiency of the storage systems. </w:t>
      </w:r>
      <w:r>
        <w:t>This</w:t>
      </w:r>
      <w:r w:rsidR="0046010F">
        <w:t xml:space="preserve"> worse than expected performance</w:t>
      </w:r>
      <w:r w:rsidR="006F4C13">
        <w:t xml:space="preserve"> may be due to a </w:t>
      </w:r>
      <w:r w:rsidR="006F4C13">
        <w:lastRenderedPageBreak/>
        <w:t xml:space="preserve">number of reasons: </w:t>
      </w:r>
      <w:r w:rsidR="0076317F">
        <w:t xml:space="preserve">wind and rain conditions experienced in the field </w:t>
      </w:r>
      <w:r w:rsidR="0046010F">
        <w:t>may</w:t>
      </w:r>
      <w:r w:rsidR="0076317F">
        <w:t xml:space="preserve"> have increased the daily maintenance rate</w:t>
      </w:r>
      <w:r w:rsidR="00440CA6">
        <w:t xml:space="preserve"> even</w:t>
      </w:r>
      <w:r w:rsidR="0076317F">
        <w:t xml:space="preserve"> further</w:t>
      </w:r>
      <w:r w:rsidR="006F4C13">
        <w:t>; and, the jets on the gas burners may not have been optimised</w:t>
      </w:r>
      <w:r w:rsidR="00A67717">
        <w:t xml:space="preserve"> for the gas supply</w:t>
      </w:r>
      <w:r w:rsidR="00693A00">
        <w:t xml:space="preserve"> conditions</w:t>
      </w:r>
      <w:r w:rsidR="006F4C13">
        <w:t xml:space="preserve"> during the installation of the water heater</w:t>
      </w:r>
      <w:r w:rsidR="00EA11A8">
        <w:t>s</w:t>
      </w:r>
      <w:r w:rsidR="0046010F">
        <w:t xml:space="preserve">, </w:t>
      </w:r>
      <w:r w:rsidR="00EA11A8">
        <w:t>result</w:t>
      </w:r>
      <w:r w:rsidR="0046010F">
        <w:t>ing</w:t>
      </w:r>
      <w:r w:rsidR="00EA11A8">
        <w:t xml:space="preserve"> in some degradation in performance</w:t>
      </w:r>
      <w:r w:rsidR="0076317F">
        <w:t>.</w:t>
      </w:r>
    </w:p>
    <w:p w14:paraId="4EA1DEDB" w14:textId="77777777" w:rsidR="00FA6627" w:rsidRDefault="00FA6627" w:rsidP="00556BD3"/>
    <w:p w14:paraId="3864E1A5" w14:textId="47D1F1A6" w:rsidR="0076317F" w:rsidRDefault="0076317F" w:rsidP="00556BD3">
      <w:r>
        <w:t xml:space="preserve">Based on the results of this </w:t>
      </w:r>
      <w:r w:rsidRPr="0076317F">
        <w:rPr>
          <w:i/>
        </w:rPr>
        <w:t>Trial</w:t>
      </w:r>
      <w:r>
        <w:t xml:space="preserve"> we recommend that consideration be given to making the following changes to the</w:t>
      </w:r>
      <w:r w:rsidR="00440CA6">
        <w:t xml:space="preserve"> current</w:t>
      </w:r>
      <w:r>
        <w:t xml:space="preserve"> Energy Labelling test used for gas water heaters:</w:t>
      </w:r>
    </w:p>
    <w:p w14:paraId="0813B6DB" w14:textId="0DEC371A" w:rsidR="00BE7692" w:rsidRDefault="00BE7692" w:rsidP="00506D75">
      <w:pPr>
        <w:pStyle w:val="ListParagraph"/>
        <w:spacing w:before="120"/>
        <w:ind w:left="714" w:hanging="357"/>
        <w:contextualSpacing w:val="0"/>
      </w:pPr>
      <w:r>
        <w:t>Base the labelling test on a more realistic hot water usage pattern and a lower average daily water heating task. For example, the labelling test might be based on a water heating task of 20 MJ per day, and simulation under AS/NZS4234 used to estimate the energy consumption for a range of daily water heating tasks (say 0, 20, 40, 60 MJ per day), and the results weighted to calculate the comparative energy consumption figure and Energy Rating for the Energy Rating Label. This would allow consumers to more accurately assess the relative performance of different gas water heaters under normal usage;</w:t>
      </w:r>
    </w:p>
    <w:p w14:paraId="775A982B" w14:textId="0CB3ADED" w:rsidR="00BE7692" w:rsidRDefault="00BE7692" w:rsidP="00506D75">
      <w:pPr>
        <w:pStyle w:val="ListParagraph"/>
        <w:spacing w:before="120"/>
        <w:ind w:left="714" w:hanging="357"/>
        <w:contextualSpacing w:val="0"/>
      </w:pPr>
      <w:r>
        <w:t>C</w:t>
      </w:r>
      <w:r w:rsidR="00A36918">
        <w:t>hange</w:t>
      </w:r>
      <w:r>
        <w:t xml:space="preserve"> the ambient air temperature used for calcul</w:t>
      </w:r>
      <w:r w:rsidR="00A36918">
        <w:t>ating the</w:t>
      </w:r>
      <w:r w:rsidR="006F12DF">
        <w:t xml:space="preserve"> annual</w:t>
      </w:r>
      <w:r w:rsidR="00A36918">
        <w:t xml:space="preserve"> Comparative Energy C</w:t>
      </w:r>
      <w:r>
        <w:t>onsumption of gas water heaters to reflect the average ambient air temperature in Victoria, the largest market for gas water heaters. The test could still be undertaken at 20</w:t>
      </w:r>
      <w:r w:rsidRPr="0079575C">
        <w:rPr>
          <w:vertAlign w:val="superscript"/>
        </w:rPr>
        <w:t>o</w:t>
      </w:r>
      <w:r>
        <w:t>C, and simulation under AS/NZS4234 used to calculate the maintenance rate and start-up energy at a lower ambient temperature (e.g. 15</w:t>
      </w:r>
      <w:r w:rsidRPr="00432F51">
        <w:rPr>
          <w:vertAlign w:val="superscript"/>
        </w:rPr>
        <w:t>o</w:t>
      </w:r>
      <w:r>
        <w:t>C);</w:t>
      </w:r>
    </w:p>
    <w:p w14:paraId="698C94B1" w14:textId="7ED9C54F" w:rsidR="00BE7692" w:rsidRDefault="00BE7692" w:rsidP="00506D75">
      <w:pPr>
        <w:pStyle w:val="ListParagraph"/>
        <w:spacing w:before="120"/>
        <w:ind w:left="714" w:hanging="357"/>
        <w:contextualSpacing w:val="0"/>
      </w:pPr>
      <w:r>
        <w:t xml:space="preserve">The key energy performance test results (conversion efficiency, daily maintenance rate, start-up energy, </w:t>
      </w:r>
      <w:proofErr w:type="spellStart"/>
      <w:r>
        <w:t>etc</w:t>
      </w:r>
      <w:proofErr w:type="spellEnd"/>
      <w:r>
        <w:t>) could be made publicly available and used in on-line calculators to allow people to more accurately estimate the annual energy consumption and costs for different gas water heaters, based on their climatic location and hot water use;</w:t>
      </w:r>
      <w:r w:rsidR="006F12DF">
        <w:t xml:space="preserve"> and,</w:t>
      </w:r>
    </w:p>
    <w:p w14:paraId="513139DE" w14:textId="77777777" w:rsidR="00BE7692" w:rsidRDefault="00BE7692" w:rsidP="00506D75">
      <w:pPr>
        <w:pStyle w:val="ListParagraph"/>
        <w:spacing w:before="120"/>
        <w:ind w:left="714" w:hanging="357"/>
        <w:contextualSpacing w:val="0"/>
      </w:pPr>
      <w:r>
        <w:t>Further work is required to understand the impact that exposure to wind and rain conditions has on the operation of both gas storage and gas instantaneous water heaters. If, as expected, this is found to further increase the maintenance rate of gas storage water heaters, and the start-up energy of gas instantaneous units, a correction factor could be developed and used to help estimate the tested efficiency and energy consumption of the water heaters.</w:t>
      </w:r>
    </w:p>
    <w:p w14:paraId="6885E53E" w14:textId="77777777" w:rsidR="00BE7692" w:rsidRDefault="00BE7692" w:rsidP="00BE7692"/>
    <w:p w14:paraId="73B8756E" w14:textId="65D22BB0" w:rsidR="00BE7692" w:rsidRPr="00903FB9" w:rsidRDefault="00026C3D" w:rsidP="00BE7692">
      <w:r>
        <w:t>D</w:t>
      </w:r>
      <w:r w:rsidR="00BE7692" w:rsidRPr="00903FB9">
        <w:t xml:space="preserve">ata collected during the </w:t>
      </w:r>
      <w:r w:rsidR="00BE7692" w:rsidRPr="00903FB9">
        <w:rPr>
          <w:i/>
        </w:rPr>
        <w:t>Retrofit Trial</w:t>
      </w:r>
      <w:r w:rsidR="00BE7692" w:rsidRPr="00903FB9">
        <w:t xml:space="preserve"> suggests that gas storage water heaters do not perform as well in the field as expected, even when the lower ambient air temperatures are taken into account, and industry sources suggest this may be because the gas burners have not been optimised correctly when the water heaters were installed. This warrants further investigation</w:t>
      </w:r>
      <w:r w:rsidR="00A2066A">
        <w:t xml:space="preserve"> for both gas storage and instantaneous water heaters</w:t>
      </w:r>
      <w:r w:rsidR="00BE7692" w:rsidRPr="00903FB9">
        <w:t>, and if identified as a problem might be addressed via an education program for installers.</w:t>
      </w:r>
    </w:p>
    <w:p w14:paraId="067DEB1C" w14:textId="77777777" w:rsidR="00BE7692" w:rsidRPr="00903FB9" w:rsidRDefault="00BE7692" w:rsidP="00BE7692"/>
    <w:p w14:paraId="4DB64316" w14:textId="7981B141" w:rsidR="0076317F" w:rsidRDefault="003152A7" w:rsidP="00BE7692">
      <w:r>
        <w:t>Both the Victorian and the South Australian studies</w:t>
      </w:r>
      <w:r w:rsidR="00BE7692" w:rsidRPr="00903FB9">
        <w:t xml:space="preserve"> suggest that cold water temperatures experienced in the field are higher than those used in AS/NZS4234</w:t>
      </w:r>
      <w:r w:rsidR="005B321B">
        <w:t>, the standard that is commonly used to calculate the annual energy consumption of water heaters</w:t>
      </w:r>
      <w:r w:rsidR="00BE7692" w:rsidRPr="00903FB9">
        <w:t>. The zone cold water temperatures used in this standard could be reviewed in light of data available on measured cold water temperatures.</w:t>
      </w:r>
    </w:p>
    <w:p w14:paraId="35526AE4" w14:textId="77777777" w:rsidR="00023962" w:rsidRPr="00D117BE" w:rsidRDefault="00023962" w:rsidP="00556BD3"/>
    <w:p w14:paraId="5C7401D0" w14:textId="77777777" w:rsidR="000E2968" w:rsidRPr="00D117BE" w:rsidRDefault="000E2968" w:rsidP="00556BD3"/>
    <w:p w14:paraId="77C8B35A" w14:textId="77777777" w:rsidR="007D7AEA" w:rsidRDefault="007D7AEA" w:rsidP="007D7AEA">
      <w:r>
        <w:br w:type="page"/>
      </w:r>
    </w:p>
    <w:p w14:paraId="6995712A" w14:textId="77777777" w:rsidR="000E039B" w:rsidRPr="00EC46ED" w:rsidRDefault="000E039B" w:rsidP="009A79BD">
      <w:pPr>
        <w:pStyle w:val="Heading1"/>
      </w:pPr>
      <w:bookmarkStart w:id="2" w:name="_Toc468355571"/>
      <w:r w:rsidRPr="00EC46ED">
        <w:lastRenderedPageBreak/>
        <w:t>Acknowledgements</w:t>
      </w:r>
      <w:bookmarkEnd w:id="2"/>
    </w:p>
    <w:p w14:paraId="2B2043A0" w14:textId="72E3D0A2" w:rsidR="00687151" w:rsidRPr="00D117BE" w:rsidRDefault="00687151" w:rsidP="00556BD3">
      <w:r w:rsidRPr="00D117BE">
        <w:t xml:space="preserve">This study is based on the analysis of data and information collected from </w:t>
      </w:r>
      <w:r w:rsidR="00023962">
        <w:t>gas water heat</w:t>
      </w:r>
      <w:r w:rsidR="008408B4">
        <w:t>er retrofit trials undertaken at</w:t>
      </w:r>
      <w:r w:rsidR="00023962">
        <w:t xml:space="preserve"> six</w:t>
      </w:r>
      <w:r w:rsidRPr="00D117BE">
        <w:t xml:space="preserve"> Victorian houses. We would like to e</w:t>
      </w:r>
      <w:r w:rsidR="00A7134E">
        <w:t>specially thank these</w:t>
      </w:r>
      <w:r w:rsidRPr="00D117BE">
        <w:t xml:space="preserve"> households for </w:t>
      </w:r>
      <w:r>
        <w:t>their participation in the study</w:t>
      </w:r>
      <w:r w:rsidRPr="00D117BE">
        <w:t xml:space="preserve"> by</w:t>
      </w:r>
      <w:r>
        <w:t xml:space="preserve"> allowing access to their </w:t>
      </w:r>
      <w:r w:rsidR="00023962">
        <w:t xml:space="preserve">houses </w:t>
      </w:r>
      <w:r w:rsidRPr="00D117BE">
        <w:t xml:space="preserve">to enable monitoring and data collection to be undertaken, the replacement of the existing </w:t>
      </w:r>
      <w:r w:rsidR="00023962">
        <w:t>gas water heater w</w:t>
      </w:r>
      <w:r w:rsidRPr="00D117BE">
        <w:t>ith</w:t>
      </w:r>
      <w:r w:rsidR="00023962">
        <w:t xml:space="preserve"> a new high efficiency gas water heater</w:t>
      </w:r>
      <w:r w:rsidRPr="00D117BE">
        <w:t>, provi</w:t>
      </w:r>
      <w:r w:rsidR="00023962">
        <w:t>ding access to their gas</w:t>
      </w:r>
      <w:r w:rsidRPr="00D117BE">
        <w:t xml:space="preserve"> billing data, and for participating in qualitative surveys before and after the retrofits were undertaken.</w:t>
      </w:r>
    </w:p>
    <w:p w14:paraId="0FCF251F" w14:textId="77777777" w:rsidR="00687151" w:rsidRPr="00D117BE" w:rsidRDefault="00687151" w:rsidP="00556BD3"/>
    <w:p w14:paraId="46940E39" w14:textId="3E7CA759" w:rsidR="00023962" w:rsidRDefault="00687151" w:rsidP="00556BD3">
      <w:r w:rsidRPr="00D117BE">
        <w:t xml:space="preserve">Sustainability Victoria contracted </w:t>
      </w:r>
      <w:proofErr w:type="spellStart"/>
      <w:r w:rsidRPr="00D117BE">
        <w:t>EnviroGroup</w:t>
      </w:r>
      <w:proofErr w:type="spellEnd"/>
      <w:r w:rsidRPr="00D117BE">
        <w:t xml:space="preserve"> Australia Pty Ltd to manage household recruitment and liaison, on-site data collection, manage the </w:t>
      </w:r>
      <w:r w:rsidR="00023962">
        <w:t>gas water heater</w:t>
      </w:r>
      <w:r w:rsidRPr="00D117BE">
        <w:t xml:space="preserve"> retrofits and to prepare a brief project report. In particular we would like to thank Ryan Mosby, who was </w:t>
      </w:r>
      <w:proofErr w:type="spellStart"/>
      <w:r w:rsidRPr="00D117BE">
        <w:t>EnviroGroup’s</w:t>
      </w:r>
      <w:proofErr w:type="spellEnd"/>
      <w:r w:rsidRPr="00D117BE">
        <w:t xml:space="preserve"> project manager for this work.</w:t>
      </w:r>
      <w:r w:rsidR="00023962">
        <w:t xml:space="preserve"> Sustainability Victoria also engaged Energy Efficient Strategies to install metering equipment to monitor the operation of the gas water heaters and to undertake an analysis of the </w:t>
      </w:r>
      <w:r w:rsidR="008408B4">
        <w:t xml:space="preserve">data collected during the </w:t>
      </w:r>
      <w:r w:rsidR="008408B4" w:rsidRPr="008408B4">
        <w:rPr>
          <w:i/>
        </w:rPr>
        <w:t>Trial</w:t>
      </w:r>
      <w:r w:rsidR="00023962">
        <w:t>, and</w:t>
      </w:r>
      <w:r w:rsidR="008408B4">
        <w:t xml:space="preserve"> we</w:t>
      </w:r>
      <w:r w:rsidR="00023962">
        <w:t xml:space="preserve"> would like to thank Jack Brown (meter installation) and Lloyd Harrington (data analysis) for their contribution to the project.</w:t>
      </w:r>
    </w:p>
    <w:p w14:paraId="4A625260" w14:textId="77777777" w:rsidR="00023962" w:rsidRDefault="00023962" w:rsidP="00556BD3"/>
    <w:p w14:paraId="252340A3" w14:textId="5427C3AE" w:rsidR="000E039B" w:rsidRDefault="00687151" w:rsidP="00556BD3">
      <w:r w:rsidRPr="00D117BE">
        <w:t xml:space="preserve">We have acknowledged the different organisations which were involved in the </w:t>
      </w:r>
      <w:r w:rsidR="00023962">
        <w:rPr>
          <w:i/>
        </w:rPr>
        <w:t>Gas Water Heater</w:t>
      </w:r>
      <w:r w:rsidRPr="00D117BE">
        <w:rPr>
          <w:i/>
        </w:rPr>
        <w:t xml:space="preserve"> Retrofit Trial</w:t>
      </w:r>
      <w:r w:rsidRPr="00D117BE">
        <w:t xml:space="preserve"> below.</w:t>
      </w:r>
    </w:p>
    <w:p w14:paraId="547361AA" w14:textId="77777777" w:rsidR="000E039B" w:rsidRDefault="000E039B" w:rsidP="00556BD3"/>
    <w:p w14:paraId="6976964A" w14:textId="77777777" w:rsidR="000E039B" w:rsidRDefault="000E039B" w:rsidP="00556BD3"/>
    <w:p w14:paraId="7912E67D" w14:textId="77777777" w:rsidR="00687151" w:rsidRDefault="00687151" w:rsidP="000E039B">
      <w:pPr>
        <w:rPr>
          <w:rFonts w:cs="Arial"/>
        </w:rPr>
      </w:pPr>
    </w:p>
    <w:tbl>
      <w:tblPr>
        <w:tblW w:w="9642" w:type="dxa"/>
        <w:tblCellMar>
          <w:left w:w="0" w:type="dxa"/>
          <w:right w:w="0" w:type="dxa"/>
        </w:tblCellMar>
        <w:tblLook w:val="0420" w:firstRow="1" w:lastRow="0" w:firstColumn="0" w:lastColumn="0" w:noHBand="0" w:noVBand="1"/>
        <w:tblCaption w:val="Organisations that contributed to the Swimming Pool Pump Retrofit Trial"/>
        <w:tblDescription w:val="The table provides information on the organisations which contributed to the different components of the Swimming Pool Pump Retrofit Trial."/>
      </w:tblPr>
      <w:tblGrid>
        <w:gridCol w:w="3405"/>
        <w:gridCol w:w="6237"/>
      </w:tblGrid>
      <w:tr w:rsidR="00687151" w:rsidRPr="001455DC" w14:paraId="360825FF" w14:textId="77777777" w:rsidTr="0097583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05CE1AEB" w14:textId="77777777" w:rsidR="00687151" w:rsidRPr="001455DC" w:rsidRDefault="00687151" w:rsidP="005B10C4">
            <w:pPr>
              <w:spacing w:line="240" w:lineRule="auto"/>
              <w:rPr>
                <w:rFonts w:cs="Arial"/>
                <w:sz w:val="20"/>
                <w:szCs w:val="20"/>
              </w:rPr>
            </w:pPr>
            <w:r w:rsidRPr="001455DC">
              <w:rPr>
                <w:rFonts w:cs="Arial"/>
                <w:sz w:val="20"/>
                <w:szCs w:val="20"/>
              </w:rPr>
              <w:t>Project conception, design &amp; funding, and project oversight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4EEB5AD3" w14:textId="77777777" w:rsidR="00687151" w:rsidRPr="001455DC" w:rsidRDefault="00687151" w:rsidP="005B10C4">
            <w:pPr>
              <w:spacing w:line="240" w:lineRule="auto"/>
              <w:rPr>
                <w:rFonts w:cs="Arial"/>
                <w:sz w:val="20"/>
                <w:szCs w:val="20"/>
              </w:rPr>
            </w:pPr>
            <w:r w:rsidRPr="001455DC">
              <w:rPr>
                <w:rFonts w:cs="Arial"/>
                <w:bCs/>
                <w:sz w:val="20"/>
                <w:szCs w:val="20"/>
              </w:rPr>
              <w:t>Sustainability Victoria</w:t>
            </w:r>
          </w:p>
        </w:tc>
      </w:tr>
      <w:tr w:rsidR="00687151" w:rsidRPr="001455DC" w14:paraId="6D7FB3F8" w14:textId="77777777" w:rsidTr="0097583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71A67D34" w14:textId="77777777" w:rsidR="00687151" w:rsidRPr="001455DC" w:rsidRDefault="00687151" w:rsidP="005B10C4">
            <w:pPr>
              <w:spacing w:line="240" w:lineRule="auto"/>
              <w:rPr>
                <w:rFonts w:cs="Arial"/>
                <w:sz w:val="20"/>
                <w:szCs w:val="20"/>
              </w:rPr>
            </w:pPr>
            <w:r w:rsidRPr="001455DC">
              <w:rPr>
                <w:rFonts w:cs="Arial"/>
                <w:sz w:val="20"/>
                <w:szCs w:val="20"/>
              </w:rPr>
              <w:t>Lead contractor / project manager</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1B1E1E5E" w14:textId="77777777" w:rsidR="00687151" w:rsidRPr="001455DC" w:rsidRDefault="00687151" w:rsidP="005B10C4">
            <w:pPr>
              <w:spacing w:line="240" w:lineRule="auto"/>
              <w:rPr>
                <w:rFonts w:cs="Arial"/>
                <w:sz w:val="20"/>
                <w:szCs w:val="20"/>
              </w:rPr>
            </w:pPr>
            <w:proofErr w:type="spellStart"/>
            <w:r>
              <w:rPr>
                <w:rFonts w:cs="Arial"/>
                <w:sz w:val="20"/>
                <w:szCs w:val="20"/>
              </w:rPr>
              <w:t>EnviroGroup</w:t>
            </w:r>
            <w:proofErr w:type="spellEnd"/>
            <w:r>
              <w:rPr>
                <w:rFonts w:cs="Arial"/>
                <w:sz w:val="20"/>
                <w:szCs w:val="20"/>
              </w:rPr>
              <w:t xml:space="preserve"> Australia Pty Ltd</w:t>
            </w:r>
          </w:p>
        </w:tc>
      </w:tr>
      <w:tr w:rsidR="00687151" w:rsidRPr="001455DC" w14:paraId="3B0AD57C" w14:textId="77777777" w:rsidTr="0068715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5728174B" w14:textId="77777777" w:rsidR="00687151" w:rsidRPr="001455DC" w:rsidRDefault="00687151" w:rsidP="005B10C4">
            <w:pPr>
              <w:spacing w:line="240" w:lineRule="auto"/>
              <w:rPr>
                <w:rFonts w:cs="Arial"/>
                <w:sz w:val="20"/>
                <w:szCs w:val="20"/>
              </w:rPr>
            </w:pPr>
            <w:r w:rsidRPr="001455DC">
              <w:rPr>
                <w:rFonts w:cs="Arial"/>
                <w:sz w:val="20"/>
                <w:szCs w:val="20"/>
              </w:rPr>
              <w:t>Household recruitment and liaison</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38128F28" w14:textId="77777777" w:rsidR="00687151" w:rsidRPr="001455DC" w:rsidRDefault="00687151" w:rsidP="005B10C4">
            <w:pPr>
              <w:spacing w:line="240" w:lineRule="auto"/>
              <w:rPr>
                <w:rFonts w:cs="Arial"/>
                <w:sz w:val="20"/>
                <w:szCs w:val="20"/>
              </w:rPr>
            </w:pPr>
            <w:proofErr w:type="spellStart"/>
            <w:r>
              <w:rPr>
                <w:rFonts w:cs="Arial"/>
                <w:sz w:val="20"/>
                <w:szCs w:val="20"/>
              </w:rPr>
              <w:t>EnviroGroup</w:t>
            </w:r>
            <w:proofErr w:type="spellEnd"/>
            <w:r>
              <w:rPr>
                <w:rFonts w:cs="Arial"/>
                <w:sz w:val="20"/>
                <w:szCs w:val="20"/>
              </w:rPr>
              <w:t xml:space="preserve"> Australia Pty Ltd</w:t>
            </w:r>
          </w:p>
        </w:tc>
      </w:tr>
      <w:tr w:rsidR="00687151" w:rsidRPr="001455DC" w14:paraId="3CD0B7D4" w14:textId="77777777" w:rsidTr="0068715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29ACDBBA" w14:textId="223BD507" w:rsidR="00687151" w:rsidRPr="001455DC" w:rsidRDefault="00687151" w:rsidP="005B10C4">
            <w:pPr>
              <w:spacing w:line="240" w:lineRule="auto"/>
              <w:rPr>
                <w:rFonts w:cs="Arial"/>
                <w:sz w:val="20"/>
                <w:szCs w:val="20"/>
              </w:rPr>
            </w:pPr>
            <w:r>
              <w:rPr>
                <w:rFonts w:cs="Arial"/>
                <w:sz w:val="20"/>
                <w:szCs w:val="20"/>
              </w:rPr>
              <w:t>Data collection</w:t>
            </w:r>
            <w:r w:rsidR="00023962">
              <w:rPr>
                <w:rFonts w:cs="Arial"/>
                <w:sz w:val="20"/>
                <w:szCs w:val="20"/>
              </w:rPr>
              <w:t xml:space="preserve"> and householder surveys</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677634B3" w14:textId="77777777" w:rsidR="00687151" w:rsidRPr="001455DC" w:rsidRDefault="00687151" w:rsidP="005B10C4">
            <w:pPr>
              <w:spacing w:line="240" w:lineRule="auto"/>
              <w:rPr>
                <w:rFonts w:cs="Arial"/>
                <w:sz w:val="20"/>
                <w:szCs w:val="20"/>
              </w:rPr>
            </w:pPr>
            <w:proofErr w:type="spellStart"/>
            <w:r>
              <w:rPr>
                <w:rFonts w:cs="Arial"/>
                <w:sz w:val="20"/>
                <w:szCs w:val="20"/>
              </w:rPr>
              <w:t>EnviroGroup</w:t>
            </w:r>
            <w:proofErr w:type="spellEnd"/>
            <w:r>
              <w:rPr>
                <w:rFonts w:cs="Arial"/>
                <w:sz w:val="20"/>
                <w:szCs w:val="20"/>
              </w:rPr>
              <w:t xml:space="preserve"> Australia Pty Ltd</w:t>
            </w:r>
          </w:p>
        </w:tc>
      </w:tr>
      <w:tr w:rsidR="00023962" w:rsidRPr="001455DC" w14:paraId="79005FB8" w14:textId="77777777" w:rsidTr="0068715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1B66EDAA" w14:textId="000F6B35" w:rsidR="00023962" w:rsidRDefault="000A36E4" w:rsidP="000A36E4">
            <w:pPr>
              <w:spacing w:line="240" w:lineRule="auto"/>
              <w:rPr>
                <w:rFonts w:cs="Arial"/>
                <w:sz w:val="20"/>
                <w:szCs w:val="20"/>
              </w:rPr>
            </w:pPr>
            <w:r>
              <w:rPr>
                <w:rFonts w:cs="Arial"/>
                <w:sz w:val="20"/>
                <w:szCs w:val="20"/>
              </w:rPr>
              <w:t>Metering strategy and i</w:t>
            </w:r>
            <w:r w:rsidR="00023962">
              <w:rPr>
                <w:rFonts w:cs="Arial"/>
                <w:sz w:val="20"/>
                <w:szCs w:val="20"/>
              </w:rPr>
              <w:t xml:space="preserve">nstallation of </w:t>
            </w:r>
            <w:r>
              <w:rPr>
                <w:rFonts w:cs="Arial"/>
                <w:sz w:val="20"/>
                <w:szCs w:val="20"/>
              </w:rPr>
              <w:t xml:space="preserve">the </w:t>
            </w:r>
            <w:r w:rsidR="00023962">
              <w:rPr>
                <w:rFonts w:cs="Arial"/>
                <w:sz w:val="20"/>
                <w:szCs w:val="20"/>
              </w:rPr>
              <w:t>metering equipment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56B85777" w14:textId="335602FB" w:rsidR="00023962" w:rsidRDefault="00023962" w:rsidP="005B10C4">
            <w:pPr>
              <w:spacing w:line="240" w:lineRule="auto"/>
              <w:rPr>
                <w:rFonts w:cs="Arial"/>
                <w:sz w:val="20"/>
                <w:szCs w:val="20"/>
              </w:rPr>
            </w:pPr>
            <w:r>
              <w:rPr>
                <w:rFonts w:cs="Arial"/>
                <w:sz w:val="20"/>
                <w:szCs w:val="20"/>
              </w:rPr>
              <w:t>Energy Efficient Strategies</w:t>
            </w:r>
          </w:p>
        </w:tc>
      </w:tr>
      <w:tr w:rsidR="00687151" w:rsidRPr="001455DC" w14:paraId="796A695F" w14:textId="77777777" w:rsidTr="0068715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2E292312" w14:textId="3D100EF5" w:rsidR="00687151" w:rsidRPr="001455DC" w:rsidRDefault="00023962" w:rsidP="005B10C4">
            <w:pPr>
              <w:spacing w:line="240" w:lineRule="auto"/>
              <w:rPr>
                <w:rFonts w:cs="Arial"/>
                <w:sz w:val="20"/>
                <w:szCs w:val="20"/>
              </w:rPr>
            </w:pPr>
            <w:r>
              <w:rPr>
                <w:rFonts w:cs="Arial"/>
                <w:sz w:val="20"/>
                <w:szCs w:val="20"/>
              </w:rPr>
              <w:t>Gas water heater</w:t>
            </w:r>
            <w:r w:rsidR="00687151">
              <w:rPr>
                <w:rFonts w:cs="Arial"/>
                <w:sz w:val="20"/>
                <w:szCs w:val="20"/>
              </w:rPr>
              <w:t xml:space="preserve"> retrofits</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7B334852" w14:textId="448D4763" w:rsidR="00687151" w:rsidRPr="001455DC" w:rsidRDefault="00023962" w:rsidP="005B10C4">
            <w:pPr>
              <w:spacing w:line="240" w:lineRule="auto"/>
              <w:rPr>
                <w:rFonts w:cs="Arial"/>
                <w:sz w:val="20"/>
                <w:szCs w:val="20"/>
              </w:rPr>
            </w:pPr>
            <w:r>
              <w:rPr>
                <w:rFonts w:cs="Arial"/>
                <w:sz w:val="20"/>
                <w:szCs w:val="20"/>
              </w:rPr>
              <w:t>Plumbing sub-contractor</w:t>
            </w:r>
            <w:r w:rsidR="00687151">
              <w:rPr>
                <w:rFonts w:cs="Arial"/>
                <w:sz w:val="20"/>
                <w:szCs w:val="20"/>
              </w:rPr>
              <w:t xml:space="preserve"> engaged by </w:t>
            </w:r>
            <w:proofErr w:type="spellStart"/>
            <w:r w:rsidR="00687151">
              <w:rPr>
                <w:rFonts w:cs="Arial"/>
                <w:sz w:val="20"/>
                <w:szCs w:val="20"/>
              </w:rPr>
              <w:t>EnviroGroup</w:t>
            </w:r>
            <w:proofErr w:type="spellEnd"/>
            <w:r w:rsidR="000A36E4">
              <w:rPr>
                <w:rFonts w:cs="Arial"/>
                <w:sz w:val="20"/>
                <w:szCs w:val="20"/>
              </w:rPr>
              <w:t xml:space="preserve"> Australia Pty Ltd</w:t>
            </w:r>
          </w:p>
        </w:tc>
      </w:tr>
      <w:tr w:rsidR="00687151" w:rsidRPr="001455DC" w14:paraId="3F64BE1E" w14:textId="77777777" w:rsidTr="0068715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02595DD2" w14:textId="15DD2A94" w:rsidR="00687151" w:rsidRPr="001455DC" w:rsidRDefault="00023962" w:rsidP="005B10C4">
            <w:pPr>
              <w:spacing w:line="240" w:lineRule="auto"/>
              <w:rPr>
                <w:rFonts w:cs="Arial"/>
                <w:sz w:val="20"/>
                <w:szCs w:val="20"/>
              </w:rPr>
            </w:pPr>
            <w:r>
              <w:rPr>
                <w:rFonts w:cs="Arial"/>
                <w:sz w:val="20"/>
                <w:szCs w:val="20"/>
              </w:rPr>
              <w:t xml:space="preserve">Project </w:t>
            </w:r>
            <w:r w:rsidR="00687151">
              <w:rPr>
                <w:rFonts w:cs="Arial"/>
                <w:sz w:val="20"/>
                <w:szCs w:val="20"/>
              </w:rPr>
              <w:t>implementation report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397101F4" w14:textId="77777777" w:rsidR="00687151" w:rsidRPr="001455DC" w:rsidRDefault="00687151" w:rsidP="005B10C4">
            <w:pPr>
              <w:spacing w:line="240" w:lineRule="auto"/>
              <w:rPr>
                <w:rFonts w:cs="Arial"/>
                <w:sz w:val="20"/>
                <w:szCs w:val="20"/>
              </w:rPr>
            </w:pPr>
            <w:proofErr w:type="spellStart"/>
            <w:r>
              <w:rPr>
                <w:rFonts w:cs="Arial"/>
                <w:sz w:val="20"/>
                <w:szCs w:val="20"/>
              </w:rPr>
              <w:t>EnviroGroup</w:t>
            </w:r>
            <w:proofErr w:type="spellEnd"/>
            <w:r>
              <w:rPr>
                <w:rFonts w:cs="Arial"/>
                <w:sz w:val="20"/>
                <w:szCs w:val="20"/>
              </w:rPr>
              <w:t xml:space="preserve"> Australia Pty Ltd</w:t>
            </w:r>
          </w:p>
        </w:tc>
      </w:tr>
      <w:tr w:rsidR="00023962" w:rsidRPr="001455DC" w14:paraId="3A23E520" w14:textId="77777777" w:rsidTr="0068715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1A4DA29F" w14:textId="090FAE51" w:rsidR="00023962" w:rsidRDefault="00023962" w:rsidP="005B10C4">
            <w:pPr>
              <w:spacing w:line="240" w:lineRule="auto"/>
              <w:rPr>
                <w:rFonts w:cs="Arial"/>
                <w:sz w:val="20"/>
                <w:szCs w:val="20"/>
              </w:rPr>
            </w:pPr>
            <w:r>
              <w:rPr>
                <w:rFonts w:cs="Arial"/>
                <w:sz w:val="20"/>
                <w:szCs w:val="20"/>
              </w:rPr>
              <w:t>Analysis of data</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059CE89B" w14:textId="77777777" w:rsidR="00023962" w:rsidRDefault="00023962" w:rsidP="005B10C4">
            <w:pPr>
              <w:spacing w:line="240" w:lineRule="auto"/>
              <w:rPr>
                <w:rFonts w:cs="Arial"/>
                <w:sz w:val="20"/>
                <w:szCs w:val="20"/>
              </w:rPr>
            </w:pPr>
            <w:r>
              <w:rPr>
                <w:rFonts w:cs="Arial"/>
                <w:sz w:val="20"/>
                <w:szCs w:val="20"/>
              </w:rPr>
              <w:t>Energy Efficient Strategies</w:t>
            </w:r>
          </w:p>
          <w:p w14:paraId="2F64692E" w14:textId="2CBE351B" w:rsidR="0057163E" w:rsidRDefault="0057163E" w:rsidP="005B10C4">
            <w:pPr>
              <w:spacing w:line="240" w:lineRule="auto"/>
              <w:rPr>
                <w:rFonts w:cs="Arial"/>
                <w:sz w:val="20"/>
                <w:szCs w:val="20"/>
              </w:rPr>
            </w:pPr>
            <w:r>
              <w:rPr>
                <w:rFonts w:cs="Arial"/>
                <w:sz w:val="20"/>
                <w:szCs w:val="20"/>
              </w:rPr>
              <w:t>Additional data analysis by Sustainability Victoria</w:t>
            </w:r>
          </w:p>
        </w:tc>
      </w:tr>
      <w:tr w:rsidR="00687151" w:rsidRPr="001455DC" w14:paraId="1F8C0C18" w14:textId="77777777" w:rsidTr="00687151">
        <w:trPr>
          <w:trHeight w:val="567"/>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16DE5287" w14:textId="75A67DC2" w:rsidR="00687151" w:rsidRPr="001455DC" w:rsidRDefault="00023962" w:rsidP="00023962">
            <w:pPr>
              <w:spacing w:line="240" w:lineRule="auto"/>
              <w:rPr>
                <w:rFonts w:cs="Arial"/>
                <w:sz w:val="20"/>
                <w:szCs w:val="20"/>
              </w:rPr>
            </w:pPr>
            <w:r>
              <w:rPr>
                <w:rFonts w:cs="Arial"/>
                <w:sz w:val="20"/>
                <w:szCs w:val="20"/>
              </w:rPr>
              <w:t xml:space="preserve">Preparation of </w:t>
            </w:r>
            <w:r w:rsidR="00687151" w:rsidRPr="001455DC">
              <w:rPr>
                <w:rFonts w:cs="Arial"/>
                <w:sz w:val="20"/>
                <w:szCs w:val="20"/>
              </w:rPr>
              <w:t>final report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6A10BF69" w14:textId="77777777" w:rsidR="00687151" w:rsidRPr="001455DC" w:rsidRDefault="00687151" w:rsidP="005B10C4">
            <w:pPr>
              <w:spacing w:line="240" w:lineRule="auto"/>
              <w:rPr>
                <w:rFonts w:cs="Arial"/>
                <w:sz w:val="20"/>
                <w:szCs w:val="20"/>
              </w:rPr>
            </w:pPr>
            <w:r w:rsidRPr="001455DC">
              <w:rPr>
                <w:rFonts w:cs="Arial"/>
                <w:bCs/>
                <w:sz w:val="20"/>
                <w:szCs w:val="20"/>
              </w:rPr>
              <w:t>Sustainability Victoria</w:t>
            </w:r>
          </w:p>
        </w:tc>
      </w:tr>
    </w:tbl>
    <w:p w14:paraId="601E24B7" w14:textId="77777777" w:rsidR="00687151" w:rsidRDefault="00687151" w:rsidP="000E039B">
      <w:pPr>
        <w:rPr>
          <w:rFonts w:cs="Arial"/>
        </w:rPr>
      </w:pPr>
    </w:p>
    <w:p w14:paraId="0570856E" w14:textId="77777777" w:rsidR="0011113D" w:rsidRDefault="0011113D" w:rsidP="000E039B">
      <w:pPr>
        <w:rPr>
          <w:rFonts w:cs="Arial"/>
        </w:rPr>
      </w:pPr>
      <w:r>
        <w:rPr>
          <w:rFonts w:cs="Arial"/>
        </w:rPr>
        <w:br w:type="page"/>
      </w:r>
    </w:p>
    <w:sdt>
      <w:sdtPr>
        <w:rPr>
          <w:rFonts w:ascii="Arial" w:eastAsia="Times New Roman" w:hAnsi="Arial" w:cs="Times New Roman"/>
          <w:color w:val="000000"/>
          <w:spacing w:val="-5"/>
          <w:sz w:val="22"/>
          <w:szCs w:val="24"/>
          <w:lang w:val="en-AU"/>
        </w:rPr>
        <w:id w:val="1844207566"/>
        <w:docPartObj>
          <w:docPartGallery w:val="Table of Contents"/>
          <w:docPartUnique/>
        </w:docPartObj>
      </w:sdtPr>
      <w:sdtEndPr>
        <w:rPr>
          <w:b/>
          <w:bCs/>
          <w:noProof/>
        </w:rPr>
      </w:sdtEndPr>
      <w:sdtContent>
        <w:p w14:paraId="48BB79B1" w14:textId="77777777" w:rsidR="00466F5F" w:rsidRPr="00466F5F" w:rsidRDefault="00466F5F">
          <w:pPr>
            <w:pStyle w:val="TOCHeading"/>
            <w:rPr>
              <w:rStyle w:val="Heading1Char"/>
            </w:rPr>
          </w:pPr>
          <w:r w:rsidRPr="00466F5F">
            <w:rPr>
              <w:rStyle w:val="Heading1Char"/>
            </w:rPr>
            <w:t>Contents</w:t>
          </w:r>
        </w:p>
        <w:p w14:paraId="519B578A" w14:textId="77777777" w:rsidR="000E0705" w:rsidRDefault="00466F5F">
          <w:pPr>
            <w:pStyle w:val="TOC1"/>
            <w:rPr>
              <w:rFonts w:asciiTheme="minorHAnsi" w:eastAsiaTheme="minorEastAsia" w:hAnsiTheme="minorHAnsi" w:cstheme="minorBidi"/>
              <w:b w:val="0"/>
              <w:color w:val="auto"/>
              <w:spacing w:val="0"/>
              <w:szCs w:val="22"/>
              <w:lang w:eastAsia="en-AU"/>
            </w:rPr>
          </w:pPr>
          <w:r>
            <w:fldChar w:fldCharType="begin"/>
          </w:r>
          <w:r>
            <w:instrText xml:space="preserve"> TOC \o "1-3" \h \z \u </w:instrText>
          </w:r>
          <w:r>
            <w:fldChar w:fldCharType="separate"/>
          </w:r>
          <w:hyperlink w:anchor="_Toc468355570" w:history="1">
            <w:r w:rsidR="000E0705" w:rsidRPr="000523C7">
              <w:rPr>
                <w:rStyle w:val="Hyperlink"/>
              </w:rPr>
              <w:t>Foreword</w:t>
            </w:r>
            <w:r w:rsidR="000E0705">
              <w:rPr>
                <w:webHidden/>
              </w:rPr>
              <w:tab/>
            </w:r>
            <w:r w:rsidR="000E0705">
              <w:rPr>
                <w:webHidden/>
              </w:rPr>
              <w:fldChar w:fldCharType="begin"/>
            </w:r>
            <w:r w:rsidR="000E0705">
              <w:rPr>
                <w:webHidden/>
              </w:rPr>
              <w:instrText xml:space="preserve"> PAGEREF _Toc468355570 \h </w:instrText>
            </w:r>
            <w:r w:rsidR="000E0705">
              <w:rPr>
                <w:webHidden/>
              </w:rPr>
            </w:r>
            <w:r w:rsidR="000E0705">
              <w:rPr>
                <w:webHidden/>
              </w:rPr>
              <w:fldChar w:fldCharType="separate"/>
            </w:r>
            <w:r w:rsidR="00B94C71">
              <w:rPr>
                <w:webHidden/>
              </w:rPr>
              <w:t>3</w:t>
            </w:r>
            <w:r w:rsidR="000E0705">
              <w:rPr>
                <w:webHidden/>
              </w:rPr>
              <w:fldChar w:fldCharType="end"/>
            </w:r>
          </w:hyperlink>
        </w:p>
        <w:p w14:paraId="4F7A17BB"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571" w:history="1">
            <w:r w:rsidRPr="000523C7">
              <w:rPr>
                <w:rStyle w:val="Hyperlink"/>
              </w:rPr>
              <w:t>Acknowledgements</w:t>
            </w:r>
            <w:r>
              <w:rPr>
                <w:webHidden/>
              </w:rPr>
              <w:tab/>
            </w:r>
            <w:r>
              <w:rPr>
                <w:webHidden/>
              </w:rPr>
              <w:fldChar w:fldCharType="begin"/>
            </w:r>
            <w:r>
              <w:rPr>
                <w:webHidden/>
              </w:rPr>
              <w:instrText xml:space="preserve"> PAGEREF _Toc468355571 \h </w:instrText>
            </w:r>
            <w:r>
              <w:rPr>
                <w:webHidden/>
              </w:rPr>
            </w:r>
            <w:r>
              <w:rPr>
                <w:webHidden/>
              </w:rPr>
              <w:fldChar w:fldCharType="separate"/>
            </w:r>
            <w:r w:rsidR="00B94C71">
              <w:rPr>
                <w:webHidden/>
              </w:rPr>
              <w:t>6</w:t>
            </w:r>
            <w:r>
              <w:rPr>
                <w:webHidden/>
              </w:rPr>
              <w:fldChar w:fldCharType="end"/>
            </w:r>
          </w:hyperlink>
        </w:p>
        <w:p w14:paraId="19ED4F88"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572" w:history="1">
            <w:r w:rsidRPr="000523C7">
              <w:rPr>
                <w:rStyle w:val="Hyperlink"/>
              </w:rPr>
              <w:t>Abbreviations and Acronyms</w:t>
            </w:r>
            <w:r>
              <w:rPr>
                <w:webHidden/>
              </w:rPr>
              <w:tab/>
            </w:r>
            <w:r>
              <w:rPr>
                <w:webHidden/>
              </w:rPr>
              <w:fldChar w:fldCharType="begin"/>
            </w:r>
            <w:r>
              <w:rPr>
                <w:webHidden/>
              </w:rPr>
              <w:instrText xml:space="preserve"> PAGEREF _Toc468355572 \h </w:instrText>
            </w:r>
            <w:r>
              <w:rPr>
                <w:webHidden/>
              </w:rPr>
            </w:r>
            <w:r>
              <w:rPr>
                <w:webHidden/>
              </w:rPr>
              <w:fldChar w:fldCharType="separate"/>
            </w:r>
            <w:r w:rsidR="00B94C71">
              <w:rPr>
                <w:webHidden/>
              </w:rPr>
              <w:t>9</w:t>
            </w:r>
            <w:r>
              <w:rPr>
                <w:webHidden/>
              </w:rPr>
              <w:fldChar w:fldCharType="end"/>
            </w:r>
          </w:hyperlink>
        </w:p>
        <w:p w14:paraId="4010CBC7"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573" w:history="1">
            <w:r w:rsidRPr="000523C7">
              <w:rPr>
                <w:rStyle w:val="Hyperlink"/>
              </w:rPr>
              <w:t>Glossary</w:t>
            </w:r>
            <w:r>
              <w:rPr>
                <w:webHidden/>
              </w:rPr>
              <w:tab/>
            </w:r>
            <w:r>
              <w:rPr>
                <w:webHidden/>
              </w:rPr>
              <w:fldChar w:fldCharType="begin"/>
            </w:r>
            <w:r>
              <w:rPr>
                <w:webHidden/>
              </w:rPr>
              <w:instrText xml:space="preserve"> PAGEREF _Toc468355573 \h </w:instrText>
            </w:r>
            <w:r>
              <w:rPr>
                <w:webHidden/>
              </w:rPr>
            </w:r>
            <w:r>
              <w:rPr>
                <w:webHidden/>
              </w:rPr>
              <w:fldChar w:fldCharType="separate"/>
            </w:r>
            <w:r w:rsidR="00B94C71">
              <w:rPr>
                <w:webHidden/>
              </w:rPr>
              <w:t>10</w:t>
            </w:r>
            <w:r>
              <w:rPr>
                <w:webHidden/>
              </w:rPr>
              <w:fldChar w:fldCharType="end"/>
            </w:r>
          </w:hyperlink>
        </w:p>
        <w:p w14:paraId="5F66740C"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574" w:history="1">
            <w:r w:rsidRPr="000523C7">
              <w:rPr>
                <w:rStyle w:val="Hyperlink"/>
              </w:rPr>
              <w:t>1. Introduction</w:t>
            </w:r>
            <w:r>
              <w:rPr>
                <w:webHidden/>
              </w:rPr>
              <w:tab/>
            </w:r>
            <w:r>
              <w:rPr>
                <w:webHidden/>
              </w:rPr>
              <w:fldChar w:fldCharType="begin"/>
            </w:r>
            <w:r>
              <w:rPr>
                <w:webHidden/>
              </w:rPr>
              <w:instrText xml:space="preserve"> PAGEREF _Toc468355574 \h </w:instrText>
            </w:r>
            <w:r>
              <w:rPr>
                <w:webHidden/>
              </w:rPr>
            </w:r>
            <w:r>
              <w:rPr>
                <w:webHidden/>
              </w:rPr>
              <w:fldChar w:fldCharType="separate"/>
            </w:r>
            <w:r w:rsidR="00B94C71">
              <w:rPr>
                <w:webHidden/>
              </w:rPr>
              <w:t>11</w:t>
            </w:r>
            <w:r>
              <w:rPr>
                <w:webHidden/>
              </w:rPr>
              <w:fldChar w:fldCharType="end"/>
            </w:r>
          </w:hyperlink>
        </w:p>
        <w:p w14:paraId="787ED9A1"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75" w:history="1">
            <w:r w:rsidRPr="000523C7">
              <w:rPr>
                <w:rStyle w:val="Hyperlink"/>
                <w:noProof/>
              </w:rPr>
              <w:t>Background to the trial</w:t>
            </w:r>
            <w:r>
              <w:rPr>
                <w:noProof/>
                <w:webHidden/>
              </w:rPr>
              <w:tab/>
            </w:r>
            <w:r>
              <w:rPr>
                <w:noProof/>
                <w:webHidden/>
              </w:rPr>
              <w:fldChar w:fldCharType="begin"/>
            </w:r>
            <w:r>
              <w:rPr>
                <w:noProof/>
                <w:webHidden/>
              </w:rPr>
              <w:instrText xml:space="preserve"> PAGEREF _Toc468355575 \h </w:instrText>
            </w:r>
            <w:r>
              <w:rPr>
                <w:noProof/>
                <w:webHidden/>
              </w:rPr>
            </w:r>
            <w:r>
              <w:rPr>
                <w:noProof/>
                <w:webHidden/>
              </w:rPr>
              <w:fldChar w:fldCharType="separate"/>
            </w:r>
            <w:r w:rsidR="00B94C71">
              <w:rPr>
                <w:noProof/>
                <w:webHidden/>
              </w:rPr>
              <w:t>11</w:t>
            </w:r>
            <w:r>
              <w:rPr>
                <w:noProof/>
                <w:webHidden/>
              </w:rPr>
              <w:fldChar w:fldCharType="end"/>
            </w:r>
          </w:hyperlink>
        </w:p>
        <w:p w14:paraId="356FFD8F"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76" w:history="1">
            <w:r w:rsidRPr="000523C7">
              <w:rPr>
                <w:rStyle w:val="Hyperlink"/>
                <w:noProof/>
              </w:rPr>
              <w:t>How the trial was undertaken</w:t>
            </w:r>
            <w:r>
              <w:rPr>
                <w:noProof/>
                <w:webHidden/>
              </w:rPr>
              <w:tab/>
            </w:r>
            <w:r>
              <w:rPr>
                <w:noProof/>
                <w:webHidden/>
              </w:rPr>
              <w:fldChar w:fldCharType="begin"/>
            </w:r>
            <w:r>
              <w:rPr>
                <w:noProof/>
                <w:webHidden/>
              </w:rPr>
              <w:instrText xml:space="preserve"> PAGEREF _Toc468355576 \h </w:instrText>
            </w:r>
            <w:r>
              <w:rPr>
                <w:noProof/>
                <w:webHidden/>
              </w:rPr>
            </w:r>
            <w:r>
              <w:rPr>
                <w:noProof/>
                <w:webHidden/>
              </w:rPr>
              <w:fldChar w:fldCharType="separate"/>
            </w:r>
            <w:r w:rsidR="00B94C71">
              <w:rPr>
                <w:noProof/>
                <w:webHidden/>
              </w:rPr>
              <w:t>13</w:t>
            </w:r>
            <w:r>
              <w:rPr>
                <w:noProof/>
                <w:webHidden/>
              </w:rPr>
              <w:fldChar w:fldCharType="end"/>
            </w:r>
          </w:hyperlink>
        </w:p>
        <w:p w14:paraId="245F2B65"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77" w:history="1">
            <w:r w:rsidRPr="000523C7">
              <w:rPr>
                <w:rStyle w:val="Hyperlink"/>
                <w:noProof/>
              </w:rPr>
              <w:t>Overview of the report</w:t>
            </w:r>
            <w:r>
              <w:rPr>
                <w:noProof/>
                <w:webHidden/>
              </w:rPr>
              <w:tab/>
            </w:r>
            <w:r>
              <w:rPr>
                <w:noProof/>
                <w:webHidden/>
              </w:rPr>
              <w:fldChar w:fldCharType="begin"/>
            </w:r>
            <w:r>
              <w:rPr>
                <w:noProof/>
                <w:webHidden/>
              </w:rPr>
              <w:instrText xml:space="preserve"> PAGEREF _Toc468355577 \h </w:instrText>
            </w:r>
            <w:r>
              <w:rPr>
                <w:noProof/>
                <w:webHidden/>
              </w:rPr>
            </w:r>
            <w:r>
              <w:rPr>
                <w:noProof/>
                <w:webHidden/>
              </w:rPr>
              <w:fldChar w:fldCharType="separate"/>
            </w:r>
            <w:r w:rsidR="00B94C71">
              <w:rPr>
                <w:noProof/>
                <w:webHidden/>
              </w:rPr>
              <w:t>15</w:t>
            </w:r>
            <w:r>
              <w:rPr>
                <w:noProof/>
                <w:webHidden/>
              </w:rPr>
              <w:fldChar w:fldCharType="end"/>
            </w:r>
          </w:hyperlink>
        </w:p>
        <w:p w14:paraId="7210905D"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578" w:history="1">
            <w:r w:rsidRPr="000523C7">
              <w:rPr>
                <w:rStyle w:val="Hyperlink"/>
              </w:rPr>
              <w:t>2. Energy use by gas water heaters</w:t>
            </w:r>
            <w:r>
              <w:rPr>
                <w:webHidden/>
              </w:rPr>
              <w:tab/>
            </w:r>
            <w:r>
              <w:rPr>
                <w:webHidden/>
              </w:rPr>
              <w:fldChar w:fldCharType="begin"/>
            </w:r>
            <w:r>
              <w:rPr>
                <w:webHidden/>
              </w:rPr>
              <w:instrText xml:space="preserve"> PAGEREF _Toc468355578 \h </w:instrText>
            </w:r>
            <w:r>
              <w:rPr>
                <w:webHidden/>
              </w:rPr>
            </w:r>
            <w:r>
              <w:rPr>
                <w:webHidden/>
              </w:rPr>
              <w:fldChar w:fldCharType="separate"/>
            </w:r>
            <w:r w:rsidR="00B94C71">
              <w:rPr>
                <w:webHidden/>
              </w:rPr>
              <w:t>16</w:t>
            </w:r>
            <w:r>
              <w:rPr>
                <w:webHidden/>
              </w:rPr>
              <w:fldChar w:fldCharType="end"/>
            </w:r>
          </w:hyperlink>
        </w:p>
        <w:p w14:paraId="007F355A"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79" w:history="1">
            <w:r w:rsidRPr="000523C7">
              <w:rPr>
                <w:rStyle w:val="Hyperlink"/>
                <w:noProof/>
              </w:rPr>
              <w:t>Introduction</w:t>
            </w:r>
            <w:r>
              <w:rPr>
                <w:noProof/>
                <w:webHidden/>
              </w:rPr>
              <w:tab/>
            </w:r>
            <w:r>
              <w:rPr>
                <w:noProof/>
                <w:webHidden/>
              </w:rPr>
              <w:fldChar w:fldCharType="begin"/>
            </w:r>
            <w:r>
              <w:rPr>
                <w:noProof/>
                <w:webHidden/>
              </w:rPr>
              <w:instrText xml:space="preserve"> PAGEREF _Toc468355579 \h </w:instrText>
            </w:r>
            <w:r>
              <w:rPr>
                <w:noProof/>
                <w:webHidden/>
              </w:rPr>
            </w:r>
            <w:r>
              <w:rPr>
                <w:noProof/>
                <w:webHidden/>
              </w:rPr>
              <w:fldChar w:fldCharType="separate"/>
            </w:r>
            <w:r w:rsidR="00B94C71">
              <w:rPr>
                <w:noProof/>
                <w:webHidden/>
              </w:rPr>
              <w:t>16</w:t>
            </w:r>
            <w:r>
              <w:rPr>
                <w:noProof/>
                <w:webHidden/>
              </w:rPr>
              <w:fldChar w:fldCharType="end"/>
            </w:r>
          </w:hyperlink>
        </w:p>
        <w:p w14:paraId="2B2E7106"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80" w:history="1">
            <w:r w:rsidRPr="000523C7">
              <w:rPr>
                <w:rStyle w:val="Hyperlink"/>
                <w:noProof/>
              </w:rPr>
              <w:t>Energy use by gas water heaters</w:t>
            </w:r>
            <w:r>
              <w:rPr>
                <w:noProof/>
                <w:webHidden/>
              </w:rPr>
              <w:tab/>
            </w:r>
            <w:r>
              <w:rPr>
                <w:noProof/>
                <w:webHidden/>
              </w:rPr>
              <w:fldChar w:fldCharType="begin"/>
            </w:r>
            <w:r>
              <w:rPr>
                <w:noProof/>
                <w:webHidden/>
              </w:rPr>
              <w:instrText xml:space="preserve"> PAGEREF _Toc468355580 \h </w:instrText>
            </w:r>
            <w:r>
              <w:rPr>
                <w:noProof/>
                <w:webHidden/>
              </w:rPr>
            </w:r>
            <w:r>
              <w:rPr>
                <w:noProof/>
                <w:webHidden/>
              </w:rPr>
              <w:fldChar w:fldCharType="separate"/>
            </w:r>
            <w:r w:rsidR="00B94C71">
              <w:rPr>
                <w:noProof/>
                <w:webHidden/>
              </w:rPr>
              <w:t>18</w:t>
            </w:r>
            <w:r>
              <w:rPr>
                <w:noProof/>
                <w:webHidden/>
              </w:rPr>
              <w:fldChar w:fldCharType="end"/>
            </w:r>
          </w:hyperlink>
        </w:p>
        <w:p w14:paraId="2FB2B6EB" w14:textId="77777777" w:rsidR="000E0705" w:rsidRDefault="000E0705">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5581" w:history="1">
            <w:r w:rsidRPr="000523C7">
              <w:rPr>
                <w:rStyle w:val="Hyperlink"/>
                <w:noProof/>
              </w:rPr>
              <w:t>Hot water use</w:t>
            </w:r>
            <w:r>
              <w:rPr>
                <w:noProof/>
                <w:webHidden/>
              </w:rPr>
              <w:tab/>
            </w:r>
            <w:r>
              <w:rPr>
                <w:noProof/>
                <w:webHidden/>
              </w:rPr>
              <w:fldChar w:fldCharType="begin"/>
            </w:r>
            <w:r>
              <w:rPr>
                <w:noProof/>
                <w:webHidden/>
              </w:rPr>
              <w:instrText xml:space="preserve"> PAGEREF _Toc468355581 \h </w:instrText>
            </w:r>
            <w:r>
              <w:rPr>
                <w:noProof/>
                <w:webHidden/>
              </w:rPr>
            </w:r>
            <w:r>
              <w:rPr>
                <w:noProof/>
                <w:webHidden/>
              </w:rPr>
              <w:fldChar w:fldCharType="separate"/>
            </w:r>
            <w:r w:rsidR="00B94C71">
              <w:rPr>
                <w:noProof/>
                <w:webHidden/>
              </w:rPr>
              <w:t>18</w:t>
            </w:r>
            <w:r>
              <w:rPr>
                <w:noProof/>
                <w:webHidden/>
              </w:rPr>
              <w:fldChar w:fldCharType="end"/>
            </w:r>
          </w:hyperlink>
        </w:p>
        <w:p w14:paraId="76201C23" w14:textId="77777777" w:rsidR="000E0705" w:rsidRDefault="000E0705">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5582" w:history="1">
            <w:r w:rsidRPr="000523C7">
              <w:rPr>
                <w:rStyle w:val="Hyperlink"/>
                <w:noProof/>
              </w:rPr>
              <w:t>Water heating task</w:t>
            </w:r>
            <w:r>
              <w:rPr>
                <w:noProof/>
                <w:webHidden/>
              </w:rPr>
              <w:tab/>
            </w:r>
            <w:r>
              <w:rPr>
                <w:noProof/>
                <w:webHidden/>
              </w:rPr>
              <w:fldChar w:fldCharType="begin"/>
            </w:r>
            <w:r>
              <w:rPr>
                <w:noProof/>
                <w:webHidden/>
              </w:rPr>
              <w:instrText xml:space="preserve"> PAGEREF _Toc468355582 \h </w:instrText>
            </w:r>
            <w:r>
              <w:rPr>
                <w:noProof/>
                <w:webHidden/>
              </w:rPr>
            </w:r>
            <w:r>
              <w:rPr>
                <w:noProof/>
                <w:webHidden/>
              </w:rPr>
              <w:fldChar w:fldCharType="separate"/>
            </w:r>
            <w:r w:rsidR="00B94C71">
              <w:rPr>
                <w:noProof/>
                <w:webHidden/>
              </w:rPr>
              <w:t>19</w:t>
            </w:r>
            <w:r>
              <w:rPr>
                <w:noProof/>
                <w:webHidden/>
              </w:rPr>
              <w:fldChar w:fldCharType="end"/>
            </w:r>
          </w:hyperlink>
        </w:p>
        <w:p w14:paraId="48E46D34" w14:textId="77777777" w:rsidR="000E0705" w:rsidRDefault="000E0705">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5583" w:history="1">
            <w:r w:rsidRPr="000523C7">
              <w:rPr>
                <w:rStyle w:val="Hyperlink"/>
                <w:noProof/>
              </w:rPr>
              <w:t>Gas water heater energy use</w:t>
            </w:r>
            <w:r>
              <w:rPr>
                <w:noProof/>
                <w:webHidden/>
              </w:rPr>
              <w:tab/>
            </w:r>
            <w:r>
              <w:rPr>
                <w:noProof/>
                <w:webHidden/>
              </w:rPr>
              <w:fldChar w:fldCharType="begin"/>
            </w:r>
            <w:r>
              <w:rPr>
                <w:noProof/>
                <w:webHidden/>
              </w:rPr>
              <w:instrText xml:space="preserve"> PAGEREF _Toc468355583 \h </w:instrText>
            </w:r>
            <w:r>
              <w:rPr>
                <w:noProof/>
                <w:webHidden/>
              </w:rPr>
            </w:r>
            <w:r>
              <w:rPr>
                <w:noProof/>
                <w:webHidden/>
              </w:rPr>
              <w:fldChar w:fldCharType="separate"/>
            </w:r>
            <w:r w:rsidR="00B94C71">
              <w:rPr>
                <w:noProof/>
                <w:webHidden/>
              </w:rPr>
              <w:t>20</w:t>
            </w:r>
            <w:r>
              <w:rPr>
                <w:noProof/>
                <w:webHidden/>
              </w:rPr>
              <w:fldChar w:fldCharType="end"/>
            </w:r>
          </w:hyperlink>
        </w:p>
        <w:p w14:paraId="7E3E3722"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584" w:history="1">
            <w:r w:rsidRPr="000523C7">
              <w:rPr>
                <w:rStyle w:val="Hyperlink"/>
              </w:rPr>
              <w:t xml:space="preserve">3. Hot water use of the </w:t>
            </w:r>
            <w:r w:rsidRPr="000523C7">
              <w:rPr>
                <w:rStyle w:val="Hyperlink"/>
                <w:i/>
              </w:rPr>
              <w:t>Trial</w:t>
            </w:r>
            <w:r w:rsidRPr="000523C7">
              <w:rPr>
                <w:rStyle w:val="Hyperlink"/>
              </w:rPr>
              <w:t xml:space="preserve"> houses before retrofit</w:t>
            </w:r>
            <w:r>
              <w:rPr>
                <w:webHidden/>
              </w:rPr>
              <w:tab/>
            </w:r>
            <w:r>
              <w:rPr>
                <w:webHidden/>
              </w:rPr>
              <w:fldChar w:fldCharType="begin"/>
            </w:r>
            <w:r>
              <w:rPr>
                <w:webHidden/>
              </w:rPr>
              <w:instrText xml:space="preserve"> PAGEREF _Toc468355584 \h </w:instrText>
            </w:r>
            <w:r>
              <w:rPr>
                <w:webHidden/>
              </w:rPr>
            </w:r>
            <w:r>
              <w:rPr>
                <w:webHidden/>
              </w:rPr>
              <w:fldChar w:fldCharType="separate"/>
            </w:r>
            <w:r w:rsidR="00B94C71">
              <w:rPr>
                <w:webHidden/>
              </w:rPr>
              <w:t>25</w:t>
            </w:r>
            <w:r>
              <w:rPr>
                <w:webHidden/>
              </w:rPr>
              <w:fldChar w:fldCharType="end"/>
            </w:r>
          </w:hyperlink>
        </w:p>
        <w:p w14:paraId="33D60BFD"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85" w:history="1">
            <w:r w:rsidRPr="000523C7">
              <w:rPr>
                <w:rStyle w:val="Hyperlink"/>
                <w:noProof/>
              </w:rPr>
              <w:t>Housing Sample</w:t>
            </w:r>
            <w:r>
              <w:rPr>
                <w:noProof/>
                <w:webHidden/>
              </w:rPr>
              <w:tab/>
            </w:r>
            <w:r>
              <w:rPr>
                <w:noProof/>
                <w:webHidden/>
              </w:rPr>
              <w:fldChar w:fldCharType="begin"/>
            </w:r>
            <w:r>
              <w:rPr>
                <w:noProof/>
                <w:webHidden/>
              </w:rPr>
              <w:instrText xml:space="preserve"> PAGEREF _Toc468355585 \h </w:instrText>
            </w:r>
            <w:r>
              <w:rPr>
                <w:noProof/>
                <w:webHidden/>
              </w:rPr>
            </w:r>
            <w:r>
              <w:rPr>
                <w:noProof/>
                <w:webHidden/>
              </w:rPr>
              <w:fldChar w:fldCharType="separate"/>
            </w:r>
            <w:r w:rsidR="00B94C71">
              <w:rPr>
                <w:noProof/>
                <w:webHidden/>
              </w:rPr>
              <w:t>25</w:t>
            </w:r>
            <w:r>
              <w:rPr>
                <w:noProof/>
                <w:webHidden/>
              </w:rPr>
              <w:fldChar w:fldCharType="end"/>
            </w:r>
          </w:hyperlink>
        </w:p>
        <w:p w14:paraId="3596AD78"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86" w:history="1">
            <w:r w:rsidRPr="000523C7">
              <w:rPr>
                <w:rStyle w:val="Hyperlink"/>
                <w:noProof/>
              </w:rPr>
              <w:t>Daily hot water use prior to the retrofits</w:t>
            </w:r>
            <w:r>
              <w:rPr>
                <w:noProof/>
                <w:webHidden/>
              </w:rPr>
              <w:tab/>
            </w:r>
            <w:r>
              <w:rPr>
                <w:noProof/>
                <w:webHidden/>
              </w:rPr>
              <w:fldChar w:fldCharType="begin"/>
            </w:r>
            <w:r>
              <w:rPr>
                <w:noProof/>
                <w:webHidden/>
              </w:rPr>
              <w:instrText xml:space="preserve"> PAGEREF _Toc468355586 \h </w:instrText>
            </w:r>
            <w:r>
              <w:rPr>
                <w:noProof/>
                <w:webHidden/>
              </w:rPr>
            </w:r>
            <w:r>
              <w:rPr>
                <w:noProof/>
                <w:webHidden/>
              </w:rPr>
              <w:fldChar w:fldCharType="separate"/>
            </w:r>
            <w:r w:rsidR="00B94C71">
              <w:rPr>
                <w:noProof/>
                <w:webHidden/>
              </w:rPr>
              <w:t>26</w:t>
            </w:r>
            <w:r>
              <w:rPr>
                <w:noProof/>
                <w:webHidden/>
              </w:rPr>
              <w:fldChar w:fldCharType="end"/>
            </w:r>
          </w:hyperlink>
        </w:p>
        <w:p w14:paraId="7089B626"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87" w:history="1">
            <w:r w:rsidRPr="000523C7">
              <w:rPr>
                <w:rStyle w:val="Hyperlink"/>
                <w:noProof/>
              </w:rPr>
              <w:t>Daily water heating task prior to the retrofits</w:t>
            </w:r>
            <w:r>
              <w:rPr>
                <w:noProof/>
                <w:webHidden/>
              </w:rPr>
              <w:tab/>
            </w:r>
            <w:r>
              <w:rPr>
                <w:noProof/>
                <w:webHidden/>
              </w:rPr>
              <w:fldChar w:fldCharType="begin"/>
            </w:r>
            <w:r>
              <w:rPr>
                <w:noProof/>
                <w:webHidden/>
              </w:rPr>
              <w:instrText xml:space="preserve"> PAGEREF _Toc468355587 \h </w:instrText>
            </w:r>
            <w:r>
              <w:rPr>
                <w:noProof/>
                <w:webHidden/>
              </w:rPr>
            </w:r>
            <w:r>
              <w:rPr>
                <w:noProof/>
                <w:webHidden/>
              </w:rPr>
              <w:fldChar w:fldCharType="separate"/>
            </w:r>
            <w:r w:rsidR="00B94C71">
              <w:rPr>
                <w:noProof/>
                <w:webHidden/>
              </w:rPr>
              <w:t>29</w:t>
            </w:r>
            <w:r>
              <w:rPr>
                <w:noProof/>
                <w:webHidden/>
              </w:rPr>
              <w:fldChar w:fldCharType="end"/>
            </w:r>
          </w:hyperlink>
        </w:p>
        <w:p w14:paraId="6E1DBCAC"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88" w:history="1">
            <w:r w:rsidRPr="000523C7">
              <w:rPr>
                <w:rStyle w:val="Hyperlink"/>
                <w:noProof/>
              </w:rPr>
              <w:t>Daily energy consumption and efficiency of water heaters prior to retrofit</w:t>
            </w:r>
            <w:r>
              <w:rPr>
                <w:noProof/>
                <w:webHidden/>
              </w:rPr>
              <w:tab/>
            </w:r>
            <w:r>
              <w:rPr>
                <w:noProof/>
                <w:webHidden/>
              </w:rPr>
              <w:fldChar w:fldCharType="begin"/>
            </w:r>
            <w:r>
              <w:rPr>
                <w:noProof/>
                <w:webHidden/>
              </w:rPr>
              <w:instrText xml:space="preserve"> PAGEREF _Toc468355588 \h </w:instrText>
            </w:r>
            <w:r>
              <w:rPr>
                <w:noProof/>
                <w:webHidden/>
              </w:rPr>
            </w:r>
            <w:r>
              <w:rPr>
                <w:noProof/>
                <w:webHidden/>
              </w:rPr>
              <w:fldChar w:fldCharType="separate"/>
            </w:r>
            <w:r w:rsidR="00B94C71">
              <w:rPr>
                <w:noProof/>
                <w:webHidden/>
              </w:rPr>
              <w:t>31</w:t>
            </w:r>
            <w:r>
              <w:rPr>
                <w:noProof/>
                <w:webHidden/>
              </w:rPr>
              <w:fldChar w:fldCharType="end"/>
            </w:r>
          </w:hyperlink>
        </w:p>
        <w:p w14:paraId="05DC0FD8"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89" w:history="1">
            <w:r w:rsidRPr="000523C7">
              <w:rPr>
                <w:rStyle w:val="Hyperlink"/>
                <w:noProof/>
              </w:rPr>
              <w:t>Timing of hot water use during the day</w:t>
            </w:r>
            <w:r>
              <w:rPr>
                <w:noProof/>
                <w:webHidden/>
              </w:rPr>
              <w:tab/>
            </w:r>
            <w:r>
              <w:rPr>
                <w:noProof/>
                <w:webHidden/>
              </w:rPr>
              <w:fldChar w:fldCharType="begin"/>
            </w:r>
            <w:r>
              <w:rPr>
                <w:noProof/>
                <w:webHidden/>
              </w:rPr>
              <w:instrText xml:space="preserve"> PAGEREF _Toc468355589 \h </w:instrText>
            </w:r>
            <w:r>
              <w:rPr>
                <w:noProof/>
                <w:webHidden/>
              </w:rPr>
            </w:r>
            <w:r>
              <w:rPr>
                <w:noProof/>
                <w:webHidden/>
              </w:rPr>
              <w:fldChar w:fldCharType="separate"/>
            </w:r>
            <w:r w:rsidR="00B94C71">
              <w:rPr>
                <w:noProof/>
                <w:webHidden/>
              </w:rPr>
              <w:t>32</w:t>
            </w:r>
            <w:r>
              <w:rPr>
                <w:noProof/>
                <w:webHidden/>
              </w:rPr>
              <w:fldChar w:fldCharType="end"/>
            </w:r>
          </w:hyperlink>
        </w:p>
        <w:p w14:paraId="66588099"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590" w:history="1">
            <w:r w:rsidRPr="000523C7">
              <w:rPr>
                <w:rStyle w:val="Hyperlink"/>
              </w:rPr>
              <w:t>4.0 Impact of the gas water heater retrofits</w:t>
            </w:r>
            <w:r>
              <w:rPr>
                <w:webHidden/>
              </w:rPr>
              <w:tab/>
            </w:r>
            <w:r>
              <w:rPr>
                <w:webHidden/>
              </w:rPr>
              <w:fldChar w:fldCharType="begin"/>
            </w:r>
            <w:r>
              <w:rPr>
                <w:webHidden/>
              </w:rPr>
              <w:instrText xml:space="preserve"> PAGEREF _Toc468355590 \h </w:instrText>
            </w:r>
            <w:r>
              <w:rPr>
                <w:webHidden/>
              </w:rPr>
            </w:r>
            <w:r>
              <w:rPr>
                <w:webHidden/>
              </w:rPr>
              <w:fldChar w:fldCharType="separate"/>
            </w:r>
            <w:r w:rsidR="00B94C71">
              <w:rPr>
                <w:webHidden/>
              </w:rPr>
              <w:t>35</w:t>
            </w:r>
            <w:r>
              <w:rPr>
                <w:webHidden/>
              </w:rPr>
              <w:fldChar w:fldCharType="end"/>
            </w:r>
          </w:hyperlink>
        </w:p>
        <w:p w14:paraId="6C4A5116"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91" w:history="1">
            <w:r w:rsidRPr="000523C7">
              <w:rPr>
                <w:rStyle w:val="Hyperlink"/>
                <w:noProof/>
              </w:rPr>
              <w:t>Introduction</w:t>
            </w:r>
            <w:r>
              <w:rPr>
                <w:noProof/>
                <w:webHidden/>
              </w:rPr>
              <w:tab/>
            </w:r>
            <w:r>
              <w:rPr>
                <w:noProof/>
                <w:webHidden/>
              </w:rPr>
              <w:fldChar w:fldCharType="begin"/>
            </w:r>
            <w:r>
              <w:rPr>
                <w:noProof/>
                <w:webHidden/>
              </w:rPr>
              <w:instrText xml:space="preserve"> PAGEREF _Toc468355591 \h </w:instrText>
            </w:r>
            <w:r>
              <w:rPr>
                <w:noProof/>
                <w:webHidden/>
              </w:rPr>
            </w:r>
            <w:r>
              <w:rPr>
                <w:noProof/>
                <w:webHidden/>
              </w:rPr>
              <w:fldChar w:fldCharType="separate"/>
            </w:r>
            <w:r w:rsidR="00B94C71">
              <w:rPr>
                <w:noProof/>
                <w:webHidden/>
              </w:rPr>
              <w:t>35</w:t>
            </w:r>
            <w:r>
              <w:rPr>
                <w:noProof/>
                <w:webHidden/>
              </w:rPr>
              <w:fldChar w:fldCharType="end"/>
            </w:r>
          </w:hyperlink>
        </w:p>
        <w:p w14:paraId="7A159B38"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92" w:history="1">
            <w:r w:rsidRPr="000523C7">
              <w:rPr>
                <w:rStyle w:val="Hyperlink"/>
                <w:noProof/>
              </w:rPr>
              <w:t>Householder perceptions</w:t>
            </w:r>
            <w:r>
              <w:rPr>
                <w:noProof/>
                <w:webHidden/>
              </w:rPr>
              <w:tab/>
            </w:r>
            <w:r>
              <w:rPr>
                <w:noProof/>
                <w:webHidden/>
              </w:rPr>
              <w:fldChar w:fldCharType="begin"/>
            </w:r>
            <w:r>
              <w:rPr>
                <w:noProof/>
                <w:webHidden/>
              </w:rPr>
              <w:instrText xml:space="preserve"> PAGEREF _Toc468355592 \h </w:instrText>
            </w:r>
            <w:r>
              <w:rPr>
                <w:noProof/>
                <w:webHidden/>
              </w:rPr>
            </w:r>
            <w:r>
              <w:rPr>
                <w:noProof/>
                <w:webHidden/>
              </w:rPr>
              <w:fldChar w:fldCharType="separate"/>
            </w:r>
            <w:r w:rsidR="00B94C71">
              <w:rPr>
                <w:noProof/>
                <w:webHidden/>
              </w:rPr>
              <w:t>35</w:t>
            </w:r>
            <w:r>
              <w:rPr>
                <w:noProof/>
                <w:webHidden/>
              </w:rPr>
              <w:fldChar w:fldCharType="end"/>
            </w:r>
          </w:hyperlink>
        </w:p>
        <w:p w14:paraId="29F0B8A5" w14:textId="77777777" w:rsidR="000E0705" w:rsidRDefault="000E0705">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5593" w:history="1">
            <w:r w:rsidRPr="000523C7">
              <w:rPr>
                <w:rStyle w:val="Hyperlink"/>
                <w:noProof/>
              </w:rPr>
              <w:t>General satisfaction with water heater</w:t>
            </w:r>
            <w:r>
              <w:rPr>
                <w:noProof/>
                <w:webHidden/>
              </w:rPr>
              <w:tab/>
            </w:r>
            <w:r>
              <w:rPr>
                <w:noProof/>
                <w:webHidden/>
              </w:rPr>
              <w:fldChar w:fldCharType="begin"/>
            </w:r>
            <w:r>
              <w:rPr>
                <w:noProof/>
                <w:webHidden/>
              </w:rPr>
              <w:instrText xml:space="preserve"> PAGEREF _Toc468355593 \h </w:instrText>
            </w:r>
            <w:r>
              <w:rPr>
                <w:noProof/>
                <w:webHidden/>
              </w:rPr>
            </w:r>
            <w:r>
              <w:rPr>
                <w:noProof/>
                <w:webHidden/>
              </w:rPr>
              <w:fldChar w:fldCharType="separate"/>
            </w:r>
            <w:r w:rsidR="00B94C71">
              <w:rPr>
                <w:noProof/>
                <w:webHidden/>
              </w:rPr>
              <w:t>35</w:t>
            </w:r>
            <w:r>
              <w:rPr>
                <w:noProof/>
                <w:webHidden/>
              </w:rPr>
              <w:fldChar w:fldCharType="end"/>
            </w:r>
          </w:hyperlink>
        </w:p>
        <w:p w14:paraId="12E84AD1" w14:textId="77777777" w:rsidR="000E0705" w:rsidRDefault="000E0705">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5594" w:history="1">
            <w:r w:rsidRPr="000523C7">
              <w:rPr>
                <w:rStyle w:val="Hyperlink"/>
                <w:noProof/>
              </w:rPr>
              <w:t>Changes to the use of hot water</w:t>
            </w:r>
            <w:r>
              <w:rPr>
                <w:noProof/>
                <w:webHidden/>
              </w:rPr>
              <w:tab/>
            </w:r>
            <w:r>
              <w:rPr>
                <w:noProof/>
                <w:webHidden/>
              </w:rPr>
              <w:fldChar w:fldCharType="begin"/>
            </w:r>
            <w:r>
              <w:rPr>
                <w:noProof/>
                <w:webHidden/>
              </w:rPr>
              <w:instrText xml:space="preserve"> PAGEREF _Toc468355594 \h </w:instrText>
            </w:r>
            <w:r>
              <w:rPr>
                <w:noProof/>
                <w:webHidden/>
              </w:rPr>
            </w:r>
            <w:r>
              <w:rPr>
                <w:noProof/>
                <w:webHidden/>
              </w:rPr>
              <w:fldChar w:fldCharType="separate"/>
            </w:r>
            <w:r w:rsidR="00B94C71">
              <w:rPr>
                <w:noProof/>
                <w:webHidden/>
              </w:rPr>
              <w:t>36</w:t>
            </w:r>
            <w:r>
              <w:rPr>
                <w:noProof/>
                <w:webHidden/>
              </w:rPr>
              <w:fldChar w:fldCharType="end"/>
            </w:r>
          </w:hyperlink>
        </w:p>
        <w:p w14:paraId="748AE23B" w14:textId="77777777" w:rsidR="000E0705" w:rsidRDefault="000E0705">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5595" w:history="1">
            <w:r w:rsidRPr="000523C7">
              <w:rPr>
                <w:rStyle w:val="Hyperlink"/>
                <w:noProof/>
              </w:rPr>
              <w:t>Other benefits and issues</w:t>
            </w:r>
            <w:r>
              <w:rPr>
                <w:noProof/>
                <w:webHidden/>
              </w:rPr>
              <w:tab/>
            </w:r>
            <w:r>
              <w:rPr>
                <w:noProof/>
                <w:webHidden/>
              </w:rPr>
              <w:fldChar w:fldCharType="begin"/>
            </w:r>
            <w:r>
              <w:rPr>
                <w:noProof/>
                <w:webHidden/>
              </w:rPr>
              <w:instrText xml:space="preserve"> PAGEREF _Toc468355595 \h </w:instrText>
            </w:r>
            <w:r>
              <w:rPr>
                <w:noProof/>
                <w:webHidden/>
              </w:rPr>
            </w:r>
            <w:r>
              <w:rPr>
                <w:noProof/>
                <w:webHidden/>
              </w:rPr>
              <w:fldChar w:fldCharType="separate"/>
            </w:r>
            <w:r w:rsidR="00B94C71">
              <w:rPr>
                <w:noProof/>
                <w:webHidden/>
              </w:rPr>
              <w:t>37</w:t>
            </w:r>
            <w:r>
              <w:rPr>
                <w:noProof/>
                <w:webHidden/>
              </w:rPr>
              <w:fldChar w:fldCharType="end"/>
            </w:r>
          </w:hyperlink>
        </w:p>
        <w:p w14:paraId="0F15D504"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96" w:history="1">
            <w:r w:rsidRPr="000523C7">
              <w:rPr>
                <w:rStyle w:val="Hyperlink"/>
                <w:noProof/>
              </w:rPr>
              <w:t>Hot water use after the retrofits</w:t>
            </w:r>
            <w:r>
              <w:rPr>
                <w:noProof/>
                <w:webHidden/>
              </w:rPr>
              <w:tab/>
            </w:r>
            <w:r>
              <w:rPr>
                <w:noProof/>
                <w:webHidden/>
              </w:rPr>
              <w:fldChar w:fldCharType="begin"/>
            </w:r>
            <w:r>
              <w:rPr>
                <w:noProof/>
                <w:webHidden/>
              </w:rPr>
              <w:instrText xml:space="preserve"> PAGEREF _Toc468355596 \h </w:instrText>
            </w:r>
            <w:r>
              <w:rPr>
                <w:noProof/>
                <w:webHidden/>
              </w:rPr>
            </w:r>
            <w:r>
              <w:rPr>
                <w:noProof/>
                <w:webHidden/>
              </w:rPr>
              <w:fldChar w:fldCharType="separate"/>
            </w:r>
            <w:r w:rsidR="00B94C71">
              <w:rPr>
                <w:noProof/>
                <w:webHidden/>
              </w:rPr>
              <w:t>37</w:t>
            </w:r>
            <w:r>
              <w:rPr>
                <w:noProof/>
                <w:webHidden/>
              </w:rPr>
              <w:fldChar w:fldCharType="end"/>
            </w:r>
          </w:hyperlink>
        </w:p>
        <w:p w14:paraId="5399BD5D"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97" w:history="1">
            <w:r w:rsidRPr="000523C7">
              <w:rPr>
                <w:rStyle w:val="Hyperlink"/>
                <w:noProof/>
              </w:rPr>
              <w:t>Water heating task after the retrofits</w:t>
            </w:r>
            <w:r>
              <w:rPr>
                <w:noProof/>
                <w:webHidden/>
              </w:rPr>
              <w:tab/>
            </w:r>
            <w:r>
              <w:rPr>
                <w:noProof/>
                <w:webHidden/>
              </w:rPr>
              <w:fldChar w:fldCharType="begin"/>
            </w:r>
            <w:r>
              <w:rPr>
                <w:noProof/>
                <w:webHidden/>
              </w:rPr>
              <w:instrText xml:space="preserve"> PAGEREF _Toc468355597 \h </w:instrText>
            </w:r>
            <w:r>
              <w:rPr>
                <w:noProof/>
                <w:webHidden/>
              </w:rPr>
            </w:r>
            <w:r>
              <w:rPr>
                <w:noProof/>
                <w:webHidden/>
              </w:rPr>
              <w:fldChar w:fldCharType="separate"/>
            </w:r>
            <w:r w:rsidR="00B94C71">
              <w:rPr>
                <w:noProof/>
                <w:webHidden/>
              </w:rPr>
              <w:t>39</w:t>
            </w:r>
            <w:r>
              <w:rPr>
                <w:noProof/>
                <w:webHidden/>
              </w:rPr>
              <w:fldChar w:fldCharType="end"/>
            </w:r>
          </w:hyperlink>
        </w:p>
        <w:p w14:paraId="4C027A7E"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98" w:history="1">
            <w:r w:rsidRPr="000523C7">
              <w:rPr>
                <w:rStyle w:val="Hyperlink"/>
                <w:noProof/>
              </w:rPr>
              <w:t>Energy consumption after the retrofits</w:t>
            </w:r>
            <w:r>
              <w:rPr>
                <w:noProof/>
                <w:webHidden/>
              </w:rPr>
              <w:tab/>
            </w:r>
            <w:r>
              <w:rPr>
                <w:noProof/>
                <w:webHidden/>
              </w:rPr>
              <w:fldChar w:fldCharType="begin"/>
            </w:r>
            <w:r>
              <w:rPr>
                <w:noProof/>
                <w:webHidden/>
              </w:rPr>
              <w:instrText xml:space="preserve"> PAGEREF _Toc468355598 \h </w:instrText>
            </w:r>
            <w:r>
              <w:rPr>
                <w:noProof/>
                <w:webHidden/>
              </w:rPr>
            </w:r>
            <w:r>
              <w:rPr>
                <w:noProof/>
                <w:webHidden/>
              </w:rPr>
              <w:fldChar w:fldCharType="separate"/>
            </w:r>
            <w:r w:rsidR="00B94C71">
              <w:rPr>
                <w:noProof/>
                <w:webHidden/>
              </w:rPr>
              <w:t>42</w:t>
            </w:r>
            <w:r>
              <w:rPr>
                <w:noProof/>
                <w:webHidden/>
              </w:rPr>
              <w:fldChar w:fldCharType="end"/>
            </w:r>
          </w:hyperlink>
        </w:p>
        <w:p w14:paraId="16220838"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599" w:history="1">
            <w:r w:rsidRPr="000523C7">
              <w:rPr>
                <w:rStyle w:val="Hyperlink"/>
                <w:noProof/>
              </w:rPr>
              <w:t>Economics of retrofitting</w:t>
            </w:r>
            <w:r>
              <w:rPr>
                <w:noProof/>
                <w:webHidden/>
              </w:rPr>
              <w:tab/>
            </w:r>
            <w:r>
              <w:rPr>
                <w:noProof/>
                <w:webHidden/>
              </w:rPr>
              <w:fldChar w:fldCharType="begin"/>
            </w:r>
            <w:r>
              <w:rPr>
                <w:noProof/>
                <w:webHidden/>
              </w:rPr>
              <w:instrText xml:space="preserve"> PAGEREF _Toc468355599 \h </w:instrText>
            </w:r>
            <w:r>
              <w:rPr>
                <w:noProof/>
                <w:webHidden/>
              </w:rPr>
            </w:r>
            <w:r>
              <w:rPr>
                <w:noProof/>
                <w:webHidden/>
              </w:rPr>
              <w:fldChar w:fldCharType="separate"/>
            </w:r>
            <w:r w:rsidR="00B94C71">
              <w:rPr>
                <w:noProof/>
                <w:webHidden/>
              </w:rPr>
              <w:t>46</w:t>
            </w:r>
            <w:r>
              <w:rPr>
                <w:noProof/>
                <w:webHidden/>
              </w:rPr>
              <w:fldChar w:fldCharType="end"/>
            </w:r>
          </w:hyperlink>
        </w:p>
        <w:p w14:paraId="32A21B05"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00" w:history="1">
            <w:r w:rsidRPr="000523C7">
              <w:rPr>
                <w:rStyle w:val="Hyperlink"/>
                <w:noProof/>
              </w:rPr>
              <w:t>Impact of retrofit on the use of hot water</w:t>
            </w:r>
            <w:r>
              <w:rPr>
                <w:noProof/>
                <w:webHidden/>
              </w:rPr>
              <w:tab/>
            </w:r>
            <w:r>
              <w:rPr>
                <w:noProof/>
                <w:webHidden/>
              </w:rPr>
              <w:fldChar w:fldCharType="begin"/>
            </w:r>
            <w:r>
              <w:rPr>
                <w:noProof/>
                <w:webHidden/>
              </w:rPr>
              <w:instrText xml:space="preserve"> PAGEREF _Toc468355600 \h </w:instrText>
            </w:r>
            <w:r>
              <w:rPr>
                <w:noProof/>
                <w:webHidden/>
              </w:rPr>
            </w:r>
            <w:r>
              <w:rPr>
                <w:noProof/>
                <w:webHidden/>
              </w:rPr>
              <w:fldChar w:fldCharType="separate"/>
            </w:r>
            <w:r w:rsidR="00B94C71">
              <w:rPr>
                <w:noProof/>
                <w:webHidden/>
              </w:rPr>
              <w:t>47</w:t>
            </w:r>
            <w:r>
              <w:rPr>
                <w:noProof/>
                <w:webHidden/>
              </w:rPr>
              <w:fldChar w:fldCharType="end"/>
            </w:r>
          </w:hyperlink>
        </w:p>
        <w:p w14:paraId="0FF35E05"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01" w:history="1">
            <w:r w:rsidRPr="000523C7">
              <w:rPr>
                <w:rStyle w:val="Hyperlink"/>
                <w:noProof/>
              </w:rPr>
              <w:t>Field performance of water heaters compared to theoretical performance</w:t>
            </w:r>
            <w:r>
              <w:rPr>
                <w:noProof/>
                <w:webHidden/>
              </w:rPr>
              <w:tab/>
            </w:r>
            <w:r>
              <w:rPr>
                <w:noProof/>
                <w:webHidden/>
              </w:rPr>
              <w:fldChar w:fldCharType="begin"/>
            </w:r>
            <w:r>
              <w:rPr>
                <w:noProof/>
                <w:webHidden/>
              </w:rPr>
              <w:instrText xml:space="preserve"> PAGEREF _Toc468355601 \h </w:instrText>
            </w:r>
            <w:r>
              <w:rPr>
                <w:noProof/>
                <w:webHidden/>
              </w:rPr>
            </w:r>
            <w:r>
              <w:rPr>
                <w:noProof/>
                <w:webHidden/>
              </w:rPr>
              <w:fldChar w:fldCharType="separate"/>
            </w:r>
            <w:r w:rsidR="00B94C71">
              <w:rPr>
                <w:noProof/>
                <w:webHidden/>
              </w:rPr>
              <w:t>48</w:t>
            </w:r>
            <w:r>
              <w:rPr>
                <w:noProof/>
                <w:webHidden/>
              </w:rPr>
              <w:fldChar w:fldCharType="end"/>
            </w:r>
          </w:hyperlink>
        </w:p>
        <w:p w14:paraId="066A9912"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602" w:history="1">
            <w:r w:rsidRPr="000523C7">
              <w:rPr>
                <w:rStyle w:val="Hyperlink"/>
              </w:rPr>
              <w:t>5. Summary and Conclusions</w:t>
            </w:r>
            <w:r>
              <w:rPr>
                <w:webHidden/>
              </w:rPr>
              <w:tab/>
            </w:r>
            <w:r>
              <w:rPr>
                <w:webHidden/>
              </w:rPr>
              <w:fldChar w:fldCharType="begin"/>
            </w:r>
            <w:r>
              <w:rPr>
                <w:webHidden/>
              </w:rPr>
              <w:instrText xml:space="preserve"> PAGEREF _Toc468355602 \h </w:instrText>
            </w:r>
            <w:r>
              <w:rPr>
                <w:webHidden/>
              </w:rPr>
            </w:r>
            <w:r>
              <w:rPr>
                <w:webHidden/>
              </w:rPr>
              <w:fldChar w:fldCharType="separate"/>
            </w:r>
            <w:r w:rsidR="00B94C71">
              <w:rPr>
                <w:webHidden/>
              </w:rPr>
              <w:t>52</w:t>
            </w:r>
            <w:r>
              <w:rPr>
                <w:webHidden/>
              </w:rPr>
              <w:fldChar w:fldCharType="end"/>
            </w:r>
          </w:hyperlink>
        </w:p>
        <w:p w14:paraId="427F044E"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03" w:history="1">
            <w:r w:rsidRPr="000523C7">
              <w:rPr>
                <w:rStyle w:val="Hyperlink"/>
                <w:noProof/>
              </w:rPr>
              <w:t>Summary</w:t>
            </w:r>
            <w:r>
              <w:rPr>
                <w:noProof/>
                <w:webHidden/>
              </w:rPr>
              <w:tab/>
            </w:r>
            <w:r>
              <w:rPr>
                <w:noProof/>
                <w:webHidden/>
              </w:rPr>
              <w:fldChar w:fldCharType="begin"/>
            </w:r>
            <w:r>
              <w:rPr>
                <w:noProof/>
                <w:webHidden/>
              </w:rPr>
              <w:instrText xml:space="preserve"> PAGEREF _Toc468355603 \h </w:instrText>
            </w:r>
            <w:r>
              <w:rPr>
                <w:noProof/>
                <w:webHidden/>
              </w:rPr>
            </w:r>
            <w:r>
              <w:rPr>
                <w:noProof/>
                <w:webHidden/>
              </w:rPr>
              <w:fldChar w:fldCharType="separate"/>
            </w:r>
            <w:r w:rsidR="00B94C71">
              <w:rPr>
                <w:noProof/>
                <w:webHidden/>
              </w:rPr>
              <w:t>52</w:t>
            </w:r>
            <w:r>
              <w:rPr>
                <w:noProof/>
                <w:webHidden/>
              </w:rPr>
              <w:fldChar w:fldCharType="end"/>
            </w:r>
          </w:hyperlink>
        </w:p>
        <w:p w14:paraId="1DD50A17"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04" w:history="1">
            <w:r w:rsidRPr="000523C7">
              <w:rPr>
                <w:rStyle w:val="Hyperlink"/>
                <w:noProof/>
              </w:rPr>
              <w:t>Conclusions</w:t>
            </w:r>
            <w:r>
              <w:rPr>
                <w:noProof/>
                <w:webHidden/>
              </w:rPr>
              <w:tab/>
            </w:r>
            <w:r>
              <w:rPr>
                <w:noProof/>
                <w:webHidden/>
              </w:rPr>
              <w:fldChar w:fldCharType="begin"/>
            </w:r>
            <w:r>
              <w:rPr>
                <w:noProof/>
                <w:webHidden/>
              </w:rPr>
              <w:instrText xml:space="preserve"> PAGEREF _Toc468355604 \h </w:instrText>
            </w:r>
            <w:r>
              <w:rPr>
                <w:noProof/>
                <w:webHidden/>
              </w:rPr>
            </w:r>
            <w:r>
              <w:rPr>
                <w:noProof/>
                <w:webHidden/>
              </w:rPr>
              <w:fldChar w:fldCharType="separate"/>
            </w:r>
            <w:r w:rsidR="00B94C71">
              <w:rPr>
                <w:noProof/>
                <w:webHidden/>
              </w:rPr>
              <w:t>56</w:t>
            </w:r>
            <w:r>
              <w:rPr>
                <w:noProof/>
                <w:webHidden/>
              </w:rPr>
              <w:fldChar w:fldCharType="end"/>
            </w:r>
          </w:hyperlink>
        </w:p>
        <w:p w14:paraId="10F0E176"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605" w:history="1">
            <w:r w:rsidRPr="000523C7">
              <w:rPr>
                <w:rStyle w:val="Hyperlink"/>
              </w:rPr>
              <w:t>References</w:t>
            </w:r>
            <w:r>
              <w:rPr>
                <w:webHidden/>
              </w:rPr>
              <w:tab/>
            </w:r>
            <w:r>
              <w:rPr>
                <w:webHidden/>
              </w:rPr>
              <w:fldChar w:fldCharType="begin"/>
            </w:r>
            <w:r>
              <w:rPr>
                <w:webHidden/>
              </w:rPr>
              <w:instrText xml:space="preserve"> PAGEREF _Toc468355605 \h </w:instrText>
            </w:r>
            <w:r>
              <w:rPr>
                <w:webHidden/>
              </w:rPr>
            </w:r>
            <w:r>
              <w:rPr>
                <w:webHidden/>
              </w:rPr>
              <w:fldChar w:fldCharType="separate"/>
            </w:r>
            <w:r w:rsidR="00B94C71">
              <w:rPr>
                <w:webHidden/>
              </w:rPr>
              <w:t>59</w:t>
            </w:r>
            <w:r>
              <w:rPr>
                <w:webHidden/>
              </w:rPr>
              <w:fldChar w:fldCharType="end"/>
            </w:r>
          </w:hyperlink>
        </w:p>
        <w:p w14:paraId="04061BD3"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606" w:history="1">
            <w:r w:rsidRPr="000523C7">
              <w:rPr>
                <w:rStyle w:val="Hyperlink"/>
              </w:rPr>
              <w:t>APPENDICES</w:t>
            </w:r>
            <w:r>
              <w:rPr>
                <w:webHidden/>
              </w:rPr>
              <w:tab/>
            </w:r>
            <w:r>
              <w:rPr>
                <w:webHidden/>
              </w:rPr>
              <w:fldChar w:fldCharType="begin"/>
            </w:r>
            <w:r>
              <w:rPr>
                <w:webHidden/>
              </w:rPr>
              <w:instrText xml:space="preserve"> PAGEREF _Toc468355606 \h </w:instrText>
            </w:r>
            <w:r>
              <w:rPr>
                <w:webHidden/>
              </w:rPr>
            </w:r>
            <w:r>
              <w:rPr>
                <w:webHidden/>
              </w:rPr>
              <w:fldChar w:fldCharType="separate"/>
            </w:r>
            <w:r w:rsidR="00B94C71">
              <w:rPr>
                <w:webHidden/>
              </w:rPr>
              <w:t>60</w:t>
            </w:r>
            <w:r>
              <w:rPr>
                <w:webHidden/>
              </w:rPr>
              <w:fldChar w:fldCharType="end"/>
            </w:r>
          </w:hyperlink>
        </w:p>
        <w:p w14:paraId="79662AB7"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607" w:history="1">
            <w:r w:rsidRPr="000523C7">
              <w:rPr>
                <w:rStyle w:val="Hyperlink"/>
              </w:rPr>
              <w:t>A1: Analysis methodology</w:t>
            </w:r>
            <w:r>
              <w:rPr>
                <w:webHidden/>
              </w:rPr>
              <w:tab/>
            </w:r>
            <w:r>
              <w:rPr>
                <w:webHidden/>
              </w:rPr>
              <w:fldChar w:fldCharType="begin"/>
            </w:r>
            <w:r>
              <w:rPr>
                <w:webHidden/>
              </w:rPr>
              <w:instrText xml:space="preserve"> PAGEREF _Toc468355607 \h </w:instrText>
            </w:r>
            <w:r>
              <w:rPr>
                <w:webHidden/>
              </w:rPr>
            </w:r>
            <w:r>
              <w:rPr>
                <w:webHidden/>
              </w:rPr>
              <w:fldChar w:fldCharType="separate"/>
            </w:r>
            <w:r w:rsidR="00B94C71">
              <w:rPr>
                <w:webHidden/>
              </w:rPr>
              <w:t>60</w:t>
            </w:r>
            <w:r>
              <w:rPr>
                <w:webHidden/>
              </w:rPr>
              <w:fldChar w:fldCharType="end"/>
            </w:r>
          </w:hyperlink>
        </w:p>
        <w:p w14:paraId="5F81B01B"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08" w:history="1">
            <w:r w:rsidRPr="000523C7">
              <w:rPr>
                <w:rStyle w:val="Hyperlink"/>
                <w:noProof/>
              </w:rPr>
              <w:t>Introduction</w:t>
            </w:r>
            <w:r>
              <w:rPr>
                <w:noProof/>
                <w:webHidden/>
              </w:rPr>
              <w:tab/>
            </w:r>
            <w:r>
              <w:rPr>
                <w:noProof/>
                <w:webHidden/>
              </w:rPr>
              <w:fldChar w:fldCharType="begin"/>
            </w:r>
            <w:r>
              <w:rPr>
                <w:noProof/>
                <w:webHidden/>
              </w:rPr>
              <w:instrText xml:space="preserve"> PAGEREF _Toc468355608 \h </w:instrText>
            </w:r>
            <w:r>
              <w:rPr>
                <w:noProof/>
                <w:webHidden/>
              </w:rPr>
            </w:r>
            <w:r>
              <w:rPr>
                <w:noProof/>
                <w:webHidden/>
              </w:rPr>
              <w:fldChar w:fldCharType="separate"/>
            </w:r>
            <w:r w:rsidR="00B94C71">
              <w:rPr>
                <w:noProof/>
                <w:webHidden/>
              </w:rPr>
              <w:t>60</w:t>
            </w:r>
            <w:r>
              <w:rPr>
                <w:noProof/>
                <w:webHidden/>
              </w:rPr>
              <w:fldChar w:fldCharType="end"/>
            </w:r>
          </w:hyperlink>
        </w:p>
        <w:p w14:paraId="0D4DDEF1"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09" w:history="1">
            <w:r w:rsidRPr="000523C7">
              <w:rPr>
                <w:rStyle w:val="Hyperlink"/>
                <w:noProof/>
              </w:rPr>
              <w:t>Metering</w:t>
            </w:r>
            <w:r>
              <w:rPr>
                <w:noProof/>
                <w:webHidden/>
              </w:rPr>
              <w:tab/>
            </w:r>
            <w:r>
              <w:rPr>
                <w:noProof/>
                <w:webHidden/>
              </w:rPr>
              <w:fldChar w:fldCharType="begin"/>
            </w:r>
            <w:r>
              <w:rPr>
                <w:noProof/>
                <w:webHidden/>
              </w:rPr>
              <w:instrText xml:space="preserve"> PAGEREF _Toc468355609 \h </w:instrText>
            </w:r>
            <w:r>
              <w:rPr>
                <w:noProof/>
                <w:webHidden/>
              </w:rPr>
            </w:r>
            <w:r>
              <w:rPr>
                <w:noProof/>
                <w:webHidden/>
              </w:rPr>
              <w:fldChar w:fldCharType="separate"/>
            </w:r>
            <w:r w:rsidR="00B94C71">
              <w:rPr>
                <w:noProof/>
                <w:webHidden/>
              </w:rPr>
              <w:t>60</w:t>
            </w:r>
            <w:r>
              <w:rPr>
                <w:noProof/>
                <w:webHidden/>
              </w:rPr>
              <w:fldChar w:fldCharType="end"/>
            </w:r>
          </w:hyperlink>
        </w:p>
        <w:p w14:paraId="7F6E82F0"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0" w:history="1">
            <w:r w:rsidRPr="000523C7">
              <w:rPr>
                <w:rStyle w:val="Hyperlink"/>
                <w:noProof/>
              </w:rPr>
              <w:t>Gas data analysis</w:t>
            </w:r>
            <w:r>
              <w:rPr>
                <w:noProof/>
                <w:webHidden/>
              </w:rPr>
              <w:tab/>
            </w:r>
            <w:r>
              <w:rPr>
                <w:noProof/>
                <w:webHidden/>
              </w:rPr>
              <w:fldChar w:fldCharType="begin"/>
            </w:r>
            <w:r>
              <w:rPr>
                <w:noProof/>
                <w:webHidden/>
              </w:rPr>
              <w:instrText xml:space="preserve"> PAGEREF _Toc468355610 \h </w:instrText>
            </w:r>
            <w:r>
              <w:rPr>
                <w:noProof/>
                <w:webHidden/>
              </w:rPr>
            </w:r>
            <w:r>
              <w:rPr>
                <w:noProof/>
                <w:webHidden/>
              </w:rPr>
              <w:fldChar w:fldCharType="separate"/>
            </w:r>
            <w:r w:rsidR="00B94C71">
              <w:rPr>
                <w:noProof/>
                <w:webHidden/>
              </w:rPr>
              <w:t>60</w:t>
            </w:r>
            <w:r>
              <w:rPr>
                <w:noProof/>
                <w:webHidden/>
              </w:rPr>
              <w:fldChar w:fldCharType="end"/>
            </w:r>
          </w:hyperlink>
        </w:p>
        <w:p w14:paraId="4DA224A7"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1" w:history="1">
            <w:r w:rsidRPr="000523C7">
              <w:rPr>
                <w:rStyle w:val="Hyperlink"/>
                <w:noProof/>
              </w:rPr>
              <w:t>Hot water data analysis</w:t>
            </w:r>
            <w:r>
              <w:rPr>
                <w:noProof/>
                <w:webHidden/>
              </w:rPr>
              <w:tab/>
            </w:r>
            <w:r>
              <w:rPr>
                <w:noProof/>
                <w:webHidden/>
              </w:rPr>
              <w:fldChar w:fldCharType="begin"/>
            </w:r>
            <w:r>
              <w:rPr>
                <w:noProof/>
                <w:webHidden/>
              </w:rPr>
              <w:instrText xml:space="preserve"> PAGEREF _Toc468355611 \h </w:instrText>
            </w:r>
            <w:r>
              <w:rPr>
                <w:noProof/>
                <w:webHidden/>
              </w:rPr>
            </w:r>
            <w:r>
              <w:rPr>
                <w:noProof/>
                <w:webHidden/>
              </w:rPr>
              <w:fldChar w:fldCharType="separate"/>
            </w:r>
            <w:r w:rsidR="00B94C71">
              <w:rPr>
                <w:noProof/>
                <w:webHidden/>
              </w:rPr>
              <w:t>61</w:t>
            </w:r>
            <w:r>
              <w:rPr>
                <w:noProof/>
                <w:webHidden/>
              </w:rPr>
              <w:fldChar w:fldCharType="end"/>
            </w:r>
          </w:hyperlink>
        </w:p>
        <w:p w14:paraId="6064F10F"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2" w:history="1">
            <w:r w:rsidRPr="000523C7">
              <w:rPr>
                <w:rStyle w:val="Hyperlink"/>
                <w:noProof/>
              </w:rPr>
              <w:t>Estimation of annual gas consumption</w:t>
            </w:r>
            <w:r>
              <w:rPr>
                <w:noProof/>
                <w:webHidden/>
              </w:rPr>
              <w:tab/>
            </w:r>
            <w:r>
              <w:rPr>
                <w:noProof/>
                <w:webHidden/>
              </w:rPr>
              <w:fldChar w:fldCharType="begin"/>
            </w:r>
            <w:r>
              <w:rPr>
                <w:noProof/>
                <w:webHidden/>
              </w:rPr>
              <w:instrText xml:space="preserve"> PAGEREF _Toc468355612 \h </w:instrText>
            </w:r>
            <w:r>
              <w:rPr>
                <w:noProof/>
                <w:webHidden/>
              </w:rPr>
            </w:r>
            <w:r>
              <w:rPr>
                <w:noProof/>
                <w:webHidden/>
              </w:rPr>
              <w:fldChar w:fldCharType="separate"/>
            </w:r>
            <w:r w:rsidR="00B94C71">
              <w:rPr>
                <w:noProof/>
                <w:webHidden/>
              </w:rPr>
              <w:t>65</w:t>
            </w:r>
            <w:r>
              <w:rPr>
                <w:noProof/>
                <w:webHidden/>
              </w:rPr>
              <w:fldChar w:fldCharType="end"/>
            </w:r>
          </w:hyperlink>
        </w:p>
        <w:p w14:paraId="1B80B6DA"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613" w:history="1">
            <w:r w:rsidRPr="000523C7">
              <w:rPr>
                <w:rStyle w:val="Hyperlink"/>
              </w:rPr>
              <w:t>A2: Detailed householder survey results</w:t>
            </w:r>
            <w:r>
              <w:rPr>
                <w:webHidden/>
              </w:rPr>
              <w:tab/>
            </w:r>
            <w:r>
              <w:rPr>
                <w:webHidden/>
              </w:rPr>
              <w:fldChar w:fldCharType="begin"/>
            </w:r>
            <w:r>
              <w:rPr>
                <w:webHidden/>
              </w:rPr>
              <w:instrText xml:space="preserve"> PAGEREF _Toc468355613 \h </w:instrText>
            </w:r>
            <w:r>
              <w:rPr>
                <w:webHidden/>
              </w:rPr>
            </w:r>
            <w:r>
              <w:rPr>
                <w:webHidden/>
              </w:rPr>
              <w:fldChar w:fldCharType="separate"/>
            </w:r>
            <w:r w:rsidR="00B94C71">
              <w:rPr>
                <w:webHidden/>
              </w:rPr>
              <w:t>67</w:t>
            </w:r>
            <w:r>
              <w:rPr>
                <w:webHidden/>
              </w:rPr>
              <w:fldChar w:fldCharType="end"/>
            </w:r>
          </w:hyperlink>
        </w:p>
        <w:p w14:paraId="33F379FA"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4" w:history="1">
            <w:r w:rsidRPr="000523C7">
              <w:rPr>
                <w:rStyle w:val="Hyperlink"/>
                <w:noProof/>
              </w:rPr>
              <w:t>Introduction</w:t>
            </w:r>
            <w:r>
              <w:rPr>
                <w:noProof/>
                <w:webHidden/>
              </w:rPr>
              <w:tab/>
            </w:r>
            <w:r>
              <w:rPr>
                <w:noProof/>
                <w:webHidden/>
              </w:rPr>
              <w:fldChar w:fldCharType="begin"/>
            </w:r>
            <w:r>
              <w:rPr>
                <w:noProof/>
                <w:webHidden/>
              </w:rPr>
              <w:instrText xml:space="preserve"> PAGEREF _Toc468355614 \h </w:instrText>
            </w:r>
            <w:r>
              <w:rPr>
                <w:noProof/>
                <w:webHidden/>
              </w:rPr>
            </w:r>
            <w:r>
              <w:rPr>
                <w:noProof/>
                <w:webHidden/>
              </w:rPr>
              <w:fldChar w:fldCharType="separate"/>
            </w:r>
            <w:r w:rsidR="00B94C71">
              <w:rPr>
                <w:noProof/>
                <w:webHidden/>
              </w:rPr>
              <w:t>67</w:t>
            </w:r>
            <w:r>
              <w:rPr>
                <w:noProof/>
                <w:webHidden/>
              </w:rPr>
              <w:fldChar w:fldCharType="end"/>
            </w:r>
          </w:hyperlink>
        </w:p>
        <w:p w14:paraId="1E9B28D0"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5" w:history="1">
            <w:r w:rsidRPr="000523C7">
              <w:rPr>
                <w:rStyle w:val="Hyperlink"/>
                <w:noProof/>
              </w:rPr>
              <w:t>General satisfaction with gas water heater</w:t>
            </w:r>
            <w:r>
              <w:rPr>
                <w:noProof/>
                <w:webHidden/>
              </w:rPr>
              <w:tab/>
            </w:r>
            <w:r>
              <w:rPr>
                <w:noProof/>
                <w:webHidden/>
              </w:rPr>
              <w:fldChar w:fldCharType="begin"/>
            </w:r>
            <w:r>
              <w:rPr>
                <w:noProof/>
                <w:webHidden/>
              </w:rPr>
              <w:instrText xml:space="preserve"> PAGEREF _Toc468355615 \h </w:instrText>
            </w:r>
            <w:r>
              <w:rPr>
                <w:noProof/>
                <w:webHidden/>
              </w:rPr>
            </w:r>
            <w:r>
              <w:rPr>
                <w:noProof/>
                <w:webHidden/>
              </w:rPr>
              <w:fldChar w:fldCharType="separate"/>
            </w:r>
            <w:r w:rsidR="00B94C71">
              <w:rPr>
                <w:noProof/>
                <w:webHidden/>
              </w:rPr>
              <w:t>67</w:t>
            </w:r>
            <w:r>
              <w:rPr>
                <w:noProof/>
                <w:webHidden/>
              </w:rPr>
              <w:fldChar w:fldCharType="end"/>
            </w:r>
          </w:hyperlink>
        </w:p>
        <w:p w14:paraId="417987DB"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6" w:history="1">
            <w:r w:rsidRPr="000523C7">
              <w:rPr>
                <w:rStyle w:val="Hyperlink"/>
                <w:noProof/>
              </w:rPr>
              <w:t>Changes noticed after the retrofit</w:t>
            </w:r>
            <w:r>
              <w:rPr>
                <w:noProof/>
                <w:webHidden/>
              </w:rPr>
              <w:tab/>
            </w:r>
            <w:r>
              <w:rPr>
                <w:noProof/>
                <w:webHidden/>
              </w:rPr>
              <w:fldChar w:fldCharType="begin"/>
            </w:r>
            <w:r>
              <w:rPr>
                <w:noProof/>
                <w:webHidden/>
              </w:rPr>
              <w:instrText xml:space="preserve"> PAGEREF _Toc468355616 \h </w:instrText>
            </w:r>
            <w:r>
              <w:rPr>
                <w:noProof/>
                <w:webHidden/>
              </w:rPr>
            </w:r>
            <w:r>
              <w:rPr>
                <w:noProof/>
                <w:webHidden/>
              </w:rPr>
              <w:fldChar w:fldCharType="separate"/>
            </w:r>
            <w:r w:rsidR="00B94C71">
              <w:rPr>
                <w:noProof/>
                <w:webHidden/>
              </w:rPr>
              <w:t>67</w:t>
            </w:r>
            <w:r>
              <w:rPr>
                <w:noProof/>
                <w:webHidden/>
              </w:rPr>
              <w:fldChar w:fldCharType="end"/>
            </w:r>
          </w:hyperlink>
        </w:p>
        <w:p w14:paraId="6E5DC3A8" w14:textId="77777777" w:rsidR="000E0705" w:rsidRDefault="000E0705">
          <w:pPr>
            <w:pStyle w:val="TOC1"/>
            <w:rPr>
              <w:rFonts w:asciiTheme="minorHAnsi" w:eastAsiaTheme="minorEastAsia" w:hAnsiTheme="minorHAnsi" w:cstheme="minorBidi"/>
              <w:b w:val="0"/>
              <w:color w:val="auto"/>
              <w:spacing w:val="0"/>
              <w:szCs w:val="22"/>
              <w:lang w:eastAsia="en-AU"/>
            </w:rPr>
          </w:pPr>
          <w:hyperlink w:anchor="_Toc468355617" w:history="1">
            <w:r w:rsidRPr="000523C7">
              <w:rPr>
                <w:rStyle w:val="Hyperlink"/>
              </w:rPr>
              <w:t>A3: Monitoring results for each house</w:t>
            </w:r>
            <w:r>
              <w:rPr>
                <w:webHidden/>
              </w:rPr>
              <w:tab/>
            </w:r>
            <w:r>
              <w:rPr>
                <w:webHidden/>
              </w:rPr>
              <w:fldChar w:fldCharType="begin"/>
            </w:r>
            <w:r>
              <w:rPr>
                <w:webHidden/>
              </w:rPr>
              <w:instrText xml:space="preserve"> PAGEREF _Toc468355617 \h </w:instrText>
            </w:r>
            <w:r>
              <w:rPr>
                <w:webHidden/>
              </w:rPr>
            </w:r>
            <w:r>
              <w:rPr>
                <w:webHidden/>
              </w:rPr>
              <w:fldChar w:fldCharType="separate"/>
            </w:r>
            <w:r w:rsidR="00B94C71">
              <w:rPr>
                <w:webHidden/>
              </w:rPr>
              <w:t>70</w:t>
            </w:r>
            <w:r>
              <w:rPr>
                <w:webHidden/>
              </w:rPr>
              <w:fldChar w:fldCharType="end"/>
            </w:r>
          </w:hyperlink>
        </w:p>
        <w:p w14:paraId="1E2801D7"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8" w:history="1">
            <w:r w:rsidRPr="000523C7">
              <w:rPr>
                <w:rStyle w:val="Hyperlink"/>
                <w:noProof/>
              </w:rPr>
              <w:t>House GWH1</w:t>
            </w:r>
            <w:r>
              <w:rPr>
                <w:noProof/>
                <w:webHidden/>
              </w:rPr>
              <w:tab/>
            </w:r>
            <w:r>
              <w:rPr>
                <w:noProof/>
                <w:webHidden/>
              </w:rPr>
              <w:fldChar w:fldCharType="begin"/>
            </w:r>
            <w:r>
              <w:rPr>
                <w:noProof/>
                <w:webHidden/>
              </w:rPr>
              <w:instrText xml:space="preserve"> PAGEREF _Toc468355618 \h </w:instrText>
            </w:r>
            <w:r>
              <w:rPr>
                <w:noProof/>
                <w:webHidden/>
              </w:rPr>
            </w:r>
            <w:r>
              <w:rPr>
                <w:noProof/>
                <w:webHidden/>
              </w:rPr>
              <w:fldChar w:fldCharType="separate"/>
            </w:r>
            <w:r w:rsidR="00B94C71">
              <w:rPr>
                <w:noProof/>
                <w:webHidden/>
              </w:rPr>
              <w:t>71</w:t>
            </w:r>
            <w:r>
              <w:rPr>
                <w:noProof/>
                <w:webHidden/>
              </w:rPr>
              <w:fldChar w:fldCharType="end"/>
            </w:r>
          </w:hyperlink>
        </w:p>
        <w:p w14:paraId="7FDB47AE"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19" w:history="1">
            <w:r w:rsidRPr="000523C7">
              <w:rPr>
                <w:rStyle w:val="Hyperlink"/>
                <w:noProof/>
              </w:rPr>
              <w:t>House GWH2</w:t>
            </w:r>
            <w:r>
              <w:rPr>
                <w:noProof/>
                <w:webHidden/>
              </w:rPr>
              <w:tab/>
            </w:r>
            <w:r>
              <w:rPr>
                <w:noProof/>
                <w:webHidden/>
              </w:rPr>
              <w:fldChar w:fldCharType="begin"/>
            </w:r>
            <w:r>
              <w:rPr>
                <w:noProof/>
                <w:webHidden/>
              </w:rPr>
              <w:instrText xml:space="preserve"> PAGEREF _Toc468355619 \h </w:instrText>
            </w:r>
            <w:r>
              <w:rPr>
                <w:noProof/>
                <w:webHidden/>
              </w:rPr>
            </w:r>
            <w:r>
              <w:rPr>
                <w:noProof/>
                <w:webHidden/>
              </w:rPr>
              <w:fldChar w:fldCharType="separate"/>
            </w:r>
            <w:r w:rsidR="00B94C71">
              <w:rPr>
                <w:noProof/>
                <w:webHidden/>
              </w:rPr>
              <w:t>74</w:t>
            </w:r>
            <w:r>
              <w:rPr>
                <w:noProof/>
                <w:webHidden/>
              </w:rPr>
              <w:fldChar w:fldCharType="end"/>
            </w:r>
          </w:hyperlink>
        </w:p>
        <w:p w14:paraId="1A59CF5B"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20" w:history="1">
            <w:r w:rsidRPr="000523C7">
              <w:rPr>
                <w:rStyle w:val="Hyperlink"/>
                <w:noProof/>
              </w:rPr>
              <w:t>House GWH3</w:t>
            </w:r>
            <w:r>
              <w:rPr>
                <w:noProof/>
                <w:webHidden/>
              </w:rPr>
              <w:tab/>
            </w:r>
            <w:r>
              <w:rPr>
                <w:noProof/>
                <w:webHidden/>
              </w:rPr>
              <w:fldChar w:fldCharType="begin"/>
            </w:r>
            <w:r>
              <w:rPr>
                <w:noProof/>
                <w:webHidden/>
              </w:rPr>
              <w:instrText xml:space="preserve"> PAGEREF _Toc468355620 \h </w:instrText>
            </w:r>
            <w:r>
              <w:rPr>
                <w:noProof/>
                <w:webHidden/>
              </w:rPr>
            </w:r>
            <w:r>
              <w:rPr>
                <w:noProof/>
                <w:webHidden/>
              </w:rPr>
              <w:fldChar w:fldCharType="separate"/>
            </w:r>
            <w:r w:rsidR="00B94C71">
              <w:rPr>
                <w:noProof/>
                <w:webHidden/>
              </w:rPr>
              <w:t>78</w:t>
            </w:r>
            <w:r>
              <w:rPr>
                <w:noProof/>
                <w:webHidden/>
              </w:rPr>
              <w:fldChar w:fldCharType="end"/>
            </w:r>
          </w:hyperlink>
        </w:p>
        <w:p w14:paraId="02749454"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21" w:history="1">
            <w:r w:rsidRPr="000523C7">
              <w:rPr>
                <w:rStyle w:val="Hyperlink"/>
                <w:noProof/>
              </w:rPr>
              <w:t>House GWH4</w:t>
            </w:r>
            <w:r>
              <w:rPr>
                <w:noProof/>
                <w:webHidden/>
              </w:rPr>
              <w:tab/>
            </w:r>
            <w:r>
              <w:rPr>
                <w:noProof/>
                <w:webHidden/>
              </w:rPr>
              <w:fldChar w:fldCharType="begin"/>
            </w:r>
            <w:r>
              <w:rPr>
                <w:noProof/>
                <w:webHidden/>
              </w:rPr>
              <w:instrText xml:space="preserve"> PAGEREF _Toc468355621 \h </w:instrText>
            </w:r>
            <w:r>
              <w:rPr>
                <w:noProof/>
                <w:webHidden/>
              </w:rPr>
            </w:r>
            <w:r>
              <w:rPr>
                <w:noProof/>
                <w:webHidden/>
              </w:rPr>
              <w:fldChar w:fldCharType="separate"/>
            </w:r>
            <w:r w:rsidR="00B94C71">
              <w:rPr>
                <w:noProof/>
                <w:webHidden/>
              </w:rPr>
              <w:t>82</w:t>
            </w:r>
            <w:r>
              <w:rPr>
                <w:noProof/>
                <w:webHidden/>
              </w:rPr>
              <w:fldChar w:fldCharType="end"/>
            </w:r>
          </w:hyperlink>
        </w:p>
        <w:p w14:paraId="4D6B0BD1"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22" w:history="1">
            <w:r w:rsidRPr="000523C7">
              <w:rPr>
                <w:rStyle w:val="Hyperlink"/>
                <w:noProof/>
              </w:rPr>
              <w:t>House GWH5</w:t>
            </w:r>
            <w:r>
              <w:rPr>
                <w:noProof/>
                <w:webHidden/>
              </w:rPr>
              <w:tab/>
            </w:r>
            <w:r>
              <w:rPr>
                <w:noProof/>
                <w:webHidden/>
              </w:rPr>
              <w:fldChar w:fldCharType="begin"/>
            </w:r>
            <w:r>
              <w:rPr>
                <w:noProof/>
                <w:webHidden/>
              </w:rPr>
              <w:instrText xml:space="preserve"> PAGEREF _Toc468355622 \h </w:instrText>
            </w:r>
            <w:r>
              <w:rPr>
                <w:noProof/>
                <w:webHidden/>
              </w:rPr>
            </w:r>
            <w:r>
              <w:rPr>
                <w:noProof/>
                <w:webHidden/>
              </w:rPr>
              <w:fldChar w:fldCharType="separate"/>
            </w:r>
            <w:r w:rsidR="00B94C71">
              <w:rPr>
                <w:noProof/>
                <w:webHidden/>
              </w:rPr>
              <w:t>83</w:t>
            </w:r>
            <w:r>
              <w:rPr>
                <w:noProof/>
                <w:webHidden/>
              </w:rPr>
              <w:fldChar w:fldCharType="end"/>
            </w:r>
          </w:hyperlink>
        </w:p>
        <w:p w14:paraId="1EB13EB3" w14:textId="77777777" w:rsidR="000E0705" w:rsidRDefault="000E0705">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5623" w:history="1">
            <w:r w:rsidRPr="000523C7">
              <w:rPr>
                <w:rStyle w:val="Hyperlink"/>
                <w:noProof/>
              </w:rPr>
              <w:t>House GWH6</w:t>
            </w:r>
            <w:r>
              <w:rPr>
                <w:noProof/>
                <w:webHidden/>
              </w:rPr>
              <w:tab/>
            </w:r>
            <w:r>
              <w:rPr>
                <w:noProof/>
                <w:webHidden/>
              </w:rPr>
              <w:fldChar w:fldCharType="begin"/>
            </w:r>
            <w:r>
              <w:rPr>
                <w:noProof/>
                <w:webHidden/>
              </w:rPr>
              <w:instrText xml:space="preserve"> PAGEREF _Toc468355623 \h </w:instrText>
            </w:r>
            <w:r>
              <w:rPr>
                <w:noProof/>
                <w:webHidden/>
              </w:rPr>
            </w:r>
            <w:r>
              <w:rPr>
                <w:noProof/>
                <w:webHidden/>
              </w:rPr>
              <w:fldChar w:fldCharType="separate"/>
            </w:r>
            <w:r w:rsidR="00B94C71">
              <w:rPr>
                <w:noProof/>
                <w:webHidden/>
              </w:rPr>
              <w:t>87</w:t>
            </w:r>
            <w:r>
              <w:rPr>
                <w:noProof/>
                <w:webHidden/>
              </w:rPr>
              <w:fldChar w:fldCharType="end"/>
            </w:r>
          </w:hyperlink>
        </w:p>
        <w:p w14:paraId="5CA2CE49" w14:textId="77777777" w:rsidR="00466F5F" w:rsidRDefault="00466F5F">
          <w:r>
            <w:rPr>
              <w:b/>
              <w:bCs/>
              <w:noProof/>
            </w:rPr>
            <w:fldChar w:fldCharType="end"/>
          </w:r>
        </w:p>
      </w:sdtContent>
    </w:sdt>
    <w:p w14:paraId="6CD0B3C3" w14:textId="77777777" w:rsidR="000E039B" w:rsidRDefault="000E039B" w:rsidP="000E039B"/>
    <w:p w14:paraId="1D8D399A" w14:textId="77777777" w:rsidR="007D7AEA" w:rsidRDefault="007D7AEA" w:rsidP="007D7AEA"/>
    <w:p w14:paraId="4DE782DD" w14:textId="77777777" w:rsidR="009A79BD" w:rsidRDefault="009A79BD" w:rsidP="007D7AEA">
      <w:r>
        <w:br w:type="page"/>
      </w:r>
    </w:p>
    <w:p w14:paraId="459441C9" w14:textId="77777777" w:rsidR="009A79BD" w:rsidRPr="009A79BD" w:rsidRDefault="009A79BD" w:rsidP="009A79BD">
      <w:pPr>
        <w:pStyle w:val="Heading1"/>
      </w:pPr>
      <w:bookmarkStart w:id="3" w:name="_Toc468355572"/>
      <w:r w:rsidRPr="009A79BD">
        <w:lastRenderedPageBreak/>
        <w:t>Abbreviations and Acronyms</w:t>
      </w:r>
      <w:bookmarkEnd w:id="3"/>
    </w:p>
    <w:p w14:paraId="63AC8C44" w14:textId="77777777" w:rsidR="009A79BD" w:rsidRDefault="009A79BD" w:rsidP="007D7AEA"/>
    <w:tbl>
      <w:tblPr>
        <w:tblW w:w="0" w:type="auto"/>
        <w:tblLook w:val="04A0" w:firstRow="1" w:lastRow="0" w:firstColumn="1" w:lastColumn="0" w:noHBand="0" w:noVBand="1"/>
        <w:tblCaption w:val="Abbreviations and acronyms"/>
        <w:tblDescription w:val="This table provides a list of the main abbreviations and acronyms used in this report, along with their full description."/>
      </w:tblPr>
      <w:tblGrid>
        <w:gridCol w:w="2328"/>
        <w:gridCol w:w="6688"/>
      </w:tblGrid>
      <w:tr w:rsidR="00DD5A04" w14:paraId="1E005EBD" w14:textId="77777777" w:rsidTr="00FE5CCF">
        <w:trPr>
          <w:trHeight w:val="340"/>
        </w:trPr>
        <w:tc>
          <w:tcPr>
            <w:tcW w:w="2328" w:type="dxa"/>
          </w:tcPr>
          <w:p w14:paraId="68F1AC32" w14:textId="132D0DB3" w:rsidR="00DD5A04" w:rsidRPr="00075F2E" w:rsidRDefault="00DD5A04" w:rsidP="0089492E">
            <w:pPr>
              <w:rPr>
                <w:rFonts w:cs="Arial"/>
                <w:b/>
                <w:sz w:val="20"/>
                <w:szCs w:val="20"/>
              </w:rPr>
            </w:pPr>
            <w:r>
              <w:rPr>
                <w:rFonts w:cs="Arial"/>
                <w:b/>
                <w:sz w:val="20"/>
                <w:szCs w:val="20"/>
              </w:rPr>
              <w:t>ABS</w:t>
            </w:r>
          </w:p>
        </w:tc>
        <w:tc>
          <w:tcPr>
            <w:tcW w:w="6688" w:type="dxa"/>
          </w:tcPr>
          <w:p w14:paraId="1A67DFC6" w14:textId="42734486" w:rsidR="00DD5A04" w:rsidRDefault="00DD5A04" w:rsidP="0089492E">
            <w:pPr>
              <w:rPr>
                <w:rFonts w:cs="Arial"/>
                <w:sz w:val="20"/>
                <w:szCs w:val="20"/>
              </w:rPr>
            </w:pPr>
            <w:r>
              <w:rPr>
                <w:rFonts w:cs="Arial"/>
                <w:sz w:val="20"/>
                <w:szCs w:val="20"/>
              </w:rPr>
              <w:t>Australian Bureau of Statistics</w:t>
            </w:r>
          </w:p>
        </w:tc>
      </w:tr>
      <w:tr w:rsidR="00075F2E" w14:paraId="01AB34FC" w14:textId="77777777" w:rsidTr="00FE5CCF">
        <w:trPr>
          <w:trHeight w:val="340"/>
        </w:trPr>
        <w:tc>
          <w:tcPr>
            <w:tcW w:w="2328" w:type="dxa"/>
          </w:tcPr>
          <w:p w14:paraId="371E3772" w14:textId="77777777" w:rsidR="00075F2E" w:rsidRPr="00075F2E" w:rsidRDefault="00075F2E" w:rsidP="0089492E">
            <w:pPr>
              <w:rPr>
                <w:rFonts w:cs="Arial"/>
                <w:b/>
                <w:sz w:val="20"/>
                <w:szCs w:val="20"/>
              </w:rPr>
            </w:pPr>
            <w:r w:rsidRPr="00075F2E">
              <w:rPr>
                <w:rFonts w:cs="Arial"/>
                <w:b/>
                <w:sz w:val="20"/>
                <w:szCs w:val="20"/>
              </w:rPr>
              <w:t>Approx.</w:t>
            </w:r>
          </w:p>
        </w:tc>
        <w:tc>
          <w:tcPr>
            <w:tcW w:w="6688" w:type="dxa"/>
          </w:tcPr>
          <w:p w14:paraId="1D41D593" w14:textId="77777777" w:rsidR="00075F2E" w:rsidRDefault="00075F2E" w:rsidP="0089492E">
            <w:pPr>
              <w:rPr>
                <w:rFonts w:cs="Arial"/>
                <w:sz w:val="20"/>
                <w:szCs w:val="20"/>
              </w:rPr>
            </w:pPr>
            <w:r>
              <w:rPr>
                <w:rFonts w:cs="Arial"/>
                <w:sz w:val="20"/>
                <w:szCs w:val="20"/>
              </w:rPr>
              <w:t>Approximately</w:t>
            </w:r>
          </w:p>
        </w:tc>
      </w:tr>
      <w:tr w:rsidR="00075F2E" w14:paraId="639C99EC" w14:textId="77777777" w:rsidTr="00FE5CCF">
        <w:trPr>
          <w:trHeight w:val="340"/>
        </w:trPr>
        <w:tc>
          <w:tcPr>
            <w:tcW w:w="2328" w:type="dxa"/>
          </w:tcPr>
          <w:p w14:paraId="201C4D17" w14:textId="77777777" w:rsidR="00075F2E" w:rsidRPr="00075F2E" w:rsidRDefault="00075F2E" w:rsidP="0089492E">
            <w:pPr>
              <w:rPr>
                <w:rFonts w:cs="Arial"/>
                <w:b/>
                <w:sz w:val="20"/>
                <w:szCs w:val="20"/>
              </w:rPr>
            </w:pPr>
            <w:r w:rsidRPr="00075F2E">
              <w:rPr>
                <w:rFonts w:cs="Arial"/>
                <w:b/>
                <w:sz w:val="20"/>
                <w:szCs w:val="20"/>
              </w:rPr>
              <w:t>Av.</w:t>
            </w:r>
          </w:p>
        </w:tc>
        <w:tc>
          <w:tcPr>
            <w:tcW w:w="6688" w:type="dxa"/>
          </w:tcPr>
          <w:p w14:paraId="78C61EE8" w14:textId="77777777" w:rsidR="00075F2E" w:rsidRPr="00596AFB" w:rsidRDefault="00075F2E" w:rsidP="0089492E">
            <w:pPr>
              <w:rPr>
                <w:rFonts w:cs="Arial"/>
                <w:sz w:val="20"/>
                <w:szCs w:val="20"/>
              </w:rPr>
            </w:pPr>
            <w:r>
              <w:rPr>
                <w:rFonts w:cs="Arial"/>
                <w:sz w:val="20"/>
                <w:szCs w:val="20"/>
              </w:rPr>
              <w:t>Average</w:t>
            </w:r>
          </w:p>
        </w:tc>
      </w:tr>
      <w:tr w:rsidR="00075F2E" w14:paraId="054D06FF" w14:textId="77777777" w:rsidTr="00FE5CCF">
        <w:trPr>
          <w:trHeight w:val="340"/>
        </w:trPr>
        <w:tc>
          <w:tcPr>
            <w:tcW w:w="2328" w:type="dxa"/>
          </w:tcPr>
          <w:p w14:paraId="09C9E574" w14:textId="77777777" w:rsidR="00075F2E" w:rsidRPr="00075F2E" w:rsidRDefault="00075F2E" w:rsidP="0089492E">
            <w:pPr>
              <w:rPr>
                <w:rFonts w:cs="Arial"/>
                <w:b/>
                <w:sz w:val="20"/>
                <w:szCs w:val="20"/>
              </w:rPr>
            </w:pPr>
            <w:r w:rsidRPr="00075F2E">
              <w:rPr>
                <w:rFonts w:cs="Arial"/>
                <w:b/>
                <w:sz w:val="20"/>
                <w:szCs w:val="20"/>
              </w:rPr>
              <w:t>c</w:t>
            </w:r>
          </w:p>
        </w:tc>
        <w:tc>
          <w:tcPr>
            <w:tcW w:w="6688" w:type="dxa"/>
          </w:tcPr>
          <w:p w14:paraId="21744A24" w14:textId="77777777" w:rsidR="00075F2E" w:rsidRDefault="00075F2E" w:rsidP="0089492E">
            <w:pPr>
              <w:rPr>
                <w:rFonts w:cs="Arial"/>
                <w:sz w:val="20"/>
                <w:szCs w:val="20"/>
              </w:rPr>
            </w:pPr>
            <w:r>
              <w:rPr>
                <w:rFonts w:cs="Arial"/>
                <w:sz w:val="20"/>
                <w:szCs w:val="20"/>
              </w:rPr>
              <w:t>cents</w:t>
            </w:r>
          </w:p>
        </w:tc>
      </w:tr>
      <w:tr w:rsidR="00075F2E" w14:paraId="62F3121B" w14:textId="77777777" w:rsidTr="00FE5CCF">
        <w:trPr>
          <w:trHeight w:val="340"/>
        </w:trPr>
        <w:tc>
          <w:tcPr>
            <w:tcW w:w="2328" w:type="dxa"/>
          </w:tcPr>
          <w:p w14:paraId="771215C9" w14:textId="77777777" w:rsidR="00075F2E" w:rsidRPr="00075F2E" w:rsidRDefault="00075F2E" w:rsidP="0089492E">
            <w:pPr>
              <w:rPr>
                <w:rFonts w:cs="Arial"/>
                <w:b/>
                <w:sz w:val="20"/>
                <w:szCs w:val="20"/>
              </w:rPr>
            </w:pPr>
            <w:r w:rsidRPr="00075F2E">
              <w:rPr>
                <w:rFonts w:cs="Arial"/>
                <w:b/>
                <w:sz w:val="20"/>
                <w:szCs w:val="20"/>
              </w:rPr>
              <w:t>CO</w:t>
            </w:r>
            <w:r w:rsidRPr="00075F2E">
              <w:rPr>
                <w:rFonts w:cs="Arial"/>
                <w:b/>
                <w:sz w:val="20"/>
                <w:szCs w:val="20"/>
                <w:vertAlign w:val="subscript"/>
              </w:rPr>
              <w:t>2-e</w:t>
            </w:r>
          </w:p>
        </w:tc>
        <w:tc>
          <w:tcPr>
            <w:tcW w:w="6688" w:type="dxa"/>
          </w:tcPr>
          <w:p w14:paraId="0BDAC638" w14:textId="77777777" w:rsidR="00075F2E" w:rsidRDefault="00075F2E" w:rsidP="0089492E">
            <w:pPr>
              <w:rPr>
                <w:rFonts w:cs="Arial"/>
                <w:sz w:val="20"/>
                <w:szCs w:val="20"/>
              </w:rPr>
            </w:pPr>
            <w:r>
              <w:rPr>
                <w:rFonts w:cs="Arial"/>
                <w:sz w:val="20"/>
                <w:szCs w:val="20"/>
              </w:rPr>
              <w:t>Carbon dioxide equivalent</w:t>
            </w:r>
          </w:p>
        </w:tc>
      </w:tr>
      <w:tr w:rsidR="000B7439" w14:paraId="792E2B22" w14:textId="77777777" w:rsidTr="00FE5CCF">
        <w:trPr>
          <w:trHeight w:val="340"/>
        </w:trPr>
        <w:tc>
          <w:tcPr>
            <w:tcW w:w="2328" w:type="dxa"/>
          </w:tcPr>
          <w:p w14:paraId="1881BBA1" w14:textId="78592B4F" w:rsidR="000B7439" w:rsidRPr="000B7439" w:rsidRDefault="000B7439" w:rsidP="0089492E">
            <w:pPr>
              <w:rPr>
                <w:rFonts w:cs="Arial"/>
                <w:b/>
                <w:sz w:val="20"/>
                <w:szCs w:val="20"/>
              </w:rPr>
            </w:pPr>
            <w:proofErr w:type="spellStart"/>
            <w:r>
              <w:rPr>
                <w:rFonts w:cs="Arial"/>
                <w:b/>
                <w:sz w:val="20"/>
                <w:szCs w:val="20"/>
                <w:vertAlign w:val="superscript"/>
              </w:rPr>
              <w:t>o</w:t>
            </w:r>
            <w:r>
              <w:rPr>
                <w:rFonts w:cs="Arial"/>
                <w:b/>
                <w:sz w:val="20"/>
                <w:szCs w:val="20"/>
              </w:rPr>
              <w:t>C</w:t>
            </w:r>
            <w:proofErr w:type="spellEnd"/>
          </w:p>
        </w:tc>
        <w:tc>
          <w:tcPr>
            <w:tcW w:w="6688" w:type="dxa"/>
          </w:tcPr>
          <w:p w14:paraId="4407C570" w14:textId="0FDF71A2" w:rsidR="000B7439" w:rsidRDefault="000B7439" w:rsidP="0089492E">
            <w:pPr>
              <w:rPr>
                <w:rFonts w:cs="Arial"/>
                <w:sz w:val="20"/>
                <w:szCs w:val="20"/>
              </w:rPr>
            </w:pPr>
            <w:r>
              <w:rPr>
                <w:rFonts w:cs="Arial"/>
                <w:sz w:val="20"/>
                <w:szCs w:val="20"/>
              </w:rPr>
              <w:t>Degrees Celsius</w:t>
            </w:r>
          </w:p>
        </w:tc>
      </w:tr>
      <w:tr w:rsidR="00075F2E" w14:paraId="01AE5317" w14:textId="77777777" w:rsidTr="00FE5CCF">
        <w:trPr>
          <w:trHeight w:val="340"/>
        </w:trPr>
        <w:tc>
          <w:tcPr>
            <w:tcW w:w="2328" w:type="dxa"/>
          </w:tcPr>
          <w:p w14:paraId="425D85A9" w14:textId="77777777" w:rsidR="00075F2E" w:rsidRPr="00075F2E" w:rsidRDefault="00075F2E" w:rsidP="0089492E">
            <w:pPr>
              <w:rPr>
                <w:rFonts w:cs="Arial"/>
                <w:b/>
                <w:sz w:val="20"/>
                <w:szCs w:val="20"/>
              </w:rPr>
            </w:pPr>
            <w:r w:rsidRPr="00075F2E">
              <w:rPr>
                <w:rFonts w:cs="Arial"/>
                <w:b/>
                <w:sz w:val="20"/>
                <w:szCs w:val="20"/>
              </w:rPr>
              <w:t>Diff.</w:t>
            </w:r>
          </w:p>
        </w:tc>
        <w:tc>
          <w:tcPr>
            <w:tcW w:w="6688" w:type="dxa"/>
          </w:tcPr>
          <w:p w14:paraId="18DD6D14" w14:textId="77777777" w:rsidR="00075F2E" w:rsidRPr="00596AFB" w:rsidRDefault="00075F2E" w:rsidP="0089492E">
            <w:pPr>
              <w:rPr>
                <w:rFonts w:cs="Arial"/>
                <w:sz w:val="20"/>
                <w:szCs w:val="20"/>
              </w:rPr>
            </w:pPr>
            <w:r>
              <w:rPr>
                <w:rFonts w:cs="Arial"/>
                <w:sz w:val="20"/>
                <w:szCs w:val="20"/>
              </w:rPr>
              <w:t>Difference</w:t>
            </w:r>
          </w:p>
        </w:tc>
      </w:tr>
      <w:tr w:rsidR="00445E7A" w14:paraId="5CC4516C" w14:textId="77777777" w:rsidTr="00FE5CCF">
        <w:trPr>
          <w:trHeight w:val="340"/>
        </w:trPr>
        <w:tc>
          <w:tcPr>
            <w:tcW w:w="2328" w:type="dxa"/>
          </w:tcPr>
          <w:p w14:paraId="70D91D6E" w14:textId="17F0B51A" w:rsidR="00445E7A" w:rsidRPr="00075F2E" w:rsidRDefault="00445E7A" w:rsidP="0089492E">
            <w:pPr>
              <w:rPr>
                <w:rFonts w:cs="Arial"/>
                <w:b/>
                <w:sz w:val="20"/>
                <w:szCs w:val="20"/>
              </w:rPr>
            </w:pPr>
            <w:r>
              <w:rPr>
                <w:rFonts w:cs="Arial"/>
                <w:b/>
                <w:sz w:val="20"/>
                <w:szCs w:val="20"/>
              </w:rPr>
              <w:t>EES</w:t>
            </w:r>
          </w:p>
        </w:tc>
        <w:tc>
          <w:tcPr>
            <w:tcW w:w="6688" w:type="dxa"/>
          </w:tcPr>
          <w:p w14:paraId="544B0324" w14:textId="0860665D" w:rsidR="00445E7A" w:rsidRDefault="00445E7A" w:rsidP="0089492E">
            <w:pPr>
              <w:rPr>
                <w:rFonts w:cs="Arial"/>
                <w:sz w:val="20"/>
                <w:szCs w:val="20"/>
              </w:rPr>
            </w:pPr>
            <w:r>
              <w:rPr>
                <w:rFonts w:cs="Arial"/>
                <w:sz w:val="20"/>
                <w:szCs w:val="20"/>
              </w:rPr>
              <w:t>Energy Efficient Strategies</w:t>
            </w:r>
          </w:p>
        </w:tc>
      </w:tr>
      <w:tr w:rsidR="00075F2E" w14:paraId="2291F130" w14:textId="77777777" w:rsidTr="00FE5CCF">
        <w:trPr>
          <w:trHeight w:val="340"/>
        </w:trPr>
        <w:tc>
          <w:tcPr>
            <w:tcW w:w="2328" w:type="dxa"/>
          </w:tcPr>
          <w:p w14:paraId="17B63D06" w14:textId="77777777" w:rsidR="00075F2E" w:rsidRPr="00075F2E" w:rsidRDefault="00075F2E" w:rsidP="0089492E">
            <w:pPr>
              <w:rPr>
                <w:rFonts w:cs="Arial"/>
                <w:b/>
                <w:sz w:val="20"/>
                <w:szCs w:val="20"/>
              </w:rPr>
            </w:pPr>
            <w:r w:rsidRPr="00075F2E">
              <w:rPr>
                <w:rFonts w:cs="Arial"/>
                <w:b/>
                <w:sz w:val="20"/>
                <w:szCs w:val="20"/>
              </w:rPr>
              <w:t>Elec.</w:t>
            </w:r>
          </w:p>
        </w:tc>
        <w:tc>
          <w:tcPr>
            <w:tcW w:w="6688" w:type="dxa"/>
          </w:tcPr>
          <w:p w14:paraId="454FD457" w14:textId="77777777" w:rsidR="00075F2E" w:rsidRDefault="00075F2E" w:rsidP="0089492E">
            <w:pPr>
              <w:rPr>
                <w:rFonts w:cs="Arial"/>
                <w:sz w:val="20"/>
                <w:szCs w:val="20"/>
              </w:rPr>
            </w:pPr>
            <w:r>
              <w:rPr>
                <w:rFonts w:cs="Arial"/>
                <w:sz w:val="20"/>
                <w:szCs w:val="20"/>
              </w:rPr>
              <w:t>Electricity</w:t>
            </w:r>
          </w:p>
        </w:tc>
      </w:tr>
      <w:tr w:rsidR="00FE5CCF" w14:paraId="67B17DDD" w14:textId="77777777" w:rsidTr="00FE5CCF">
        <w:trPr>
          <w:trHeight w:val="340"/>
        </w:trPr>
        <w:tc>
          <w:tcPr>
            <w:tcW w:w="2328" w:type="dxa"/>
          </w:tcPr>
          <w:p w14:paraId="77B9E9B0" w14:textId="687120FD" w:rsidR="00FE5CCF" w:rsidRPr="00075F2E" w:rsidRDefault="00FE5CCF" w:rsidP="0089492E">
            <w:pPr>
              <w:rPr>
                <w:rFonts w:cs="Arial"/>
                <w:b/>
                <w:sz w:val="20"/>
                <w:szCs w:val="20"/>
              </w:rPr>
            </w:pPr>
            <w:r>
              <w:rPr>
                <w:rFonts w:cs="Arial"/>
                <w:b/>
                <w:sz w:val="20"/>
                <w:szCs w:val="20"/>
              </w:rPr>
              <w:t>Est.</w:t>
            </w:r>
          </w:p>
        </w:tc>
        <w:tc>
          <w:tcPr>
            <w:tcW w:w="6688" w:type="dxa"/>
          </w:tcPr>
          <w:p w14:paraId="3246F854" w14:textId="570B7655" w:rsidR="00FE5CCF" w:rsidRDefault="00FE5CCF" w:rsidP="0089492E">
            <w:pPr>
              <w:rPr>
                <w:rFonts w:cs="Arial"/>
                <w:sz w:val="20"/>
                <w:szCs w:val="20"/>
              </w:rPr>
            </w:pPr>
            <w:r>
              <w:rPr>
                <w:rFonts w:cs="Arial"/>
                <w:sz w:val="20"/>
                <w:szCs w:val="20"/>
              </w:rPr>
              <w:t>Estimated</w:t>
            </w:r>
          </w:p>
        </w:tc>
      </w:tr>
      <w:tr w:rsidR="00075F2E" w14:paraId="478E8B30" w14:textId="77777777" w:rsidTr="00FE5CCF">
        <w:trPr>
          <w:trHeight w:val="340"/>
        </w:trPr>
        <w:tc>
          <w:tcPr>
            <w:tcW w:w="2328" w:type="dxa"/>
          </w:tcPr>
          <w:p w14:paraId="53DE8146" w14:textId="77777777" w:rsidR="00075F2E" w:rsidRPr="00075F2E" w:rsidRDefault="00075F2E" w:rsidP="0089492E">
            <w:pPr>
              <w:rPr>
                <w:rFonts w:cs="Arial"/>
                <w:b/>
                <w:sz w:val="20"/>
                <w:szCs w:val="20"/>
              </w:rPr>
            </w:pPr>
            <w:r w:rsidRPr="00075F2E">
              <w:rPr>
                <w:rFonts w:cs="Arial"/>
                <w:b/>
                <w:sz w:val="20"/>
                <w:szCs w:val="20"/>
              </w:rPr>
              <w:t>Ex.</w:t>
            </w:r>
          </w:p>
        </w:tc>
        <w:tc>
          <w:tcPr>
            <w:tcW w:w="6688" w:type="dxa"/>
          </w:tcPr>
          <w:p w14:paraId="1A12352C" w14:textId="77777777" w:rsidR="00075F2E" w:rsidRDefault="00075F2E" w:rsidP="0089492E">
            <w:pPr>
              <w:rPr>
                <w:rFonts w:cs="Arial"/>
                <w:sz w:val="20"/>
                <w:szCs w:val="20"/>
              </w:rPr>
            </w:pPr>
            <w:r>
              <w:rPr>
                <w:rFonts w:cs="Arial"/>
                <w:sz w:val="20"/>
                <w:szCs w:val="20"/>
              </w:rPr>
              <w:t>Excluding</w:t>
            </w:r>
          </w:p>
        </w:tc>
      </w:tr>
      <w:tr w:rsidR="00075F2E" w14:paraId="2EE2D676" w14:textId="77777777" w:rsidTr="00FE5CCF">
        <w:trPr>
          <w:trHeight w:val="340"/>
        </w:trPr>
        <w:tc>
          <w:tcPr>
            <w:tcW w:w="2328" w:type="dxa"/>
          </w:tcPr>
          <w:p w14:paraId="427E7EBD" w14:textId="77777777" w:rsidR="00075F2E" w:rsidRPr="00075F2E" w:rsidRDefault="00075F2E" w:rsidP="0089492E">
            <w:pPr>
              <w:rPr>
                <w:rFonts w:cs="Arial"/>
                <w:b/>
                <w:sz w:val="20"/>
                <w:szCs w:val="20"/>
              </w:rPr>
            </w:pPr>
            <w:r w:rsidRPr="00075F2E">
              <w:rPr>
                <w:rFonts w:cs="Arial"/>
                <w:b/>
                <w:sz w:val="20"/>
                <w:szCs w:val="20"/>
              </w:rPr>
              <w:t>GHG</w:t>
            </w:r>
          </w:p>
        </w:tc>
        <w:tc>
          <w:tcPr>
            <w:tcW w:w="6688" w:type="dxa"/>
          </w:tcPr>
          <w:p w14:paraId="09D0EB62" w14:textId="77777777" w:rsidR="00075F2E" w:rsidRDefault="00075F2E" w:rsidP="0089492E">
            <w:pPr>
              <w:rPr>
                <w:rFonts w:cs="Arial"/>
                <w:sz w:val="20"/>
                <w:szCs w:val="20"/>
              </w:rPr>
            </w:pPr>
            <w:r>
              <w:rPr>
                <w:rFonts w:cs="Arial"/>
                <w:sz w:val="20"/>
                <w:szCs w:val="20"/>
              </w:rPr>
              <w:t>Greenhouse gas</w:t>
            </w:r>
          </w:p>
        </w:tc>
      </w:tr>
      <w:tr w:rsidR="000B7439" w14:paraId="625088EE" w14:textId="77777777" w:rsidTr="00FE5CCF">
        <w:trPr>
          <w:trHeight w:val="340"/>
        </w:trPr>
        <w:tc>
          <w:tcPr>
            <w:tcW w:w="2328" w:type="dxa"/>
          </w:tcPr>
          <w:p w14:paraId="5B9AF956" w14:textId="14CE0213" w:rsidR="000B7439" w:rsidRPr="00075F2E" w:rsidRDefault="000B7439" w:rsidP="0089492E">
            <w:pPr>
              <w:rPr>
                <w:rFonts w:cs="Arial"/>
                <w:b/>
                <w:sz w:val="20"/>
                <w:szCs w:val="20"/>
              </w:rPr>
            </w:pPr>
            <w:r>
              <w:rPr>
                <w:rFonts w:cs="Arial"/>
                <w:b/>
                <w:sz w:val="20"/>
                <w:szCs w:val="20"/>
              </w:rPr>
              <w:t>K</w:t>
            </w:r>
          </w:p>
        </w:tc>
        <w:tc>
          <w:tcPr>
            <w:tcW w:w="6688" w:type="dxa"/>
          </w:tcPr>
          <w:p w14:paraId="62167953" w14:textId="53C3D9C1" w:rsidR="00571582" w:rsidRDefault="000B7439" w:rsidP="0089492E">
            <w:pPr>
              <w:rPr>
                <w:rFonts w:cs="Arial"/>
                <w:sz w:val="20"/>
                <w:szCs w:val="20"/>
              </w:rPr>
            </w:pPr>
            <w:r>
              <w:rPr>
                <w:rFonts w:cs="Arial"/>
                <w:sz w:val="20"/>
                <w:szCs w:val="20"/>
              </w:rPr>
              <w:t>Kelvin</w:t>
            </w:r>
            <w:r w:rsidR="00571582">
              <w:rPr>
                <w:rFonts w:cs="Arial"/>
                <w:sz w:val="20"/>
                <w:szCs w:val="20"/>
              </w:rPr>
              <w:t>.</w:t>
            </w:r>
            <w:r w:rsidR="00611745">
              <w:rPr>
                <w:rFonts w:cs="Arial"/>
                <w:sz w:val="20"/>
                <w:szCs w:val="20"/>
              </w:rPr>
              <w:t xml:space="preserve"> This is the standard metric</w:t>
            </w:r>
            <w:r w:rsidR="00571582">
              <w:rPr>
                <w:rFonts w:cs="Arial"/>
                <w:sz w:val="20"/>
                <w:szCs w:val="20"/>
              </w:rPr>
              <w:t xml:space="preserve"> unit of temperat</w:t>
            </w:r>
            <w:r w:rsidR="00611745">
              <w:rPr>
                <w:rFonts w:cs="Arial"/>
                <w:sz w:val="20"/>
                <w:szCs w:val="20"/>
              </w:rPr>
              <w:t>ure</w:t>
            </w:r>
            <w:r w:rsidR="00571582">
              <w:rPr>
                <w:rFonts w:cs="Arial"/>
                <w:sz w:val="20"/>
                <w:szCs w:val="20"/>
              </w:rPr>
              <w:t>. 1 K is equivalent to 1</w:t>
            </w:r>
            <w:r w:rsidR="00571582" w:rsidRPr="00571582">
              <w:rPr>
                <w:rFonts w:cs="Arial"/>
                <w:sz w:val="20"/>
                <w:szCs w:val="20"/>
                <w:vertAlign w:val="superscript"/>
              </w:rPr>
              <w:t>o</w:t>
            </w:r>
            <w:r w:rsidR="00571582">
              <w:rPr>
                <w:rFonts w:cs="Arial"/>
                <w:sz w:val="20"/>
                <w:szCs w:val="20"/>
              </w:rPr>
              <w:t xml:space="preserve">C. </w:t>
            </w:r>
            <w:r w:rsidR="00611745">
              <w:rPr>
                <w:rFonts w:cs="Arial"/>
                <w:sz w:val="20"/>
                <w:szCs w:val="20"/>
              </w:rPr>
              <w:t>Differences in temperature are normally expressed in Kelvin, however</w:t>
            </w:r>
            <w:r w:rsidR="00571582">
              <w:rPr>
                <w:rFonts w:cs="Arial"/>
                <w:sz w:val="20"/>
                <w:szCs w:val="20"/>
              </w:rPr>
              <w:t xml:space="preserve"> for simplicity in this report we </w:t>
            </w:r>
            <w:r w:rsidR="00611745">
              <w:rPr>
                <w:rFonts w:cs="Arial"/>
                <w:sz w:val="20"/>
                <w:szCs w:val="20"/>
              </w:rPr>
              <w:t xml:space="preserve">generally </w:t>
            </w:r>
            <w:r w:rsidR="00571582">
              <w:rPr>
                <w:rFonts w:cs="Arial"/>
                <w:sz w:val="20"/>
                <w:szCs w:val="20"/>
              </w:rPr>
              <w:t>express differences in temperature in degrees Celsius.</w:t>
            </w:r>
          </w:p>
          <w:p w14:paraId="635C2DA9" w14:textId="41B8B575" w:rsidR="000B7439" w:rsidRDefault="000B7439" w:rsidP="0089492E">
            <w:pPr>
              <w:rPr>
                <w:rFonts w:cs="Arial"/>
                <w:sz w:val="20"/>
                <w:szCs w:val="20"/>
              </w:rPr>
            </w:pPr>
          </w:p>
        </w:tc>
      </w:tr>
      <w:tr w:rsidR="00771EE5" w14:paraId="557B061F" w14:textId="77777777" w:rsidTr="00FE5CCF">
        <w:trPr>
          <w:trHeight w:val="340"/>
        </w:trPr>
        <w:tc>
          <w:tcPr>
            <w:tcW w:w="2328" w:type="dxa"/>
          </w:tcPr>
          <w:p w14:paraId="2B2FF3F0" w14:textId="17FDFD99" w:rsidR="00771EE5" w:rsidRPr="00075F2E" w:rsidRDefault="00AA080C" w:rsidP="0089492E">
            <w:pPr>
              <w:rPr>
                <w:rFonts w:cs="Arial"/>
                <w:b/>
                <w:sz w:val="20"/>
                <w:szCs w:val="20"/>
              </w:rPr>
            </w:pPr>
            <w:r>
              <w:rPr>
                <w:rFonts w:cs="Arial"/>
                <w:b/>
                <w:sz w:val="20"/>
                <w:szCs w:val="20"/>
              </w:rPr>
              <w:t>k</w:t>
            </w:r>
            <w:r w:rsidR="00771EE5">
              <w:rPr>
                <w:rFonts w:cs="Arial"/>
                <w:b/>
                <w:sz w:val="20"/>
                <w:szCs w:val="20"/>
              </w:rPr>
              <w:t>g</w:t>
            </w:r>
          </w:p>
        </w:tc>
        <w:tc>
          <w:tcPr>
            <w:tcW w:w="6688" w:type="dxa"/>
          </w:tcPr>
          <w:p w14:paraId="69AE0ECF" w14:textId="5FD011F0" w:rsidR="00771EE5" w:rsidRDefault="00771EE5" w:rsidP="0089492E">
            <w:pPr>
              <w:rPr>
                <w:rFonts w:cs="Arial"/>
                <w:sz w:val="20"/>
                <w:szCs w:val="20"/>
              </w:rPr>
            </w:pPr>
            <w:r>
              <w:rPr>
                <w:rFonts w:cs="Arial"/>
                <w:sz w:val="20"/>
                <w:szCs w:val="20"/>
              </w:rPr>
              <w:t>Kilogram</w:t>
            </w:r>
          </w:p>
        </w:tc>
      </w:tr>
      <w:tr w:rsidR="00075F2E" w14:paraId="08186637" w14:textId="77777777" w:rsidTr="00FE5CCF">
        <w:trPr>
          <w:trHeight w:val="340"/>
        </w:trPr>
        <w:tc>
          <w:tcPr>
            <w:tcW w:w="2328" w:type="dxa"/>
          </w:tcPr>
          <w:p w14:paraId="5AEFA164" w14:textId="4568C628" w:rsidR="00075F2E" w:rsidRPr="00075F2E" w:rsidRDefault="00075F2E" w:rsidP="0089492E">
            <w:pPr>
              <w:rPr>
                <w:rFonts w:cs="Arial"/>
                <w:b/>
                <w:sz w:val="20"/>
                <w:szCs w:val="20"/>
              </w:rPr>
            </w:pPr>
            <w:proofErr w:type="spellStart"/>
            <w:r w:rsidRPr="00075F2E">
              <w:rPr>
                <w:rFonts w:cs="Arial"/>
                <w:b/>
                <w:sz w:val="20"/>
                <w:szCs w:val="20"/>
              </w:rPr>
              <w:t>k</w:t>
            </w:r>
            <w:r w:rsidR="00AA080C">
              <w:rPr>
                <w:rFonts w:cs="Arial"/>
                <w:b/>
                <w:sz w:val="20"/>
                <w:szCs w:val="20"/>
              </w:rPr>
              <w:t>t</w:t>
            </w:r>
            <w:proofErr w:type="spellEnd"/>
          </w:p>
        </w:tc>
        <w:tc>
          <w:tcPr>
            <w:tcW w:w="6688" w:type="dxa"/>
          </w:tcPr>
          <w:p w14:paraId="360F6813" w14:textId="46F45C6E" w:rsidR="00075F2E" w:rsidRPr="00596AFB" w:rsidRDefault="00075673" w:rsidP="0089492E">
            <w:pPr>
              <w:rPr>
                <w:rFonts w:cs="Arial"/>
                <w:sz w:val="20"/>
                <w:szCs w:val="20"/>
              </w:rPr>
            </w:pPr>
            <w:r>
              <w:rPr>
                <w:rFonts w:cs="Arial"/>
                <w:sz w:val="20"/>
                <w:szCs w:val="20"/>
              </w:rPr>
              <w:t xml:space="preserve">Kiloton (1 </w:t>
            </w:r>
            <w:proofErr w:type="spellStart"/>
            <w:r>
              <w:rPr>
                <w:rFonts w:cs="Arial"/>
                <w:sz w:val="20"/>
                <w:szCs w:val="20"/>
              </w:rPr>
              <w:t>kt</w:t>
            </w:r>
            <w:proofErr w:type="spellEnd"/>
            <w:r w:rsidR="00075F2E">
              <w:rPr>
                <w:rFonts w:cs="Arial"/>
                <w:sz w:val="20"/>
                <w:szCs w:val="20"/>
              </w:rPr>
              <w:t xml:space="preserve"> = 1,000 Tonnes)</w:t>
            </w:r>
          </w:p>
        </w:tc>
      </w:tr>
      <w:tr w:rsidR="00075F2E" w14:paraId="044C72B7" w14:textId="77777777" w:rsidTr="00FE5CCF">
        <w:trPr>
          <w:trHeight w:val="340"/>
        </w:trPr>
        <w:tc>
          <w:tcPr>
            <w:tcW w:w="2328" w:type="dxa"/>
          </w:tcPr>
          <w:p w14:paraId="2B160022" w14:textId="77777777" w:rsidR="00075F2E" w:rsidRPr="00075F2E" w:rsidRDefault="00075F2E" w:rsidP="0089492E">
            <w:pPr>
              <w:rPr>
                <w:rFonts w:cs="Arial"/>
                <w:b/>
                <w:sz w:val="20"/>
                <w:szCs w:val="20"/>
              </w:rPr>
            </w:pPr>
            <w:r w:rsidRPr="00075F2E">
              <w:rPr>
                <w:rFonts w:cs="Arial"/>
                <w:b/>
                <w:sz w:val="20"/>
                <w:szCs w:val="20"/>
              </w:rPr>
              <w:t>kW</w:t>
            </w:r>
          </w:p>
        </w:tc>
        <w:tc>
          <w:tcPr>
            <w:tcW w:w="6688" w:type="dxa"/>
          </w:tcPr>
          <w:p w14:paraId="060FDC04" w14:textId="77777777" w:rsidR="00075F2E" w:rsidRDefault="00075F2E" w:rsidP="0089492E">
            <w:pPr>
              <w:rPr>
                <w:rFonts w:cs="Arial"/>
                <w:sz w:val="20"/>
                <w:szCs w:val="20"/>
              </w:rPr>
            </w:pPr>
            <w:r>
              <w:rPr>
                <w:rFonts w:cs="Arial"/>
                <w:sz w:val="20"/>
                <w:szCs w:val="20"/>
              </w:rPr>
              <w:t>Kilowatt, used to measure electrical power consumption (1 kW = 1,000 Watts)</w:t>
            </w:r>
          </w:p>
          <w:p w14:paraId="297839C1" w14:textId="77777777" w:rsidR="00075F2E" w:rsidRDefault="00075F2E" w:rsidP="0089492E">
            <w:pPr>
              <w:rPr>
                <w:rFonts w:cs="Arial"/>
                <w:sz w:val="20"/>
                <w:szCs w:val="20"/>
              </w:rPr>
            </w:pPr>
          </w:p>
        </w:tc>
      </w:tr>
      <w:tr w:rsidR="00075F2E" w14:paraId="47A05150" w14:textId="77777777" w:rsidTr="00FE5CCF">
        <w:trPr>
          <w:trHeight w:val="340"/>
        </w:trPr>
        <w:tc>
          <w:tcPr>
            <w:tcW w:w="2328" w:type="dxa"/>
          </w:tcPr>
          <w:p w14:paraId="03D9828B" w14:textId="77777777" w:rsidR="00075F2E" w:rsidRPr="00075F2E" w:rsidRDefault="00075F2E" w:rsidP="0089492E">
            <w:pPr>
              <w:rPr>
                <w:rFonts w:cs="Arial"/>
                <w:b/>
                <w:sz w:val="20"/>
                <w:szCs w:val="20"/>
              </w:rPr>
            </w:pPr>
            <w:r w:rsidRPr="00075F2E">
              <w:rPr>
                <w:rFonts w:cs="Arial"/>
                <w:b/>
                <w:sz w:val="20"/>
                <w:szCs w:val="20"/>
              </w:rPr>
              <w:t>kWh</w:t>
            </w:r>
          </w:p>
        </w:tc>
        <w:tc>
          <w:tcPr>
            <w:tcW w:w="6688" w:type="dxa"/>
          </w:tcPr>
          <w:p w14:paraId="4A71BA7B" w14:textId="77777777" w:rsidR="00075F2E" w:rsidRDefault="00075F2E" w:rsidP="0089492E">
            <w:pPr>
              <w:rPr>
                <w:rFonts w:cs="Arial"/>
                <w:sz w:val="20"/>
                <w:szCs w:val="20"/>
              </w:rPr>
            </w:pPr>
            <w:r>
              <w:rPr>
                <w:rFonts w:cs="Arial"/>
                <w:sz w:val="20"/>
                <w:szCs w:val="20"/>
              </w:rPr>
              <w:t xml:space="preserve">Kilowatt-hour, used to measure electrical energy consumption. (1 kWh = 1,000 </w:t>
            </w:r>
            <w:proofErr w:type="spellStart"/>
            <w:r>
              <w:rPr>
                <w:rFonts w:cs="Arial"/>
                <w:sz w:val="20"/>
                <w:szCs w:val="20"/>
              </w:rPr>
              <w:t>Wh</w:t>
            </w:r>
            <w:proofErr w:type="spellEnd"/>
            <w:r>
              <w:rPr>
                <w:rFonts w:cs="Arial"/>
                <w:sz w:val="20"/>
                <w:szCs w:val="20"/>
              </w:rPr>
              <w:t xml:space="preserve"> = 3.6 MJ)</w:t>
            </w:r>
          </w:p>
          <w:p w14:paraId="080BCC11" w14:textId="77777777" w:rsidR="00075F2E" w:rsidRDefault="00075F2E" w:rsidP="0089492E">
            <w:pPr>
              <w:rPr>
                <w:rFonts w:cs="Arial"/>
                <w:sz w:val="20"/>
                <w:szCs w:val="20"/>
              </w:rPr>
            </w:pPr>
          </w:p>
        </w:tc>
      </w:tr>
      <w:tr w:rsidR="00075F2E" w14:paraId="1B6B41F5" w14:textId="77777777" w:rsidTr="00FE5CCF">
        <w:trPr>
          <w:trHeight w:val="340"/>
        </w:trPr>
        <w:tc>
          <w:tcPr>
            <w:tcW w:w="2328" w:type="dxa"/>
          </w:tcPr>
          <w:p w14:paraId="6C5C392F" w14:textId="77777777" w:rsidR="00075F2E" w:rsidRPr="00075F2E" w:rsidRDefault="00075F2E" w:rsidP="0089492E">
            <w:pPr>
              <w:rPr>
                <w:rFonts w:cs="Arial"/>
                <w:b/>
                <w:sz w:val="20"/>
                <w:szCs w:val="20"/>
              </w:rPr>
            </w:pPr>
            <w:proofErr w:type="spellStart"/>
            <w:r w:rsidRPr="00075F2E">
              <w:rPr>
                <w:rFonts w:cs="Arial"/>
                <w:b/>
                <w:sz w:val="20"/>
                <w:szCs w:val="20"/>
              </w:rPr>
              <w:t>GWh</w:t>
            </w:r>
            <w:proofErr w:type="spellEnd"/>
          </w:p>
        </w:tc>
        <w:tc>
          <w:tcPr>
            <w:tcW w:w="6688" w:type="dxa"/>
          </w:tcPr>
          <w:p w14:paraId="290AB916" w14:textId="77777777" w:rsidR="00075F2E" w:rsidRDefault="00075F2E" w:rsidP="0089492E">
            <w:pPr>
              <w:rPr>
                <w:rFonts w:cs="Arial"/>
                <w:sz w:val="20"/>
                <w:szCs w:val="20"/>
              </w:rPr>
            </w:pPr>
            <w:r>
              <w:rPr>
                <w:rFonts w:cs="Arial"/>
                <w:sz w:val="20"/>
                <w:szCs w:val="20"/>
              </w:rPr>
              <w:t xml:space="preserve">Giga-watt hours (1 </w:t>
            </w:r>
            <w:proofErr w:type="spellStart"/>
            <w:r>
              <w:rPr>
                <w:rFonts w:cs="Arial"/>
                <w:sz w:val="20"/>
                <w:szCs w:val="20"/>
              </w:rPr>
              <w:t>GWh</w:t>
            </w:r>
            <w:proofErr w:type="spellEnd"/>
            <w:r>
              <w:rPr>
                <w:rFonts w:cs="Arial"/>
                <w:sz w:val="20"/>
                <w:szCs w:val="20"/>
              </w:rPr>
              <w:t xml:space="preserve"> = 1,000,000 kWh)</w:t>
            </w:r>
          </w:p>
        </w:tc>
      </w:tr>
      <w:tr w:rsidR="00075F2E" w14:paraId="50D36684" w14:textId="77777777" w:rsidTr="00FE5CCF">
        <w:trPr>
          <w:trHeight w:val="340"/>
        </w:trPr>
        <w:tc>
          <w:tcPr>
            <w:tcW w:w="2328" w:type="dxa"/>
          </w:tcPr>
          <w:p w14:paraId="7CCE19FC" w14:textId="77777777" w:rsidR="00075F2E" w:rsidRPr="00075F2E" w:rsidRDefault="00075F2E" w:rsidP="0089492E">
            <w:pPr>
              <w:rPr>
                <w:rFonts w:cs="Arial"/>
                <w:b/>
                <w:sz w:val="20"/>
                <w:szCs w:val="20"/>
              </w:rPr>
            </w:pPr>
            <w:r w:rsidRPr="00075F2E">
              <w:rPr>
                <w:rFonts w:cs="Arial"/>
                <w:b/>
                <w:sz w:val="20"/>
                <w:szCs w:val="20"/>
              </w:rPr>
              <w:t>L</w:t>
            </w:r>
          </w:p>
        </w:tc>
        <w:tc>
          <w:tcPr>
            <w:tcW w:w="6688" w:type="dxa"/>
          </w:tcPr>
          <w:p w14:paraId="09C7CB6A" w14:textId="77777777" w:rsidR="00075F2E" w:rsidRDefault="00075F2E" w:rsidP="0089492E">
            <w:pPr>
              <w:rPr>
                <w:rFonts w:cs="Arial"/>
                <w:sz w:val="20"/>
                <w:szCs w:val="20"/>
              </w:rPr>
            </w:pPr>
            <w:r>
              <w:rPr>
                <w:rFonts w:cs="Arial"/>
                <w:sz w:val="20"/>
                <w:szCs w:val="20"/>
              </w:rPr>
              <w:t>Litres</w:t>
            </w:r>
          </w:p>
        </w:tc>
      </w:tr>
      <w:tr w:rsidR="00075F2E" w14:paraId="642813F8" w14:textId="77777777" w:rsidTr="00FE5CCF">
        <w:trPr>
          <w:trHeight w:val="340"/>
        </w:trPr>
        <w:tc>
          <w:tcPr>
            <w:tcW w:w="2328" w:type="dxa"/>
          </w:tcPr>
          <w:p w14:paraId="5910BAF5" w14:textId="77777777" w:rsidR="00075F2E" w:rsidRPr="00075F2E" w:rsidRDefault="00075F2E" w:rsidP="0089492E">
            <w:pPr>
              <w:rPr>
                <w:rFonts w:cs="Arial"/>
                <w:b/>
                <w:sz w:val="20"/>
                <w:szCs w:val="20"/>
              </w:rPr>
            </w:pPr>
            <w:r w:rsidRPr="00075F2E">
              <w:rPr>
                <w:rFonts w:cs="Arial"/>
                <w:b/>
                <w:sz w:val="20"/>
                <w:szCs w:val="20"/>
              </w:rPr>
              <w:t>m</w:t>
            </w:r>
          </w:p>
        </w:tc>
        <w:tc>
          <w:tcPr>
            <w:tcW w:w="6688" w:type="dxa"/>
          </w:tcPr>
          <w:p w14:paraId="71E11D25" w14:textId="77777777" w:rsidR="00075F2E" w:rsidRDefault="00075F2E" w:rsidP="0089492E">
            <w:pPr>
              <w:rPr>
                <w:rFonts w:cs="Arial"/>
                <w:sz w:val="20"/>
                <w:szCs w:val="20"/>
              </w:rPr>
            </w:pPr>
            <w:r>
              <w:rPr>
                <w:rFonts w:cs="Arial"/>
                <w:sz w:val="20"/>
                <w:szCs w:val="20"/>
              </w:rPr>
              <w:t>metres</w:t>
            </w:r>
          </w:p>
        </w:tc>
      </w:tr>
      <w:tr w:rsidR="00571582" w14:paraId="6E5DE32F" w14:textId="77777777" w:rsidTr="00FE5CCF">
        <w:trPr>
          <w:trHeight w:val="340"/>
        </w:trPr>
        <w:tc>
          <w:tcPr>
            <w:tcW w:w="2328" w:type="dxa"/>
          </w:tcPr>
          <w:p w14:paraId="0B53FC8E" w14:textId="12F479EE" w:rsidR="00571582" w:rsidRPr="00075F2E" w:rsidRDefault="00571582" w:rsidP="0089492E">
            <w:pPr>
              <w:rPr>
                <w:rFonts w:cs="Arial"/>
                <w:b/>
                <w:sz w:val="20"/>
                <w:szCs w:val="20"/>
              </w:rPr>
            </w:pPr>
            <w:r>
              <w:rPr>
                <w:rFonts w:cs="Arial"/>
                <w:b/>
                <w:sz w:val="20"/>
                <w:szCs w:val="20"/>
              </w:rPr>
              <w:t>MEPS</w:t>
            </w:r>
          </w:p>
        </w:tc>
        <w:tc>
          <w:tcPr>
            <w:tcW w:w="6688" w:type="dxa"/>
          </w:tcPr>
          <w:p w14:paraId="300C9932" w14:textId="47F66811" w:rsidR="00571582" w:rsidRDefault="00571582" w:rsidP="0089492E">
            <w:pPr>
              <w:rPr>
                <w:rFonts w:cs="Arial"/>
                <w:sz w:val="20"/>
                <w:szCs w:val="20"/>
              </w:rPr>
            </w:pPr>
            <w:r>
              <w:rPr>
                <w:rFonts w:cs="Arial"/>
                <w:sz w:val="20"/>
                <w:szCs w:val="20"/>
              </w:rPr>
              <w:t>Minimum energy performance standards</w:t>
            </w:r>
          </w:p>
        </w:tc>
      </w:tr>
      <w:tr w:rsidR="00075F2E" w14:paraId="19F38CEF" w14:textId="77777777" w:rsidTr="00FE5CCF">
        <w:trPr>
          <w:trHeight w:val="340"/>
        </w:trPr>
        <w:tc>
          <w:tcPr>
            <w:tcW w:w="2328" w:type="dxa"/>
          </w:tcPr>
          <w:p w14:paraId="7092F0ED" w14:textId="77777777" w:rsidR="00075F2E" w:rsidRPr="00075F2E" w:rsidRDefault="00075F2E" w:rsidP="0089492E">
            <w:pPr>
              <w:rPr>
                <w:rFonts w:cs="Arial"/>
                <w:b/>
                <w:sz w:val="20"/>
                <w:szCs w:val="20"/>
              </w:rPr>
            </w:pPr>
            <w:r w:rsidRPr="00075F2E">
              <w:rPr>
                <w:rFonts w:cs="Arial"/>
                <w:b/>
                <w:sz w:val="20"/>
                <w:szCs w:val="20"/>
              </w:rPr>
              <w:t>MJ</w:t>
            </w:r>
          </w:p>
        </w:tc>
        <w:tc>
          <w:tcPr>
            <w:tcW w:w="6688" w:type="dxa"/>
          </w:tcPr>
          <w:p w14:paraId="50319A26" w14:textId="77777777" w:rsidR="00075F2E" w:rsidRDefault="00075F2E" w:rsidP="0089492E">
            <w:pPr>
              <w:rPr>
                <w:rFonts w:cs="Arial"/>
                <w:sz w:val="20"/>
                <w:szCs w:val="20"/>
              </w:rPr>
            </w:pPr>
            <w:proofErr w:type="spellStart"/>
            <w:r>
              <w:rPr>
                <w:rFonts w:cs="Arial"/>
                <w:sz w:val="20"/>
                <w:szCs w:val="20"/>
              </w:rPr>
              <w:t>Megajoule</w:t>
            </w:r>
            <w:proofErr w:type="spellEnd"/>
            <w:r>
              <w:rPr>
                <w:rFonts w:cs="Arial"/>
                <w:sz w:val="20"/>
                <w:szCs w:val="20"/>
              </w:rPr>
              <w:t>, used to measure energy consumption</w:t>
            </w:r>
          </w:p>
        </w:tc>
      </w:tr>
      <w:tr w:rsidR="00075F2E" w14:paraId="7DE6812F" w14:textId="77777777" w:rsidTr="00FE5CCF">
        <w:trPr>
          <w:trHeight w:val="340"/>
        </w:trPr>
        <w:tc>
          <w:tcPr>
            <w:tcW w:w="2328" w:type="dxa"/>
          </w:tcPr>
          <w:p w14:paraId="2F725A3B" w14:textId="77777777" w:rsidR="00075F2E" w:rsidRPr="00075F2E" w:rsidRDefault="00075F2E" w:rsidP="0089492E">
            <w:pPr>
              <w:rPr>
                <w:rFonts w:cs="Arial"/>
                <w:b/>
                <w:sz w:val="20"/>
                <w:szCs w:val="20"/>
              </w:rPr>
            </w:pPr>
            <w:r w:rsidRPr="00075F2E">
              <w:rPr>
                <w:rFonts w:cs="Arial"/>
                <w:b/>
                <w:sz w:val="20"/>
                <w:szCs w:val="20"/>
              </w:rPr>
              <w:t>No.</w:t>
            </w:r>
          </w:p>
        </w:tc>
        <w:tc>
          <w:tcPr>
            <w:tcW w:w="6688" w:type="dxa"/>
          </w:tcPr>
          <w:p w14:paraId="50FC661F" w14:textId="77777777" w:rsidR="00075F2E" w:rsidRDefault="00075F2E" w:rsidP="0089492E">
            <w:pPr>
              <w:rPr>
                <w:rFonts w:cs="Arial"/>
                <w:sz w:val="20"/>
                <w:szCs w:val="20"/>
              </w:rPr>
            </w:pPr>
            <w:r>
              <w:rPr>
                <w:rFonts w:cs="Arial"/>
                <w:sz w:val="20"/>
                <w:szCs w:val="20"/>
              </w:rPr>
              <w:t>Number</w:t>
            </w:r>
          </w:p>
        </w:tc>
      </w:tr>
      <w:tr w:rsidR="00075F2E" w14:paraId="61F55CBD" w14:textId="77777777" w:rsidTr="00FE5CCF">
        <w:trPr>
          <w:trHeight w:val="340"/>
        </w:trPr>
        <w:tc>
          <w:tcPr>
            <w:tcW w:w="2328" w:type="dxa"/>
          </w:tcPr>
          <w:p w14:paraId="0EF6E4AF" w14:textId="77777777" w:rsidR="00075F2E" w:rsidRPr="00075F2E" w:rsidRDefault="00075F2E" w:rsidP="0089492E">
            <w:pPr>
              <w:rPr>
                <w:rFonts w:cs="Arial"/>
                <w:b/>
                <w:sz w:val="20"/>
                <w:szCs w:val="20"/>
              </w:rPr>
            </w:pPr>
            <w:r w:rsidRPr="00075F2E">
              <w:rPr>
                <w:rFonts w:cs="Arial"/>
                <w:b/>
                <w:sz w:val="20"/>
                <w:szCs w:val="20"/>
              </w:rPr>
              <w:t>OGA</w:t>
            </w:r>
          </w:p>
        </w:tc>
        <w:tc>
          <w:tcPr>
            <w:tcW w:w="6688" w:type="dxa"/>
          </w:tcPr>
          <w:p w14:paraId="30AFC3C0" w14:textId="77777777" w:rsidR="00075F2E" w:rsidRPr="00596AFB" w:rsidRDefault="00075F2E" w:rsidP="0089492E">
            <w:pPr>
              <w:rPr>
                <w:rFonts w:cs="Arial"/>
                <w:sz w:val="20"/>
                <w:szCs w:val="20"/>
              </w:rPr>
            </w:pPr>
            <w:r>
              <w:rPr>
                <w:rFonts w:cs="Arial"/>
                <w:sz w:val="20"/>
                <w:szCs w:val="20"/>
              </w:rPr>
              <w:t>On-Ground Assessment</w:t>
            </w:r>
          </w:p>
        </w:tc>
      </w:tr>
      <w:tr w:rsidR="00075F2E" w14:paraId="340EA2AC" w14:textId="77777777" w:rsidTr="00FE5CCF">
        <w:trPr>
          <w:trHeight w:val="340"/>
        </w:trPr>
        <w:tc>
          <w:tcPr>
            <w:tcW w:w="2328" w:type="dxa"/>
          </w:tcPr>
          <w:p w14:paraId="1CF39D26" w14:textId="77777777" w:rsidR="00075F2E" w:rsidRPr="00075F2E" w:rsidRDefault="00075F2E" w:rsidP="0089492E">
            <w:pPr>
              <w:rPr>
                <w:rFonts w:cs="Arial"/>
                <w:b/>
                <w:sz w:val="20"/>
                <w:szCs w:val="20"/>
              </w:rPr>
            </w:pPr>
            <w:r w:rsidRPr="00075F2E">
              <w:rPr>
                <w:rFonts w:cs="Arial"/>
                <w:b/>
                <w:sz w:val="20"/>
                <w:szCs w:val="20"/>
              </w:rPr>
              <w:t>PJ</w:t>
            </w:r>
          </w:p>
        </w:tc>
        <w:tc>
          <w:tcPr>
            <w:tcW w:w="6688" w:type="dxa"/>
          </w:tcPr>
          <w:p w14:paraId="653B6E98" w14:textId="7F223C80" w:rsidR="00075F2E" w:rsidRDefault="00075F2E" w:rsidP="0089492E">
            <w:pPr>
              <w:rPr>
                <w:rFonts w:cs="Arial"/>
                <w:sz w:val="20"/>
                <w:szCs w:val="20"/>
              </w:rPr>
            </w:pPr>
            <w:proofErr w:type="spellStart"/>
            <w:r>
              <w:rPr>
                <w:rFonts w:cs="Arial"/>
                <w:sz w:val="20"/>
                <w:szCs w:val="20"/>
              </w:rPr>
              <w:t>Petajoule</w:t>
            </w:r>
            <w:proofErr w:type="spellEnd"/>
            <w:r>
              <w:rPr>
                <w:rFonts w:cs="Arial"/>
                <w:sz w:val="20"/>
                <w:szCs w:val="20"/>
              </w:rPr>
              <w:t>, used to measure energy consumption (1 PJ = 1,000,000,000 MJ</w:t>
            </w:r>
            <w:r w:rsidR="00FE5CCF">
              <w:rPr>
                <w:rFonts w:cs="Arial"/>
                <w:sz w:val="20"/>
                <w:szCs w:val="20"/>
              </w:rPr>
              <w:t>)</w:t>
            </w:r>
          </w:p>
        </w:tc>
      </w:tr>
      <w:tr w:rsidR="00075F2E" w14:paraId="105D1065" w14:textId="77777777" w:rsidTr="00FE5CCF">
        <w:trPr>
          <w:trHeight w:val="340"/>
        </w:trPr>
        <w:tc>
          <w:tcPr>
            <w:tcW w:w="2328" w:type="dxa"/>
          </w:tcPr>
          <w:p w14:paraId="53C71123" w14:textId="77777777" w:rsidR="00075F2E" w:rsidRPr="00075F2E" w:rsidRDefault="00075F2E" w:rsidP="0089492E">
            <w:pPr>
              <w:rPr>
                <w:rFonts w:cs="Arial"/>
                <w:b/>
                <w:sz w:val="20"/>
                <w:szCs w:val="20"/>
              </w:rPr>
            </w:pPr>
            <w:r w:rsidRPr="00075F2E">
              <w:rPr>
                <w:rFonts w:cs="Arial"/>
                <w:b/>
                <w:sz w:val="20"/>
                <w:szCs w:val="20"/>
              </w:rPr>
              <w:t>SV</w:t>
            </w:r>
          </w:p>
        </w:tc>
        <w:tc>
          <w:tcPr>
            <w:tcW w:w="6688" w:type="dxa"/>
          </w:tcPr>
          <w:p w14:paraId="16E9548B" w14:textId="77777777" w:rsidR="00075F2E" w:rsidRDefault="00075F2E" w:rsidP="0089492E">
            <w:pPr>
              <w:rPr>
                <w:rFonts w:cs="Arial"/>
                <w:sz w:val="20"/>
                <w:szCs w:val="20"/>
              </w:rPr>
            </w:pPr>
            <w:r>
              <w:rPr>
                <w:rFonts w:cs="Arial"/>
                <w:sz w:val="20"/>
                <w:szCs w:val="20"/>
              </w:rPr>
              <w:t>Sustainability Victoria</w:t>
            </w:r>
          </w:p>
        </w:tc>
      </w:tr>
      <w:tr w:rsidR="00075F2E" w14:paraId="262A7B6E" w14:textId="77777777" w:rsidTr="00FE5CCF">
        <w:trPr>
          <w:trHeight w:val="340"/>
        </w:trPr>
        <w:tc>
          <w:tcPr>
            <w:tcW w:w="2328" w:type="dxa"/>
          </w:tcPr>
          <w:p w14:paraId="5D4AB97F" w14:textId="77777777" w:rsidR="00075F2E" w:rsidRPr="00075F2E" w:rsidRDefault="00075F2E" w:rsidP="0089492E">
            <w:pPr>
              <w:rPr>
                <w:rFonts w:cs="Arial"/>
                <w:b/>
                <w:sz w:val="20"/>
                <w:szCs w:val="20"/>
              </w:rPr>
            </w:pPr>
            <w:r w:rsidRPr="00075F2E">
              <w:rPr>
                <w:rFonts w:cs="Arial"/>
                <w:b/>
                <w:sz w:val="20"/>
                <w:szCs w:val="20"/>
              </w:rPr>
              <w:t>Temp.</w:t>
            </w:r>
          </w:p>
        </w:tc>
        <w:tc>
          <w:tcPr>
            <w:tcW w:w="6688" w:type="dxa"/>
          </w:tcPr>
          <w:p w14:paraId="16BB2FEE" w14:textId="77777777" w:rsidR="00075F2E" w:rsidRPr="00596AFB" w:rsidRDefault="00075F2E" w:rsidP="0089492E">
            <w:pPr>
              <w:rPr>
                <w:rFonts w:cs="Arial"/>
                <w:sz w:val="20"/>
                <w:szCs w:val="20"/>
              </w:rPr>
            </w:pPr>
            <w:r>
              <w:rPr>
                <w:rFonts w:cs="Arial"/>
                <w:sz w:val="20"/>
                <w:szCs w:val="20"/>
              </w:rPr>
              <w:t>Temperature</w:t>
            </w:r>
          </w:p>
        </w:tc>
      </w:tr>
      <w:tr w:rsidR="00075F2E" w14:paraId="1DC4254F" w14:textId="77777777" w:rsidTr="00FE5CCF">
        <w:trPr>
          <w:trHeight w:val="340"/>
        </w:trPr>
        <w:tc>
          <w:tcPr>
            <w:tcW w:w="2328" w:type="dxa"/>
          </w:tcPr>
          <w:p w14:paraId="1260DA4C" w14:textId="77777777" w:rsidR="00075F2E" w:rsidRPr="00075F2E" w:rsidRDefault="00075F2E" w:rsidP="0089492E">
            <w:pPr>
              <w:rPr>
                <w:rFonts w:cs="Arial"/>
                <w:b/>
                <w:sz w:val="20"/>
                <w:szCs w:val="20"/>
              </w:rPr>
            </w:pPr>
            <w:r w:rsidRPr="00075F2E">
              <w:rPr>
                <w:rFonts w:cs="Arial"/>
                <w:b/>
                <w:sz w:val="20"/>
                <w:szCs w:val="20"/>
              </w:rPr>
              <w:t>W</w:t>
            </w:r>
          </w:p>
        </w:tc>
        <w:tc>
          <w:tcPr>
            <w:tcW w:w="6688" w:type="dxa"/>
          </w:tcPr>
          <w:p w14:paraId="28A35A18" w14:textId="77777777" w:rsidR="00075F2E" w:rsidRDefault="00075F2E" w:rsidP="0089492E">
            <w:pPr>
              <w:rPr>
                <w:rFonts w:cs="Arial"/>
                <w:sz w:val="20"/>
                <w:szCs w:val="20"/>
              </w:rPr>
            </w:pPr>
            <w:r>
              <w:rPr>
                <w:rFonts w:cs="Arial"/>
                <w:sz w:val="20"/>
                <w:szCs w:val="20"/>
              </w:rPr>
              <w:t>Watts, used to measure electrical power consumption</w:t>
            </w:r>
          </w:p>
        </w:tc>
      </w:tr>
      <w:tr w:rsidR="00075F2E" w14:paraId="1E69CC6C" w14:textId="77777777" w:rsidTr="00FE5CCF">
        <w:trPr>
          <w:trHeight w:val="340"/>
        </w:trPr>
        <w:tc>
          <w:tcPr>
            <w:tcW w:w="2328" w:type="dxa"/>
          </w:tcPr>
          <w:p w14:paraId="08D81255" w14:textId="77777777" w:rsidR="00075F2E" w:rsidRPr="00075F2E" w:rsidRDefault="00075F2E" w:rsidP="0089492E">
            <w:pPr>
              <w:rPr>
                <w:rFonts w:cs="Arial"/>
                <w:b/>
                <w:sz w:val="20"/>
                <w:szCs w:val="20"/>
              </w:rPr>
            </w:pPr>
            <w:proofErr w:type="spellStart"/>
            <w:r w:rsidRPr="00075F2E">
              <w:rPr>
                <w:rFonts w:cs="Arial"/>
                <w:b/>
                <w:sz w:val="20"/>
                <w:szCs w:val="20"/>
              </w:rPr>
              <w:t>Wh</w:t>
            </w:r>
            <w:proofErr w:type="spellEnd"/>
          </w:p>
        </w:tc>
        <w:tc>
          <w:tcPr>
            <w:tcW w:w="6688" w:type="dxa"/>
          </w:tcPr>
          <w:p w14:paraId="6443F70E" w14:textId="77777777" w:rsidR="00075F2E" w:rsidRDefault="00075F2E" w:rsidP="0089492E">
            <w:pPr>
              <w:rPr>
                <w:rFonts w:cs="Arial"/>
                <w:sz w:val="20"/>
                <w:szCs w:val="20"/>
              </w:rPr>
            </w:pPr>
            <w:r>
              <w:rPr>
                <w:rFonts w:cs="Arial"/>
                <w:sz w:val="20"/>
                <w:szCs w:val="20"/>
              </w:rPr>
              <w:t xml:space="preserve">Watt-hour, used to measure electrical energy consumption </w:t>
            </w:r>
          </w:p>
        </w:tc>
      </w:tr>
      <w:tr w:rsidR="00771EE5" w14:paraId="04E9658A" w14:textId="77777777" w:rsidTr="00FE5CCF">
        <w:trPr>
          <w:trHeight w:val="340"/>
        </w:trPr>
        <w:tc>
          <w:tcPr>
            <w:tcW w:w="2328" w:type="dxa"/>
          </w:tcPr>
          <w:p w14:paraId="65DC4D74" w14:textId="4C660D62" w:rsidR="00771EE5" w:rsidRPr="00075F2E" w:rsidRDefault="00771EE5" w:rsidP="0089492E">
            <w:pPr>
              <w:rPr>
                <w:rFonts w:cs="Arial"/>
                <w:b/>
                <w:sz w:val="20"/>
                <w:szCs w:val="20"/>
              </w:rPr>
            </w:pPr>
            <w:proofErr w:type="spellStart"/>
            <w:r>
              <w:rPr>
                <w:rFonts w:cs="Arial"/>
                <w:b/>
                <w:sz w:val="20"/>
                <w:szCs w:val="20"/>
              </w:rPr>
              <w:t>Yr</w:t>
            </w:r>
            <w:proofErr w:type="spellEnd"/>
            <w:r w:rsidR="004F5D3A">
              <w:rPr>
                <w:rFonts w:cs="Arial"/>
                <w:b/>
                <w:sz w:val="20"/>
                <w:szCs w:val="20"/>
              </w:rPr>
              <w:t>(s)</w:t>
            </w:r>
          </w:p>
        </w:tc>
        <w:tc>
          <w:tcPr>
            <w:tcW w:w="6688" w:type="dxa"/>
          </w:tcPr>
          <w:p w14:paraId="4F943CB2" w14:textId="57D7A1F4" w:rsidR="00771EE5" w:rsidRDefault="00771EE5" w:rsidP="0089492E">
            <w:pPr>
              <w:rPr>
                <w:rFonts w:cs="Arial"/>
                <w:sz w:val="20"/>
                <w:szCs w:val="20"/>
              </w:rPr>
            </w:pPr>
            <w:r>
              <w:rPr>
                <w:rFonts w:cs="Arial"/>
                <w:sz w:val="20"/>
                <w:szCs w:val="20"/>
              </w:rPr>
              <w:t>Year</w:t>
            </w:r>
            <w:r w:rsidR="004F5D3A">
              <w:rPr>
                <w:rFonts w:cs="Arial"/>
                <w:sz w:val="20"/>
                <w:szCs w:val="20"/>
              </w:rPr>
              <w:t>(s)</w:t>
            </w:r>
          </w:p>
        </w:tc>
      </w:tr>
    </w:tbl>
    <w:p w14:paraId="7AE8B09A" w14:textId="77777777" w:rsidR="009A79BD" w:rsidRDefault="009A79BD" w:rsidP="007D7AEA"/>
    <w:p w14:paraId="4BCBEF04" w14:textId="77777777" w:rsidR="009A79BD" w:rsidRDefault="009A79BD" w:rsidP="007D7AEA">
      <w:r>
        <w:br w:type="page"/>
      </w:r>
    </w:p>
    <w:p w14:paraId="699D5C05" w14:textId="77777777" w:rsidR="0048451B" w:rsidRDefault="0048451B" w:rsidP="0048451B">
      <w:pPr>
        <w:pStyle w:val="Heading1"/>
      </w:pPr>
      <w:bookmarkStart w:id="4" w:name="_Toc468355573"/>
      <w:r>
        <w:lastRenderedPageBreak/>
        <w:t>Glossary</w:t>
      </w:r>
      <w:bookmarkEnd w:id="4"/>
    </w:p>
    <w:tbl>
      <w:tblPr>
        <w:tblW w:w="0" w:type="auto"/>
        <w:tblLook w:val="04A0" w:firstRow="1" w:lastRow="0" w:firstColumn="1" w:lastColumn="0" w:noHBand="0" w:noVBand="1"/>
        <w:tblCaption w:val="Glossary"/>
        <w:tblDescription w:val="This table provides a list of the key terms and concepts used in the report, along with a description of these terms."/>
      </w:tblPr>
      <w:tblGrid>
        <w:gridCol w:w="2607"/>
        <w:gridCol w:w="6409"/>
      </w:tblGrid>
      <w:tr w:rsidR="006C2C7B" w14:paraId="4F732F99" w14:textId="77777777" w:rsidTr="00AC7508">
        <w:trPr>
          <w:trHeight w:val="340"/>
        </w:trPr>
        <w:tc>
          <w:tcPr>
            <w:tcW w:w="2607" w:type="dxa"/>
          </w:tcPr>
          <w:p w14:paraId="0C62E3F0" w14:textId="5ADBB755" w:rsidR="006C2C7B" w:rsidRDefault="006C2C7B" w:rsidP="00BE2897">
            <w:pPr>
              <w:rPr>
                <w:rFonts w:cs="Arial"/>
                <w:b/>
                <w:sz w:val="20"/>
                <w:szCs w:val="20"/>
              </w:rPr>
            </w:pPr>
            <w:r>
              <w:rPr>
                <w:rFonts w:cs="Arial"/>
                <w:b/>
                <w:sz w:val="20"/>
                <w:szCs w:val="20"/>
              </w:rPr>
              <w:t>Daily maintenance rate</w:t>
            </w:r>
          </w:p>
        </w:tc>
        <w:tc>
          <w:tcPr>
            <w:tcW w:w="6409" w:type="dxa"/>
          </w:tcPr>
          <w:p w14:paraId="4F0007B3" w14:textId="641FCE1F" w:rsidR="00E934DF" w:rsidRDefault="00E934DF" w:rsidP="00BE2897">
            <w:pPr>
              <w:rPr>
                <w:rFonts w:cs="Arial"/>
                <w:sz w:val="20"/>
                <w:szCs w:val="20"/>
              </w:rPr>
            </w:pPr>
            <w:r>
              <w:rPr>
                <w:rFonts w:cs="Arial"/>
                <w:sz w:val="20"/>
                <w:szCs w:val="20"/>
              </w:rPr>
              <w:t xml:space="preserve">This is the daily energy consumption of a gas storage water heater that is required to maintain the hot water stored by the water heater at </w:t>
            </w:r>
            <w:r w:rsidR="00AC7508">
              <w:rPr>
                <w:rFonts w:cs="Arial"/>
                <w:sz w:val="20"/>
                <w:szCs w:val="20"/>
              </w:rPr>
              <w:t>the necessary temperature</w:t>
            </w:r>
            <w:r>
              <w:rPr>
                <w:rFonts w:cs="Arial"/>
                <w:sz w:val="20"/>
                <w:szCs w:val="20"/>
              </w:rPr>
              <w:t>. This energy is required to make up the energy losses that occur through the walls of the hot water cylinder (see standing losses).</w:t>
            </w:r>
          </w:p>
          <w:p w14:paraId="48CF300D" w14:textId="2583DE9E" w:rsidR="006C2C7B" w:rsidRPr="00596AFB" w:rsidRDefault="006C2C7B" w:rsidP="00BE2897">
            <w:pPr>
              <w:rPr>
                <w:rFonts w:cs="Arial"/>
                <w:sz w:val="20"/>
                <w:szCs w:val="20"/>
              </w:rPr>
            </w:pPr>
          </w:p>
        </w:tc>
      </w:tr>
      <w:tr w:rsidR="00E934DF" w14:paraId="5744FE5B" w14:textId="77777777" w:rsidTr="00AC7508">
        <w:trPr>
          <w:trHeight w:val="340"/>
        </w:trPr>
        <w:tc>
          <w:tcPr>
            <w:tcW w:w="2607" w:type="dxa"/>
          </w:tcPr>
          <w:p w14:paraId="7E162D87" w14:textId="4F342FA0" w:rsidR="00E934DF" w:rsidRDefault="00E934DF" w:rsidP="00BE2897">
            <w:pPr>
              <w:rPr>
                <w:rFonts w:cs="Arial"/>
                <w:b/>
                <w:sz w:val="20"/>
                <w:szCs w:val="20"/>
              </w:rPr>
            </w:pPr>
            <w:r>
              <w:rPr>
                <w:rFonts w:cs="Arial"/>
                <w:b/>
                <w:sz w:val="20"/>
                <w:szCs w:val="20"/>
              </w:rPr>
              <w:t>Heating cycle efficiency</w:t>
            </w:r>
          </w:p>
        </w:tc>
        <w:tc>
          <w:tcPr>
            <w:tcW w:w="6409" w:type="dxa"/>
          </w:tcPr>
          <w:p w14:paraId="761EE7CA" w14:textId="6C63EADB" w:rsidR="00E934DF" w:rsidRDefault="00E934DF" w:rsidP="00BE2897">
            <w:pPr>
              <w:rPr>
                <w:rFonts w:cs="Arial"/>
                <w:sz w:val="20"/>
                <w:szCs w:val="20"/>
              </w:rPr>
            </w:pPr>
            <w:r>
              <w:rPr>
                <w:rFonts w:cs="Arial"/>
                <w:sz w:val="20"/>
                <w:szCs w:val="20"/>
              </w:rPr>
              <w:t>In this report this is</w:t>
            </w:r>
            <w:r w:rsidR="00AC7508">
              <w:rPr>
                <w:rFonts w:cs="Arial"/>
                <w:sz w:val="20"/>
                <w:szCs w:val="20"/>
              </w:rPr>
              <w:t xml:space="preserve"> defined as</w:t>
            </w:r>
            <w:r>
              <w:rPr>
                <w:rFonts w:cs="Arial"/>
                <w:sz w:val="20"/>
                <w:szCs w:val="20"/>
              </w:rPr>
              <w:t xml:space="preserve"> the daily water heating task divided by the total daily gas consumption of the water heater </w:t>
            </w:r>
            <w:r w:rsidRPr="00AC7508">
              <w:rPr>
                <w:rFonts w:cs="Arial"/>
                <w:i/>
                <w:sz w:val="20"/>
                <w:szCs w:val="20"/>
              </w:rPr>
              <w:t>minus</w:t>
            </w:r>
            <w:r w:rsidR="00AC7508">
              <w:rPr>
                <w:rFonts w:cs="Arial"/>
                <w:sz w:val="20"/>
                <w:szCs w:val="20"/>
              </w:rPr>
              <w:t xml:space="preserve"> any gas consumption by </w:t>
            </w:r>
            <w:r>
              <w:rPr>
                <w:rFonts w:cs="Arial"/>
                <w:sz w:val="20"/>
                <w:szCs w:val="20"/>
              </w:rPr>
              <w:t xml:space="preserve">the </w:t>
            </w:r>
            <w:r w:rsidR="00AC7508">
              <w:rPr>
                <w:rFonts w:cs="Arial"/>
                <w:sz w:val="20"/>
                <w:szCs w:val="20"/>
              </w:rPr>
              <w:t xml:space="preserve">gas pilot </w:t>
            </w:r>
            <w:r>
              <w:rPr>
                <w:rFonts w:cs="Arial"/>
                <w:sz w:val="20"/>
                <w:szCs w:val="20"/>
              </w:rPr>
              <w:t>(storage water heaters), expressed as a percentage. It is a measure of how efficiently the water heater heats hot water and maintains it at the</w:t>
            </w:r>
            <w:r w:rsidR="00AC7508">
              <w:rPr>
                <w:rFonts w:cs="Arial"/>
                <w:sz w:val="20"/>
                <w:szCs w:val="20"/>
              </w:rPr>
              <w:t xml:space="preserve"> required</w:t>
            </w:r>
            <w:r>
              <w:rPr>
                <w:rFonts w:cs="Arial"/>
                <w:sz w:val="20"/>
                <w:szCs w:val="20"/>
              </w:rPr>
              <w:t xml:space="preserve"> thermostat setting.</w:t>
            </w:r>
          </w:p>
          <w:p w14:paraId="33DD990B" w14:textId="73D60F89" w:rsidR="00E934DF" w:rsidRPr="00596AFB" w:rsidRDefault="00E934DF" w:rsidP="00BE2897">
            <w:pPr>
              <w:rPr>
                <w:rFonts w:cs="Arial"/>
                <w:sz w:val="20"/>
                <w:szCs w:val="20"/>
              </w:rPr>
            </w:pPr>
          </w:p>
        </w:tc>
      </w:tr>
      <w:tr w:rsidR="00EC1E5C" w14:paraId="3117A61F" w14:textId="77777777" w:rsidTr="00AC7508">
        <w:trPr>
          <w:trHeight w:val="340"/>
        </w:trPr>
        <w:tc>
          <w:tcPr>
            <w:tcW w:w="2607" w:type="dxa"/>
          </w:tcPr>
          <w:p w14:paraId="5DFEFA22" w14:textId="2E9A43A2" w:rsidR="00EC1E5C" w:rsidRDefault="00EC1E5C" w:rsidP="00BE2897">
            <w:pPr>
              <w:rPr>
                <w:rFonts w:cs="Arial"/>
                <w:b/>
                <w:sz w:val="20"/>
                <w:szCs w:val="20"/>
              </w:rPr>
            </w:pPr>
            <w:r>
              <w:rPr>
                <w:rFonts w:cs="Arial"/>
                <w:b/>
                <w:sz w:val="20"/>
                <w:szCs w:val="20"/>
              </w:rPr>
              <w:t>Hot water event</w:t>
            </w:r>
          </w:p>
        </w:tc>
        <w:tc>
          <w:tcPr>
            <w:tcW w:w="6409" w:type="dxa"/>
          </w:tcPr>
          <w:p w14:paraId="37160DCA" w14:textId="77777777" w:rsidR="00EC1E5C" w:rsidRDefault="00EC1E5C" w:rsidP="00BE2897">
            <w:pPr>
              <w:rPr>
                <w:rFonts w:cs="Arial"/>
                <w:sz w:val="20"/>
                <w:szCs w:val="20"/>
              </w:rPr>
            </w:pPr>
            <w:r>
              <w:rPr>
                <w:rFonts w:cs="Arial"/>
                <w:sz w:val="20"/>
                <w:szCs w:val="20"/>
              </w:rPr>
              <w:t xml:space="preserve">This is the amount of hot water (in Litres) which is drawn off from the water heater </w:t>
            </w:r>
            <w:r w:rsidRPr="006C2C7B">
              <w:rPr>
                <w:rFonts w:cs="Arial"/>
                <w:sz w:val="20"/>
                <w:szCs w:val="20"/>
              </w:rPr>
              <w:t>for a single discrete use of hot water.</w:t>
            </w:r>
          </w:p>
          <w:p w14:paraId="19CEE443" w14:textId="72B68C7D" w:rsidR="00E934DF" w:rsidRDefault="00E934DF" w:rsidP="00BE2897">
            <w:pPr>
              <w:rPr>
                <w:rFonts w:cs="Arial"/>
                <w:sz w:val="20"/>
                <w:szCs w:val="20"/>
              </w:rPr>
            </w:pPr>
          </w:p>
        </w:tc>
      </w:tr>
      <w:tr w:rsidR="00075F2E" w14:paraId="4CACC7B6" w14:textId="77777777" w:rsidTr="00AC7508">
        <w:trPr>
          <w:trHeight w:val="340"/>
        </w:trPr>
        <w:tc>
          <w:tcPr>
            <w:tcW w:w="2607" w:type="dxa"/>
          </w:tcPr>
          <w:p w14:paraId="67EA9F6C" w14:textId="44ADF5D2" w:rsidR="00075F2E" w:rsidRPr="00075F2E" w:rsidRDefault="00571582" w:rsidP="00BE2897">
            <w:pPr>
              <w:rPr>
                <w:rFonts w:cs="Arial"/>
                <w:b/>
                <w:sz w:val="20"/>
                <w:szCs w:val="20"/>
              </w:rPr>
            </w:pPr>
            <w:r>
              <w:rPr>
                <w:rFonts w:cs="Arial"/>
                <w:b/>
                <w:sz w:val="20"/>
                <w:szCs w:val="20"/>
              </w:rPr>
              <w:t xml:space="preserve">Overall </w:t>
            </w:r>
            <w:r w:rsidR="00E934DF">
              <w:rPr>
                <w:rFonts w:cs="Arial"/>
                <w:b/>
                <w:sz w:val="20"/>
                <w:szCs w:val="20"/>
              </w:rPr>
              <w:t>e</w:t>
            </w:r>
            <w:r w:rsidR="00D53495">
              <w:rPr>
                <w:rFonts w:cs="Arial"/>
                <w:b/>
                <w:sz w:val="20"/>
                <w:szCs w:val="20"/>
              </w:rPr>
              <w:t>fficiency</w:t>
            </w:r>
          </w:p>
        </w:tc>
        <w:tc>
          <w:tcPr>
            <w:tcW w:w="6409" w:type="dxa"/>
          </w:tcPr>
          <w:p w14:paraId="4B22B1FB" w14:textId="77777777" w:rsidR="00075F2E" w:rsidRDefault="004F5D3A" w:rsidP="00BE2897">
            <w:pPr>
              <w:rPr>
                <w:rFonts w:cs="Arial"/>
                <w:sz w:val="20"/>
                <w:szCs w:val="20"/>
              </w:rPr>
            </w:pPr>
            <w:r>
              <w:rPr>
                <w:rFonts w:cs="Arial"/>
                <w:sz w:val="20"/>
                <w:szCs w:val="20"/>
              </w:rPr>
              <w:t>This is the total water heating task divided by the total energy consumption for a specific time period</w:t>
            </w:r>
            <w:r w:rsidR="000C6EAD">
              <w:rPr>
                <w:rFonts w:cs="Arial"/>
                <w:sz w:val="20"/>
                <w:szCs w:val="20"/>
              </w:rPr>
              <w:t>, expressed as a percentage</w:t>
            </w:r>
            <w:r>
              <w:rPr>
                <w:rFonts w:cs="Arial"/>
                <w:sz w:val="20"/>
                <w:szCs w:val="20"/>
              </w:rPr>
              <w:t xml:space="preserve">. In this report this is either based on a </w:t>
            </w:r>
            <w:r w:rsidR="000C6EAD">
              <w:rPr>
                <w:rFonts w:cs="Arial"/>
                <w:sz w:val="20"/>
                <w:szCs w:val="20"/>
              </w:rPr>
              <w:t xml:space="preserve">specific </w:t>
            </w:r>
            <w:r>
              <w:rPr>
                <w:rFonts w:cs="Arial"/>
                <w:sz w:val="20"/>
                <w:szCs w:val="20"/>
              </w:rPr>
              <w:t xml:space="preserve">day of operation, or on the entire pre-retrofit or post-retrofit monitoring period. </w:t>
            </w:r>
          </w:p>
          <w:p w14:paraId="37F8539F" w14:textId="25C20AE4" w:rsidR="001F425D" w:rsidRPr="00596AFB" w:rsidRDefault="001F425D" w:rsidP="00BE2897">
            <w:pPr>
              <w:rPr>
                <w:rFonts w:cs="Arial"/>
                <w:sz w:val="20"/>
                <w:szCs w:val="20"/>
              </w:rPr>
            </w:pPr>
          </w:p>
        </w:tc>
      </w:tr>
      <w:tr w:rsidR="009F12A7" w14:paraId="30DCF64E" w14:textId="77777777" w:rsidTr="00AC7508">
        <w:trPr>
          <w:trHeight w:val="340"/>
        </w:trPr>
        <w:tc>
          <w:tcPr>
            <w:tcW w:w="2607" w:type="dxa"/>
          </w:tcPr>
          <w:p w14:paraId="3C9006B2" w14:textId="0934FB7E" w:rsidR="009F12A7" w:rsidRPr="00075F2E" w:rsidRDefault="009F12A7" w:rsidP="00BE2897">
            <w:pPr>
              <w:rPr>
                <w:rFonts w:cs="Arial"/>
                <w:b/>
                <w:sz w:val="20"/>
                <w:szCs w:val="20"/>
              </w:rPr>
            </w:pPr>
            <w:r>
              <w:rPr>
                <w:rFonts w:cs="Arial"/>
                <w:b/>
                <w:sz w:val="20"/>
                <w:szCs w:val="20"/>
              </w:rPr>
              <w:t>Recovery cycle</w:t>
            </w:r>
          </w:p>
        </w:tc>
        <w:tc>
          <w:tcPr>
            <w:tcW w:w="6409" w:type="dxa"/>
          </w:tcPr>
          <w:p w14:paraId="2DF735D2" w14:textId="7B1F4171" w:rsidR="009F12A7" w:rsidRDefault="001F425D" w:rsidP="00BE2897">
            <w:pPr>
              <w:rPr>
                <w:rFonts w:cs="Arial"/>
                <w:sz w:val="20"/>
                <w:szCs w:val="20"/>
              </w:rPr>
            </w:pPr>
            <w:r>
              <w:rPr>
                <w:rFonts w:cs="Arial"/>
                <w:sz w:val="20"/>
                <w:szCs w:val="20"/>
              </w:rPr>
              <w:t xml:space="preserve">A recovery cycle is implemented when hot water drawn from a storage water heater causes the main burner to ignite to heat the </w:t>
            </w:r>
            <w:r w:rsidR="00AC7508">
              <w:rPr>
                <w:rFonts w:cs="Arial"/>
                <w:sz w:val="20"/>
                <w:szCs w:val="20"/>
              </w:rPr>
              <w:t xml:space="preserve">cold </w:t>
            </w:r>
            <w:r>
              <w:rPr>
                <w:rFonts w:cs="Arial"/>
                <w:sz w:val="20"/>
                <w:szCs w:val="20"/>
              </w:rPr>
              <w:t>water</w:t>
            </w:r>
            <w:r w:rsidR="00AC7508">
              <w:rPr>
                <w:rFonts w:cs="Arial"/>
                <w:sz w:val="20"/>
                <w:szCs w:val="20"/>
              </w:rPr>
              <w:t xml:space="preserve"> which has entered the cylinder</w:t>
            </w:r>
            <w:r>
              <w:rPr>
                <w:rFonts w:cs="Arial"/>
                <w:sz w:val="20"/>
                <w:szCs w:val="20"/>
              </w:rPr>
              <w:t xml:space="preserve"> to the </w:t>
            </w:r>
            <w:r w:rsidR="00AC7508">
              <w:rPr>
                <w:rFonts w:cs="Arial"/>
                <w:sz w:val="20"/>
                <w:szCs w:val="20"/>
              </w:rPr>
              <w:t xml:space="preserve">required </w:t>
            </w:r>
            <w:r>
              <w:rPr>
                <w:rFonts w:cs="Arial"/>
                <w:sz w:val="20"/>
                <w:szCs w:val="20"/>
              </w:rPr>
              <w:t xml:space="preserve">thermostat setting. </w:t>
            </w:r>
          </w:p>
          <w:p w14:paraId="7C5DADAE" w14:textId="77777777" w:rsidR="001F425D" w:rsidRPr="00596AFB" w:rsidRDefault="001F425D" w:rsidP="00BE2897">
            <w:pPr>
              <w:rPr>
                <w:rFonts w:cs="Arial"/>
                <w:sz w:val="20"/>
                <w:szCs w:val="20"/>
              </w:rPr>
            </w:pPr>
          </w:p>
        </w:tc>
      </w:tr>
      <w:tr w:rsidR="009F12A7" w14:paraId="672E321A" w14:textId="77777777" w:rsidTr="00AC7508">
        <w:trPr>
          <w:trHeight w:val="340"/>
        </w:trPr>
        <w:tc>
          <w:tcPr>
            <w:tcW w:w="2607" w:type="dxa"/>
          </w:tcPr>
          <w:p w14:paraId="4CE80228" w14:textId="25F12BA1" w:rsidR="009F12A7" w:rsidRPr="00075F2E" w:rsidRDefault="001F425D" w:rsidP="00BE2897">
            <w:pPr>
              <w:rPr>
                <w:rFonts w:cs="Arial"/>
                <w:b/>
                <w:sz w:val="20"/>
                <w:szCs w:val="20"/>
              </w:rPr>
            </w:pPr>
            <w:r>
              <w:rPr>
                <w:rFonts w:cs="Arial"/>
                <w:b/>
                <w:sz w:val="20"/>
                <w:szCs w:val="20"/>
              </w:rPr>
              <w:t>Recovery e</w:t>
            </w:r>
            <w:r w:rsidR="009F12A7">
              <w:rPr>
                <w:rFonts w:cs="Arial"/>
                <w:b/>
                <w:sz w:val="20"/>
                <w:szCs w:val="20"/>
              </w:rPr>
              <w:t>fficiency</w:t>
            </w:r>
          </w:p>
        </w:tc>
        <w:tc>
          <w:tcPr>
            <w:tcW w:w="6409" w:type="dxa"/>
          </w:tcPr>
          <w:p w14:paraId="0CE13191" w14:textId="77777777" w:rsidR="001F425D" w:rsidRDefault="001F425D" w:rsidP="00BE2897">
            <w:pPr>
              <w:rPr>
                <w:rFonts w:cs="Arial"/>
                <w:sz w:val="20"/>
                <w:szCs w:val="20"/>
              </w:rPr>
            </w:pPr>
            <w:r>
              <w:rPr>
                <w:rFonts w:cs="Arial"/>
                <w:sz w:val="20"/>
                <w:szCs w:val="20"/>
              </w:rPr>
              <w:t>This is the efficiency of heat transfer from the main gas burner to the water in a gas storage water heater. In this report we also refer to this as the burner efficiency.</w:t>
            </w:r>
          </w:p>
          <w:p w14:paraId="7BA795E3" w14:textId="30238AF2" w:rsidR="009F12A7" w:rsidRPr="00596AFB" w:rsidRDefault="009F12A7" w:rsidP="00BE2897">
            <w:pPr>
              <w:rPr>
                <w:rFonts w:cs="Arial"/>
                <w:sz w:val="20"/>
                <w:szCs w:val="20"/>
              </w:rPr>
            </w:pPr>
          </w:p>
        </w:tc>
      </w:tr>
      <w:tr w:rsidR="00E934DF" w14:paraId="5148CCB9" w14:textId="77777777" w:rsidTr="00AC7508">
        <w:trPr>
          <w:trHeight w:val="340"/>
        </w:trPr>
        <w:tc>
          <w:tcPr>
            <w:tcW w:w="2607" w:type="dxa"/>
          </w:tcPr>
          <w:p w14:paraId="0D023DB7" w14:textId="3637487D" w:rsidR="00E934DF" w:rsidRDefault="00E934DF" w:rsidP="00BE2897">
            <w:pPr>
              <w:rPr>
                <w:rFonts w:cs="Arial"/>
                <w:b/>
                <w:sz w:val="20"/>
                <w:szCs w:val="20"/>
              </w:rPr>
            </w:pPr>
            <w:r>
              <w:rPr>
                <w:rFonts w:cs="Arial"/>
                <w:b/>
                <w:sz w:val="20"/>
                <w:szCs w:val="20"/>
              </w:rPr>
              <w:t>Standing losses</w:t>
            </w:r>
          </w:p>
        </w:tc>
        <w:tc>
          <w:tcPr>
            <w:tcW w:w="6409" w:type="dxa"/>
          </w:tcPr>
          <w:p w14:paraId="01E4C1D3" w14:textId="2B002B62" w:rsidR="001F425D" w:rsidRDefault="001F425D" w:rsidP="00BE2897">
            <w:pPr>
              <w:rPr>
                <w:rFonts w:cs="Arial"/>
                <w:sz w:val="20"/>
                <w:szCs w:val="20"/>
              </w:rPr>
            </w:pPr>
            <w:r>
              <w:rPr>
                <w:rFonts w:cs="Arial"/>
                <w:sz w:val="20"/>
                <w:szCs w:val="20"/>
              </w:rPr>
              <w:t>These are the heat losses which occur through the walls of a storage water heater due to the temperature difference between the heated water and the ambient air temperature. For gas</w:t>
            </w:r>
            <w:r w:rsidR="00AC7508">
              <w:rPr>
                <w:rFonts w:cs="Arial"/>
                <w:sz w:val="20"/>
                <w:szCs w:val="20"/>
              </w:rPr>
              <w:t xml:space="preserve"> storage water heaters this is</w:t>
            </w:r>
            <w:r>
              <w:rPr>
                <w:rFonts w:cs="Arial"/>
                <w:sz w:val="20"/>
                <w:szCs w:val="20"/>
              </w:rPr>
              <w:t xml:space="preserve"> also referred to as the daily maintenance rate.</w:t>
            </w:r>
          </w:p>
          <w:p w14:paraId="2A065DCA" w14:textId="77777777" w:rsidR="00E934DF" w:rsidRPr="00596AFB" w:rsidRDefault="00E934DF" w:rsidP="00BE2897">
            <w:pPr>
              <w:rPr>
                <w:rFonts w:cs="Arial"/>
                <w:sz w:val="20"/>
                <w:szCs w:val="20"/>
              </w:rPr>
            </w:pPr>
          </w:p>
        </w:tc>
      </w:tr>
      <w:tr w:rsidR="006C2C7B" w14:paraId="27E60FF7" w14:textId="77777777" w:rsidTr="00AC7508">
        <w:trPr>
          <w:trHeight w:val="340"/>
        </w:trPr>
        <w:tc>
          <w:tcPr>
            <w:tcW w:w="2607" w:type="dxa"/>
          </w:tcPr>
          <w:p w14:paraId="19131797" w14:textId="3FEC6A09" w:rsidR="006C2C7B" w:rsidRDefault="006C2C7B" w:rsidP="00BE2897">
            <w:pPr>
              <w:rPr>
                <w:rFonts w:cs="Arial"/>
                <w:b/>
                <w:sz w:val="20"/>
                <w:szCs w:val="20"/>
              </w:rPr>
            </w:pPr>
            <w:r>
              <w:rPr>
                <w:rFonts w:cs="Arial"/>
                <w:b/>
                <w:sz w:val="20"/>
                <w:szCs w:val="20"/>
              </w:rPr>
              <w:t>Start-up losses</w:t>
            </w:r>
          </w:p>
        </w:tc>
        <w:tc>
          <w:tcPr>
            <w:tcW w:w="6409" w:type="dxa"/>
          </w:tcPr>
          <w:p w14:paraId="796916FA" w14:textId="77777777" w:rsidR="001F425D" w:rsidRDefault="001F425D" w:rsidP="00BE2897">
            <w:pPr>
              <w:rPr>
                <w:rFonts w:cs="Arial"/>
                <w:sz w:val="20"/>
                <w:szCs w:val="20"/>
              </w:rPr>
            </w:pPr>
            <w:r>
              <w:rPr>
                <w:rFonts w:cs="Arial"/>
                <w:sz w:val="20"/>
                <w:szCs w:val="20"/>
              </w:rPr>
              <w:t>These are the heat losses which occur in gas instantaneous water heaters. It is the energy required to heat the combustion chamber and the heat exchanger of the water heater to operational temperature.</w:t>
            </w:r>
          </w:p>
          <w:p w14:paraId="0C7CB986" w14:textId="6BAC9F74" w:rsidR="006C2C7B" w:rsidRPr="00596AFB" w:rsidRDefault="006C2C7B" w:rsidP="00BE2897">
            <w:pPr>
              <w:rPr>
                <w:rFonts w:cs="Arial"/>
                <w:sz w:val="20"/>
                <w:szCs w:val="20"/>
              </w:rPr>
            </w:pPr>
          </w:p>
        </w:tc>
      </w:tr>
      <w:tr w:rsidR="004F5D3A" w14:paraId="26986C55" w14:textId="77777777" w:rsidTr="00AC7508">
        <w:trPr>
          <w:trHeight w:val="340"/>
        </w:trPr>
        <w:tc>
          <w:tcPr>
            <w:tcW w:w="2607" w:type="dxa"/>
          </w:tcPr>
          <w:p w14:paraId="2BA1827E" w14:textId="4FA37B2B" w:rsidR="004F5D3A" w:rsidRPr="00075F2E" w:rsidRDefault="004F5D3A" w:rsidP="004F5D3A">
            <w:pPr>
              <w:rPr>
                <w:rFonts w:cs="Arial"/>
                <w:b/>
                <w:sz w:val="20"/>
                <w:szCs w:val="20"/>
              </w:rPr>
            </w:pPr>
            <w:r>
              <w:rPr>
                <w:rFonts w:cs="Arial"/>
                <w:b/>
                <w:sz w:val="20"/>
                <w:szCs w:val="20"/>
              </w:rPr>
              <w:t>Water heating task</w:t>
            </w:r>
          </w:p>
        </w:tc>
        <w:tc>
          <w:tcPr>
            <w:tcW w:w="6409" w:type="dxa"/>
          </w:tcPr>
          <w:p w14:paraId="6E17EAD2" w14:textId="58C211B9" w:rsidR="004F5D3A" w:rsidRPr="00596AFB" w:rsidRDefault="004F5D3A" w:rsidP="004F5D3A">
            <w:pPr>
              <w:rPr>
                <w:rFonts w:cs="Arial"/>
                <w:sz w:val="20"/>
                <w:szCs w:val="20"/>
              </w:rPr>
            </w:pPr>
            <w:r>
              <w:rPr>
                <w:rFonts w:cs="Arial"/>
                <w:sz w:val="20"/>
                <w:szCs w:val="20"/>
              </w:rPr>
              <w:t>This is the amount of energy in the hot water that is output from the water heater. It is related to the amount of hot water used (in Litres), the difference in temperature between the hot water output and cold water input to the water heater, and on the specific heat capacity of water. In this report we refer to the daily water heating task.</w:t>
            </w:r>
          </w:p>
        </w:tc>
      </w:tr>
    </w:tbl>
    <w:p w14:paraId="02852159" w14:textId="77777777" w:rsidR="00075F2E" w:rsidRDefault="00075F2E" w:rsidP="0048451B"/>
    <w:p w14:paraId="33EF110E" w14:textId="77777777" w:rsidR="00D87B30" w:rsidRDefault="00D87B30" w:rsidP="007D7AEA">
      <w:r>
        <w:br w:type="page"/>
      </w:r>
    </w:p>
    <w:p w14:paraId="756E0DDD" w14:textId="77777777" w:rsidR="009D7781" w:rsidRPr="00EC46ED" w:rsidRDefault="009D7781" w:rsidP="009D7781">
      <w:pPr>
        <w:pStyle w:val="Heading1"/>
      </w:pPr>
      <w:bookmarkStart w:id="5" w:name="_Toc468355574"/>
      <w:r>
        <w:lastRenderedPageBreak/>
        <w:t xml:space="preserve">1. </w:t>
      </w:r>
      <w:r w:rsidRPr="00EC46ED">
        <w:t>Introduction</w:t>
      </w:r>
      <w:bookmarkEnd w:id="5"/>
    </w:p>
    <w:p w14:paraId="1C56BEF4" w14:textId="77777777" w:rsidR="0092796A" w:rsidRPr="00AD1A62" w:rsidRDefault="0092796A" w:rsidP="00EC603A">
      <w:pPr>
        <w:pStyle w:val="Heading2"/>
      </w:pPr>
      <w:bookmarkStart w:id="6" w:name="_Toc468355575"/>
      <w:r>
        <w:t>Background to</w:t>
      </w:r>
      <w:r w:rsidRPr="00AD1A62">
        <w:t xml:space="preserve"> the trial</w:t>
      </w:r>
      <w:bookmarkEnd w:id="6"/>
    </w:p>
    <w:p w14:paraId="46E84BEA" w14:textId="77777777" w:rsidR="0092796A" w:rsidRPr="00001016" w:rsidRDefault="0092796A" w:rsidP="00556BD3">
      <w:r w:rsidRPr="00001016">
        <w:t xml:space="preserve">There is a general recognition that the existing housing stock represents the largest potential for energy saving and greenhouse abatement in the residential sector. However, few studies have looked at how </w:t>
      </w:r>
      <w:r w:rsidRPr="00001016">
        <w:rPr>
          <w:i/>
          <w:iCs/>
        </w:rPr>
        <w:t xml:space="preserve">inefficient </w:t>
      </w:r>
      <w:r w:rsidRPr="00001016">
        <w:t xml:space="preserve">existing houses </w:t>
      </w:r>
      <w:r w:rsidRPr="00001016">
        <w:rPr>
          <w:i/>
          <w:iCs/>
        </w:rPr>
        <w:t xml:space="preserve">actually </w:t>
      </w:r>
      <w:r w:rsidRPr="00001016">
        <w:t xml:space="preserve">are, the extent to which their level of energy efficiency can be </w:t>
      </w:r>
      <w:r w:rsidRPr="00001016">
        <w:rPr>
          <w:i/>
        </w:rPr>
        <w:t>practically</w:t>
      </w:r>
      <w:r w:rsidRPr="00001016">
        <w:t xml:space="preserve"> upgraded, or the cost and cost-effectiveness of doing this.</w:t>
      </w:r>
    </w:p>
    <w:p w14:paraId="58B52F77" w14:textId="77777777" w:rsidR="0092796A" w:rsidRPr="00001016" w:rsidRDefault="0092796A" w:rsidP="00556BD3"/>
    <w:p w14:paraId="39EAD1CE" w14:textId="77777777" w:rsidR="0092796A" w:rsidRPr="00001016" w:rsidRDefault="0092796A" w:rsidP="00556BD3">
      <w:r w:rsidRPr="00001016">
        <w:t xml:space="preserve">In 2009 Sustainability Victoria commenced a program of work to address these information gaps. Through the </w:t>
      </w:r>
      <w:r w:rsidRPr="00001016">
        <w:rPr>
          <w:i/>
        </w:rPr>
        <w:t>On-Ground Assessment</w:t>
      </w:r>
      <w:r w:rsidRPr="00001016">
        <w:t xml:space="preserve"> </w:t>
      </w:r>
      <w:r w:rsidRPr="00001016">
        <w:rPr>
          <w:i/>
        </w:rPr>
        <w:t>(OGA)</w:t>
      </w:r>
      <w:r w:rsidRPr="00001016">
        <w:t xml:space="preserve"> study data on the building shell, lighting and appliances was collected from a reasonably representative sample of 60 existing (pre-2005) stand-alone Victorian houses and used to: determine the energy efficiency status of the houses; identify the energy efficiency upgrades which could be practically applied to the houses; and, estimate the upgrade costs and energy bill savings from implementing the upgrades.</w:t>
      </w:r>
    </w:p>
    <w:p w14:paraId="007FA30F" w14:textId="77777777" w:rsidR="0092796A" w:rsidRPr="00001016" w:rsidRDefault="0092796A" w:rsidP="00556BD3"/>
    <w:p w14:paraId="3B9F140C" w14:textId="24B0CD1E" w:rsidR="0092796A" w:rsidRDefault="0092796A" w:rsidP="00556BD3">
      <w:r w:rsidRPr="00001016">
        <w:t xml:space="preserve">Through the </w:t>
      </w:r>
      <w:r w:rsidRPr="00001016">
        <w:rPr>
          <w:i/>
        </w:rPr>
        <w:t>OGA</w:t>
      </w:r>
      <w:r w:rsidRPr="00001016">
        <w:t xml:space="preserve"> study we assessed the cost-effectiveness of a total of 21 different building shell, lighting and appliance upgrades which could be applied to the 60 existing houses which participated in the study. The results of this analysis are summarised in Table 1</w:t>
      </w:r>
      <w:r>
        <w:t xml:space="preserve"> [SV 2015</w:t>
      </w:r>
      <w:r w:rsidRPr="00001016">
        <w:t xml:space="preserve">] – the results have been normalised to show the estimated average </w:t>
      </w:r>
      <w:r w:rsidR="00B02D50">
        <w:t xml:space="preserve">annual </w:t>
      </w:r>
      <w:r w:rsidRPr="00001016">
        <w:t>savings and costs</w:t>
      </w:r>
      <w:r>
        <w:t xml:space="preserve"> for the 60 houses studied. </w:t>
      </w:r>
      <w:r w:rsidR="00BE1EDA">
        <w:t xml:space="preserve">The replacement of an existing gas or electric water heater with a high efficiency new gas water heater was found to be one of the more cost effective energy efficiency upgrades modelled. It was estimated that this would result in average </w:t>
      </w:r>
      <w:r w:rsidR="00CA0962">
        <w:t>annual energy savings of 1,463 MJ per year</w:t>
      </w:r>
      <w:r w:rsidR="00BE1EDA">
        <w:t xml:space="preserve"> </w:t>
      </w:r>
      <w:r w:rsidR="00BE1EDA" w:rsidRPr="00CA0962">
        <w:rPr>
          <w:i/>
        </w:rPr>
        <w:t>across the stock</w:t>
      </w:r>
      <w:r w:rsidR="00BE1EDA">
        <w:t xml:space="preserve"> of 60 houses studied, average greenhouse savings of</w:t>
      </w:r>
      <w:r w:rsidR="0017706E">
        <w:t xml:space="preserve"> </w:t>
      </w:r>
      <w:r w:rsidR="00BE1EDA">
        <w:t>330 kg CO</w:t>
      </w:r>
      <w:r w:rsidR="00BE1EDA" w:rsidRPr="00BE1EDA">
        <w:rPr>
          <w:vertAlign w:val="subscript"/>
        </w:rPr>
        <w:t>2-e</w:t>
      </w:r>
      <w:r w:rsidR="00BE1EDA">
        <w:t xml:space="preserve"> per year, and average energy bill savings of $58.2 per year for a payback of 8.2 years</w:t>
      </w:r>
      <w:r w:rsidR="00994408">
        <w:rPr>
          <w:rStyle w:val="FootnoteReference"/>
        </w:rPr>
        <w:footnoteReference w:id="2"/>
      </w:r>
      <w:r w:rsidR="00BE1EDA">
        <w:t>.</w:t>
      </w:r>
      <w:r w:rsidR="0017706E">
        <w:t xml:space="preserve"> In those houses where </w:t>
      </w:r>
      <w:r w:rsidR="00994408">
        <w:t>a gas storage water heater was replaced with a high efficiency model it was estimated that there would be an</w:t>
      </w:r>
      <w:r w:rsidR="00CA0962">
        <w:t xml:space="preserve"> average gas saving of 3,417 MJ per year</w:t>
      </w:r>
      <w:r w:rsidR="00994408">
        <w:t xml:space="preserve">, average greenhouse saving of 189 kg CO2-e per year, and </w:t>
      </w:r>
      <w:r w:rsidR="0043594E">
        <w:t>an average energy bill saving</w:t>
      </w:r>
      <w:r w:rsidR="00994408">
        <w:t xml:space="preserve"> of $59.8 for an average payback of 11.8 years.</w:t>
      </w:r>
    </w:p>
    <w:p w14:paraId="4842B459" w14:textId="77777777" w:rsidR="0092796A" w:rsidRDefault="0092796A" w:rsidP="00556BD3"/>
    <w:p w14:paraId="420D863C" w14:textId="12E2E164" w:rsidR="0092796A" w:rsidRPr="00340AC4" w:rsidRDefault="00FE0D6A" w:rsidP="0092796A">
      <w:pPr>
        <w:spacing w:after="60" w:line="240" w:lineRule="auto"/>
        <w:jc w:val="center"/>
        <w:rPr>
          <w:rFonts w:cs="Arial"/>
        </w:rPr>
      </w:pPr>
      <w:r>
        <w:rPr>
          <w:rStyle w:val="FiguretitleChar"/>
        </w:rPr>
        <w:t xml:space="preserve">FIGURE 1: </w:t>
      </w:r>
      <w:r w:rsidR="00491B8C">
        <w:rPr>
          <w:rStyle w:val="FiguretitleChar"/>
        </w:rPr>
        <w:t>GAS WATER HEATER OWNERSHIP</w:t>
      </w:r>
      <w:r w:rsidR="00710646">
        <w:rPr>
          <w:rStyle w:val="FiguretitleChar"/>
        </w:rPr>
        <w:t xml:space="preserve"> IN VICTORIA</w:t>
      </w:r>
      <w:r w:rsidR="0092796A">
        <w:rPr>
          <w:rStyle w:val="FootnoteReference"/>
          <w:rFonts w:cs="Arial"/>
          <w:b/>
          <w:sz w:val="20"/>
          <w:szCs w:val="20"/>
        </w:rPr>
        <w:footnoteReference w:id="3"/>
      </w:r>
    </w:p>
    <w:p w14:paraId="1BE385B7" w14:textId="551FC1C9" w:rsidR="0092796A" w:rsidRDefault="000F0B22" w:rsidP="0092796A">
      <w:pPr>
        <w:spacing w:line="240" w:lineRule="auto"/>
        <w:jc w:val="center"/>
        <w:rPr>
          <w:rFonts w:cs="Arial"/>
          <w:sz w:val="20"/>
          <w:szCs w:val="20"/>
        </w:rPr>
      </w:pPr>
      <w:r w:rsidRPr="000F0B22">
        <w:rPr>
          <w:noProof/>
          <w:lang w:eastAsia="en-AU"/>
        </w:rPr>
        <w:drawing>
          <wp:inline distT="0" distB="0" distL="0" distR="0" wp14:anchorId="03473445" wp14:editId="17E5C1E4">
            <wp:extent cx="3869741" cy="2523840"/>
            <wp:effectExtent l="0" t="0" r="0" b="0"/>
            <wp:docPr id="450" name="Picture 450" descr="The graph shows the both the total number of gas water heaters installed in Victorian houses for selected years between 1999 and 2014 (blue column) as well as the percentage of all houses which have gas water heating (red line)." title="Gas water heater ownership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5710" cy="2560343"/>
                    </a:xfrm>
                    <a:prstGeom prst="rect">
                      <a:avLst/>
                    </a:prstGeom>
                    <a:noFill/>
                    <a:ln>
                      <a:noFill/>
                    </a:ln>
                  </pic:spPr>
                </pic:pic>
              </a:graphicData>
            </a:graphic>
          </wp:inline>
        </w:drawing>
      </w:r>
    </w:p>
    <w:p w14:paraId="1B765B43" w14:textId="77777777" w:rsidR="009D6BDF" w:rsidRDefault="009D6BDF" w:rsidP="00556BD3">
      <w:r>
        <w:br w:type="page"/>
      </w:r>
    </w:p>
    <w:p w14:paraId="7CD96046" w14:textId="6F86C34D" w:rsidR="00F14F15" w:rsidRDefault="0092796A" w:rsidP="00556BD3">
      <w:r>
        <w:lastRenderedPageBreak/>
        <w:t xml:space="preserve">Data on </w:t>
      </w:r>
      <w:r w:rsidR="00994408">
        <w:t>gas water heater</w:t>
      </w:r>
      <w:r>
        <w:t xml:space="preserve"> ownership in Victoria is presented in Figure 1. </w:t>
      </w:r>
      <w:r w:rsidR="00F14F15">
        <w:t>This shows that the number of gas water heaters has increased fairly steadily since the late 1990s so that in 2014 there were around 1.6 million gas water heaters installed, accounting for around 71.7% of all households. The ABS data suggests that</w:t>
      </w:r>
      <w:r w:rsidR="00DC20F3">
        <w:t xml:space="preserve"> in 2014</w:t>
      </w:r>
      <w:r w:rsidR="00F14F15">
        <w:t xml:space="preserve"> around 58% of</w:t>
      </w:r>
      <w:r w:rsidR="007F66DF">
        <w:t xml:space="preserve"> these gas water heaters, or 932,4</w:t>
      </w:r>
      <w:r w:rsidR="00F14F15">
        <w:t xml:space="preserve">00 units, were </w:t>
      </w:r>
      <w:r w:rsidR="007F66DF">
        <w:t>of the gas storage type</w:t>
      </w:r>
      <w:r w:rsidR="00F14F15">
        <w:t>.</w:t>
      </w:r>
      <w:r w:rsidR="00561C6F">
        <w:t xml:space="preserve"> If all of these gas water heaters were upgraded to a high efficiency </w:t>
      </w:r>
      <w:r w:rsidR="00DA15A5">
        <w:t>gas storage water heater</w:t>
      </w:r>
      <w:r w:rsidR="00561C6F">
        <w:t xml:space="preserve">, the results from the </w:t>
      </w:r>
      <w:r w:rsidR="00561C6F" w:rsidRPr="00DA15A5">
        <w:rPr>
          <w:i/>
        </w:rPr>
        <w:t>OGA</w:t>
      </w:r>
      <w:r w:rsidR="00561C6F">
        <w:t xml:space="preserve"> study suggest that this wou</w:t>
      </w:r>
      <w:r w:rsidR="00DA15A5">
        <w:t>ld result in a Victoria-</w:t>
      </w:r>
      <w:r w:rsidR="00561C6F">
        <w:t>wid</w:t>
      </w:r>
      <w:r w:rsidR="00DC20F3">
        <w:t>e gas saving of around 3.2 PJ per year</w:t>
      </w:r>
      <w:r w:rsidR="00561C6F">
        <w:t xml:space="preserve"> – or around 2.9% of total residential gas use – total energy bill savings of around $55.8 Million per year</w:t>
      </w:r>
      <w:r w:rsidR="00DA15A5">
        <w:t>,</w:t>
      </w:r>
      <w:r w:rsidR="00561C6F">
        <w:t xml:space="preserve"> and total greenhous</w:t>
      </w:r>
      <w:r w:rsidR="00E5775B">
        <w:t xml:space="preserve">e gas savings of around 176.2 </w:t>
      </w:r>
      <w:proofErr w:type="spellStart"/>
      <w:r w:rsidR="00E5775B">
        <w:t>kt</w:t>
      </w:r>
      <w:proofErr w:type="spellEnd"/>
      <w:r w:rsidR="00561C6F">
        <w:t xml:space="preserve"> CO</w:t>
      </w:r>
      <w:r w:rsidR="00561C6F" w:rsidRPr="00561C6F">
        <w:rPr>
          <w:vertAlign w:val="subscript"/>
        </w:rPr>
        <w:t>2-e</w:t>
      </w:r>
      <w:r w:rsidR="00DC20F3">
        <w:t xml:space="preserve"> per year</w:t>
      </w:r>
      <w:r w:rsidR="00561C6F">
        <w:t>.</w:t>
      </w:r>
    </w:p>
    <w:p w14:paraId="0F8BDB43" w14:textId="77777777" w:rsidR="00F14F15" w:rsidRDefault="00F14F15" w:rsidP="00556BD3"/>
    <w:p w14:paraId="73665CF9" w14:textId="77777777" w:rsidR="002664B2" w:rsidRDefault="002664B2" w:rsidP="00556BD3"/>
    <w:p w14:paraId="60091B38" w14:textId="62AE7159" w:rsidR="0092796A" w:rsidRPr="00D15B56" w:rsidRDefault="00B57D66" w:rsidP="00B57D66">
      <w:pPr>
        <w:pStyle w:val="Tabletitle"/>
      </w:pPr>
      <w:r>
        <w:t>TABLE 1: A</w:t>
      </w:r>
      <w:r w:rsidR="00443486">
        <w:t>VERAGE IMPAC</w:t>
      </w:r>
      <w:r>
        <w:t xml:space="preserve">T OF ALL UPRADE MEASURES, ACROSS THE STOCK OF 60 </w:t>
      </w:r>
      <w:r w:rsidRPr="00B57D66">
        <w:rPr>
          <w:i/>
        </w:rPr>
        <w:t>OGA</w:t>
      </w:r>
      <w:r>
        <w:t xml:space="preserve"> STUDY HOUSES</w:t>
      </w:r>
    </w:p>
    <w:tbl>
      <w:tblPr>
        <w:tblStyle w:val="TableGrid1"/>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verage impact of all upgrade measures across the stock of 60 On-Ground Assessment study houses"/>
        <w:tblDescription w:val="The table summarises information on a range of energy efficiency upgrades which can be undertaken to existing Victorian houses. It covers upgrades to the building shell, lighting and appliances. It provides information on the percentage of houses each upgrade can be applied to, the average gas and electricity savings achived across the stock of sixty houses studied, as well as the average greenhouse and energy bill savings. Information on the average cost of the upgrades and the average payback period is also provided."/>
      </w:tblPr>
      <w:tblGrid>
        <w:gridCol w:w="1668"/>
        <w:gridCol w:w="1134"/>
        <w:gridCol w:w="850"/>
        <w:gridCol w:w="850"/>
        <w:gridCol w:w="851"/>
        <w:gridCol w:w="972"/>
        <w:gridCol w:w="93"/>
        <w:gridCol w:w="860"/>
        <w:gridCol w:w="19"/>
        <w:gridCol w:w="972"/>
        <w:gridCol w:w="26"/>
        <w:gridCol w:w="947"/>
      </w:tblGrid>
      <w:tr w:rsidR="0092796A" w:rsidRPr="00D15B56" w14:paraId="05C28F53" w14:textId="77777777" w:rsidTr="00B57D66">
        <w:trPr>
          <w:trHeight w:val="312"/>
        </w:trPr>
        <w:tc>
          <w:tcPr>
            <w:tcW w:w="1668" w:type="dxa"/>
            <w:tcBorders>
              <w:bottom w:val="single" w:sz="4" w:space="0" w:color="FFFFFF" w:themeColor="background1"/>
            </w:tcBorders>
            <w:shd w:val="clear" w:color="auto" w:fill="92D050"/>
            <w:noWrap/>
            <w:vAlign w:val="center"/>
            <w:hideMark/>
          </w:tcPr>
          <w:p w14:paraId="58662442" w14:textId="77777777" w:rsidR="0092796A" w:rsidRPr="00D15B56" w:rsidRDefault="0092796A" w:rsidP="005B10C4">
            <w:pPr>
              <w:rPr>
                <w:rFonts w:cs="Arial"/>
                <w:color w:val="FFFFFF" w:themeColor="background1"/>
                <w:sz w:val="18"/>
                <w:szCs w:val="18"/>
              </w:rPr>
            </w:pPr>
          </w:p>
        </w:tc>
        <w:tc>
          <w:tcPr>
            <w:tcW w:w="1134" w:type="dxa"/>
            <w:tcBorders>
              <w:bottom w:val="single" w:sz="4" w:space="0" w:color="FFFFFF" w:themeColor="background1"/>
            </w:tcBorders>
            <w:shd w:val="clear" w:color="auto" w:fill="92D050"/>
            <w:noWrap/>
            <w:vAlign w:val="center"/>
            <w:hideMark/>
          </w:tcPr>
          <w:p w14:paraId="6189EDE9"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2551" w:type="dxa"/>
            <w:gridSpan w:val="3"/>
            <w:tcBorders>
              <w:bottom w:val="single" w:sz="4" w:space="0" w:color="FFFFFF" w:themeColor="background1"/>
            </w:tcBorders>
            <w:shd w:val="clear" w:color="auto" w:fill="92D050"/>
            <w:noWrap/>
            <w:vAlign w:val="center"/>
            <w:hideMark/>
          </w:tcPr>
          <w:p w14:paraId="0379001B"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Av. Energy Saving (MJ/</w:t>
            </w:r>
            <w:proofErr w:type="spellStart"/>
            <w:r w:rsidRPr="00D15B56">
              <w:rPr>
                <w:rFonts w:cs="Arial"/>
                <w:b/>
                <w:bCs/>
                <w:color w:val="FFFFFF" w:themeColor="background1"/>
                <w:sz w:val="18"/>
                <w:szCs w:val="18"/>
              </w:rPr>
              <w:t>Yr</w:t>
            </w:r>
            <w:proofErr w:type="spellEnd"/>
            <w:r w:rsidRPr="00D15B56">
              <w:rPr>
                <w:rFonts w:cs="Arial"/>
                <w:b/>
                <w:bCs/>
                <w:color w:val="FFFFFF" w:themeColor="background1"/>
                <w:sz w:val="18"/>
                <w:szCs w:val="18"/>
              </w:rPr>
              <w:t>)</w:t>
            </w:r>
          </w:p>
        </w:tc>
        <w:tc>
          <w:tcPr>
            <w:tcW w:w="1065" w:type="dxa"/>
            <w:gridSpan w:val="2"/>
            <w:tcBorders>
              <w:bottom w:val="single" w:sz="4" w:space="0" w:color="FFFFFF" w:themeColor="background1"/>
            </w:tcBorders>
            <w:shd w:val="clear" w:color="auto" w:fill="92D050"/>
            <w:noWrap/>
            <w:vAlign w:val="center"/>
            <w:hideMark/>
          </w:tcPr>
          <w:p w14:paraId="5405B3F8"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860" w:type="dxa"/>
            <w:tcBorders>
              <w:bottom w:val="single" w:sz="4" w:space="0" w:color="FFFFFF" w:themeColor="background1"/>
            </w:tcBorders>
            <w:shd w:val="clear" w:color="auto" w:fill="92D050"/>
            <w:noWrap/>
            <w:vAlign w:val="center"/>
            <w:hideMark/>
          </w:tcPr>
          <w:p w14:paraId="79D618B7"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1017" w:type="dxa"/>
            <w:gridSpan w:val="3"/>
            <w:tcBorders>
              <w:bottom w:val="single" w:sz="4" w:space="0" w:color="FFFFFF" w:themeColor="background1"/>
            </w:tcBorders>
            <w:shd w:val="clear" w:color="auto" w:fill="92D050"/>
            <w:noWrap/>
            <w:vAlign w:val="center"/>
            <w:hideMark/>
          </w:tcPr>
          <w:p w14:paraId="257F2CB4"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947" w:type="dxa"/>
            <w:tcBorders>
              <w:bottom w:val="single" w:sz="4" w:space="0" w:color="FFFFFF" w:themeColor="background1"/>
            </w:tcBorders>
            <w:shd w:val="clear" w:color="auto" w:fill="92D050"/>
            <w:noWrap/>
            <w:vAlign w:val="center"/>
            <w:hideMark/>
          </w:tcPr>
          <w:p w14:paraId="1AE2B190"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r>
      <w:tr w:rsidR="0092796A" w:rsidRPr="00D15B56" w14:paraId="7EB17A99" w14:textId="77777777" w:rsidTr="00B57D66">
        <w:trPr>
          <w:trHeight w:val="312"/>
        </w:trPr>
        <w:tc>
          <w:tcPr>
            <w:tcW w:w="1668" w:type="dxa"/>
            <w:tcBorders>
              <w:top w:val="single" w:sz="4" w:space="0" w:color="FFFFFF" w:themeColor="background1"/>
            </w:tcBorders>
            <w:shd w:val="clear" w:color="auto" w:fill="92D050"/>
            <w:noWrap/>
            <w:vAlign w:val="center"/>
            <w:hideMark/>
          </w:tcPr>
          <w:p w14:paraId="14010480"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Across stock</w:t>
            </w:r>
          </w:p>
        </w:tc>
        <w:tc>
          <w:tcPr>
            <w:tcW w:w="1134" w:type="dxa"/>
            <w:tcBorders>
              <w:top w:val="single" w:sz="4" w:space="0" w:color="FFFFFF" w:themeColor="background1"/>
            </w:tcBorders>
            <w:shd w:val="clear" w:color="auto" w:fill="92D050"/>
            <w:vAlign w:val="center"/>
            <w:hideMark/>
          </w:tcPr>
          <w:p w14:paraId="06164F76"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 Houses Applied To</w:t>
            </w:r>
          </w:p>
        </w:tc>
        <w:tc>
          <w:tcPr>
            <w:tcW w:w="850" w:type="dxa"/>
            <w:tcBorders>
              <w:top w:val="single" w:sz="4" w:space="0" w:color="FFFFFF" w:themeColor="background1"/>
            </w:tcBorders>
            <w:shd w:val="clear" w:color="auto" w:fill="92D050"/>
            <w:vAlign w:val="center"/>
            <w:hideMark/>
          </w:tcPr>
          <w:p w14:paraId="20F314BF"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Gas</w:t>
            </w:r>
          </w:p>
        </w:tc>
        <w:tc>
          <w:tcPr>
            <w:tcW w:w="850" w:type="dxa"/>
            <w:tcBorders>
              <w:top w:val="single" w:sz="4" w:space="0" w:color="FFFFFF" w:themeColor="background1"/>
            </w:tcBorders>
            <w:shd w:val="clear" w:color="auto" w:fill="92D050"/>
            <w:vAlign w:val="center"/>
            <w:hideMark/>
          </w:tcPr>
          <w:p w14:paraId="286FA3AD"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Elec</w:t>
            </w:r>
          </w:p>
        </w:tc>
        <w:tc>
          <w:tcPr>
            <w:tcW w:w="851" w:type="dxa"/>
            <w:tcBorders>
              <w:top w:val="single" w:sz="4" w:space="0" w:color="FFFFFF" w:themeColor="background1"/>
            </w:tcBorders>
            <w:shd w:val="clear" w:color="auto" w:fill="92D050"/>
            <w:vAlign w:val="center"/>
            <w:hideMark/>
          </w:tcPr>
          <w:p w14:paraId="5DE6F7D7"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Total</w:t>
            </w:r>
          </w:p>
        </w:tc>
        <w:tc>
          <w:tcPr>
            <w:tcW w:w="972" w:type="dxa"/>
            <w:tcBorders>
              <w:top w:val="single" w:sz="4" w:space="0" w:color="FFFFFF" w:themeColor="background1"/>
            </w:tcBorders>
            <w:shd w:val="clear" w:color="auto" w:fill="92D050"/>
            <w:vAlign w:val="center"/>
            <w:hideMark/>
          </w:tcPr>
          <w:p w14:paraId="00BEE4B3" w14:textId="4DBAE98D" w:rsidR="0092796A" w:rsidRPr="00D15B56" w:rsidRDefault="00E5775B" w:rsidP="00B57D66">
            <w:pPr>
              <w:rPr>
                <w:rFonts w:cs="Arial"/>
                <w:b/>
                <w:bCs/>
                <w:color w:val="FFFFFF" w:themeColor="background1"/>
                <w:sz w:val="18"/>
                <w:szCs w:val="18"/>
              </w:rPr>
            </w:pPr>
            <w:r>
              <w:rPr>
                <w:rFonts w:cs="Arial"/>
                <w:b/>
                <w:bCs/>
                <w:color w:val="FFFFFF" w:themeColor="background1"/>
                <w:sz w:val="18"/>
                <w:szCs w:val="18"/>
              </w:rPr>
              <w:t>Av. GHG Saving (k</w:t>
            </w:r>
            <w:r w:rsidR="0092796A" w:rsidRPr="00D15B56">
              <w:rPr>
                <w:rFonts w:cs="Arial"/>
                <w:b/>
                <w:bCs/>
                <w:color w:val="FFFFFF" w:themeColor="background1"/>
                <w:sz w:val="18"/>
                <w:szCs w:val="18"/>
              </w:rPr>
              <w:t>g/</w:t>
            </w:r>
            <w:proofErr w:type="spellStart"/>
            <w:r w:rsidR="0092796A" w:rsidRPr="00D15B56">
              <w:rPr>
                <w:rFonts w:cs="Arial"/>
                <w:b/>
                <w:bCs/>
                <w:color w:val="FFFFFF" w:themeColor="background1"/>
                <w:sz w:val="18"/>
                <w:szCs w:val="18"/>
              </w:rPr>
              <w:t>Yr</w:t>
            </w:r>
            <w:proofErr w:type="spellEnd"/>
            <w:r w:rsidR="0092796A" w:rsidRPr="00D15B56">
              <w:rPr>
                <w:rFonts w:cs="Arial"/>
                <w:b/>
                <w:bCs/>
                <w:color w:val="FFFFFF" w:themeColor="background1"/>
                <w:sz w:val="18"/>
                <w:szCs w:val="18"/>
              </w:rPr>
              <w:t>)</w:t>
            </w:r>
          </w:p>
        </w:tc>
        <w:tc>
          <w:tcPr>
            <w:tcW w:w="972" w:type="dxa"/>
            <w:gridSpan w:val="3"/>
            <w:tcBorders>
              <w:top w:val="single" w:sz="4" w:space="0" w:color="FFFFFF" w:themeColor="background1"/>
            </w:tcBorders>
            <w:shd w:val="clear" w:color="auto" w:fill="92D050"/>
            <w:vAlign w:val="center"/>
            <w:hideMark/>
          </w:tcPr>
          <w:p w14:paraId="36586897"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Av. Saving ($/</w:t>
            </w:r>
            <w:proofErr w:type="spellStart"/>
            <w:r w:rsidRPr="00D15B56">
              <w:rPr>
                <w:rFonts w:cs="Arial"/>
                <w:b/>
                <w:bCs/>
                <w:color w:val="FFFFFF" w:themeColor="background1"/>
                <w:sz w:val="18"/>
                <w:szCs w:val="18"/>
              </w:rPr>
              <w:t>Yr</w:t>
            </w:r>
            <w:proofErr w:type="spellEnd"/>
            <w:r w:rsidRPr="00D15B56">
              <w:rPr>
                <w:rFonts w:cs="Arial"/>
                <w:b/>
                <w:bCs/>
                <w:color w:val="FFFFFF" w:themeColor="background1"/>
                <w:sz w:val="18"/>
                <w:szCs w:val="18"/>
              </w:rPr>
              <w:t>)</w:t>
            </w:r>
          </w:p>
        </w:tc>
        <w:tc>
          <w:tcPr>
            <w:tcW w:w="972" w:type="dxa"/>
            <w:tcBorders>
              <w:top w:val="single" w:sz="4" w:space="0" w:color="FFFFFF" w:themeColor="background1"/>
            </w:tcBorders>
            <w:shd w:val="clear" w:color="auto" w:fill="92D050"/>
            <w:vAlign w:val="center"/>
            <w:hideMark/>
          </w:tcPr>
          <w:p w14:paraId="78B14038"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Av. Cost ($)</w:t>
            </w:r>
          </w:p>
        </w:tc>
        <w:tc>
          <w:tcPr>
            <w:tcW w:w="973" w:type="dxa"/>
            <w:gridSpan w:val="2"/>
            <w:tcBorders>
              <w:top w:val="single" w:sz="4" w:space="0" w:color="FFFFFF" w:themeColor="background1"/>
            </w:tcBorders>
            <w:shd w:val="clear" w:color="auto" w:fill="92D050"/>
            <w:vAlign w:val="center"/>
            <w:hideMark/>
          </w:tcPr>
          <w:p w14:paraId="42F9A811"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Av. Payback (</w:t>
            </w:r>
            <w:proofErr w:type="spellStart"/>
            <w:r w:rsidRPr="00D15B56">
              <w:rPr>
                <w:rFonts w:cs="Arial"/>
                <w:b/>
                <w:bCs/>
                <w:color w:val="FFFFFF" w:themeColor="background1"/>
                <w:sz w:val="18"/>
                <w:szCs w:val="18"/>
              </w:rPr>
              <w:t>Yrs</w:t>
            </w:r>
            <w:proofErr w:type="spellEnd"/>
            <w:r w:rsidRPr="00D15B56">
              <w:rPr>
                <w:rFonts w:cs="Arial"/>
                <w:b/>
                <w:bCs/>
                <w:color w:val="FFFFFF" w:themeColor="background1"/>
                <w:sz w:val="18"/>
                <w:szCs w:val="18"/>
              </w:rPr>
              <w:t>)</w:t>
            </w:r>
          </w:p>
        </w:tc>
      </w:tr>
      <w:tr w:rsidR="0092796A" w:rsidRPr="00D15B56" w14:paraId="337F9DD7" w14:textId="77777777" w:rsidTr="00B57D66">
        <w:trPr>
          <w:trHeight w:val="312"/>
        </w:trPr>
        <w:tc>
          <w:tcPr>
            <w:tcW w:w="1668" w:type="dxa"/>
            <w:tcBorders>
              <w:bottom w:val="single" w:sz="4" w:space="0" w:color="808080" w:themeColor="background1" w:themeShade="80"/>
            </w:tcBorders>
            <w:noWrap/>
            <w:vAlign w:val="center"/>
            <w:hideMark/>
          </w:tcPr>
          <w:p w14:paraId="79B94B65" w14:textId="77777777" w:rsidR="0092796A" w:rsidRPr="00D15B56" w:rsidRDefault="0092796A" w:rsidP="005B10C4">
            <w:pPr>
              <w:rPr>
                <w:rFonts w:cs="Arial"/>
                <w:sz w:val="18"/>
                <w:szCs w:val="18"/>
              </w:rPr>
            </w:pPr>
            <w:r w:rsidRPr="00D15B56">
              <w:rPr>
                <w:rFonts w:cs="Arial"/>
                <w:sz w:val="18"/>
                <w:szCs w:val="18"/>
              </w:rPr>
              <w:t>LF Shower Rose</w:t>
            </w:r>
          </w:p>
        </w:tc>
        <w:tc>
          <w:tcPr>
            <w:tcW w:w="1134" w:type="dxa"/>
            <w:tcBorders>
              <w:bottom w:val="single" w:sz="4" w:space="0" w:color="808080" w:themeColor="background1" w:themeShade="80"/>
            </w:tcBorders>
            <w:noWrap/>
            <w:vAlign w:val="center"/>
            <w:hideMark/>
          </w:tcPr>
          <w:p w14:paraId="548E5FCB" w14:textId="77777777" w:rsidR="0092796A" w:rsidRPr="00D15B56" w:rsidRDefault="0092796A" w:rsidP="00B57D66">
            <w:pPr>
              <w:rPr>
                <w:rFonts w:cs="Arial"/>
                <w:sz w:val="18"/>
                <w:szCs w:val="18"/>
              </w:rPr>
            </w:pPr>
            <w:r w:rsidRPr="00D15B56">
              <w:rPr>
                <w:rFonts w:cs="Arial"/>
                <w:sz w:val="18"/>
                <w:szCs w:val="18"/>
              </w:rPr>
              <w:t>56.7%</w:t>
            </w:r>
          </w:p>
        </w:tc>
        <w:tc>
          <w:tcPr>
            <w:tcW w:w="850" w:type="dxa"/>
            <w:tcBorders>
              <w:bottom w:val="single" w:sz="4" w:space="0" w:color="808080" w:themeColor="background1" w:themeShade="80"/>
            </w:tcBorders>
            <w:noWrap/>
            <w:vAlign w:val="center"/>
            <w:hideMark/>
          </w:tcPr>
          <w:p w14:paraId="74FDE38E" w14:textId="77777777" w:rsidR="0092796A" w:rsidRPr="00D15B56" w:rsidRDefault="0092796A" w:rsidP="00B57D66">
            <w:pPr>
              <w:rPr>
                <w:rFonts w:cs="Arial"/>
                <w:sz w:val="18"/>
                <w:szCs w:val="18"/>
              </w:rPr>
            </w:pPr>
            <w:r w:rsidRPr="00D15B56">
              <w:rPr>
                <w:rFonts w:cs="Arial"/>
                <w:sz w:val="18"/>
                <w:szCs w:val="18"/>
              </w:rPr>
              <w:t>1,333</w:t>
            </w:r>
          </w:p>
        </w:tc>
        <w:tc>
          <w:tcPr>
            <w:tcW w:w="850" w:type="dxa"/>
            <w:tcBorders>
              <w:bottom w:val="single" w:sz="4" w:space="0" w:color="808080" w:themeColor="background1" w:themeShade="80"/>
            </w:tcBorders>
            <w:noWrap/>
            <w:vAlign w:val="center"/>
            <w:hideMark/>
          </w:tcPr>
          <w:p w14:paraId="4B0FC59B" w14:textId="77777777" w:rsidR="0092796A" w:rsidRPr="00D15B56" w:rsidRDefault="0092796A" w:rsidP="00B57D66">
            <w:pPr>
              <w:rPr>
                <w:rFonts w:cs="Arial"/>
                <w:sz w:val="18"/>
                <w:szCs w:val="18"/>
              </w:rPr>
            </w:pPr>
            <w:r w:rsidRPr="00D15B56">
              <w:rPr>
                <w:rFonts w:cs="Arial"/>
                <w:sz w:val="18"/>
                <w:szCs w:val="18"/>
              </w:rPr>
              <w:t>69</w:t>
            </w:r>
          </w:p>
        </w:tc>
        <w:tc>
          <w:tcPr>
            <w:tcW w:w="851" w:type="dxa"/>
            <w:tcBorders>
              <w:bottom w:val="single" w:sz="4" w:space="0" w:color="808080" w:themeColor="background1" w:themeShade="80"/>
            </w:tcBorders>
            <w:noWrap/>
            <w:vAlign w:val="center"/>
            <w:hideMark/>
          </w:tcPr>
          <w:p w14:paraId="371CB170" w14:textId="77777777" w:rsidR="0092796A" w:rsidRPr="00D15B56" w:rsidRDefault="0092796A" w:rsidP="00B57D66">
            <w:pPr>
              <w:rPr>
                <w:rFonts w:cs="Arial"/>
                <w:b/>
                <w:sz w:val="18"/>
                <w:szCs w:val="18"/>
              </w:rPr>
            </w:pPr>
            <w:r w:rsidRPr="00D15B56">
              <w:rPr>
                <w:rFonts w:cs="Arial"/>
                <w:b/>
                <w:sz w:val="18"/>
                <w:szCs w:val="18"/>
              </w:rPr>
              <w:t>1,402</w:t>
            </w:r>
          </w:p>
        </w:tc>
        <w:tc>
          <w:tcPr>
            <w:tcW w:w="972" w:type="dxa"/>
            <w:tcBorders>
              <w:bottom w:val="single" w:sz="4" w:space="0" w:color="808080" w:themeColor="background1" w:themeShade="80"/>
            </w:tcBorders>
            <w:noWrap/>
            <w:vAlign w:val="center"/>
            <w:hideMark/>
          </w:tcPr>
          <w:p w14:paraId="62CFDF44" w14:textId="77777777" w:rsidR="0092796A" w:rsidRPr="00D15B56" w:rsidRDefault="0092796A" w:rsidP="00B57D66">
            <w:pPr>
              <w:rPr>
                <w:rFonts w:cs="Arial"/>
                <w:sz w:val="18"/>
                <w:szCs w:val="18"/>
              </w:rPr>
            </w:pPr>
            <w:r w:rsidRPr="00D15B56">
              <w:rPr>
                <w:rFonts w:cs="Arial"/>
                <w:sz w:val="18"/>
                <w:szCs w:val="18"/>
              </w:rPr>
              <w:t>95</w:t>
            </w:r>
          </w:p>
        </w:tc>
        <w:tc>
          <w:tcPr>
            <w:tcW w:w="972" w:type="dxa"/>
            <w:gridSpan w:val="3"/>
            <w:tcBorders>
              <w:bottom w:val="single" w:sz="4" w:space="0" w:color="808080" w:themeColor="background1" w:themeShade="80"/>
            </w:tcBorders>
            <w:noWrap/>
            <w:vAlign w:val="center"/>
            <w:hideMark/>
          </w:tcPr>
          <w:p w14:paraId="5BB51BC7" w14:textId="77777777" w:rsidR="0092796A" w:rsidRPr="00D15B56" w:rsidRDefault="0092796A" w:rsidP="00B57D66">
            <w:pPr>
              <w:rPr>
                <w:rFonts w:cs="Arial"/>
                <w:sz w:val="18"/>
                <w:szCs w:val="18"/>
              </w:rPr>
            </w:pPr>
            <w:r w:rsidRPr="00D15B56">
              <w:rPr>
                <w:rFonts w:cs="Arial"/>
                <w:sz w:val="18"/>
                <w:szCs w:val="18"/>
              </w:rPr>
              <w:t>$57.9</w:t>
            </w:r>
          </w:p>
        </w:tc>
        <w:tc>
          <w:tcPr>
            <w:tcW w:w="972" w:type="dxa"/>
            <w:tcBorders>
              <w:bottom w:val="single" w:sz="4" w:space="0" w:color="808080" w:themeColor="background1" w:themeShade="80"/>
            </w:tcBorders>
            <w:noWrap/>
            <w:vAlign w:val="center"/>
            <w:hideMark/>
          </w:tcPr>
          <w:p w14:paraId="4DF78698" w14:textId="77777777" w:rsidR="0092796A" w:rsidRPr="00D15B56" w:rsidRDefault="0092796A" w:rsidP="00B57D66">
            <w:pPr>
              <w:rPr>
                <w:rFonts w:cs="Arial"/>
                <w:sz w:val="18"/>
                <w:szCs w:val="18"/>
              </w:rPr>
            </w:pPr>
            <w:r w:rsidRPr="00D15B56">
              <w:rPr>
                <w:rFonts w:cs="Arial"/>
                <w:sz w:val="18"/>
                <w:szCs w:val="18"/>
              </w:rPr>
              <w:t>$48.8</w:t>
            </w:r>
          </w:p>
        </w:tc>
        <w:tc>
          <w:tcPr>
            <w:tcW w:w="973" w:type="dxa"/>
            <w:gridSpan w:val="2"/>
            <w:tcBorders>
              <w:bottom w:val="single" w:sz="4" w:space="0" w:color="808080" w:themeColor="background1" w:themeShade="80"/>
            </w:tcBorders>
            <w:noWrap/>
            <w:vAlign w:val="center"/>
            <w:hideMark/>
          </w:tcPr>
          <w:p w14:paraId="2BF3653D" w14:textId="77777777" w:rsidR="0092796A" w:rsidRPr="00D15B56" w:rsidRDefault="0092796A" w:rsidP="00B57D66">
            <w:pPr>
              <w:rPr>
                <w:rFonts w:cs="Arial"/>
                <w:sz w:val="18"/>
                <w:szCs w:val="18"/>
              </w:rPr>
            </w:pPr>
            <w:r w:rsidRPr="00D15B56">
              <w:rPr>
                <w:rFonts w:cs="Arial"/>
                <w:sz w:val="18"/>
                <w:szCs w:val="18"/>
              </w:rPr>
              <w:t>0.8</w:t>
            </w:r>
          </w:p>
        </w:tc>
      </w:tr>
      <w:tr w:rsidR="0092796A" w:rsidRPr="00D15B56" w14:paraId="11D3329A"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tcPr>
          <w:p w14:paraId="41D7224A" w14:textId="77777777" w:rsidR="0092796A" w:rsidRPr="00D15B56" w:rsidRDefault="0092796A" w:rsidP="005B10C4">
            <w:pPr>
              <w:rPr>
                <w:rFonts w:cs="Arial"/>
                <w:sz w:val="18"/>
                <w:szCs w:val="18"/>
              </w:rPr>
            </w:pPr>
            <w:r w:rsidRPr="00D15B56">
              <w:rPr>
                <w:rFonts w:cs="Arial"/>
                <w:sz w:val="18"/>
                <w:szCs w:val="18"/>
              </w:rPr>
              <w:t>Ceiling Insulation (easy)</w:t>
            </w:r>
          </w:p>
        </w:tc>
        <w:tc>
          <w:tcPr>
            <w:tcW w:w="1134" w:type="dxa"/>
            <w:tcBorders>
              <w:top w:val="single" w:sz="4" w:space="0" w:color="808080" w:themeColor="background1" w:themeShade="80"/>
              <w:bottom w:val="single" w:sz="4" w:space="0" w:color="808080" w:themeColor="background1" w:themeShade="80"/>
            </w:tcBorders>
            <w:noWrap/>
            <w:vAlign w:val="center"/>
          </w:tcPr>
          <w:p w14:paraId="754B3AE9" w14:textId="77777777" w:rsidR="0092796A" w:rsidRPr="00D15B56" w:rsidRDefault="0092796A" w:rsidP="00B57D66">
            <w:pPr>
              <w:rPr>
                <w:rFonts w:cs="Arial"/>
                <w:sz w:val="18"/>
                <w:szCs w:val="18"/>
              </w:rPr>
            </w:pPr>
            <w:r w:rsidRPr="00D15B56">
              <w:rPr>
                <w:rFonts w:cs="Arial"/>
                <w:sz w:val="18"/>
                <w:szCs w:val="18"/>
              </w:rPr>
              <w:t>11.7%</w:t>
            </w:r>
          </w:p>
        </w:tc>
        <w:tc>
          <w:tcPr>
            <w:tcW w:w="850" w:type="dxa"/>
            <w:tcBorders>
              <w:top w:val="single" w:sz="4" w:space="0" w:color="808080" w:themeColor="background1" w:themeShade="80"/>
              <w:bottom w:val="single" w:sz="4" w:space="0" w:color="808080" w:themeColor="background1" w:themeShade="80"/>
            </w:tcBorders>
            <w:noWrap/>
            <w:vAlign w:val="center"/>
          </w:tcPr>
          <w:p w14:paraId="621FE82A" w14:textId="77777777" w:rsidR="0092796A" w:rsidRPr="00D15B56" w:rsidRDefault="0092796A" w:rsidP="00B57D66">
            <w:pPr>
              <w:rPr>
                <w:rFonts w:cs="Arial"/>
                <w:sz w:val="18"/>
                <w:szCs w:val="18"/>
              </w:rPr>
            </w:pPr>
            <w:r w:rsidRPr="00D15B56">
              <w:rPr>
                <w:rFonts w:cs="Arial"/>
                <w:sz w:val="18"/>
                <w:szCs w:val="18"/>
              </w:rPr>
              <w:t>958</w:t>
            </w:r>
          </w:p>
        </w:tc>
        <w:tc>
          <w:tcPr>
            <w:tcW w:w="850" w:type="dxa"/>
            <w:tcBorders>
              <w:top w:val="single" w:sz="4" w:space="0" w:color="808080" w:themeColor="background1" w:themeShade="80"/>
              <w:bottom w:val="single" w:sz="4" w:space="0" w:color="808080" w:themeColor="background1" w:themeShade="80"/>
            </w:tcBorders>
            <w:noWrap/>
            <w:vAlign w:val="center"/>
          </w:tcPr>
          <w:p w14:paraId="7D1A8645" w14:textId="77777777" w:rsidR="0092796A" w:rsidRPr="00D15B56" w:rsidRDefault="0092796A" w:rsidP="00B57D66">
            <w:pPr>
              <w:rPr>
                <w:rFonts w:cs="Arial"/>
                <w:sz w:val="18"/>
                <w:szCs w:val="18"/>
              </w:rPr>
            </w:pPr>
            <w:r w:rsidRPr="00D15B56">
              <w:rPr>
                <w:rFonts w:cs="Arial"/>
                <w:sz w:val="18"/>
                <w:szCs w:val="18"/>
              </w:rPr>
              <w:t>32</w:t>
            </w:r>
          </w:p>
        </w:tc>
        <w:tc>
          <w:tcPr>
            <w:tcW w:w="851" w:type="dxa"/>
            <w:tcBorders>
              <w:top w:val="single" w:sz="4" w:space="0" w:color="808080" w:themeColor="background1" w:themeShade="80"/>
              <w:bottom w:val="single" w:sz="4" w:space="0" w:color="808080" w:themeColor="background1" w:themeShade="80"/>
            </w:tcBorders>
            <w:noWrap/>
            <w:vAlign w:val="center"/>
          </w:tcPr>
          <w:p w14:paraId="7D9DFE4C" w14:textId="77777777" w:rsidR="0092796A" w:rsidRPr="00D15B56" w:rsidRDefault="0092796A" w:rsidP="00B57D66">
            <w:pPr>
              <w:rPr>
                <w:rFonts w:cs="Arial"/>
                <w:b/>
                <w:sz w:val="18"/>
                <w:szCs w:val="18"/>
              </w:rPr>
            </w:pPr>
            <w:r w:rsidRPr="00D15B56">
              <w:rPr>
                <w:rFonts w:cs="Arial"/>
                <w:b/>
                <w:sz w:val="18"/>
                <w:szCs w:val="18"/>
              </w:rPr>
              <w:t>990</w:t>
            </w:r>
          </w:p>
        </w:tc>
        <w:tc>
          <w:tcPr>
            <w:tcW w:w="972" w:type="dxa"/>
            <w:tcBorders>
              <w:top w:val="single" w:sz="4" w:space="0" w:color="808080" w:themeColor="background1" w:themeShade="80"/>
              <w:bottom w:val="single" w:sz="4" w:space="0" w:color="808080" w:themeColor="background1" w:themeShade="80"/>
            </w:tcBorders>
            <w:noWrap/>
            <w:vAlign w:val="center"/>
          </w:tcPr>
          <w:p w14:paraId="3131A5EB" w14:textId="77777777" w:rsidR="0092796A" w:rsidRPr="00D15B56" w:rsidRDefault="0092796A" w:rsidP="00B57D66">
            <w:pPr>
              <w:rPr>
                <w:rFonts w:cs="Arial"/>
                <w:sz w:val="18"/>
                <w:szCs w:val="18"/>
              </w:rPr>
            </w:pPr>
            <w:r w:rsidRPr="00D15B56">
              <w:rPr>
                <w:rFonts w:cs="Arial"/>
                <w:sz w:val="18"/>
                <w:szCs w:val="18"/>
              </w:rPr>
              <w:t>64</w:t>
            </w:r>
          </w:p>
        </w:tc>
        <w:tc>
          <w:tcPr>
            <w:tcW w:w="972" w:type="dxa"/>
            <w:gridSpan w:val="3"/>
            <w:tcBorders>
              <w:top w:val="single" w:sz="4" w:space="0" w:color="808080" w:themeColor="background1" w:themeShade="80"/>
              <w:bottom w:val="single" w:sz="4" w:space="0" w:color="808080" w:themeColor="background1" w:themeShade="80"/>
            </w:tcBorders>
            <w:noWrap/>
            <w:vAlign w:val="center"/>
          </w:tcPr>
          <w:p w14:paraId="58B6E908" w14:textId="77777777" w:rsidR="0092796A" w:rsidRPr="00D15B56" w:rsidRDefault="0092796A" w:rsidP="00B57D66">
            <w:pPr>
              <w:rPr>
                <w:rFonts w:cs="Arial"/>
                <w:sz w:val="18"/>
                <w:szCs w:val="18"/>
              </w:rPr>
            </w:pPr>
            <w:r w:rsidRPr="00D15B56">
              <w:rPr>
                <w:rFonts w:cs="Arial"/>
                <w:sz w:val="18"/>
                <w:szCs w:val="18"/>
              </w:rPr>
              <w:t>$19.3</w:t>
            </w:r>
          </w:p>
        </w:tc>
        <w:tc>
          <w:tcPr>
            <w:tcW w:w="972" w:type="dxa"/>
            <w:tcBorders>
              <w:top w:val="single" w:sz="4" w:space="0" w:color="808080" w:themeColor="background1" w:themeShade="80"/>
              <w:bottom w:val="single" w:sz="4" w:space="0" w:color="808080" w:themeColor="background1" w:themeShade="80"/>
            </w:tcBorders>
            <w:noWrap/>
            <w:vAlign w:val="center"/>
          </w:tcPr>
          <w:p w14:paraId="7C16CEBD" w14:textId="77777777" w:rsidR="0092796A" w:rsidRPr="00D15B56" w:rsidRDefault="0092796A" w:rsidP="00B57D66">
            <w:pPr>
              <w:rPr>
                <w:rFonts w:cs="Arial"/>
                <w:sz w:val="18"/>
                <w:szCs w:val="18"/>
              </w:rPr>
            </w:pPr>
            <w:r>
              <w:rPr>
                <w:rFonts w:cs="Arial"/>
                <w:sz w:val="18"/>
                <w:szCs w:val="18"/>
              </w:rPr>
              <w:t>$78.6</w:t>
            </w:r>
          </w:p>
        </w:tc>
        <w:tc>
          <w:tcPr>
            <w:tcW w:w="973" w:type="dxa"/>
            <w:gridSpan w:val="2"/>
            <w:tcBorders>
              <w:top w:val="single" w:sz="4" w:space="0" w:color="808080" w:themeColor="background1" w:themeShade="80"/>
              <w:bottom w:val="single" w:sz="4" w:space="0" w:color="808080" w:themeColor="background1" w:themeShade="80"/>
            </w:tcBorders>
            <w:noWrap/>
            <w:vAlign w:val="center"/>
          </w:tcPr>
          <w:p w14:paraId="12062C03" w14:textId="77777777" w:rsidR="0092796A" w:rsidRPr="00D15B56" w:rsidRDefault="0092796A" w:rsidP="00B57D66">
            <w:pPr>
              <w:rPr>
                <w:rFonts w:cs="Arial"/>
                <w:sz w:val="18"/>
                <w:szCs w:val="18"/>
              </w:rPr>
            </w:pPr>
            <w:r>
              <w:rPr>
                <w:rFonts w:cs="Arial"/>
                <w:sz w:val="18"/>
                <w:szCs w:val="18"/>
              </w:rPr>
              <w:t>4.1</w:t>
            </w:r>
          </w:p>
        </w:tc>
      </w:tr>
      <w:tr w:rsidR="0092796A" w:rsidRPr="00D15B56" w14:paraId="25C54BC5"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E490AAB" w14:textId="77777777" w:rsidR="0092796A" w:rsidRPr="00D15B56" w:rsidRDefault="0092796A" w:rsidP="005B10C4">
            <w:pPr>
              <w:rPr>
                <w:rFonts w:cs="Arial"/>
                <w:sz w:val="18"/>
                <w:szCs w:val="18"/>
              </w:rPr>
            </w:pPr>
            <w:r w:rsidRPr="00D15B56">
              <w:rPr>
                <w:rFonts w:cs="Arial"/>
                <w:sz w:val="18"/>
                <w:szCs w:val="18"/>
              </w:rPr>
              <w:t>Lighting</w:t>
            </w:r>
          </w:p>
        </w:tc>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32B4254" w14:textId="77777777" w:rsidR="0092796A" w:rsidRPr="00D15B56" w:rsidRDefault="0092796A" w:rsidP="00B57D66">
            <w:pPr>
              <w:rPr>
                <w:rFonts w:cs="Arial"/>
                <w:sz w:val="18"/>
                <w:szCs w:val="18"/>
              </w:rPr>
            </w:pPr>
            <w:r w:rsidRPr="00D15B56">
              <w:rPr>
                <w:rFonts w:cs="Arial"/>
                <w:sz w:val="18"/>
                <w:szCs w:val="18"/>
              </w:rPr>
              <w:t>93.3%</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D9C3BE7"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DB2C6EA" w14:textId="77777777" w:rsidR="0092796A" w:rsidRPr="00D15B56" w:rsidRDefault="0092796A" w:rsidP="00B57D66">
            <w:pPr>
              <w:rPr>
                <w:rFonts w:cs="Arial"/>
                <w:sz w:val="18"/>
                <w:szCs w:val="18"/>
              </w:rPr>
            </w:pPr>
            <w:r w:rsidRPr="00D15B56">
              <w:rPr>
                <w:rFonts w:cs="Arial"/>
                <w:sz w:val="18"/>
                <w:szCs w:val="18"/>
              </w:rPr>
              <w:t>1,202</w:t>
            </w:r>
          </w:p>
        </w:tc>
        <w:tc>
          <w:tcPr>
            <w:tcW w:w="85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85E01E" w14:textId="77777777" w:rsidR="0092796A" w:rsidRPr="00D15B56" w:rsidRDefault="0092796A" w:rsidP="00B57D66">
            <w:pPr>
              <w:rPr>
                <w:rFonts w:cs="Arial"/>
                <w:b/>
                <w:sz w:val="18"/>
                <w:szCs w:val="18"/>
              </w:rPr>
            </w:pPr>
            <w:r w:rsidRPr="00D15B56">
              <w:rPr>
                <w:rFonts w:cs="Arial"/>
                <w:b/>
                <w:sz w:val="18"/>
                <w:szCs w:val="18"/>
              </w:rPr>
              <w:t>1,202</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0F3A1F5" w14:textId="77777777" w:rsidR="0092796A" w:rsidRPr="00D15B56" w:rsidRDefault="0092796A" w:rsidP="00B57D66">
            <w:pPr>
              <w:rPr>
                <w:rFonts w:cs="Arial"/>
                <w:sz w:val="18"/>
                <w:szCs w:val="18"/>
              </w:rPr>
            </w:pPr>
            <w:r w:rsidRPr="00D15B56">
              <w:rPr>
                <w:rFonts w:cs="Arial"/>
                <w:sz w:val="18"/>
                <w:szCs w:val="18"/>
              </w:rPr>
              <w:t>365</w:t>
            </w:r>
          </w:p>
        </w:tc>
        <w:tc>
          <w:tcPr>
            <w:tcW w:w="972" w:type="dxa"/>
            <w:gridSpan w:val="3"/>
            <w:tcBorders>
              <w:top w:val="single" w:sz="4" w:space="0" w:color="808080" w:themeColor="background1" w:themeShade="80"/>
              <w:bottom w:val="single" w:sz="4" w:space="0" w:color="808080" w:themeColor="background1" w:themeShade="80"/>
            </w:tcBorders>
            <w:shd w:val="clear" w:color="auto" w:fill="auto"/>
            <w:noWrap/>
            <w:vAlign w:val="center"/>
            <w:hideMark/>
          </w:tcPr>
          <w:p w14:paraId="7D9923A5" w14:textId="77777777" w:rsidR="0092796A" w:rsidRPr="00D15B56" w:rsidRDefault="0092796A" w:rsidP="00B57D66">
            <w:pPr>
              <w:rPr>
                <w:rFonts w:cs="Arial"/>
                <w:sz w:val="18"/>
                <w:szCs w:val="18"/>
              </w:rPr>
            </w:pPr>
            <w:r w:rsidRPr="00D15B56">
              <w:rPr>
                <w:rFonts w:cs="Arial"/>
                <w:sz w:val="18"/>
                <w:szCs w:val="18"/>
              </w:rPr>
              <w:t>$93.5</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6F96381" w14:textId="77777777" w:rsidR="0092796A" w:rsidRPr="00D15B56" w:rsidRDefault="0092796A" w:rsidP="00B57D66">
            <w:pPr>
              <w:rPr>
                <w:rFonts w:cs="Arial"/>
                <w:sz w:val="18"/>
                <w:szCs w:val="18"/>
              </w:rPr>
            </w:pPr>
            <w:r w:rsidRPr="00D15B56">
              <w:rPr>
                <w:rFonts w:cs="Arial"/>
                <w:sz w:val="18"/>
                <w:szCs w:val="18"/>
              </w:rPr>
              <w:t>$535.8</w:t>
            </w:r>
          </w:p>
        </w:tc>
        <w:tc>
          <w:tcPr>
            <w:tcW w:w="973" w:type="dxa"/>
            <w:gridSpan w:val="2"/>
            <w:tcBorders>
              <w:top w:val="single" w:sz="4" w:space="0" w:color="808080" w:themeColor="background1" w:themeShade="80"/>
              <w:bottom w:val="single" w:sz="4" w:space="0" w:color="808080" w:themeColor="background1" w:themeShade="80"/>
            </w:tcBorders>
            <w:shd w:val="clear" w:color="auto" w:fill="auto"/>
            <w:noWrap/>
            <w:vAlign w:val="center"/>
            <w:hideMark/>
          </w:tcPr>
          <w:p w14:paraId="586B41B9" w14:textId="77777777" w:rsidR="0092796A" w:rsidRPr="00D15B56" w:rsidRDefault="0092796A" w:rsidP="00B57D66">
            <w:pPr>
              <w:rPr>
                <w:rFonts w:cs="Arial"/>
                <w:sz w:val="18"/>
                <w:szCs w:val="18"/>
              </w:rPr>
            </w:pPr>
            <w:r w:rsidRPr="00D15B56">
              <w:rPr>
                <w:rFonts w:cs="Arial"/>
                <w:sz w:val="18"/>
                <w:szCs w:val="18"/>
              </w:rPr>
              <w:t>5.7</w:t>
            </w:r>
          </w:p>
        </w:tc>
      </w:tr>
      <w:tr w:rsidR="0092796A" w:rsidRPr="00D15B56" w14:paraId="3C08C246"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CF89E2F" w14:textId="77777777" w:rsidR="0092796A" w:rsidRPr="00597A98" w:rsidRDefault="0092796A" w:rsidP="005B10C4">
            <w:pPr>
              <w:rPr>
                <w:rFonts w:cs="Arial"/>
                <w:sz w:val="18"/>
                <w:szCs w:val="18"/>
              </w:rPr>
            </w:pPr>
            <w:r w:rsidRPr="00597A98">
              <w:rPr>
                <w:rFonts w:cs="Arial"/>
                <w:sz w:val="18"/>
                <w:szCs w:val="18"/>
              </w:rPr>
              <w:t>Draught Sealing</w:t>
            </w:r>
          </w:p>
        </w:tc>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D92DD8" w14:textId="77777777" w:rsidR="0092796A" w:rsidRPr="00D15B56" w:rsidRDefault="0092796A" w:rsidP="00B57D66">
            <w:pPr>
              <w:rPr>
                <w:rFonts w:cs="Arial"/>
                <w:sz w:val="18"/>
                <w:szCs w:val="18"/>
              </w:rPr>
            </w:pPr>
            <w:r w:rsidRPr="00D15B56">
              <w:rPr>
                <w:rFonts w:cs="Arial"/>
                <w:sz w:val="18"/>
                <w:szCs w:val="18"/>
              </w:rPr>
              <w:t>98.3%</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EC076DD" w14:textId="77777777" w:rsidR="0092796A" w:rsidRPr="00D15B56" w:rsidRDefault="0092796A" w:rsidP="00B57D66">
            <w:pPr>
              <w:rPr>
                <w:rFonts w:cs="Arial"/>
                <w:sz w:val="18"/>
                <w:szCs w:val="18"/>
              </w:rPr>
            </w:pPr>
            <w:r w:rsidRPr="00D15B56">
              <w:rPr>
                <w:rFonts w:cs="Arial"/>
                <w:sz w:val="18"/>
                <w:szCs w:val="18"/>
              </w:rPr>
              <w:t>7,809</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9CA307" w14:textId="77777777" w:rsidR="0092796A" w:rsidRPr="00D15B56" w:rsidRDefault="0092796A" w:rsidP="00B57D66">
            <w:pPr>
              <w:rPr>
                <w:rFonts w:cs="Arial"/>
                <w:sz w:val="18"/>
                <w:szCs w:val="18"/>
              </w:rPr>
            </w:pPr>
            <w:r w:rsidRPr="00D15B56">
              <w:rPr>
                <w:rFonts w:cs="Arial"/>
                <w:sz w:val="18"/>
                <w:szCs w:val="18"/>
              </w:rPr>
              <w:t>221</w:t>
            </w:r>
          </w:p>
        </w:tc>
        <w:tc>
          <w:tcPr>
            <w:tcW w:w="85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C26F37E" w14:textId="77777777" w:rsidR="0092796A" w:rsidRPr="00D15B56" w:rsidRDefault="0092796A" w:rsidP="00B57D66">
            <w:pPr>
              <w:rPr>
                <w:rFonts w:cs="Arial"/>
                <w:b/>
                <w:sz w:val="18"/>
                <w:szCs w:val="18"/>
              </w:rPr>
            </w:pPr>
            <w:r w:rsidRPr="00D15B56">
              <w:rPr>
                <w:rFonts w:cs="Arial"/>
                <w:b/>
                <w:sz w:val="18"/>
                <w:szCs w:val="18"/>
              </w:rPr>
              <w:t>8,030</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D583290" w14:textId="77777777" w:rsidR="0092796A" w:rsidRPr="00D15B56" w:rsidRDefault="0092796A" w:rsidP="00B57D66">
            <w:pPr>
              <w:rPr>
                <w:rFonts w:cs="Arial"/>
                <w:sz w:val="18"/>
                <w:szCs w:val="18"/>
              </w:rPr>
            </w:pPr>
            <w:r w:rsidRPr="00D15B56">
              <w:rPr>
                <w:rFonts w:cs="Arial"/>
                <w:sz w:val="18"/>
                <w:szCs w:val="18"/>
              </w:rPr>
              <w:t>496</w:t>
            </w:r>
          </w:p>
        </w:tc>
        <w:tc>
          <w:tcPr>
            <w:tcW w:w="972" w:type="dxa"/>
            <w:gridSpan w:val="3"/>
            <w:tcBorders>
              <w:top w:val="single" w:sz="4" w:space="0" w:color="808080" w:themeColor="background1" w:themeShade="80"/>
              <w:bottom w:val="single" w:sz="4" w:space="0" w:color="808080" w:themeColor="background1" w:themeShade="80"/>
            </w:tcBorders>
            <w:shd w:val="clear" w:color="auto" w:fill="auto"/>
            <w:noWrap/>
            <w:vAlign w:val="center"/>
            <w:hideMark/>
          </w:tcPr>
          <w:p w14:paraId="3B98C004" w14:textId="77777777" w:rsidR="0092796A" w:rsidRPr="00D15B56" w:rsidRDefault="0092796A" w:rsidP="00B57D66">
            <w:pPr>
              <w:rPr>
                <w:rFonts w:cs="Arial"/>
                <w:sz w:val="18"/>
                <w:szCs w:val="18"/>
              </w:rPr>
            </w:pPr>
            <w:r w:rsidRPr="00D15B56">
              <w:rPr>
                <w:rFonts w:cs="Arial"/>
                <w:sz w:val="18"/>
                <w:szCs w:val="18"/>
              </w:rPr>
              <w:t>$153.9</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E0B1D1C" w14:textId="77777777" w:rsidR="0092796A" w:rsidRPr="00D15B56" w:rsidRDefault="0092796A" w:rsidP="00B57D66">
            <w:pPr>
              <w:rPr>
                <w:rFonts w:cs="Arial"/>
                <w:sz w:val="18"/>
                <w:szCs w:val="18"/>
              </w:rPr>
            </w:pPr>
            <w:r w:rsidRPr="00D15B56">
              <w:rPr>
                <w:rFonts w:cs="Arial"/>
                <w:sz w:val="18"/>
                <w:szCs w:val="18"/>
              </w:rPr>
              <w:t>$1,019.8</w:t>
            </w:r>
          </w:p>
        </w:tc>
        <w:tc>
          <w:tcPr>
            <w:tcW w:w="973" w:type="dxa"/>
            <w:gridSpan w:val="2"/>
            <w:tcBorders>
              <w:top w:val="single" w:sz="4" w:space="0" w:color="808080" w:themeColor="background1" w:themeShade="80"/>
              <w:bottom w:val="single" w:sz="4" w:space="0" w:color="808080" w:themeColor="background1" w:themeShade="80"/>
            </w:tcBorders>
            <w:shd w:val="clear" w:color="auto" w:fill="auto"/>
            <w:noWrap/>
            <w:vAlign w:val="center"/>
            <w:hideMark/>
          </w:tcPr>
          <w:p w14:paraId="3B68BC33" w14:textId="77777777" w:rsidR="0092796A" w:rsidRPr="00D15B56" w:rsidRDefault="0092796A" w:rsidP="00B57D66">
            <w:pPr>
              <w:rPr>
                <w:rFonts w:cs="Arial"/>
                <w:sz w:val="18"/>
                <w:szCs w:val="18"/>
              </w:rPr>
            </w:pPr>
            <w:r w:rsidRPr="00D15B56">
              <w:rPr>
                <w:rFonts w:cs="Arial"/>
                <w:sz w:val="18"/>
                <w:szCs w:val="18"/>
              </w:rPr>
              <w:t>6.6</w:t>
            </w:r>
          </w:p>
        </w:tc>
      </w:tr>
      <w:tr w:rsidR="0092796A" w:rsidRPr="00D15B56" w14:paraId="247BF8BB"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711D7CA" w14:textId="77777777" w:rsidR="0092796A" w:rsidRPr="00D15B56" w:rsidRDefault="0092796A" w:rsidP="005B10C4">
            <w:pPr>
              <w:rPr>
                <w:rFonts w:cs="Arial"/>
                <w:sz w:val="18"/>
                <w:szCs w:val="18"/>
              </w:rPr>
            </w:pPr>
            <w:r w:rsidRPr="00D15B56">
              <w:rPr>
                <w:rFonts w:cs="Arial"/>
                <w:sz w:val="18"/>
                <w:szCs w:val="18"/>
              </w:rPr>
              <w:t>Clothes Washer</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42902A7D" w14:textId="77777777" w:rsidR="0092796A" w:rsidRPr="00D15B56" w:rsidRDefault="0092796A" w:rsidP="00B57D66">
            <w:pPr>
              <w:rPr>
                <w:rFonts w:cs="Arial"/>
                <w:sz w:val="18"/>
                <w:szCs w:val="18"/>
              </w:rPr>
            </w:pPr>
            <w:r w:rsidRPr="00D15B56">
              <w:rPr>
                <w:rFonts w:cs="Arial"/>
                <w:sz w:val="18"/>
                <w:szCs w:val="18"/>
              </w:rPr>
              <w:t>55.0%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FBAC98A" w14:textId="77777777" w:rsidR="0092796A" w:rsidRPr="00D15B56" w:rsidRDefault="0092796A" w:rsidP="00B57D66">
            <w:pPr>
              <w:rPr>
                <w:rFonts w:cs="Arial"/>
                <w:sz w:val="18"/>
                <w:szCs w:val="18"/>
              </w:rPr>
            </w:pPr>
            <w:r w:rsidRPr="00D15B56">
              <w:rPr>
                <w:rFonts w:cs="Arial"/>
                <w:sz w:val="18"/>
                <w:szCs w:val="18"/>
              </w:rPr>
              <w:t>135</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BD27B97" w14:textId="77777777" w:rsidR="0092796A" w:rsidRPr="00D15B56" w:rsidRDefault="0092796A" w:rsidP="00B57D66">
            <w:pPr>
              <w:rPr>
                <w:rFonts w:cs="Arial"/>
                <w:sz w:val="18"/>
                <w:szCs w:val="18"/>
              </w:rPr>
            </w:pPr>
            <w:r w:rsidRPr="00D15B56">
              <w:rPr>
                <w:rFonts w:cs="Arial"/>
                <w:sz w:val="18"/>
                <w:szCs w:val="18"/>
              </w:rPr>
              <w:t>16</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44DC1C22" w14:textId="77777777" w:rsidR="0092796A" w:rsidRPr="00D15B56" w:rsidRDefault="0092796A" w:rsidP="00B57D66">
            <w:pPr>
              <w:rPr>
                <w:rFonts w:cs="Arial"/>
                <w:b/>
                <w:sz w:val="18"/>
                <w:szCs w:val="18"/>
              </w:rPr>
            </w:pPr>
            <w:r w:rsidRPr="00D15B56">
              <w:rPr>
                <w:rFonts w:cs="Arial"/>
                <w:b/>
                <w:sz w:val="18"/>
                <w:szCs w:val="18"/>
              </w:rPr>
              <w:t>152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4B301ABE" w14:textId="77777777" w:rsidR="0092796A" w:rsidRPr="00D15B56" w:rsidRDefault="0092796A" w:rsidP="00B57D66">
            <w:pPr>
              <w:rPr>
                <w:rFonts w:cs="Arial"/>
                <w:sz w:val="18"/>
                <w:szCs w:val="18"/>
              </w:rPr>
            </w:pPr>
            <w:r w:rsidRPr="00D15B56">
              <w:rPr>
                <w:rFonts w:cs="Arial"/>
                <w:sz w:val="18"/>
                <w:szCs w:val="18"/>
              </w:rPr>
              <w:t>12</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0F7ED56D" w14:textId="77777777" w:rsidR="0092796A" w:rsidRPr="00D15B56" w:rsidRDefault="0092796A" w:rsidP="00B57D66">
            <w:pPr>
              <w:rPr>
                <w:rFonts w:cs="Arial"/>
                <w:sz w:val="18"/>
                <w:szCs w:val="18"/>
              </w:rPr>
            </w:pPr>
            <w:r w:rsidRPr="00D15B56">
              <w:rPr>
                <w:rFonts w:cs="Arial"/>
                <w:sz w:val="18"/>
                <w:szCs w:val="18"/>
              </w:rPr>
              <w:t>$24.9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FCE6761" w14:textId="77777777" w:rsidR="0092796A" w:rsidRPr="00D15B56" w:rsidRDefault="0092796A" w:rsidP="00B57D66">
            <w:pPr>
              <w:rPr>
                <w:rFonts w:cs="Arial"/>
                <w:sz w:val="18"/>
                <w:szCs w:val="18"/>
              </w:rPr>
            </w:pPr>
            <w:r w:rsidRPr="00D15B56">
              <w:rPr>
                <w:rFonts w:cs="Arial"/>
                <w:sz w:val="18"/>
                <w:szCs w:val="18"/>
              </w:rPr>
              <w:t>$190.9</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7C60B13A" w14:textId="77777777" w:rsidR="0092796A" w:rsidRPr="00D15B56" w:rsidRDefault="0092796A" w:rsidP="00B57D66">
            <w:pPr>
              <w:rPr>
                <w:rFonts w:cs="Arial"/>
                <w:sz w:val="18"/>
                <w:szCs w:val="18"/>
              </w:rPr>
            </w:pPr>
            <w:r w:rsidRPr="00D15B56">
              <w:rPr>
                <w:rFonts w:cs="Arial"/>
                <w:sz w:val="18"/>
                <w:szCs w:val="18"/>
              </w:rPr>
              <w:t>7.7</w:t>
            </w:r>
          </w:p>
        </w:tc>
      </w:tr>
      <w:tr w:rsidR="0092796A" w:rsidRPr="00D15B56" w14:paraId="586F1991" w14:textId="77777777" w:rsidTr="00FB2293">
        <w:trPr>
          <w:trHeight w:val="312"/>
        </w:trPr>
        <w:tc>
          <w:tcPr>
            <w:tcW w:w="1668"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4301DEBF" w14:textId="77777777" w:rsidR="0092796A" w:rsidRPr="00D15B56" w:rsidRDefault="0092796A" w:rsidP="005B10C4">
            <w:pPr>
              <w:rPr>
                <w:rFonts w:cs="Arial"/>
                <w:sz w:val="18"/>
                <w:szCs w:val="18"/>
              </w:rPr>
            </w:pPr>
            <w:r w:rsidRPr="00D15B56">
              <w:rPr>
                <w:rFonts w:cs="Arial"/>
                <w:sz w:val="18"/>
                <w:szCs w:val="18"/>
              </w:rPr>
              <w:t>Water Heater – High Eff. Gas</w:t>
            </w:r>
          </w:p>
        </w:tc>
        <w:tc>
          <w:tcPr>
            <w:tcW w:w="1134"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39CB23CC" w14:textId="77777777" w:rsidR="0092796A" w:rsidRPr="00D15B56" w:rsidRDefault="0092796A" w:rsidP="00B57D66">
            <w:pPr>
              <w:rPr>
                <w:rFonts w:cs="Arial"/>
                <w:sz w:val="18"/>
                <w:szCs w:val="18"/>
              </w:rPr>
            </w:pPr>
            <w:r w:rsidRPr="00D15B56">
              <w:rPr>
                <w:rFonts w:cs="Arial"/>
                <w:sz w:val="18"/>
                <w:szCs w:val="18"/>
              </w:rPr>
              <w:t>58.3%</w:t>
            </w:r>
          </w:p>
        </w:tc>
        <w:tc>
          <w:tcPr>
            <w:tcW w:w="850"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41291DDB" w14:textId="77777777" w:rsidR="0092796A" w:rsidRPr="00D15B56" w:rsidRDefault="0092796A" w:rsidP="00B57D66">
            <w:pPr>
              <w:rPr>
                <w:rFonts w:cs="Arial"/>
                <w:sz w:val="18"/>
                <w:szCs w:val="18"/>
                <w:highlight w:val="yellow"/>
              </w:rPr>
            </w:pPr>
            <w:r w:rsidRPr="00D15B56">
              <w:rPr>
                <w:rFonts w:cs="Arial"/>
                <w:sz w:val="18"/>
                <w:szCs w:val="18"/>
              </w:rPr>
              <w:t>460</w:t>
            </w:r>
          </w:p>
        </w:tc>
        <w:tc>
          <w:tcPr>
            <w:tcW w:w="850"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616B1EBE" w14:textId="77777777" w:rsidR="0092796A" w:rsidRPr="00D15B56" w:rsidRDefault="0092796A" w:rsidP="00B57D66">
            <w:pPr>
              <w:rPr>
                <w:rFonts w:cs="Arial"/>
                <w:sz w:val="18"/>
                <w:szCs w:val="18"/>
                <w:highlight w:val="yellow"/>
              </w:rPr>
            </w:pPr>
            <w:r w:rsidRPr="00D15B56">
              <w:rPr>
                <w:rFonts w:cs="Arial"/>
                <w:sz w:val="18"/>
                <w:szCs w:val="18"/>
              </w:rPr>
              <w:t>1,004</w:t>
            </w:r>
          </w:p>
        </w:tc>
        <w:tc>
          <w:tcPr>
            <w:tcW w:w="851"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6587441A" w14:textId="77777777" w:rsidR="0092796A" w:rsidRPr="00D15B56" w:rsidRDefault="0092796A" w:rsidP="00B57D66">
            <w:pPr>
              <w:rPr>
                <w:rFonts w:cs="Arial"/>
                <w:b/>
                <w:sz w:val="18"/>
                <w:szCs w:val="18"/>
                <w:highlight w:val="yellow"/>
              </w:rPr>
            </w:pPr>
            <w:r w:rsidRPr="00D15B56">
              <w:rPr>
                <w:rFonts w:cs="Arial"/>
                <w:b/>
                <w:sz w:val="18"/>
                <w:szCs w:val="18"/>
              </w:rPr>
              <w:t>1,463</w:t>
            </w:r>
          </w:p>
        </w:tc>
        <w:tc>
          <w:tcPr>
            <w:tcW w:w="972"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114C7490" w14:textId="77777777" w:rsidR="0092796A" w:rsidRPr="00D15B56" w:rsidRDefault="0092796A" w:rsidP="00B57D66">
            <w:pPr>
              <w:rPr>
                <w:rFonts w:cs="Arial"/>
                <w:sz w:val="18"/>
                <w:szCs w:val="18"/>
                <w:highlight w:val="yellow"/>
              </w:rPr>
            </w:pPr>
            <w:r w:rsidRPr="00D15B56">
              <w:rPr>
                <w:rFonts w:cs="Arial"/>
                <w:sz w:val="18"/>
                <w:szCs w:val="18"/>
              </w:rPr>
              <w:t>330</w:t>
            </w:r>
          </w:p>
        </w:tc>
        <w:tc>
          <w:tcPr>
            <w:tcW w:w="972" w:type="dxa"/>
            <w:gridSpan w:val="3"/>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3D2066FE" w14:textId="77777777" w:rsidR="0092796A" w:rsidRPr="00D15B56" w:rsidRDefault="0092796A" w:rsidP="00B57D66">
            <w:pPr>
              <w:rPr>
                <w:rFonts w:cs="Arial"/>
                <w:sz w:val="18"/>
                <w:szCs w:val="18"/>
                <w:highlight w:val="yellow"/>
              </w:rPr>
            </w:pPr>
            <w:r w:rsidRPr="00D15B56">
              <w:rPr>
                <w:rFonts w:cs="Arial"/>
                <w:sz w:val="18"/>
                <w:szCs w:val="18"/>
              </w:rPr>
              <w:t>$58.2</w:t>
            </w:r>
          </w:p>
        </w:tc>
        <w:tc>
          <w:tcPr>
            <w:tcW w:w="972"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1F1BFE55" w14:textId="77777777" w:rsidR="0092796A" w:rsidRPr="00D15B56" w:rsidRDefault="0092796A" w:rsidP="00B57D66">
            <w:pPr>
              <w:rPr>
                <w:rFonts w:cs="Arial"/>
                <w:sz w:val="18"/>
                <w:szCs w:val="18"/>
                <w:highlight w:val="yellow"/>
              </w:rPr>
            </w:pPr>
            <w:r w:rsidRPr="00D15B56">
              <w:rPr>
                <w:rFonts w:cs="Arial"/>
                <w:sz w:val="18"/>
                <w:szCs w:val="18"/>
              </w:rPr>
              <w:t>$477.3</w:t>
            </w:r>
          </w:p>
        </w:tc>
        <w:tc>
          <w:tcPr>
            <w:tcW w:w="973" w:type="dxa"/>
            <w:gridSpan w:val="2"/>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0FF8D77A" w14:textId="77777777" w:rsidR="0092796A" w:rsidRPr="00D15B56" w:rsidRDefault="0092796A" w:rsidP="00B57D66">
            <w:pPr>
              <w:rPr>
                <w:rFonts w:cs="Arial"/>
                <w:sz w:val="18"/>
                <w:szCs w:val="18"/>
                <w:highlight w:val="yellow"/>
              </w:rPr>
            </w:pPr>
            <w:r w:rsidRPr="00D15B56">
              <w:rPr>
                <w:rFonts w:cs="Arial"/>
                <w:sz w:val="18"/>
                <w:szCs w:val="18"/>
              </w:rPr>
              <w:t>8.2</w:t>
            </w:r>
          </w:p>
        </w:tc>
      </w:tr>
      <w:tr w:rsidR="0092796A" w:rsidRPr="00D15B56" w14:paraId="1C6325D0"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tcPr>
          <w:p w14:paraId="3934BCFF" w14:textId="77777777" w:rsidR="0092796A" w:rsidRPr="00D15B56" w:rsidRDefault="0092796A" w:rsidP="005B10C4">
            <w:pPr>
              <w:rPr>
                <w:rFonts w:cs="Arial"/>
                <w:sz w:val="18"/>
                <w:szCs w:val="18"/>
              </w:rPr>
            </w:pPr>
            <w:r w:rsidRPr="00D15B56">
              <w:rPr>
                <w:rFonts w:cs="Arial"/>
                <w:sz w:val="18"/>
                <w:szCs w:val="18"/>
              </w:rPr>
              <w:t>Ceiling Insulation (difficult)</w:t>
            </w:r>
          </w:p>
        </w:tc>
        <w:tc>
          <w:tcPr>
            <w:tcW w:w="1134" w:type="dxa"/>
            <w:tcBorders>
              <w:top w:val="single" w:sz="4" w:space="0" w:color="808080" w:themeColor="background1" w:themeShade="80"/>
              <w:bottom w:val="single" w:sz="4" w:space="0" w:color="808080" w:themeColor="background1" w:themeShade="80"/>
            </w:tcBorders>
            <w:noWrap/>
            <w:vAlign w:val="center"/>
          </w:tcPr>
          <w:p w14:paraId="37435D00" w14:textId="77777777" w:rsidR="0092796A" w:rsidRPr="00D15B56" w:rsidRDefault="0092796A" w:rsidP="00B57D66">
            <w:pPr>
              <w:rPr>
                <w:rFonts w:cs="Arial"/>
                <w:sz w:val="18"/>
                <w:szCs w:val="18"/>
              </w:rPr>
            </w:pPr>
            <w:r w:rsidRPr="00D15B56">
              <w:rPr>
                <w:rFonts w:cs="Arial"/>
                <w:sz w:val="18"/>
                <w:szCs w:val="18"/>
              </w:rPr>
              <w:t>33.3%</w:t>
            </w:r>
          </w:p>
        </w:tc>
        <w:tc>
          <w:tcPr>
            <w:tcW w:w="850" w:type="dxa"/>
            <w:tcBorders>
              <w:top w:val="single" w:sz="4" w:space="0" w:color="808080" w:themeColor="background1" w:themeShade="80"/>
              <w:bottom w:val="single" w:sz="4" w:space="0" w:color="808080" w:themeColor="background1" w:themeShade="80"/>
            </w:tcBorders>
            <w:noWrap/>
            <w:vAlign w:val="center"/>
          </w:tcPr>
          <w:p w14:paraId="2E53A517" w14:textId="77777777" w:rsidR="0092796A" w:rsidRPr="00D15B56" w:rsidRDefault="0092796A" w:rsidP="00B57D66">
            <w:pPr>
              <w:rPr>
                <w:rFonts w:cs="Arial"/>
                <w:sz w:val="18"/>
                <w:szCs w:val="18"/>
              </w:rPr>
            </w:pPr>
            <w:r w:rsidRPr="00D15B56">
              <w:rPr>
                <w:rFonts w:cs="Arial"/>
                <w:sz w:val="18"/>
                <w:szCs w:val="18"/>
              </w:rPr>
              <w:t>1,630</w:t>
            </w:r>
          </w:p>
        </w:tc>
        <w:tc>
          <w:tcPr>
            <w:tcW w:w="850" w:type="dxa"/>
            <w:tcBorders>
              <w:top w:val="single" w:sz="4" w:space="0" w:color="808080" w:themeColor="background1" w:themeShade="80"/>
              <w:bottom w:val="single" w:sz="4" w:space="0" w:color="808080" w:themeColor="background1" w:themeShade="80"/>
            </w:tcBorders>
            <w:noWrap/>
            <w:vAlign w:val="center"/>
          </w:tcPr>
          <w:p w14:paraId="59F11FE5" w14:textId="77777777" w:rsidR="0092796A" w:rsidRPr="00D15B56" w:rsidRDefault="0092796A" w:rsidP="00B57D66">
            <w:pPr>
              <w:rPr>
                <w:rFonts w:cs="Arial"/>
                <w:sz w:val="18"/>
                <w:szCs w:val="18"/>
              </w:rPr>
            </w:pPr>
            <w:r w:rsidRPr="00D15B56">
              <w:rPr>
                <w:rFonts w:cs="Arial"/>
                <w:sz w:val="18"/>
                <w:szCs w:val="18"/>
              </w:rPr>
              <w:t>68</w:t>
            </w:r>
          </w:p>
        </w:tc>
        <w:tc>
          <w:tcPr>
            <w:tcW w:w="851" w:type="dxa"/>
            <w:tcBorders>
              <w:top w:val="single" w:sz="4" w:space="0" w:color="808080" w:themeColor="background1" w:themeShade="80"/>
              <w:bottom w:val="single" w:sz="4" w:space="0" w:color="808080" w:themeColor="background1" w:themeShade="80"/>
            </w:tcBorders>
            <w:noWrap/>
            <w:vAlign w:val="center"/>
          </w:tcPr>
          <w:p w14:paraId="12618B68" w14:textId="77777777" w:rsidR="0092796A" w:rsidRPr="00D15B56" w:rsidRDefault="0092796A" w:rsidP="00B57D66">
            <w:pPr>
              <w:rPr>
                <w:rFonts w:cs="Arial"/>
                <w:b/>
                <w:sz w:val="18"/>
                <w:szCs w:val="18"/>
              </w:rPr>
            </w:pPr>
            <w:r w:rsidRPr="00D15B56">
              <w:rPr>
                <w:rFonts w:cs="Arial"/>
                <w:b/>
                <w:sz w:val="18"/>
                <w:szCs w:val="18"/>
              </w:rPr>
              <w:t>1,698</w:t>
            </w:r>
          </w:p>
        </w:tc>
        <w:tc>
          <w:tcPr>
            <w:tcW w:w="972" w:type="dxa"/>
            <w:tcBorders>
              <w:top w:val="single" w:sz="4" w:space="0" w:color="808080" w:themeColor="background1" w:themeShade="80"/>
              <w:bottom w:val="single" w:sz="4" w:space="0" w:color="808080" w:themeColor="background1" w:themeShade="80"/>
            </w:tcBorders>
            <w:noWrap/>
            <w:vAlign w:val="center"/>
          </w:tcPr>
          <w:p w14:paraId="432DC7E2" w14:textId="77777777" w:rsidR="0092796A" w:rsidRPr="00D15B56" w:rsidRDefault="0092796A" w:rsidP="00B57D66">
            <w:pPr>
              <w:rPr>
                <w:rFonts w:cs="Arial"/>
                <w:sz w:val="18"/>
                <w:szCs w:val="18"/>
              </w:rPr>
            </w:pPr>
            <w:r w:rsidRPr="00D15B56">
              <w:rPr>
                <w:rFonts w:cs="Arial"/>
                <w:sz w:val="18"/>
                <w:szCs w:val="18"/>
              </w:rPr>
              <w:t>111</w:t>
            </w:r>
          </w:p>
        </w:tc>
        <w:tc>
          <w:tcPr>
            <w:tcW w:w="972" w:type="dxa"/>
            <w:gridSpan w:val="3"/>
            <w:tcBorders>
              <w:top w:val="single" w:sz="4" w:space="0" w:color="808080" w:themeColor="background1" w:themeShade="80"/>
              <w:bottom w:val="single" w:sz="4" w:space="0" w:color="808080" w:themeColor="background1" w:themeShade="80"/>
            </w:tcBorders>
            <w:noWrap/>
            <w:vAlign w:val="center"/>
          </w:tcPr>
          <w:p w14:paraId="4E59FE4B" w14:textId="77777777" w:rsidR="0092796A" w:rsidRPr="00D15B56" w:rsidRDefault="0092796A" w:rsidP="00B57D66">
            <w:pPr>
              <w:rPr>
                <w:rFonts w:cs="Arial"/>
                <w:sz w:val="18"/>
                <w:szCs w:val="18"/>
              </w:rPr>
            </w:pPr>
            <w:r w:rsidRPr="00D15B56">
              <w:rPr>
                <w:rFonts w:cs="Arial"/>
                <w:sz w:val="18"/>
                <w:szCs w:val="18"/>
              </w:rPr>
              <w:t>$33.8</w:t>
            </w:r>
          </w:p>
        </w:tc>
        <w:tc>
          <w:tcPr>
            <w:tcW w:w="972" w:type="dxa"/>
            <w:tcBorders>
              <w:top w:val="single" w:sz="4" w:space="0" w:color="808080" w:themeColor="background1" w:themeShade="80"/>
              <w:bottom w:val="single" w:sz="4" w:space="0" w:color="808080" w:themeColor="background1" w:themeShade="80"/>
            </w:tcBorders>
            <w:noWrap/>
            <w:vAlign w:val="center"/>
          </w:tcPr>
          <w:p w14:paraId="6D7D713D" w14:textId="77777777" w:rsidR="0092796A" w:rsidRPr="00D15B56" w:rsidRDefault="0092796A" w:rsidP="00B57D66">
            <w:pPr>
              <w:rPr>
                <w:rFonts w:cs="Arial"/>
                <w:sz w:val="18"/>
                <w:szCs w:val="18"/>
              </w:rPr>
            </w:pPr>
            <w:r>
              <w:rPr>
                <w:rFonts w:cs="Arial"/>
                <w:sz w:val="18"/>
                <w:szCs w:val="18"/>
              </w:rPr>
              <w:t>$278.2</w:t>
            </w:r>
          </w:p>
        </w:tc>
        <w:tc>
          <w:tcPr>
            <w:tcW w:w="973" w:type="dxa"/>
            <w:gridSpan w:val="2"/>
            <w:tcBorders>
              <w:top w:val="single" w:sz="4" w:space="0" w:color="808080" w:themeColor="background1" w:themeShade="80"/>
              <w:bottom w:val="single" w:sz="4" w:space="0" w:color="808080" w:themeColor="background1" w:themeShade="80"/>
            </w:tcBorders>
            <w:noWrap/>
            <w:vAlign w:val="center"/>
          </w:tcPr>
          <w:p w14:paraId="006E23E1" w14:textId="77777777" w:rsidR="0092796A" w:rsidRPr="00D15B56" w:rsidRDefault="0092796A" w:rsidP="00B57D66">
            <w:pPr>
              <w:rPr>
                <w:rFonts w:cs="Arial"/>
                <w:sz w:val="18"/>
                <w:szCs w:val="18"/>
              </w:rPr>
            </w:pPr>
            <w:r>
              <w:rPr>
                <w:rFonts w:cs="Arial"/>
                <w:sz w:val="18"/>
                <w:szCs w:val="18"/>
              </w:rPr>
              <w:t>8.2</w:t>
            </w:r>
          </w:p>
        </w:tc>
      </w:tr>
      <w:tr w:rsidR="0092796A" w:rsidRPr="00D15B56" w14:paraId="59427450"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22AE6373" w14:textId="77777777" w:rsidR="0092796A" w:rsidRPr="00D15B56" w:rsidRDefault="0092796A" w:rsidP="005B10C4">
            <w:pPr>
              <w:rPr>
                <w:rFonts w:cs="Arial"/>
                <w:sz w:val="18"/>
                <w:szCs w:val="18"/>
              </w:rPr>
            </w:pPr>
            <w:r w:rsidRPr="00D15B56">
              <w:rPr>
                <w:rFonts w:cs="Arial"/>
                <w:sz w:val="18"/>
                <w:szCs w:val="18"/>
              </w:rPr>
              <w:t>Heating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1729EB50" w14:textId="77777777" w:rsidR="0092796A" w:rsidRPr="00D15B56" w:rsidRDefault="0092796A" w:rsidP="00B57D66">
            <w:pPr>
              <w:rPr>
                <w:rFonts w:cs="Arial"/>
                <w:sz w:val="18"/>
                <w:szCs w:val="18"/>
              </w:rPr>
            </w:pPr>
            <w:r w:rsidRPr="00D15B56">
              <w:rPr>
                <w:rFonts w:cs="Arial"/>
                <w:sz w:val="18"/>
                <w:szCs w:val="18"/>
              </w:rPr>
              <w:t>80.0%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E35248E" w14:textId="77777777" w:rsidR="0092796A" w:rsidRPr="00D15B56" w:rsidRDefault="0092796A" w:rsidP="00B57D66">
            <w:pPr>
              <w:rPr>
                <w:rFonts w:cs="Arial"/>
                <w:sz w:val="18"/>
                <w:szCs w:val="18"/>
              </w:rPr>
            </w:pPr>
            <w:r w:rsidRPr="00D15B56">
              <w:rPr>
                <w:rFonts w:cs="Arial"/>
                <w:sz w:val="18"/>
                <w:szCs w:val="18"/>
              </w:rPr>
              <w:t>6,239</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7C83E88" w14:textId="77777777" w:rsidR="0092796A" w:rsidRPr="00D15B56" w:rsidRDefault="0092796A" w:rsidP="00B57D66">
            <w:pPr>
              <w:rPr>
                <w:rFonts w:cs="Arial"/>
                <w:sz w:val="18"/>
                <w:szCs w:val="18"/>
              </w:rPr>
            </w:pPr>
            <w:r w:rsidRPr="00D15B56">
              <w:rPr>
                <w:rFonts w:cs="Arial"/>
                <w:sz w:val="18"/>
                <w:szCs w:val="18"/>
              </w:rPr>
              <w:t>215</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7813A897" w14:textId="77777777" w:rsidR="0092796A" w:rsidRPr="00D15B56" w:rsidRDefault="0092796A" w:rsidP="00B57D66">
            <w:pPr>
              <w:rPr>
                <w:rFonts w:cs="Arial"/>
                <w:b/>
                <w:sz w:val="18"/>
                <w:szCs w:val="18"/>
              </w:rPr>
            </w:pPr>
            <w:r w:rsidRPr="00D15B56">
              <w:rPr>
                <w:rFonts w:cs="Arial"/>
                <w:b/>
                <w:sz w:val="18"/>
                <w:szCs w:val="18"/>
              </w:rPr>
              <w:t>6,454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537AA1C" w14:textId="77777777" w:rsidR="0092796A" w:rsidRPr="00D15B56" w:rsidRDefault="0092796A" w:rsidP="00B57D66">
            <w:pPr>
              <w:rPr>
                <w:rFonts w:cs="Arial"/>
                <w:sz w:val="18"/>
                <w:szCs w:val="18"/>
              </w:rPr>
            </w:pPr>
            <w:r w:rsidRPr="00D15B56">
              <w:rPr>
                <w:rFonts w:cs="Arial"/>
                <w:sz w:val="18"/>
                <w:szCs w:val="18"/>
              </w:rPr>
              <w:t>411</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6385B462" w14:textId="77777777" w:rsidR="0092796A" w:rsidRPr="00D15B56" w:rsidRDefault="0092796A" w:rsidP="00B57D66">
            <w:pPr>
              <w:rPr>
                <w:rFonts w:cs="Arial"/>
                <w:sz w:val="18"/>
                <w:szCs w:val="18"/>
              </w:rPr>
            </w:pPr>
            <w:r w:rsidRPr="00D15B56">
              <w:rPr>
                <w:rFonts w:cs="Arial"/>
                <w:sz w:val="18"/>
                <w:szCs w:val="18"/>
              </w:rPr>
              <w:t>$125.9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B6606FE" w14:textId="77777777" w:rsidR="0092796A" w:rsidRPr="00D15B56" w:rsidRDefault="0092796A" w:rsidP="00B57D66">
            <w:pPr>
              <w:rPr>
                <w:rFonts w:cs="Arial"/>
                <w:sz w:val="18"/>
                <w:szCs w:val="18"/>
              </w:rPr>
            </w:pPr>
            <w:r w:rsidRPr="00D15B56">
              <w:rPr>
                <w:rFonts w:cs="Arial"/>
                <w:sz w:val="18"/>
                <w:szCs w:val="18"/>
              </w:rPr>
              <w:t>$1,110.6</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34270DA0" w14:textId="77777777" w:rsidR="0092796A" w:rsidRPr="00D15B56" w:rsidRDefault="0092796A" w:rsidP="00B57D66">
            <w:pPr>
              <w:rPr>
                <w:rFonts w:cs="Arial"/>
                <w:sz w:val="18"/>
                <w:szCs w:val="18"/>
              </w:rPr>
            </w:pPr>
            <w:r w:rsidRPr="00D15B56">
              <w:rPr>
                <w:rFonts w:cs="Arial"/>
                <w:sz w:val="18"/>
                <w:szCs w:val="18"/>
              </w:rPr>
              <w:t>8.8</w:t>
            </w:r>
          </w:p>
        </w:tc>
      </w:tr>
      <w:tr w:rsidR="0092796A" w:rsidRPr="00D15B56" w14:paraId="07682E21"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6574FBF3" w14:textId="77777777" w:rsidR="0092796A" w:rsidRPr="00D15B56" w:rsidRDefault="0092796A" w:rsidP="005B10C4">
            <w:pPr>
              <w:rPr>
                <w:rFonts w:cs="Arial"/>
                <w:sz w:val="18"/>
                <w:szCs w:val="18"/>
              </w:rPr>
            </w:pPr>
            <w:r w:rsidRPr="00D15B56">
              <w:rPr>
                <w:rFonts w:cs="Arial"/>
                <w:sz w:val="18"/>
                <w:szCs w:val="18"/>
              </w:rPr>
              <w:t>Refrigerator</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53F27FC7" w14:textId="77777777" w:rsidR="0092796A" w:rsidRPr="00D15B56" w:rsidRDefault="0092796A" w:rsidP="00B57D66">
            <w:pPr>
              <w:rPr>
                <w:rFonts w:cs="Arial"/>
                <w:sz w:val="18"/>
                <w:szCs w:val="18"/>
              </w:rPr>
            </w:pPr>
            <w:r w:rsidRPr="00D15B56">
              <w:rPr>
                <w:rFonts w:cs="Arial"/>
                <w:sz w:val="18"/>
                <w:szCs w:val="18"/>
              </w:rPr>
              <w:t>86.7%</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91CE1B8"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040BFCF4" w14:textId="77777777" w:rsidR="0092796A" w:rsidRPr="00D15B56" w:rsidRDefault="0092796A" w:rsidP="00B57D66">
            <w:pPr>
              <w:rPr>
                <w:rFonts w:cs="Arial"/>
                <w:sz w:val="18"/>
                <w:szCs w:val="18"/>
              </w:rPr>
            </w:pPr>
            <w:r w:rsidRPr="00D15B56">
              <w:rPr>
                <w:rFonts w:cs="Arial"/>
                <w:sz w:val="18"/>
                <w:szCs w:val="18"/>
              </w:rPr>
              <w:t>1,202</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AF3DD74" w14:textId="77777777" w:rsidR="0092796A" w:rsidRPr="00D15B56" w:rsidRDefault="0092796A" w:rsidP="00B57D66">
            <w:pPr>
              <w:rPr>
                <w:rFonts w:cs="Arial"/>
                <w:b/>
                <w:sz w:val="18"/>
                <w:szCs w:val="18"/>
              </w:rPr>
            </w:pPr>
            <w:r w:rsidRPr="00D15B56">
              <w:rPr>
                <w:rFonts w:cs="Arial"/>
                <w:b/>
                <w:sz w:val="18"/>
                <w:szCs w:val="18"/>
              </w:rPr>
              <w:t>1,202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883898D" w14:textId="77777777" w:rsidR="0092796A" w:rsidRPr="00D15B56" w:rsidRDefault="0092796A" w:rsidP="00B57D66">
            <w:pPr>
              <w:rPr>
                <w:rFonts w:cs="Arial"/>
                <w:sz w:val="18"/>
                <w:szCs w:val="18"/>
              </w:rPr>
            </w:pPr>
            <w:r w:rsidRPr="00D15B56">
              <w:rPr>
                <w:rFonts w:cs="Arial"/>
                <w:sz w:val="18"/>
                <w:szCs w:val="18"/>
              </w:rPr>
              <w:t>365</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4940BAF7" w14:textId="77777777" w:rsidR="0092796A" w:rsidRPr="00D15B56" w:rsidRDefault="0092796A" w:rsidP="00B57D66">
            <w:pPr>
              <w:rPr>
                <w:rFonts w:cs="Arial"/>
                <w:sz w:val="18"/>
                <w:szCs w:val="18"/>
              </w:rPr>
            </w:pPr>
            <w:r w:rsidRPr="00D15B56">
              <w:rPr>
                <w:rFonts w:cs="Arial"/>
                <w:sz w:val="18"/>
                <w:szCs w:val="18"/>
              </w:rPr>
              <w:t>$93.5</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3518047" w14:textId="77777777" w:rsidR="0092796A" w:rsidRPr="00D15B56" w:rsidRDefault="0092796A" w:rsidP="00B57D66">
            <w:pPr>
              <w:rPr>
                <w:rFonts w:cs="Arial"/>
                <w:sz w:val="18"/>
                <w:szCs w:val="18"/>
              </w:rPr>
            </w:pPr>
            <w:r w:rsidRPr="00D15B56">
              <w:rPr>
                <w:rFonts w:cs="Arial"/>
                <w:sz w:val="18"/>
                <w:szCs w:val="18"/>
              </w:rPr>
              <w:t>$1,103.7</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78B308DE" w14:textId="77777777" w:rsidR="0092796A" w:rsidRPr="00D15B56" w:rsidRDefault="0092796A" w:rsidP="00B57D66">
            <w:pPr>
              <w:rPr>
                <w:rFonts w:cs="Arial"/>
                <w:sz w:val="18"/>
                <w:szCs w:val="18"/>
              </w:rPr>
            </w:pPr>
            <w:r w:rsidRPr="00D15B56">
              <w:rPr>
                <w:rFonts w:cs="Arial"/>
                <w:sz w:val="18"/>
                <w:szCs w:val="18"/>
              </w:rPr>
              <w:t>11.8</w:t>
            </w:r>
          </w:p>
        </w:tc>
      </w:tr>
      <w:tr w:rsidR="0092796A" w:rsidRPr="00D15B56" w14:paraId="616D3E98"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42BE56AB" w14:textId="77777777" w:rsidR="0092796A" w:rsidRPr="00D15B56" w:rsidRDefault="0092796A" w:rsidP="005B10C4">
            <w:pPr>
              <w:rPr>
                <w:rFonts w:cs="Arial"/>
                <w:sz w:val="18"/>
                <w:szCs w:val="18"/>
              </w:rPr>
            </w:pPr>
            <w:r w:rsidRPr="00D15B56">
              <w:rPr>
                <w:rFonts w:cs="Arial"/>
                <w:sz w:val="18"/>
                <w:szCs w:val="18"/>
              </w:rPr>
              <w:t>Reduce Sub-Floor Ventilation</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1B0FBE2F" w14:textId="77777777" w:rsidR="0092796A" w:rsidRPr="00D15B56" w:rsidRDefault="0092796A" w:rsidP="00B57D66">
            <w:pPr>
              <w:rPr>
                <w:rFonts w:cs="Arial"/>
                <w:sz w:val="18"/>
                <w:szCs w:val="18"/>
              </w:rPr>
            </w:pPr>
            <w:r w:rsidRPr="00D15B56">
              <w:rPr>
                <w:rFonts w:cs="Arial"/>
                <w:sz w:val="18"/>
                <w:szCs w:val="18"/>
              </w:rPr>
              <w:t>21.7%</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5FFBF4E" w14:textId="77777777" w:rsidR="0092796A" w:rsidRPr="00D15B56" w:rsidRDefault="0092796A" w:rsidP="00B57D66">
            <w:pPr>
              <w:rPr>
                <w:rFonts w:cs="Arial"/>
                <w:sz w:val="18"/>
                <w:szCs w:val="18"/>
              </w:rPr>
            </w:pPr>
            <w:r w:rsidRPr="00D15B56">
              <w:rPr>
                <w:rFonts w:cs="Arial"/>
                <w:sz w:val="18"/>
                <w:szCs w:val="18"/>
              </w:rPr>
              <w:t>589</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F5AEFF2" w14:textId="77777777" w:rsidR="0092796A" w:rsidRPr="00D15B56" w:rsidRDefault="0092796A" w:rsidP="00B57D66">
            <w:pPr>
              <w:rPr>
                <w:rFonts w:cs="Arial"/>
                <w:sz w:val="18"/>
                <w:szCs w:val="18"/>
              </w:rPr>
            </w:pPr>
            <w:r w:rsidRPr="00D15B56">
              <w:rPr>
                <w:rFonts w:cs="Arial"/>
                <w:sz w:val="18"/>
                <w:szCs w:val="18"/>
              </w:rPr>
              <w:t>12</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EB4043C" w14:textId="77777777" w:rsidR="0092796A" w:rsidRPr="00D15B56" w:rsidRDefault="0092796A" w:rsidP="00B57D66">
            <w:pPr>
              <w:rPr>
                <w:rFonts w:cs="Arial"/>
                <w:b/>
                <w:sz w:val="18"/>
                <w:szCs w:val="18"/>
              </w:rPr>
            </w:pPr>
            <w:r w:rsidRPr="00D15B56">
              <w:rPr>
                <w:rFonts w:cs="Arial"/>
                <w:b/>
                <w:sz w:val="18"/>
                <w:szCs w:val="18"/>
              </w:rPr>
              <w:t>601</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3B134C3C" w14:textId="77777777" w:rsidR="0092796A" w:rsidRPr="00D15B56" w:rsidRDefault="0092796A" w:rsidP="00B57D66">
            <w:pPr>
              <w:rPr>
                <w:rFonts w:cs="Arial"/>
                <w:sz w:val="18"/>
                <w:szCs w:val="18"/>
              </w:rPr>
            </w:pPr>
            <w:r w:rsidRPr="00D15B56">
              <w:rPr>
                <w:rFonts w:cs="Arial"/>
                <w:sz w:val="18"/>
                <w:szCs w:val="18"/>
              </w:rPr>
              <w:t>36</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6E607CD9" w14:textId="77777777" w:rsidR="0092796A" w:rsidRPr="00D15B56" w:rsidRDefault="0092796A" w:rsidP="00B57D66">
            <w:pPr>
              <w:rPr>
                <w:rFonts w:cs="Arial"/>
                <w:sz w:val="18"/>
                <w:szCs w:val="18"/>
              </w:rPr>
            </w:pPr>
            <w:r w:rsidRPr="00D15B56">
              <w:rPr>
                <w:rFonts w:cs="Arial"/>
                <w:sz w:val="18"/>
                <w:szCs w:val="18"/>
              </w:rPr>
              <w:t>$11.2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6A295FC" w14:textId="77777777" w:rsidR="0092796A" w:rsidRPr="00D15B56" w:rsidRDefault="0092796A" w:rsidP="00B57D66">
            <w:pPr>
              <w:rPr>
                <w:rFonts w:cs="Arial"/>
                <w:sz w:val="18"/>
                <w:szCs w:val="18"/>
              </w:rPr>
            </w:pPr>
            <w:r w:rsidRPr="00D15B56">
              <w:rPr>
                <w:rFonts w:cs="Arial"/>
                <w:sz w:val="18"/>
                <w:szCs w:val="18"/>
              </w:rPr>
              <w:t>$166.7</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26608F7C" w14:textId="77777777" w:rsidR="0092796A" w:rsidRPr="00D15B56" w:rsidRDefault="0092796A" w:rsidP="00B57D66">
            <w:pPr>
              <w:rPr>
                <w:rFonts w:cs="Arial"/>
                <w:sz w:val="18"/>
                <w:szCs w:val="18"/>
              </w:rPr>
            </w:pPr>
            <w:r w:rsidRPr="00D15B56">
              <w:rPr>
                <w:rFonts w:cs="Arial"/>
                <w:sz w:val="18"/>
                <w:szCs w:val="18"/>
              </w:rPr>
              <w:t>14.9</w:t>
            </w:r>
          </w:p>
        </w:tc>
      </w:tr>
      <w:tr w:rsidR="0092796A" w:rsidRPr="00D15B56" w14:paraId="715AFF6A"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707300D" w14:textId="77777777" w:rsidR="0092796A" w:rsidRPr="00D15B56" w:rsidRDefault="0092796A" w:rsidP="005B10C4">
            <w:pPr>
              <w:rPr>
                <w:rFonts w:cs="Arial"/>
                <w:sz w:val="18"/>
                <w:szCs w:val="18"/>
              </w:rPr>
            </w:pPr>
            <w:r w:rsidRPr="00D15B56">
              <w:rPr>
                <w:rFonts w:cs="Arial"/>
                <w:sz w:val="18"/>
                <w:szCs w:val="18"/>
              </w:rPr>
              <w:t>Seal Wall Cavity</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29CB2C9B" w14:textId="77777777" w:rsidR="0092796A" w:rsidRPr="00D15B56" w:rsidRDefault="0092796A" w:rsidP="00B57D66">
            <w:pPr>
              <w:rPr>
                <w:rFonts w:cs="Arial"/>
                <w:sz w:val="18"/>
                <w:szCs w:val="18"/>
              </w:rPr>
            </w:pPr>
            <w:r w:rsidRPr="00D15B56">
              <w:rPr>
                <w:rFonts w:cs="Arial"/>
                <w:sz w:val="18"/>
                <w:szCs w:val="18"/>
              </w:rPr>
              <w:t>50.0%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27AED87" w14:textId="77777777" w:rsidR="0092796A" w:rsidRPr="00D15B56" w:rsidRDefault="0092796A" w:rsidP="00B57D66">
            <w:pPr>
              <w:rPr>
                <w:rFonts w:cs="Arial"/>
                <w:sz w:val="18"/>
                <w:szCs w:val="18"/>
              </w:rPr>
            </w:pPr>
            <w:r w:rsidRPr="00D15B56">
              <w:rPr>
                <w:rFonts w:cs="Arial"/>
                <w:sz w:val="18"/>
                <w:szCs w:val="18"/>
              </w:rPr>
              <w:t>903</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0F74F39" w14:textId="77777777" w:rsidR="0092796A" w:rsidRPr="00D15B56" w:rsidRDefault="0092796A" w:rsidP="00B57D66">
            <w:pPr>
              <w:rPr>
                <w:rFonts w:cs="Arial"/>
                <w:sz w:val="18"/>
                <w:szCs w:val="18"/>
              </w:rPr>
            </w:pPr>
            <w:r w:rsidRPr="00D15B56">
              <w:rPr>
                <w:rFonts w:cs="Arial"/>
                <w:sz w:val="18"/>
                <w:szCs w:val="18"/>
              </w:rPr>
              <w:t>24</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AA72F39" w14:textId="77777777" w:rsidR="0092796A" w:rsidRPr="00D15B56" w:rsidRDefault="0092796A" w:rsidP="00B57D66">
            <w:pPr>
              <w:rPr>
                <w:rFonts w:cs="Arial"/>
                <w:b/>
                <w:sz w:val="18"/>
                <w:szCs w:val="18"/>
              </w:rPr>
            </w:pPr>
            <w:r w:rsidRPr="00D15B56">
              <w:rPr>
                <w:rFonts w:cs="Arial"/>
                <w:b/>
                <w:sz w:val="18"/>
                <w:szCs w:val="18"/>
              </w:rPr>
              <w:t>927</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ACB7EBD" w14:textId="77777777" w:rsidR="0092796A" w:rsidRPr="00D15B56" w:rsidRDefault="0092796A" w:rsidP="00B57D66">
            <w:pPr>
              <w:rPr>
                <w:rFonts w:cs="Arial"/>
                <w:sz w:val="18"/>
                <w:szCs w:val="18"/>
              </w:rPr>
            </w:pPr>
            <w:r w:rsidRPr="00D15B56">
              <w:rPr>
                <w:rFonts w:cs="Arial"/>
                <w:sz w:val="18"/>
                <w:szCs w:val="18"/>
              </w:rPr>
              <w:t>57</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4BC9FB1E" w14:textId="77777777" w:rsidR="0092796A" w:rsidRPr="00D15B56" w:rsidRDefault="0092796A" w:rsidP="00B57D66">
            <w:pPr>
              <w:rPr>
                <w:rFonts w:cs="Arial"/>
                <w:sz w:val="18"/>
                <w:szCs w:val="18"/>
              </w:rPr>
            </w:pPr>
            <w:r w:rsidRPr="00D15B56">
              <w:rPr>
                <w:rFonts w:cs="Arial"/>
                <w:sz w:val="18"/>
                <w:szCs w:val="18"/>
              </w:rPr>
              <w:t>$17.6</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EB37B4D" w14:textId="77777777" w:rsidR="0092796A" w:rsidRPr="00D15B56" w:rsidRDefault="0092796A" w:rsidP="00B57D66">
            <w:pPr>
              <w:rPr>
                <w:rFonts w:cs="Arial"/>
                <w:sz w:val="18"/>
                <w:szCs w:val="18"/>
              </w:rPr>
            </w:pPr>
            <w:r w:rsidRPr="00D15B56">
              <w:rPr>
                <w:rFonts w:cs="Arial"/>
                <w:sz w:val="18"/>
                <w:szCs w:val="18"/>
              </w:rPr>
              <w:t>$270.4</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668E04CC" w14:textId="77777777" w:rsidR="0092796A" w:rsidRPr="00D15B56" w:rsidRDefault="0092796A" w:rsidP="00B57D66">
            <w:pPr>
              <w:rPr>
                <w:rFonts w:cs="Arial"/>
                <w:sz w:val="18"/>
                <w:szCs w:val="18"/>
              </w:rPr>
            </w:pPr>
            <w:r w:rsidRPr="00D15B56">
              <w:rPr>
                <w:rFonts w:cs="Arial"/>
                <w:sz w:val="18"/>
                <w:szCs w:val="18"/>
              </w:rPr>
              <w:t>15.3</w:t>
            </w:r>
          </w:p>
        </w:tc>
      </w:tr>
      <w:tr w:rsidR="0092796A" w:rsidRPr="00D15B56" w14:paraId="1422E397"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4B0588A2" w14:textId="77777777" w:rsidR="0092796A" w:rsidRPr="00D15B56" w:rsidRDefault="0092796A" w:rsidP="005B10C4">
            <w:pPr>
              <w:rPr>
                <w:rFonts w:cs="Arial"/>
                <w:sz w:val="18"/>
                <w:szCs w:val="18"/>
              </w:rPr>
            </w:pPr>
            <w:r w:rsidRPr="00D15B56">
              <w:rPr>
                <w:rFonts w:cs="Arial"/>
                <w:sz w:val="18"/>
                <w:szCs w:val="18"/>
              </w:rPr>
              <w:t>TV</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2E5783E6" w14:textId="77777777" w:rsidR="0092796A" w:rsidRPr="00D15B56" w:rsidRDefault="0092796A" w:rsidP="00B57D66">
            <w:pPr>
              <w:rPr>
                <w:rFonts w:cs="Arial"/>
                <w:sz w:val="18"/>
                <w:szCs w:val="18"/>
              </w:rPr>
            </w:pPr>
            <w:r w:rsidRPr="00D15B56">
              <w:rPr>
                <w:rFonts w:cs="Arial"/>
                <w:sz w:val="18"/>
                <w:szCs w:val="18"/>
              </w:rPr>
              <w:t>95.0%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6E6BC83F"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7EE13D8" w14:textId="77777777" w:rsidR="0092796A" w:rsidRPr="00D15B56" w:rsidRDefault="0092796A" w:rsidP="00B57D66">
            <w:pPr>
              <w:rPr>
                <w:rFonts w:cs="Arial"/>
                <w:sz w:val="18"/>
                <w:szCs w:val="18"/>
              </w:rPr>
            </w:pPr>
            <w:r w:rsidRPr="00D15B56">
              <w:rPr>
                <w:rFonts w:cs="Arial"/>
                <w:sz w:val="18"/>
                <w:szCs w:val="18"/>
              </w:rPr>
              <w:t>696</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437C2228" w14:textId="77777777" w:rsidR="0092796A" w:rsidRPr="00D15B56" w:rsidRDefault="0092796A" w:rsidP="00B57D66">
            <w:pPr>
              <w:rPr>
                <w:rFonts w:cs="Arial"/>
                <w:b/>
                <w:sz w:val="18"/>
                <w:szCs w:val="18"/>
              </w:rPr>
            </w:pPr>
            <w:r w:rsidRPr="00D15B56">
              <w:rPr>
                <w:rFonts w:cs="Arial"/>
                <w:b/>
                <w:sz w:val="18"/>
                <w:szCs w:val="18"/>
              </w:rPr>
              <w:t>696</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C372676" w14:textId="77777777" w:rsidR="0092796A" w:rsidRPr="00D15B56" w:rsidRDefault="0092796A" w:rsidP="00B57D66">
            <w:pPr>
              <w:rPr>
                <w:rFonts w:cs="Arial"/>
                <w:sz w:val="18"/>
                <w:szCs w:val="18"/>
              </w:rPr>
            </w:pPr>
            <w:r w:rsidRPr="00D15B56">
              <w:rPr>
                <w:rFonts w:cs="Arial"/>
                <w:sz w:val="18"/>
                <w:szCs w:val="18"/>
              </w:rPr>
              <w:t>273</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3ACB2CBF" w14:textId="77777777" w:rsidR="0092796A" w:rsidRPr="00D15B56" w:rsidRDefault="0092796A" w:rsidP="00B57D66">
            <w:pPr>
              <w:rPr>
                <w:rFonts w:cs="Arial"/>
                <w:sz w:val="18"/>
                <w:szCs w:val="18"/>
              </w:rPr>
            </w:pPr>
            <w:r w:rsidRPr="00D15B56">
              <w:rPr>
                <w:rFonts w:cs="Arial"/>
                <w:sz w:val="18"/>
                <w:szCs w:val="18"/>
              </w:rPr>
              <w:t>$54.1</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F8077DA" w14:textId="77777777" w:rsidR="0092796A" w:rsidRPr="00D15B56" w:rsidRDefault="0092796A" w:rsidP="00B57D66">
            <w:pPr>
              <w:rPr>
                <w:rFonts w:cs="Arial"/>
                <w:sz w:val="18"/>
                <w:szCs w:val="18"/>
              </w:rPr>
            </w:pPr>
            <w:r w:rsidRPr="00D15B56">
              <w:rPr>
                <w:rFonts w:cs="Arial"/>
                <w:sz w:val="18"/>
                <w:szCs w:val="18"/>
              </w:rPr>
              <w:t>$964.3</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1E829F38" w14:textId="77777777" w:rsidR="0092796A" w:rsidRPr="00D15B56" w:rsidRDefault="0092796A" w:rsidP="00B57D66">
            <w:pPr>
              <w:rPr>
                <w:rFonts w:cs="Arial"/>
                <w:sz w:val="18"/>
                <w:szCs w:val="18"/>
              </w:rPr>
            </w:pPr>
            <w:r w:rsidRPr="00D15B56">
              <w:rPr>
                <w:rFonts w:cs="Arial"/>
                <w:sz w:val="18"/>
                <w:szCs w:val="18"/>
              </w:rPr>
              <w:t>17.8</w:t>
            </w:r>
          </w:p>
        </w:tc>
      </w:tr>
      <w:tr w:rsidR="0092796A" w:rsidRPr="00D15B56" w14:paraId="29CC0EB1"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tcPr>
          <w:p w14:paraId="1981CCD5" w14:textId="77777777" w:rsidR="0092796A" w:rsidRPr="00D15B56" w:rsidRDefault="0092796A" w:rsidP="005B10C4">
            <w:pPr>
              <w:rPr>
                <w:rFonts w:cs="Arial"/>
                <w:sz w:val="18"/>
                <w:szCs w:val="18"/>
              </w:rPr>
            </w:pPr>
            <w:r w:rsidRPr="00D15B56">
              <w:rPr>
                <w:rFonts w:cs="Arial"/>
                <w:sz w:val="18"/>
                <w:szCs w:val="18"/>
              </w:rPr>
              <w:t>Ceiling Insulation (Top Up)</w:t>
            </w:r>
          </w:p>
        </w:tc>
        <w:tc>
          <w:tcPr>
            <w:tcW w:w="1134" w:type="dxa"/>
            <w:tcBorders>
              <w:top w:val="single" w:sz="4" w:space="0" w:color="808080" w:themeColor="background1" w:themeShade="80"/>
              <w:bottom w:val="single" w:sz="4" w:space="0" w:color="808080" w:themeColor="background1" w:themeShade="80"/>
            </w:tcBorders>
            <w:noWrap/>
            <w:vAlign w:val="center"/>
          </w:tcPr>
          <w:p w14:paraId="239BCAF7" w14:textId="77777777" w:rsidR="0092796A" w:rsidRPr="00D15B56" w:rsidRDefault="0092796A" w:rsidP="00B57D66">
            <w:pPr>
              <w:rPr>
                <w:rFonts w:cs="Arial"/>
                <w:sz w:val="18"/>
                <w:szCs w:val="18"/>
              </w:rPr>
            </w:pPr>
            <w:r w:rsidRPr="00D15B56">
              <w:rPr>
                <w:rFonts w:cs="Arial"/>
                <w:sz w:val="18"/>
                <w:szCs w:val="18"/>
              </w:rPr>
              <w:t>43.3%</w:t>
            </w:r>
          </w:p>
        </w:tc>
        <w:tc>
          <w:tcPr>
            <w:tcW w:w="850" w:type="dxa"/>
            <w:tcBorders>
              <w:top w:val="single" w:sz="4" w:space="0" w:color="808080" w:themeColor="background1" w:themeShade="80"/>
              <w:bottom w:val="single" w:sz="4" w:space="0" w:color="808080" w:themeColor="background1" w:themeShade="80"/>
            </w:tcBorders>
            <w:noWrap/>
            <w:vAlign w:val="center"/>
          </w:tcPr>
          <w:p w14:paraId="2AC6396D" w14:textId="77777777" w:rsidR="0092796A" w:rsidRPr="00D15B56" w:rsidRDefault="0092796A" w:rsidP="00B57D66">
            <w:pPr>
              <w:rPr>
                <w:rFonts w:cs="Arial"/>
                <w:sz w:val="18"/>
                <w:szCs w:val="18"/>
              </w:rPr>
            </w:pPr>
            <w:r w:rsidRPr="00D15B56">
              <w:rPr>
                <w:rFonts w:cs="Arial"/>
                <w:sz w:val="18"/>
                <w:szCs w:val="18"/>
              </w:rPr>
              <w:t>853</w:t>
            </w:r>
          </w:p>
        </w:tc>
        <w:tc>
          <w:tcPr>
            <w:tcW w:w="850" w:type="dxa"/>
            <w:tcBorders>
              <w:top w:val="single" w:sz="4" w:space="0" w:color="808080" w:themeColor="background1" w:themeShade="80"/>
              <w:bottom w:val="single" w:sz="4" w:space="0" w:color="808080" w:themeColor="background1" w:themeShade="80"/>
            </w:tcBorders>
            <w:noWrap/>
            <w:vAlign w:val="center"/>
          </w:tcPr>
          <w:p w14:paraId="1195E052" w14:textId="77777777" w:rsidR="0092796A" w:rsidRPr="00D15B56" w:rsidRDefault="0092796A" w:rsidP="00B57D66">
            <w:pPr>
              <w:rPr>
                <w:rFonts w:cs="Arial"/>
                <w:sz w:val="18"/>
                <w:szCs w:val="18"/>
              </w:rPr>
            </w:pPr>
            <w:r w:rsidRPr="00D15B56">
              <w:rPr>
                <w:rFonts w:cs="Arial"/>
                <w:sz w:val="18"/>
                <w:szCs w:val="18"/>
              </w:rPr>
              <w:t>22</w:t>
            </w:r>
          </w:p>
        </w:tc>
        <w:tc>
          <w:tcPr>
            <w:tcW w:w="851" w:type="dxa"/>
            <w:tcBorders>
              <w:top w:val="single" w:sz="4" w:space="0" w:color="808080" w:themeColor="background1" w:themeShade="80"/>
              <w:bottom w:val="single" w:sz="4" w:space="0" w:color="808080" w:themeColor="background1" w:themeShade="80"/>
            </w:tcBorders>
            <w:noWrap/>
            <w:vAlign w:val="center"/>
          </w:tcPr>
          <w:p w14:paraId="3DCB5579" w14:textId="77777777" w:rsidR="0092796A" w:rsidRPr="00D15B56" w:rsidRDefault="0092796A" w:rsidP="00B57D66">
            <w:pPr>
              <w:rPr>
                <w:rFonts w:cs="Arial"/>
                <w:b/>
                <w:sz w:val="18"/>
                <w:szCs w:val="18"/>
              </w:rPr>
            </w:pPr>
            <w:r w:rsidRPr="00D15B56">
              <w:rPr>
                <w:rFonts w:cs="Arial"/>
                <w:b/>
                <w:sz w:val="18"/>
                <w:szCs w:val="18"/>
              </w:rPr>
              <w:t>875</w:t>
            </w:r>
          </w:p>
        </w:tc>
        <w:tc>
          <w:tcPr>
            <w:tcW w:w="972" w:type="dxa"/>
            <w:tcBorders>
              <w:top w:val="single" w:sz="4" w:space="0" w:color="808080" w:themeColor="background1" w:themeShade="80"/>
              <w:bottom w:val="single" w:sz="4" w:space="0" w:color="808080" w:themeColor="background1" w:themeShade="80"/>
            </w:tcBorders>
            <w:noWrap/>
            <w:vAlign w:val="center"/>
          </w:tcPr>
          <w:p w14:paraId="3C9AD8D3" w14:textId="77777777" w:rsidR="0092796A" w:rsidRPr="00D15B56" w:rsidRDefault="0092796A" w:rsidP="00B57D66">
            <w:pPr>
              <w:rPr>
                <w:rFonts w:cs="Arial"/>
                <w:sz w:val="18"/>
                <w:szCs w:val="18"/>
              </w:rPr>
            </w:pPr>
            <w:r w:rsidRPr="00D15B56">
              <w:rPr>
                <w:rFonts w:cs="Arial"/>
                <w:sz w:val="18"/>
                <w:szCs w:val="18"/>
              </w:rPr>
              <w:t>54</w:t>
            </w:r>
          </w:p>
        </w:tc>
        <w:tc>
          <w:tcPr>
            <w:tcW w:w="972" w:type="dxa"/>
            <w:gridSpan w:val="3"/>
            <w:tcBorders>
              <w:top w:val="single" w:sz="4" w:space="0" w:color="808080" w:themeColor="background1" w:themeShade="80"/>
              <w:bottom w:val="single" w:sz="4" w:space="0" w:color="808080" w:themeColor="background1" w:themeShade="80"/>
            </w:tcBorders>
            <w:noWrap/>
            <w:vAlign w:val="center"/>
          </w:tcPr>
          <w:p w14:paraId="1B7CF6A3" w14:textId="77777777" w:rsidR="0092796A" w:rsidRPr="00D15B56" w:rsidRDefault="0092796A" w:rsidP="00B57D66">
            <w:pPr>
              <w:rPr>
                <w:rFonts w:cs="Arial"/>
                <w:sz w:val="18"/>
                <w:szCs w:val="18"/>
              </w:rPr>
            </w:pPr>
            <w:r w:rsidRPr="00D15B56">
              <w:rPr>
                <w:rFonts w:cs="Arial"/>
                <w:sz w:val="18"/>
                <w:szCs w:val="18"/>
              </w:rPr>
              <w:t>$16.6</w:t>
            </w:r>
          </w:p>
        </w:tc>
        <w:tc>
          <w:tcPr>
            <w:tcW w:w="972" w:type="dxa"/>
            <w:tcBorders>
              <w:top w:val="single" w:sz="4" w:space="0" w:color="808080" w:themeColor="background1" w:themeShade="80"/>
              <w:bottom w:val="single" w:sz="4" w:space="0" w:color="808080" w:themeColor="background1" w:themeShade="80"/>
            </w:tcBorders>
            <w:noWrap/>
            <w:vAlign w:val="center"/>
          </w:tcPr>
          <w:p w14:paraId="240E98D8" w14:textId="77777777" w:rsidR="0092796A" w:rsidRPr="00D15B56" w:rsidRDefault="0092796A" w:rsidP="00B57D66">
            <w:pPr>
              <w:rPr>
                <w:rFonts w:cs="Arial"/>
                <w:sz w:val="18"/>
                <w:szCs w:val="18"/>
              </w:rPr>
            </w:pPr>
            <w:r>
              <w:rPr>
                <w:rFonts w:cs="Arial"/>
                <w:sz w:val="18"/>
                <w:szCs w:val="18"/>
              </w:rPr>
              <w:t>$335.3</w:t>
            </w:r>
          </w:p>
        </w:tc>
        <w:tc>
          <w:tcPr>
            <w:tcW w:w="973" w:type="dxa"/>
            <w:gridSpan w:val="2"/>
            <w:tcBorders>
              <w:top w:val="single" w:sz="4" w:space="0" w:color="808080" w:themeColor="background1" w:themeShade="80"/>
              <w:bottom w:val="single" w:sz="4" w:space="0" w:color="808080" w:themeColor="background1" w:themeShade="80"/>
            </w:tcBorders>
            <w:noWrap/>
            <w:vAlign w:val="center"/>
          </w:tcPr>
          <w:p w14:paraId="5F0A50D6" w14:textId="77777777" w:rsidR="0092796A" w:rsidRPr="00D15B56" w:rsidRDefault="0092796A" w:rsidP="00B57D66">
            <w:pPr>
              <w:rPr>
                <w:rFonts w:cs="Arial"/>
                <w:sz w:val="18"/>
                <w:szCs w:val="18"/>
              </w:rPr>
            </w:pPr>
            <w:r>
              <w:rPr>
                <w:rFonts w:cs="Arial"/>
                <w:sz w:val="18"/>
                <w:szCs w:val="18"/>
              </w:rPr>
              <w:t>20.2</w:t>
            </w:r>
          </w:p>
        </w:tc>
      </w:tr>
      <w:tr w:rsidR="0092796A" w:rsidRPr="00D15B56" w14:paraId="10B99285"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145C53D3" w14:textId="77777777" w:rsidR="0092796A" w:rsidRPr="00D15B56" w:rsidRDefault="0092796A" w:rsidP="005B10C4">
            <w:pPr>
              <w:rPr>
                <w:rFonts w:cs="Arial"/>
                <w:sz w:val="18"/>
                <w:szCs w:val="18"/>
              </w:rPr>
            </w:pPr>
            <w:r w:rsidRPr="00D15B56">
              <w:rPr>
                <w:rFonts w:cs="Arial"/>
                <w:sz w:val="18"/>
                <w:szCs w:val="18"/>
              </w:rPr>
              <w:t>Underfloor Insulation</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35088FFB" w14:textId="77777777" w:rsidR="0092796A" w:rsidRPr="00D15B56" w:rsidRDefault="0092796A" w:rsidP="00B57D66">
            <w:pPr>
              <w:rPr>
                <w:rFonts w:cs="Arial"/>
                <w:sz w:val="18"/>
                <w:szCs w:val="18"/>
              </w:rPr>
            </w:pPr>
            <w:r w:rsidRPr="00D15B56">
              <w:rPr>
                <w:rFonts w:cs="Arial"/>
                <w:sz w:val="18"/>
                <w:szCs w:val="18"/>
              </w:rPr>
              <w:t>40.0%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4887138" w14:textId="77777777" w:rsidR="0092796A" w:rsidRPr="00D15B56" w:rsidRDefault="0092796A" w:rsidP="00B57D66">
            <w:pPr>
              <w:rPr>
                <w:rFonts w:cs="Arial"/>
                <w:sz w:val="18"/>
                <w:szCs w:val="18"/>
              </w:rPr>
            </w:pPr>
            <w:r w:rsidRPr="00D15B56">
              <w:rPr>
                <w:rFonts w:cs="Arial"/>
                <w:sz w:val="18"/>
                <w:szCs w:val="18"/>
              </w:rPr>
              <w:t>1,803</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16C2D70" w14:textId="77777777" w:rsidR="0092796A" w:rsidRPr="00D15B56" w:rsidRDefault="0092796A" w:rsidP="00B57D66">
            <w:pPr>
              <w:rPr>
                <w:rFonts w:cs="Arial"/>
                <w:sz w:val="18"/>
                <w:szCs w:val="18"/>
              </w:rPr>
            </w:pPr>
            <w:r w:rsidRPr="00D15B56">
              <w:rPr>
                <w:rFonts w:cs="Arial"/>
                <w:sz w:val="18"/>
                <w:szCs w:val="18"/>
              </w:rPr>
              <w:t>10</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4E17EF17" w14:textId="77777777" w:rsidR="0092796A" w:rsidRPr="00D15B56" w:rsidRDefault="0092796A" w:rsidP="00B57D66">
            <w:pPr>
              <w:rPr>
                <w:rFonts w:cs="Arial"/>
                <w:b/>
                <w:sz w:val="18"/>
                <w:szCs w:val="18"/>
              </w:rPr>
            </w:pPr>
            <w:r w:rsidRPr="00D15B56">
              <w:rPr>
                <w:rFonts w:cs="Arial"/>
                <w:b/>
                <w:sz w:val="18"/>
                <w:szCs w:val="18"/>
              </w:rPr>
              <w:t>1,813</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73C1130" w14:textId="77777777" w:rsidR="0092796A" w:rsidRPr="00D15B56" w:rsidRDefault="0092796A" w:rsidP="00B57D66">
            <w:pPr>
              <w:rPr>
                <w:rFonts w:cs="Arial"/>
                <w:sz w:val="18"/>
                <w:szCs w:val="18"/>
              </w:rPr>
            </w:pPr>
            <w:r w:rsidRPr="00D15B56">
              <w:rPr>
                <w:rFonts w:cs="Arial"/>
                <w:sz w:val="18"/>
                <w:szCs w:val="18"/>
              </w:rPr>
              <w:t>102</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266C0B06" w14:textId="77777777" w:rsidR="0092796A" w:rsidRPr="00D15B56" w:rsidRDefault="0092796A" w:rsidP="00B57D66">
            <w:pPr>
              <w:rPr>
                <w:rFonts w:cs="Arial"/>
                <w:sz w:val="18"/>
                <w:szCs w:val="18"/>
              </w:rPr>
            </w:pPr>
            <w:r w:rsidRPr="00D15B56">
              <w:rPr>
                <w:rFonts w:cs="Arial"/>
                <w:sz w:val="18"/>
                <w:szCs w:val="18"/>
              </w:rPr>
              <w:t>$32.4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9EF9B95" w14:textId="77777777" w:rsidR="0092796A" w:rsidRPr="00D15B56" w:rsidRDefault="0092796A" w:rsidP="00B57D66">
            <w:pPr>
              <w:rPr>
                <w:rFonts w:cs="Arial"/>
                <w:sz w:val="18"/>
                <w:szCs w:val="18"/>
              </w:rPr>
            </w:pPr>
            <w:r>
              <w:rPr>
                <w:rFonts w:cs="Arial"/>
                <w:sz w:val="18"/>
                <w:szCs w:val="18"/>
              </w:rPr>
              <w:t>$784.7</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183051AA" w14:textId="77777777" w:rsidR="0092796A" w:rsidRPr="00D15B56" w:rsidRDefault="0092796A" w:rsidP="00B57D66">
            <w:pPr>
              <w:rPr>
                <w:rFonts w:cs="Arial"/>
                <w:sz w:val="18"/>
                <w:szCs w:val="18"/>
              </w:rPr>
            </w:pPr>
            <w:r>
              <w:rPr>
                <w:rFonts w:cs="Arial"/>
                <w:sz w:val="18"/>
                <w:szCs w:val="18"/>
              </w:rPr>
              <w:t>24.3</w:t>
            </w:r>
          </w:p>
        </w:tc>
      </w:tr>
      <w:tr w:rsidR="0092796A" w:rsidRPr="00D15B56" w14:paraId="1821B1D1"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A36AECA" w14:textId="77777777" w:rsidR="0092796A" w:rsidRPr="00D15B56" w:rsidRDefault="0092796A" w:rsidP="005B10C4">
            <w:pPr>
              <w:rPr>
                <w:rFonts w:cs="Arial"/>
                <w:sz w:val="18"/>
                <w:szCs w:val="18"/>
              </w:rPr>
            </w:pPr>
            <w:r w:rsidRPr="00D15B56">
              <w:rPr>
                <w:rFonts w:cs="Arial"/>
                <w:sz w:val="18"/>
                <w:szCs w:val="18"/>
              </w:rPr>
              <w:t>Dishwasher</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5EDC573E" w14:textId="77777777" w:rsidR="0092796A" w:rsidRPr="00D15B56" w:rsidRDefault="0092796A" w:rsidP="00B57D66">
            <w:pPr>
              <w:rPr>
                <w:rFonts w:cs="Arial"/>
                <w:sz w:val="18"/>
                <w:szCs w:val="18"/>
              </w:rPr>
            </w:pPr>
            <w:r w:rsidRPr="00D15B56">
              <w:rPr>
                <w:rFonts w:cs="Arial"/>
                <w:sz w:val="18"/>
                <w:szCs w:val="18"/>
              </w:rPr>
              <w:t>43.3%</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60BD9E3"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FB2B6AD" w14:textId="77777777" w:rsidR="0092796A" w:rsidRPr="00D15B56" w:rsidRDefault="0092796A" w:rsidP="00B57D66">
            <w:pPr>
              <w:rPr>
                <w:rFonts w:cs="Arial"/>
                <w:sz w:val="18"/>
                <w:szCs w:val="18"/>
              </w:rPr>
            </w:pPr>
            <w:r w:rsidRPr="00D15B56">
              <w:rPr>
                <w:rFonts w:cs="Arial"/>
                <w:sz w:val="18"/>
                <w:szCs w:val="18"/>
              </w:rPr>
              <w:t>112</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1616E331" w14:textId="77777777" w:rsidR="0092796A" w:rsidRPr="00D15B56" w:rsidRDefault="0092796A" w:rsidP="00B57D66">
            <w:pPr>
              <w:rPr>
                <w:rFonts w:cs="Arial"/>
                <w:b/>
                <w:sz w:val="18"/>
                <w:szCs w:val="18"/>
              </w:rPr>
            </w:pPr>
            <w:r w:rsidRPr="00D15B56">
              <w:rPr>
                <w:rFonts w:cs="Arial"/>
                <w:b/>
                <w:sz w:val="18"/>
                <w:szCs w:val="18"/>
              </w:rPr>
              <w:t>112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7168833" w14:textId="77777777" w:rsidR="0092796A" w:rsidRPr="00D15B56" w:rsidRDefault="0092796A" w:rsidP="00B57D66">
            <w:pPr>
              <w:rPr>
                <w:rFonts w:cs="Arial"/>
                <w:sz w:val="18"/>
                <w:szCs w:val="18"/>
              </w:rPr>
            </w:pPr>
            <w:r w:rsidRPr="00D15B56">
              <w:rPr>
                <w:rFonts w:cs="Arial"/>
                <w:sz w:val="18"/>
                <w:szCs w:val="18"/>
              </w:rPr>
              <w:t>34</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0673C540" w14:textId="77777777" w:rsidR="0092796A" w:rsidRPr="00D15B56" w:rsidRDefault="0092796A" w:rsidP="00B57D66">
            <w:pPr>
              <w:rPr>
                <w:rFonts w:cs="Arial"/>
                <w:sz w:val="18"/>
                <w:szCs w:val="18"/>
              </w:rPr>
            </w:pPr>
            <w:r w:rsidRPr="00D15B56">
              <w:rPr>
                <w:rFonts w:cs="Arial"/>
                <w:sz w:val="18"/>
                <w:szCs w:val="18"/>
              </w:rPr>
              <w:t>$10.4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262EEFC" w14:textId="77777777" w:rsidR="0092796A" w:rsidRPr="00D15B56" w:rsidRDefault="0092796A" w:rsidP="00B57D66">
            <w:pPr>
              <w:rPr>
                <w:rFonts w:cs="Arial"/>
                <w:sz w:val="18"/>
                <w:szCs w:val="18"/>
              </w:rPr>
            </w:pPr>
            <w:r w:rsidRPr="00D15B56">
              <w:rPr>
                <w:rFonts w:cs="Arial"/>
                <w:sz w:val="18"/>
                <w:szCs w:val="18"/>
              </w:rPr>
              <w:t>$258.1</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4876FF01" w14:textId="77777777" w:rsidR="0092796A" w:rsidRPr="00D15B56" w:rsidRDefault="0092796A" w:rsidP="00B57D66">
            <w:pPr>
              <w:rPr>
                <w:rFonts w:cs="Arial"/>
                <w:sz w:val="18"/>
                <w:szCs w:val="18"/>
              </w:rPr>
            </w:pPr>
            <w:r w:rsidRPr="00D15B56">
              <w:rPr>
                <w:rFonts w:cs="Arial"/>
                <w:sz w:val="18"/>
                <w:szCs w:val="18"/>
              </w:rPr>
              <w:t>24.9</w:t>
            </w:r>
          </w:p>
        </w:tc>
      </w:tr>
      <w:tr w:rsidR="0092796A" w:rsidRPr="00D15B56" w14:paraId="1F56635D"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5FAF5A58" w14:textId="77777777" w:rsidR="0092796A" w:rsidRPr="00D15B56" w:rsidRDefault="0092796A" w:rsidP="005B10C4">
            <w:pPr>
              <w:rPr>
                <w:rFonts w:cs="Arial"/>
                <w:sz w:val="18"/>
                <w:szCs w:val="18"/>
              </w:rPr>
            </w:pPr>
            <w:r w:rsidRPr="00D15B56">
              <w:rPr>
                <w:rFonts w:cs="Arial"/>
                <w:sz w:val="18"/>
                <w:szCs w:val="18"/>
              </w:rPr>
              <w:t>Clothes Dryer – Heat Pump</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6529BD61" w14:textId="77777777" w:rsidR="0092796A" w:rsidRPr="00D15B56" w:rsidRDefault="0092796A" w:rsidP="00B57D66">
            <w:pPr>
              <w:rPr>
                <w:rFonts w:cs="Arial"/>
                <w:sz w:val="18"/>
                <w:szCs w:val="18"/>
              </w:rPr>
            </w:pPr>
            <w:r w:rsidRPr="00D15B56">
              <w:rPr>
                <w:rFonts w:cs="Arial"/>
                <w:sz w:val="18"/>
                <w:szCs w:val="18"/>
              </w:rPr>
              <w:t>45.0%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0D532329"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978851B" w14:textId="77777777" w:rsidR="0092796A" w:rsidRPr="00D15B56" w:rsidRDefault="0092796A" w:rsidP="00B57D66">
            <w:pPr>
              <w:rPr>
                <w:rFonts w:cs="Arial"/>
                <w:sz w:val="18"/>
                <w:szCs w:val="18"/>
              </w:rPr>
            </w:pPr>
            <w:r w:rsidRPr="00D15B56">
              <w:rPr>
                <w:rFonts w:cs="Arial"/>
                <w:sz w:val="18"/>
                <w:szCs w:val="18"/>
              </w:rPr>
              <w:t>353</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2F9732E7" w14:textId="77777777" w:rsidR="0092796A" w:rsidRPr="00D15B56" w:rsidRDefault="0092796A" w:rsidP="00B57D66">
            <w:pPr>
              <w:rPr>
                <w:rFonts w:cs="Arial"/>
                <w:b/>
                <w:sz w:val="18"/>
                <w:szCs w:val="18"/>
              </w:rPr>
            </w:pPr>
            <w:r w:rsidRPr="00D15B56">
              <w:rPr>
                <w:rFonts w:cs="Arial"/>
                <w:b/>
                <w:sz w:val="18"/>
                <w:szCs w:val="18"/>
              </w:rPr>
              <w:t>353</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6889671" w14:textId="77777777" w:rsidR="0092796A" w:rsidRPr="00D15B56" w:rsidRDefault="0092796A" w:rsidP="00B57D66">
            <w:pPr>
              <w:rPr>
                <w:rFonts w:cs="Arial"/>
                <w:sz w:val="18"/>
                <w:szCs w:val="18"/>
              </w:rPr>
            </w:pPr>
            <w:r w:rsidRPr="00D15B56">
              <w:rPr>
                <w:rFonts w:cs="Arial"/>
                <w:sz w:val="18"/>
                <w:szCs w:val="18"/>
              </w:rPr>
              <w:t>107</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510054AD" w14:textId="77777777" w:rsidR="0092796A" w:rsidRPr="00D15B56" w:rsidRDefault="0092796A" w:rsidP="00B57D66">
            <w:pPr>
              <w:rPr>
                <w:rFonts w:cs="Arial"/>
                <w:sz w:val="18"/>
                <w:szCs w:val="18"/>
              </w:rPr>
            </w:pPr>
            <w:r w:rsidRPr="00D15B56">
              <w:rPr>
                <w:rFonts w:cs="Arial"/>
                <w:sz w:val="18"/>
                <w:szCs w:val="18"/>
              </w:rPr>
              <w:t>$27.5</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4BD52B5" w14:textId="77777777" w:rsidR="0092796A" w:rsidRPr="00D15B56" w:rsidRDefault="0092796A" w:rsidP="00B57D66">
            <w:pPr>
              <w:rPr>
                <w:rFonts w:cs="Arial"/>
                <w:sz w:val="18"/>
                <w:szCs w:val="18"/>
              </w:rPr>
            </w:pPr>
            <w:r w:rsidRPr="00D15B56">
              <w:rPr>
                <w:rFonts w:cs="Arial"/>
                <w:sz w:val="18"/>
                <w:szCs w:val="18"/>
              </w:rPr>
              <w:t>$727.7</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3E1AA5C6" w14:textId="77777777" w:rsidR="0092796A" w:rsidRPr="00D15B56" w:rsidRDefault="0092796A" w:rsidP="00B57D66">
            <w:pPr>
              <w:rPr>
                <w:rFonts w:cs="Arial"/>
                <w:sz w:val="18"/>
                <w:szCs w:val="18"/>
              </w:rPr>
            </w:pPr>
            <w:r w:rsidRPr="00D15B56">
              <w:rPr>
                <w:rFonts w:cs="Arial"/>
                <w:sz w:val="18"/>
                <w:szCs w:val="18"/>
              </w:rPr>
              <w:t>26.5</w:t>
            </w:r>
          </w:p>
        </w:tc>
      </w:tr>
      <w:tr w:rsidR="0092796A" w:rsidRPr="00D15B56" w14:paraId="7F7CCB69"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502EB6BC" w14:textId="77777777" w:rsidR="0092796A" w:rsidRPr="00D15B56" w:rsidRDefault="0092796A" w:rsidP="005B10C4">
            <w:pPr>
              <w:rPr>
                <w:rFonts w:cs="Arial"/>
                <w:sz w:val="18"/>
                <w:szCs w:val="18"/>
              </w:rPr>
            </w:pPr>
            <w:r w:rsidRPr="00D15B56">
              <w:rPr>
                <w:rFonts w:cs="Arial"/>
                <w:sz w:val="18"/>
                <w:szCs w:val="18"/>
              </w:rPr>
              <w:t>Cooling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2B251CDF" w14:textId="77777777" w:rsidR="0092796A" w:rsidRPr="00D15B56" w:rsidRDefault="0092796A" w:rsidP="00B57D66">
            <w:pPr>
              <w:rPr>
                <w:rFonts w:cs="Arial"/>
                <w:sz w:val="18"/>
                <w:szCs w:val="18"/>
              </w:rPr>
            </w:pPr>
            <w:r w:rsidRPr="00D15B56">
              <w:rPr>
                <w:rFonts w:cs="Arial"/>
                <w:sz w:val="18"/>
                <w:szCs w:val="18"/>
              </w:rPr>
              <w:t>40.0%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9D150EE"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E1AA3F5" w14:textId="77777777" w:rsidR="0092796A" w:rsidRPr="00D15B56" w:rsidRDefault="0092796A" w:rsidP="00B57D66">
            <w:pPr>
              <w:rPr>
                <w:rFonts w:cs="Arial"/>
                <w:sz w:val="18"/>
                <w:szCs w:val="18"/>
              </w:rPr>
            </w:pPr>
            <w:r w:rsidRPr="00D15B56">
              <w:rPr>
                <w:rFonts w:cs="Arial"/>
                <w:sz w:val="18"/>
                <w:szCs w:val="18"/>
              </w:rPr>
              <w:t>160</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F10E49D" w14:textId="77777777" w:rsidR="0092796A" w:rsidRPr="00D15B56" w:rsidRDefault="0092796A" w:rsidP="00B57D66">
            <w:pPr>
              <w:rPr>
                <w:rFonts w:cs="Arial"/>
                <w:b/>
                <w:sz w:val="18"/>
                <w:szCs w:val="18"/>
              </w:rPr>
            </w:pPr>
            <w:r w:rsidRPr="00D15B56">
              <w:rPr>
                <w:rFonts w:cs="Arial"/>
                <w:b/>
                <w:sz w:val="18"/>
                <w:szCs w:val="18"/>
              </w:rPr>
              <w:t>160</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61F498E" w14:textId="77777777" w:rsidR="0092796A" w:rsidRPr="00D15B56" w:rsidRDefault="0092796A" w:rsidP="00B57D66">
            <w:pPr>
              <w:rPr>
                <w:rFonts w:cs="Arial"/>
                <w:sz w:val="18"/>
                <w:szCs w:val="18"/>
              </w:rPr>
            </w:pPr>
            <w:r w:rsidRPr="00D15B56">
              <w:rPr>
                <w:rFonts w:cs="Arial"/>
                <w:sz w:val="18"/>
                <w:szCs w:val="18"/>
              </w:rPr>
              <w:t>49</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1955A35B" w14:textId="77777777" w:rsidR="0092796A" w:rsidRPr="00D15B56" w:rsidRDefault="0092796A" w:rsidP="00B57D66">
            <w:pPr>
              <w:rPr>
                <w:rFonts w:cs="Arial"/>
                <w:sz w:val="18"/>
                <w:szCs w:val="18"/>
              </w:rPr>
            </w:pPr>
            <w:r w:rsidRPr="00D15B56">
              <w:rPr>
                <w:rFonts w:cs="Arial"/>
                <w:sz w:val="18"/>
                <w:szCs w:val="18"/>
              </w:rPr>
              <w:t>$12.5</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5689A93" w14:textId="77777777" w:rsidR="0092796A" w:rsidRPr="00D15B56" w:rsidRDefault="0092796A" w:rsidP="00B57D66">
            <w:pPr>
              <w:rPr>
                <w:rFonts w:cs="Arial"/>
                <w:sz w:val="18"/>
                <w:szCs w:val="18"/>
              </w:rPr>
            </w:pPr>
            <w:r w:rsidRPr="00D15B56">
              <w:rPr>
                <w:rFonts w:cs="Arial"/>
                <w:sz w:val="18"/>
                <w:szCs w:val="18"/>
              </w:rPr>
              <w:t>$464.8</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18FEBBF1" w14:textId="77777777" w:rsidR="0092796A" w:rsidRPr="00D15B56" w:rsidRDefault="0092796A" w:rsidP="00B57D66">
            <w:pPr>
              <w:rPr>
                <w:rFonts w:cs="Arial"/>
                <w:sz w:val="18"/>
                <w:szCs w:val="18"/>
              </w:rPr>
            </w:pPr>
            <w:r w:rsidRPr="00D15B56">
              <w:rPr>
                <w:rFonts w:cs="Arial"/>
                <w:sz w:val="18"/>
                <w:szCs w:val="18"/>
              </w:rPr>
              <w:t>37.3</w:t>
            </w:r>
          </w:p>
        </w:tc>
      </w:tr>
      <w:tr w:rsidR="0092796A" w:rsidRPr="00D15B56" w14:paraId="46C96E0D"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1948A8E" w14:textId="77777777" w:rsidR="0092796A" w:rsidRPr="00B57D66" w:rsidRDefault="0092796A" w:rsidP="005B10C4">
            <w:pPr>
              <w:rPr>
                <w:rFonts w:cs="Arial"/>
                <w:sz w:val="18"/>
                <w:szCs w:val="18"/>
              </w:rPr>
            </w:pPr>
            <w:r w:rsidRPr="00B57D66">
              <w:rPr>
                <w:rFonts w:cs="Arial"/>
                <w:sz w:val="18"/>
                <w:szCs w:val="18"/>
              </w:rPr>
              <w:t>Wall Insulation</w:t>
            </w:r>
          </w:p>
        </w:tc>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A945CE6" w14:textId="77777777" w:rsidR="0092796A" w:rsidRPr="00D15B56" w:rsidRDefault="0092796A" w:rsidP="00B57D66">
            <w:pPr>
              <w:rPr>
                <w:rFonts w:cs="Arial"/>
                <w:sz w:val="18"/>
                <w:szCs w:val="18"/>
              </w:rPr>
            </w:pPr>
            <w:r w:rsidRPr="00D15B56">
              <w:rPr>
                <w:rFonts w:cs="Arial"/>
                <w:sz w:val="18"/>
                <w:szCs w:val="18"/>
              </w:rPr>
              <w:t>95.0%</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8BCD25F" w14:textId="77777777" w:rsidR="0092796A" w:rsidRPr="00D15B56" w:rsidRDefault="0092796A" w:rsidP="00B57D66">
            <w:pPr>
              <w:rPr>
                <w:rFonts w:cs="Arial"/>
                <w:sz w:val="18"/>
                <w:szCs w:val="18"/>
              </w:rPr>
            </w:pPr>
            <w:r w:rsidRPr="00D15B56">
              <w:rPr>
                <w:rFonts w:cs="Arial"/>
                <w:sz w:val="18"/>
                <w:szCs w:val="18"/>
              </w:rPr>
              <w:t>5,283</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EDF7927" w14:textId="77777777" w:rsidR="0092796A" w:rsidRPr="00D15B56" w:rsidRDefault="0092796A" w:rsidP="00B57D66">
            <w:pPr>
              <w:rPr>
                <w:rFonts w:cs="Arial"/>
                <w:sz w:val="18"/>
                <w:szCs w:val="18"/>
              </w:rPr>
            </w:pPr>
            <w:r w:rsidRPr="00D15B56">
              <w:rPr>
                <w:rFonts w:cs="Arial"/>
                <w:sz w:val="18"/>
                <w:szCs w:val="18"/>
              </w:rPr>
              <w:t>130</w:t>
            </w:r>
          </w:p>
        </w:tc>
        <w:tc>
          <w:tcPr>
            <w:tcW w:w="85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E37A390" w14:textId="77777777" w:rsidR="0092796A" w:rsidRPr="00D15B56" w:rsidRDefault="0092796A" w:rsidP="00B57D66">
            <w:pPr>
              <w:rPr>
                <w:rFonts w:cs="Arial"/>
                <w:b/>
                <w:sz w:val="18"/>
                <w:szCs w:val="18"/>
              </w:rPr>
            </w:pPr>
            <w:r w:rsidRPr="00D15B56">
              <w:rPr>
                <w:rFonts w:cs="Arial"/>
                <w:b/>
                <w:sz w:val="18"/>
                <w:szCs w:val="18"/>
              </w:rPr>
              <w:t>5,412</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78A8F58" w14:textId="77777777" w:rsidR="0092796A" w:rsidRPr="00D15B56" w:rsidRDefault="0092796A" w:rsidP="00B57D66">
            <w:pPr>
              <w:rPr>
                <w:rFonts w:cs="Arial"/>
                <w:sz w:val="18"/>
                <w:szCs w:val="18"/>
              </w:rPr>
            </w:pPr>
            <w:r w:rsidRPr="00D15B56">
              <w:rPr>
                <w:rFonts w:cs="Arial"/>
                <w:sz w:val="18"/>
                <w:szCs w:val="18"/>
              </w:rPr>
              <w:t>331</w:t>
            </w:r>
          </w:p>
        </w:tc>
        <w:tc>
          <w:tcPr>
            <w:tcW w:w="972" w:type="dxa"/>
            <w:gridSpan w:val="3"/>
            <w:tcBorders>
              <w:top w:val="single" w:sz="4" w:space="0" w:color="808080" w:themeColor="background1" w:themeShade="80"/>
              <w:bottom w:val="single" w:sz="4" w:space="0" w:color="808080" w:themeColor="background1" w:themeShade="80"/>
            </w:tcBorders>
            <w:shd w:val="clear" w:color="auto" w:fill="auto"/>
            <w:noWrap/>
            <w:vAlign w:val="center"/>
            <w:hideMark/>
          </w:tcPr>
          <w:p w14:paraId="19AA207A" w14:textId="77777777" w:rsidR="0092796A" w:rsidRPr="00D15B56" w:rsidRDefault="0092796A" w:rsidP="00B57D66">
            <w:pPr>
              <w:rPr>
                <w:rFonts w:cs="Arial"/>
                <w:sz w:val="18"/>
                <w:szCs w:val="18"/>
              </w:rPr>
            </w:pPr>
            <w:r w:rsidRPr="00D15B56">
              <w:rPr>
                <w:rFonts w:cs="Arial"/>
                <w:sz w:val="18"/>
                <w:szCs w:val="18"/>
              </w:rPr>
              <w:t>$102.5</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ACA563" w14:textId="77777777" w:rsidR="0092796A" w:rsidRPr="00D15B56" w:rsidRDefault="0092796A" w:rsidP="00B57D66">
            <w:pPr>
              <w:rPr>
                <w:rFonts w:cs="Arial"/>
                <w:sz w:val="18"/>
                <w:szCs w:val="18"/>
              </w:rPr>
            </w:pPr>
            <w:r w:rsidRPr="00D15B56">
              <w:rPr>
                <w:rFonts w:cs="Arial"/>
                <w:sz w:val="18"/>
                <w:szCs w:val="18"/>
              </w:rPr>
              <w:t>$3,958.7</w:t>
            </w:r>
          </w:p>
        </w:tc>
        <w:tc>
          <w:tcPr>
            <w:tcW w:w="973" w:type="dxa"/>
            <w:gridSpan w:val="2"/>
            <w:tcBorders>
              <w:top w:val="single" w:sz="4" w:space="0" w:color="808080" w:themeColor="background1" w:themeShade="80"/>
              <w:bottom w:val="single" w:sz="4" w:space="0" w:color="808080" w:themeColor="background1" w:themeShade="80"/>
            </w:tcBorders>
            <w:shd w:val="clear" w:color="auto" w:fill="auto"/>
            <w:noWrap/>
            <w:vAlign w:val="center"/>
            <w:hideMark/>
          </w:tcPr>
          <w:p w14:paraId="3051A23B" w14:textId="77777777" w:rsidR="0092796A" w:rsidRPr="00D15B56" w:rsidRDefault="0092796A" w:rsidP="00B57D66">
            <w:pPr>
              <w:rPr>
                <w:rFonts w:cs="Arial"/>
                <w:sz w:val="18"/>
                <w:szCs w:val="18"/>
              </w:rPr>
            </w:pPr>
            <w:r w:rsidRPr="00D15B56">
              <w:rPr>
                <w:rFonts w:cs="Arial"/>
                <w:sz w:val="18"/>
                <w:szCs w:val="18"/>
              </w:rPr>
              <w:t>38.6</w:t>
            </w:r>
          </w:p>
        </w:tc>
      </w:tr>
      <w:tr w:rsidR="0092796A" w:rsidRPr="00D15B56" w14:paraId="2E00C476"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88FC08A" w14:textId="77777777" w:rsidR="0092796A" w:rsidRPr="00D15B56" w:rsidRDefault="0092796A" w:rsidP="005B10C4">
            <w:pPr>
              <w:rPr>
                <w:rFonts w:cs="Arial"/>
                <w:sz w:val="18"/>
                <w:szCs w:val="18"/>
              </w:rPr>
            </w:pPr>
            <w:r w:rsidRPr="00D15B56">
              <w:rPr>
                <w:rFonts w:cs="Arial"/>
                <w:sz w:val="18"/>
                <w:szCs w:val="18"/>
              </w:rPr>
              <w:t>Drapes &amp; Pelmets</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7DDA4379" w14:textId="77777777" w:rsidR="0092796A" w:rsidRPr="00D15B56" w:rsidRDefault="0092796A" w:rsidP="00B57D66">
            <w:pPr>
              <w:rPr>
                <w:rFonts w:cs="Arial"/>
                <w:sz w:val="18"/>
                <w:szCs w:val="18"/>
              </w:rPr>
            </w:pPr>
            <w:r w:rsidRPr="00D15B56">
              <w:rPr>
                <w:rFonts w:cs="Arial"/>
                <w:sz w:val="18"/>
                <w:szCs w:val="18"/>
              </w:rPr>
              <w:t>100.0%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95B74E4" w14:textId="77777777" w:rsidR="0092796A" w:rsidRPr="00D15B56" w:rsidRDefault="0092796A" w:rsidP="00B57D66">
            <w:pPr>
              <w:rPr>
                <w:rFonts w:cs="Arial"/>
                <w:sz w:val="18"/>
                <w:szCs w:val="18"/>
              </w:rPr>
            </w:pPr>
            <w:r w:rsidRPr="00D15B56">
              <w:rPr>
                <w:rFonts w:cs="Arial"/>
                <w:sz w:val="18"/>
                <w:szCs w:val="18"/>
              </w:rPr>
              <w:t>2,209</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04A01317" w14:textId="77777777" w:rsidR="0092796A" w:rsidRPr="00D15B56" w:rsidRDefault="0092796A" w:rsidP="00B57D66">
            <w:pPr>
              <w:rPr>
                <w:rFonts w:cs="Arial"/>
                <w:sz w:val="18"/>
                <w:szCs w:val="18"/>
              </w:rPr>
            </w:pPr>
            <w:r w:rsidRPr="00D15B56">
              <w:rPr>
                <w:rFonts w:cs="Arial"/>
                <w:sz w:val="18"/>
                <w:szCs w:val="18"/>
              </w:rPr>
              <w:t>54</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0C091F0B" w14:textId="77777777" w:rsidR="0092796A" w:rsidRPr="00D15B56" w:rsidRDefault="0092796A" w:rsidP="00B57D66">
            <w:pPr>
              <w:rPr>
                <w:rFonts w:cs="Arial"/>
                <w:b/>
                <w:sz w:val="18"/>
                <w:szCs w:val="18"/>
              </w:rPr>
            </w:pPr>
            <w:r w:rsidRPr="00D15B56">
              <w:rPr>
                <w:rFonts w:cs="Arial"/>
                <w:b/>
                <w:sz w:val="18"/>
                <w:szCs w:val="18"/>
              </w:rPr>
              <w:t>2,263</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4F899A0" w14:textId="77777777" w:rsidR="0092796A" w:rsidRPr="00D15B56" w:rsidRDefault="0092796A" w:rsidP="00B57D66">
            <w:pPr>
              <w:rPr>
                <w:rFonts w:cs="Arial"/>
                <w:sz w:val="18"/>
                <w:szCs w:val="18"/>
              </w:rPr>
            </w:pPr>
            <w:r w:rsidRPr="00D15B56">
              <w:rPr>
                <w:rFonts w:cs="Arial"/>
                <w:sz w:val="18"/>
                <w:szCs w:val="18"/>
              </w:rPr>
              <w:t>139</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602A648B" w14:textId="77777777" w:rsidR="0092796A" w:rsidRPr="00D15B56" w:rsidRDefault="0092796A" w:rsidP="00B57D66">
            <w:pPr>
              <w:rPr>
                <w:rFonts w:cs="Arial"/>
                <w:sz w:val="18"/>
                <w:szCs w:val="18"/>
              </w:rPr>
            </w:pPr>
            <w:r w:rsidRPr="00D15B56">
              <w:rPr>
                <w:rFonts w:cs="Arial"/>
                <w:sz w:val="18"/>
                <w:szCs w:val="18"/>
              </w:rPr>
              <w:t>$42.9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5600508" w14:textId="77777777" w:rsidR="0092796A" w:rsidRPr="00D15B56" w:rsidRDefault="0092796A" w:rsidP="00B57D66">
            <w:pPr>
              <w:rPr>
                <w:rFonts w:cs="Arial"/>
                <w:sz w:val="18"/>
                <w:szCs w:val="18"/>
              </w:rPr>
            </w:pPr>
            <w:r w:rsidRPr="00D15B56">
              <w:rPr>
                <w:rFonts w:cs="Arial"/>
                <w:sz w:val="18"/>
                <w:szCs w:val="18"/>
              </w:rPr>
              <w:t>$2,035.9</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5FADEA42" w14:textId="77777777" w:rsidR="0092796A" w:rsidRPr="00D15B56" w:rsidRDefault="0092796A" w:rsidP="00B57D66">
            <w:pPr>
              <w:rPr>
                <w:rFonts w:cs="Arial"/>
                <w:sz w:val="18"/>
                <w:szCs w:val="18"/>
              </w:rPr>
            </w:pPr>
            <w:r w:rsidRPr="00D15B56">
              <w:rPr>
                <w:rFonts w:cs="Arial"/>
                <w:sz w:val="18"/>
                <w:szCs w:val="18"/>
              </w:rPr>
              <w:t>47.5</w:t>
            </w:r>
          </w:p>
        </w:tc>
      </w:tr>
      <w:tr w:rsidR="0092796A" w:rsidRPr="00D15B56" w14:paraId="05A2559C"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6E7DBE94" w14:textId="77777777" w:rsidR="0092796A" w:rsidRPr="00D15B56" w:rsidRDefault="0092796A" w:rsidP="005B10C4">
            <w:pPr>
              <w:rPr>
                <w:rFonts w:cs="Arial"/>
                <w:sz w:val="18"/>
                <w:szCs w:val="18"/>
              </w:rPr>
            </w:pPr>
            <w:r w:rsidRPr="00D15B56">
              <w:rPr>
                <w:rFonts w:cs="Arial"/>
                <w:sz w:val="18"/>
                <w:szCs w:val="18"/>
              </w:rPr>
              <w:t>Double Glazing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69051A31" w14:textId="77777777" w:rsidR="0092796A" w:rsidRPr="00D15B56" w:rsidRDefault="0092796A" w:rsidP="00B57D66">
            <w:pPr>
              <w:rPr>
                <w:rFonts w:cs="Arial"/>
                <w:sz w:val="18"/>
                <w:szCs w:val="18"/>
              </w:rPr>
            </w:pPr>
            <w:r w:rsidRPr="00D15B56">
              <w:rPr>
                <w:rFonts w:cs="Arial"/>
                <w:sz w:val="18"/>
                <w:szCs w:val="18"/>
              </w:rPr>
              <w:t>100.0%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03CAAF55" w14:textId="77777777" w:rsidR="0092796A" w:rsidRPr="00D15B56" w:rsidRDefault="0092796A" w:rsidP="00B57D66">
            <w:pPr>
              <w:rPr>
                <w:rFonts w:cs="Arial"/>
                <w:sz w:val="18"/>
                <w:szCs w:val="18"/>
              </w:rPr>
            </w:pPr>
            <w:r w:rsidRPr="00D15B56">
              <w:rPr>
                <w:rFonts w:cs="Arial"/>
                <w:sz w:val="18"/>
                <w:szCs w:val="18"/>
              </w:rPr>
              <w:t>2,278</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1B50814" w14:textId="77777777" w:rsidR="0092796A" w:rsidRPr="00D15B56" w:rsidRDefault="0092796A" w:rsidP="00B57D66">
            <w:pPr>
              <w:rPr>
                <w:rFonts w:cs="Arial"/>
                <w:sz w:val="18"/>
                <w:szCs w:val="18"/>
              </w:rPr>
            </w:pPr>
            <w:r w:rsidRPr="00D15B56">
              <w:rPr>
                <w:rFonts w:cs="Arial"/>
                <w:sz w:val="18"/>
                <w:szCs w:val="18"/>
              </w:rPr>
              <w:t>66</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6903A395" w14:textId="77777777" w:rsidR="0092796A" w:rsidRPr="00D15B56" w:rsidRDefault="0092796A" w:rsidP="00B57D66">
            <w:pPr>
              <w:rPr>
                <w:rFonts w:cs="Arial"/>
                <w:b/>
                <w:sz w:val="18"/>
                <w:szCs w:val="18"/>
              </w:rPr>
            </w:pPr>
            <w:r w:rsidRPr="00D15B56">
              <w:rPr>
                <w:rFonts w:cs="Arial"/>
                <w:b/>
                <w:sz w:val="18"/>
                <w:szCs w:val="18"/>
              </w:rPr>
              <w:t>2,344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4BA76D6F" w14:textId="77777777" w:rsidR="0092796A" w:rsidRPr="00D15B56" w:rsidRDefault="0092796A" w:rsidP="00B57D66">
            <w:pPr>
              <w:rPr>
                <w:rFonts w:cs="Arial"/>
                <w:sz w:val="18"/>
                <w:szCs w:val="18"/>
              </w:rPr>
            </w:pPr>
            <w:r w:rsidRPr="00D15B56">
              <w:rPr>
                <w:rFonts w:cs="Arial"/>
                <w:sz w:val="18"/>
                <w:szCs w:val="18"/>
              </w:rPr>
              <w:t>146</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711E2126" w14:textId="77777777" w:rsidR="0092796A" w:rsidRPr="00D15B56" w:rsidRDefault="0092796A" w:rsidP="00B57D66">
            <w:pPr>
              <w:rPr>
                <w:rFonts w:cs="Arial"/>
                <w:sz w:val="18"/>
                <w:szCs w:val="18"/>
              </w:rPr>
            </w:pPr>
            <w:r w:rsidRPr="00D15B56">
              <w:rPr>
                <w:rFonts w:cs="Arial"/>
                <w:sz w:val="18"/>
                <w:szCs w:val="18"/>
              </w:rPr>
              <w:t>$45.0</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BEAA93D" w14:textId="77777777" w:rsidR="0092796A" w:rsidRPr="00D15B56" w:rsidRDefault="0092796A" w:rsidP="00B57D66">
            <w:pPr>
              <w:rPr>
                <w:rFonts w:cs="Arial"/>
                <w:sz w:val="18"/>
                <w:szCs w:val="18"/>
              </w:rPr>
            </w:pPr>
            <w:r w:rsidRPr="00D15B56">
              <w:rPr>
                <w:rFonts w:cs="Arial"/>
                <w:sz w:val="18"/>
                <w:szCs w:val="18"/>
              </w:rPr>
              <w:t>$12,145</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646B5B81" w14:textId="77777777" w:rsidR="0092796A" w:rsidRPr="00D15B56" w:rsidRDefault="0092796A" w:rsidP="00B57D66">
            <w:pPr>
              <w:rPr>
                <w:rFonts w:cs="Arial"/>
                <w:sz w:val="18"/>
                <w:szCs w:val="18"/>
              </w:rPr>
            </w:pPr>
            <w:r w:rsidRPr="00D15B56">
              <w:rPr>
                <w:rFonts w:cs="Arial"/>
                <w:sz w:val="18"/>
                <w:szCs w:val="18"/>
              </w:rPr>
              <w:t>270</w:t>
            </w:r>
          </w:p>
        </w:tc>
      </w:tr>
      <w:tr w:rsidR="0092796A" w:rsidRPr="00D15B56" w14:paraId="7510B1B4"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FBAEACF" w14:textId="77777777" w:rsidR="0092796A" w:rsidRPr="00D15B56" w:rsidRDefault="0092796A" w:rsidP="005B10C4">
            <w:pPr>
              <w:rPr>
                <w:rFonts w:cs="Arial"/>
                <w:sz w:val="18"/>
                <w:szCs w:val="18"/>
              </w:rPr>
            </w:pPr>
            <w:r w:rsidRPr="00D15B56">
              <w:rPr>
                <w:rFonts w:cs="Arial"/>
                <w:sz w:val="18"/>
                <w:szCs w:val="18"/>
              </w:rPr>
              <w:t>External Shading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00CED654" w14:textId="77777777" w:rsidR="0092796A" w:rsidRPr="00D15B56" w:rsidRDefault="0092796A" w:rsidP="00B57D66">
            <w:pPr>
              <w:rPr>
                <w:rFonts w:cs="Arial"/>
                <w:sz w:val="18"/>
                <w:szCs w:val="18"/>
              </w:rPr>
            </w:pPr>
            <w:r w:rsidRPr="00D15B56">
              <w:rPr>
                <w:rFonts w:cs="Arial"/>
                <w:sz w:val="18"/>
                <w:szCs w:val="18"/>
              </w:rPr>
              <w:t>31.7%</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A0100CD"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388795D" w14:textId="77777777" w:rsidR="0092796A" w:rsidRPr="00D15B56" w:rsidRDefault="0092796A" w:rsidP="00B57D66">
            <w:pPr>
              <w:rPr>
                <w:rFonts w:cs="Arial"/>
                <w:sz w:val="18"/>
                <w:szCs w:val="18"/>
              </w:rPr>
            </w:pPr>
            <w:r w:rsidRPr="00D15B56">
              <w:rPr>
                <w:rFonts w:cs="Arial"/>
                <w:sz w:val="18"/>
                <w:szCs w:val="18"/>
              </w:rPr>
              <w:t>9</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15A4AF4E" w14:textId="77777777" w:rsidR="0092796A" w:rsidRPr="00D15B56" w:rsidRDefault="0092796A" w:rsidP="00B57D66">
            <w:pPr>
              <w:rPr>
                <w:rFonts w:cs="Arial"/>
                <w:b/>
                <w:sz w:val="18"/>
                <w:szCs w:val="18"/>
              </w:rPr>
            </w:pPr>
            <w:r w:rsidRPr="00D15B56">
              <w:rPr>
                <w:rFonts w:cs="Arial"/>
                <w:b/>
                <w:sz w:val="18"/>
                <w:szCs w:val="18"/>
              </w:rPr>
              <w:t>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69E5FC3E" w14:textId="77777777" w:rsidR="0092796A" w:rsidRPr="00D15B56" w:rsidRDefault="0092796A" w:rsidP="00B57D66">
            <w:pPr>
              <w:rPr>
                <w:rFonts w:cs="Arial"/>
                <w:sz w:val="18"/>
                <w:szCs w:val="18"/>
              </w:rPr>
            </w:pPr>
            <w:r w:rsidRPr="00D15B56">
              <w:rPr>
                <w:rFonts w:cs="Arial"/>
                <w:sz w:val="18"/>
                <w:szCs w:val="18"/>
              </w:rPr>
              <w:t>3</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370AC1DC" w14:textId="77777777" w:rsidR="0092796A" w:rsidRPr="00D15B56" w:rsidRDefault="0092796A" w:rsidP="00B57D66">
            <w:pPr>
              <w:rPr>
                <w:rFonts w:cs="Arial"/>
                <w:sz w:val="18"/>
                <w:szCs w:val="18"/>
              </w:rPr>
            </w:pPr>
            <w:r w:rsidRPr="00D15B56">
              <w:rPr>
                <w:rFonts w:cs="Arial"/>
                <w:sz w:val="18"/>
                <w:szCs w:val="18"/>
              </w:rPr>
              <w:t>$0.7</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32BBE34C" w14:textId="77777777" w:rsidR="0092796A" w:rsidRPr="00D15B56" w:rsidRDefault="0092796A" w:rsidP="00B57D66">
            <w:pPr>
              <w:rPr>
                <w:rFonts w:cs="Arial"/>
                <w:sz w:val="18"/>
                <w:szCs w:val="18"/>
              </w:rPr>
            </w:pPr>
            <w:r w:rsidRPr="00D15B56">
              <w:rPr>
                <w:rFonts w:cs="Arial"/>
                <w:sz w:val="18"/>
                <w:szCs w:val="18"/>
              </w:rPr>
              <w:t>$463.6</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6D0BB44C" w14:textId="77777777" w:rsidR="0092796A" w:rsidRPr="00D15B56" w:rsidRDefault="0092796A" w:rsidP="00B57D66">
            <w:pPr>
              <w:rPr>
                <w:rFonts w:cs="Arial"/>
                <w:sz w:val="18"/>
                <w:szCs w:val="18"/>
              </w:rPr>
            </w:pPr>
            <w:r w:rsidRPr="00D15B56">
              <w:rPr>
                <w:rFonts w:cs="Arial"/>
                <w:sz w:val="18"/>
                <w:szCs w:val="18"/>
              </w:rPr>
              <w:t>694</w:t>
            </w:r>
          </w:p>
        </w:tc>
      </w:tr>
      <w:tr w:rsidR="0092796A" w:rsidRPr="00D15B56" w14:paraId="08B031A9" w14:textId="77777777" w:rsidTr="00566664">
        <w:trPr>
          <w:trHeight w:val="312"/>
        </w:trPr>
        <w:tc>
          <w:tcPr>
            <w:tcW w:w="2802"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C7E4E63" w14:textId="77777777" w:rsidR="0092796A" w:rsidRPr="00D15B56" w:rsidRDefault="0092796A" w:rsidP="00B57D66">
            <w:pPr>
              <w:rPr>
                <w:rFonts w:cs="Arial"/>
                <w:b/>
                <w:bCs/>
                <w:sz w:val="18"/>
                <w:szCs w:val="18"/>
              </w:rPr>
            </w:pPr>
            <w:r w:rsidRPr="00D15B56">
              <w:rPr>
                <w:rFonts w:cs="Arial"/>
                <w:b/>
                <w:bCs/>
                <w:sz w:val="18"/>
                <w:szCs w:val="18"/>
              </w:rPr>
              <w:t>Total (</w:t>
            </w:r>
            <w:proofErr w:type="spellStart"/>
            <w:r w:rsidRPr="00D15B56">
              <w:rPr>
                <w:rFonts w:cs="Arial"/>
                <w:b/>
                <w:bCs/>
                <w:sz w:val="18"/>
                <w:szCs w:val="18"/>
              </w:rPr>
              <w:t>ex Double</w:t>
            </w:r>
            <w:proofErr w:type="spellEnd"/>
            <w:r w:rsidRPr="00D15B56">
              <w:rPr>
                <w:rFonts w:cs="Arial"/>
                <w:b/>
                <w:bCs/>
                <w:sz w:val="18"/>
                <w:szCs w:val="18"/>
              </w:rPr>
              <w:t xml:space="preserve"> Glazing)</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491F984" w14:textId="77777777" w:rsidR="0092796A" w:rsidRPr="00D15B56" w:rsidRDefault="0092796A" w:rsidP="00B57D66">
            <w:pPr>
              <w:rPr>
                <w:rFonts w:cs="Arial"/>
                <w:b/>
                <w:bCs/>
                <w:sz w:val="18"/>
                <w:szCs w:val="18"/>
              </w:rPr>
            </w:pPr>
            <w:r w:rsidRPr="00D15B56">
              <w:rPr>
                <w:rFonts w:cs="Arial"/>
                <w:b/>
                <w:bCs/>
                <w:sz w:val="18"/>
                <w:szCs w:val="18"/>
              </w:rPr>
              <w:t>30,203</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F1E16B7" w14:textId="77777777" w:rsidR="0092796A" w:rsidRPr="00D15B56" w:rsidRDefault="0092796A" w:rsidP="00B57D66">
            <w:pPr>
              <w:rPr>
                <w:rFonts w:cs="Arial"/>
                <w:b/>
                <w:bCs/>
                <w:sz w:val="18"/>
                <w:szCs w:val="18"/>
              </w:rPr>
            </w:pPr>
            <w:r w:rsidRPr="00D15B56">
              <w:rPr>
                <w:rFonts w:cs="Arial"/>
                <w:b/>
                <w:bCs/>
                <w:sz w:val="18"/>
                <w:szCs w:val="18"/>
              </w:rPr>
              <w:t>5,610</w:t>
            </w:r>
          </w:p>
        </w:tc>
        <w:tc>
          <w:tcPr>
            <w:tcW w:w="8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05A5B8D" w14:textId="77777777" w:rsidR="0092796A" w:rsidRPr="00D15B56" w:rsidRDefault="0092796A" w:rsidP="00B57D66">
            <w:pPr>
              <w:rPr>
                <w:rFonts w:cs="Arial"/>
                <w:b/>
                <w:bCs/>
                <w:sz w:val="18"/>
                <w:szCs w:val="18"/>
              </w:rPr>
            </w:pPr>
            <w:r w:rsidRPr="00D15B56">
              <w:rPr>
                <w:rFonts w:cs="Arial"/>
                <w:b/>
                <w:bCs/>
                <w:sz w:val="18"/>
                <w:szCs w:val="18"/>
              </w:rPr>
              <w:t>35,813</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576E75F" w14:textId="77777777" w:rsidR="0092796A" w:rsidRPr="00D15B56" w:rsidRDefault="0092796A" w:rsidP="00B57D66">
            <w:pPr>
              <w:rPr>
                <w:rFonts w:cs="Arial"/>
                <w:b/>
                <w:bCs/>
                <w:sz w:val="18"/>
                <w:szCs w:val="18"/>
              </w:rPr>
            </w:pPr>
            <w:r w:rsidRPr="00D15B56">
              <w:rPr>
                <w:rFonts w:cs="Arial"/>
                <w:b/>
                <w:bCs/>
                <w:sz w:val="18"/>
                <w:szCs w:val="18"/>
              </w:rPr>
              <w:t>3,434</w:t>
            </w:r>
          </w:p>
        </w:tc>
        <w:tc>
          <w:tcPr>
            <w:tcW w:w="972" w:type="dxa"/>
            <w:gridSpan w:val="3"/>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D96F55C" w14:textId="77777777" w:rsidR="0092796A" w:rsidRPr="00D15B56" w:rsidRDefault="0092796A" w:rsidP="00B57D66">
            <w:pPr>
              <w:rPr>
                <w:rFonts w:cs="Arial"/>
                <w:b/>
                <w:bCs/>
                <w:sz w:val="18"/>
                <w:szCs w:val="18"/>
              </w:rPr>
            </w:pPr>
            <w:r w:rsidRPr="00D15B56">
              <w:rPr>
                <w:rFonts w:cs="Arial"/>
                <w:b/>
                <w:bCs/>
                <w:sz w:val="18"/>
                <w:szCs w:val="18"/>
              </w:rPr>
              <w:t>$989</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34FC010" w14:textId="77777777" w:rsidR="0092796A" w:rsidRPr="00D15B56" w:rsidRDefault="0092796A" w:rsidP="00B57D66">
            <w:pPr>
              <w:rPr>
                <w:rFonts w:cs="Arial"/>
                <w:b/>
                <w:bCs/>
                <w:sz w:val="18"/>
                <w:szCs w:val="18"/>
              </w:rPr>
            </w:pPr>
            <w:r>
              <w:rPr>
                <w:rFonts w:cs="Arial"/>
                <w:b/>
                <w:bCs/>
                <w:sz w:val="18"/>
                <w:szCs w:val="18"/>
              </w:rPr>
              <w:t>$15,274</w:t>
            </w:r>
          </w:p>
        </w:tc>
        <w:tc>
          <w:tcPr>
            <w:tcW w:w="97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587E02E" w14:textId="77777777" w:rsidR="0092796A" w:rsidRPr="00D15B56" w:rsidRDefault="0092796A" w:rsidP="00B57D66">
            <w:pPr>
              <w:rPr>
                <w:rFonts w:cs="Arial"/>
                <w:b/>
                <w:bCs/>
                <w:sz w:val="18"/>
                <w:szCs w:val="18"/>
              </w:rPr>
            </w:pPr>
            <w:r>
              <w:rPr>
                <w:rFonts w:cs="Arial"/>
                <w:b/>
                <w:bCs/>
                <w:sz w:val="18"/>
                <w:szCs w:val="18"/>
              </w:rPr>
              <w:t>15.4</w:t>
            </w:r>
          </w:p>
        </w:tc>
      </w:tr>
      <w:tr w:rsidR="0092796A" w:rsidRPr="00D15B56" w14:paraId="46963EB8" w14:textId="77777777" w:rsidTr="00566664">
        <w:trPr>
          <w:trHeight w:val="312"/>
        </w:trPr>
        <w:tc>
          <w:tcPr>
            <w:tcW w:w="2802"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A6DD7EA" w14:textId="77777777" w:rsidR="0092796A" w:rsidRPr="00D15B56" w:rsidRDefault="0092796A" w:rsidP="00B57D66">
            <w:pPr>
              <w:rPr>
                <w:rFonts w:cs="Arial"/>
                <w:sz w:val="18"/>
                <w:szCs w:val="18"/>
              </w:rPr>
            </w:pPr>
            <w:r w:rsidRPr="00D15B56">
              <w:rPr>
                <w:rFonts w:cs="Arial"/>
                <w:b/>
                <w:bCs/>
                <w:sz w:val="18"/>
                <w:szCs w:val="18"/>
              </w:rPr>
              <w:t>Total (</w:t>
            </w:r>
            <w:proofErr w:type="spellStart"/>
            <w:r w:rsidRPr="00D15B56">
              <w:rPr>
                <w:rFonts w:cs="Arial"/>
                <w:b/>
                <w:bCs/>
                <w:sz w:val="18"/>
                <w:szCs w:val="18"/>
              </w:rPr>
              <w:t>ex Drapes</w:t>
            </w:r>
            <w:proofErr w:type="spellEnd"/>
            <w:r w:rsidRPr="00D15B56">
              <w:rPr>
                <w:rFonts w:cs="Arial"/>
                <w:b/>
                <w:bCs/>
                <w:sz w:val="18"/>
                <w:szCs w:val="18"/>
              </w:rPr>
              <w:t>)</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3011CB4" w14:textId="77777777" w:rsidR="0092796A" w:rsidRPr="00D15B56" w:rsidRDefault="0092796A" w:rsidP="00B57D66">
            <w:pPr>
              <w:rPr>
                <w:rFonts w:cs="Arial"/>
                <w:b/>
                <w:bCs/>
                <w:sz w:val="18"/>
                <w:szCs w:val="18"/>
              </w:rPr>
            </w:pPr>
            <w:r w:rsidRPr="00D15B56">
              <w:rPr>
                <w:rFonts w:cs="Arial"/>
                <w:b/>
                <w:bCs/>
                <w:sz w:val="18"/>
                <w:szCs w:val="18"/>
              </w:rPr>
              <w:t>30,273</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CB6E010" w14:textId="77777777" w:rsidR="0092796A" w:rsidRPr="00D15B56" w:rsidRDefault="0092796A" w:rsidP="00B57D66">
            <w:pPr>
              <w:rPr>
                <w:rFonts w:cs="Arial"/>
                <w:b/>
                <w:bCs/>
                <w:sz w:val="18"/>
                <w:szCs w:val="18"/>
              </w:rPr>
            </w:pPr>
            <w:r w:rsidRPr="00D15B56">
              <w:rPr>
                <w:rFonts w:cs="Arial"/>
                <w:b/>
                <w:bCs/>
                <w:sz w:val="18"/>
                <w:szCs w:val="18"/>
              </w:rPr>
              <w:t>5,621</w:t>
            </w:r>
          </w:p>
        </w:tc>
        <w:tc>
          <w:tcPr>
            <w:tcW w:w="8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EBE81E7" w14:textId="77777777" w:rsidR="0092796A" w:rsidRPr="00D15B56" w:rsidRDefault="0092796A" w:rsidP="00B57D66">
            <w:pPr>
              <w:rPr>
                <w:rFonts w:cs="Arial"/>
                <w:b/>
                <w:bCs/>
                <w:sz w:val="18"/>
                <w:szCs w:val="18"/>
              </w:rPr>
            </w:pPr>
            <w:r w:rsidRPr="00D15B56">
              <w:rPr>
                <w:rFonts w:cs="Arial"/>
                <w:b/>
                <w:bCs/>
                <w:sz w:val="18"/>
                <w:szCs w:val="18"/>
              </w:rPr>
              <w:t>35,894</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D8A6EAE" w14:textId="77777777" w:rsidR="0092796A" w:rsidRPr="00D15B56" w:rsidRDefault="0092796A" w:rsidP="00B57D66">
            <w:pPr>
              <w:rPr>
                <w:rFonts w:cs="Arial"/>
                <w:b/>
                <w:bCs/>
                <w:sz w:val="18"/>
                <w:szCs w:val="18"/>
              </w:rPr>
            </w:pPr>
            <w:r w:rsidRPr="00D15B56">
              <w:rPr>
                <w:rFonts w:cs="Arial"/>
                <w:b/>
                <w:bCs/>
                <w:sz w:val="18"/>
                <w:szCs w:val="18"/>
              </w:rPr>
              <w:t>3,441</w:t>
            </w:r>
          </w:p>
        </w:tc>
        <w:tc>
          <w:tcPr>
            <w:tcW w:w="972" w:type="dxa"/>
            <w:gridSpan w:val="3"/>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2C4FB79" w14:textId="77777777" w:rsidR="0092796A" w:rsidRPr="00D15B56" w:rsidRDefault="0092796A" w:rsidP="00B57D66">
            <w:pPr>
              <w:rPr>
                <w:rFonts w:cs="Arial"/>
                <w:b/>
                <w:bCs/>
                <w:sz w:val="18"/>
                <w:szCs w:val="18"/>
              </w:rPr>
            </w:pPr>
            <w:r w:rsidRPr="00D15B56">
              <w:rPr>
                <w:rFonts w:cs="Arial"/>
                <w:b/>
                <w:bCs/>
                <w:sz w:val="18"/>
                <w:szCs w:val="18"/>
              </w:rPr>
              <w:t>$991</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9F05150" w14:textId="77777777" w:rsidR="0092796A" w:rsidRPr="00D15B56" w:rsidRDefault="0092796A" w:rsidP="00B57D66">
            <w:pPr>
              <w:rPr>
                <w:rFonts w:cs="Arial"/>
                <w:b/>
                <w:bCs/>
                <w:sz w:val="18"/>
                <w:szCs w:val="18"/>
              </w:rPr>
            </w:pPr>
            <w:r>
              <w:rPr>
                <w:rFonts w:cs="Arial"/>
                <w:b/>
                <w:bCs/>
                <w:sz w:val="18"/>
                <w:szCs w:val="18"/>
              </w:rPr>
              <w:t>$25,383</w:t>
            </w:r>
          </w:p>
        </w:tc>
        <w:tc>
          <w:tcPr>
            <w:tcW w:w="97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36C2361" w14:textId="77777777" w:rsidR="0092796A" w:rsidRPr="00D15B56" w:rsidRDefault="0092796A" w:rsidP="00B57D66">
            <w:pPr>
              <w:rPr>
                <w:rFonts w:cs="Arial"/>
                <w:b/>
                <w:bCs/>
                <w:sz w:val="18"/>
                <w:szCs w:val="18"/>
              </w:rPr>
            </w:pPr>
            <w:r>
              <w:rPr>
                <w:rFonts w:cs="Arial"/>
                <w:b/>
                <w:bCs/>
                <w:sz w:val="18"/>
                <w:szCs w:val="18"/>
              </w:rPr>
              <w:t>25.6</w:t>
            </w:r>
          </w:p>
        </w:tc>
      </w:tr>
    </w:tbl>
    <w:p w14:paraId="0CF0E3B3" w14:textId="7C5C95A2" w:rsidR="0092796A" w:rsidRPr="008F4871" w:rsidRDefault="0092796A" w:rsidP="0092796A">
      <w:pPr>
        <w:spacing w:before="120" w:line="240" w:lineRule="auto"/>
        <w:rPr>
          <w:rFonts w:cs="Arial"/>
          <w:sz w:val="16"/>
          <w:szCs w:val="16"/>
        </w:rPr>
      </w:pPr>
      <w:r>
        <w:rPr>
          <w:rFonts w:cs="Arial"/>
          <w:sz w:val="16"/>
          <w:szCs w:val="16"/>
        </w:rPr>
        <w:t>Note that energy bill savings in Table 1 are based on a gas tariff of 1.75c/MJ, and electricity tariffs of 28c/kWh (peak) and 18c/kWh (off peak). Savings for low flow</w:t>
      </w:r>
      <w:r w:rsidR="008A76EE">
        <w:rPr>
          <w:rFonts w:cs="Arial"/>
          <w:sz w:val="16"/>
          <w:szCs w:val="16"/>
        </w:rPr>
        <w:t xml:space="preserve"> (LF)</w:t>
      </w:r>
      <w:r>
        <w:rPr>
          <w:rFonts w:cs="Arial"/>
          <w:sz w:val="16"/>
          <w:szCs w:val="16"/>
        </w:rPr>
        <w:t xml:space="preserve"> shower rose, washing machine and dishwasher also include water bill savings. The upgrade measures have been costed based on commercial rates and do not include any government incentives which might be available.</w:t>
      </w:r>
    </w:p>
    <w:p w14:paraId="7A8AD469" w14:textId="4476F51C" w:rsidR="0092796A" w:rsidRPr="00001016" w:rsidRDefault="0092796A" w:rsidP="0002289B">
      <w:r w:rsidRPr="008427A2">
        <w:lastRenderedPageBreak/>
        <w:t>The next phase of Sustainability Victoria’s work on existing houses has been to tria</w:t>
      </w:r>
      <w:r>
        <w:t>l retrofit measures and assess</w:t>
      </w:r>
      <w:r w:rsidRPr="008427A2">
        <w:t xml:space="preserve"> the actual impacts achieved. Through the </w:t>
      </w:r>
      <w:r w:rsidRPr="008427A2">
        <w:rPr>
          <w:i/>
        </w:rPr>
        <w:t>Residential</w:t>
      </w:r>
      <w:r w:rsidRPr="008427A2">
        <w:t xml:space="preserve"> </w:t>
      </w:r>
      <w:r w:rsidRPr="008427A2">
        <w:rPr>
          <w:i/>
        </w:rPr>
        <w:t xml:space="preserve">Energy Efficiency Retrofit Trials </w:t>
      </w:r>
      <w:r w:rsidRPr="008427A2">
        <w:t xml:space="preserve">we are </w:t>
      </w:r>
      <w:r w:rsidRPr="008427A2">
        <w:rPr>
          <w:i/>
        </w:rPr>
        <w:t>implementing</w:t>
      </w:r>
      <w:r w:rsidRPr="008427A2">
        <w:t xml:space="preserve"> key energy efficiency retrofits</w:t>
      </w:r>
      <w:r w:rsidRPr="008427A2">
        <w:rPr>
          <w:vertAlign w:val="superscript"/>
        </w:rPr>
        <w:footnoteReference w:id="4"/>
      </w:r>
      <w:r w:rsidRPr="008427A2">
        <w:t xml:space="preserve"> in existing houses and monitoring the impacts to assess actual costs and savings, the impact of the upgrades on the level of energy service provided, and householder perceptions and acceptance of the upgrade measures. We are also seeking to identify practical issues which need to be taken into consideration when these upgrades are implemented.</w:t>
      </w:r>
    </w:p>
    <w:p w14:paraId="3B03AB4B" w14:textId="77777777" w:rsidR="0092796A" w:rsidRPr="00001016" w:rsidRDefault="0092796A" w:rsidP="0002289B"/>
    <w:p w14:paraId="16CF2C7F" w14:textId="27CDC862" w:rsidR="0092796A" w:rsidRDefault="0092796A" w:rsidP="0002289B">
      <w:r w:rsidRPr="006403AE">
        <w:t xml:space="preserve">As part of the </w:t>
      </w:r>
      <w:r w:rsidRPr="006403AE">
        <w:rPr>
          <w:i/>
        </w:rPr>
        <w:t>Retrofit Trials</w:t>
      </w:r>
      <w:r>
        <w:t xml:space="preserve"> we investigated</w:t>
      </w:r>
      <w:r w:rsidRPr="006403AE">
        <w:t xml:space="preserve"> the replacement of </w:t>
      </w:r>
      <w:r w:rsidR="008D7171">
        <w:t xml:space="preserve">existing </w:t>
      </w:r>
      <w:r w:rsidR="00CA3FC9">
        <w:t>gas storage water heaters</w:t>
      </w:r>
      <w:r w:rsidR="006A5ED8">
        <w:t xml:space="preserve"> with </w:t>
      </w:r>
      <w:r w:rsidR="008D7171">
        <w:t>new high efficiency gas water heater</w:t>
      </w:r>
      <w:r w:rsidR="006A5ED8">
        <w:t>s</w:t>
      </w:r>
      <w:r w:rsidR="008D7171">
        <w:t>.</w:t>
      </w:r>
      <w:r w:rsidR="00B32D58">
        <w:t xml:space="preserve"> The main reasons for undertaking this trial are that gas storage water heaters are currently the main type of water heater used in Victorian houses, and have the potential for significant energy savings if upgraded to a high efficiency model. While the analysis undertaken for the </w:t>
      </w:r>
      <w:r w:rsidR="00066608" w:rsidRPr="00066608">
        <w:rPr>
          <w:i/>
        </w:rPr>
        <w:t>OGA</w:t>
      </w:r>
      <w:r w:rsidR="00066608">
        <w:t xml:space="preserve"> study shows that larger energy savings </w:t>
      </w:r>
      <w:r w:rsidR="007F2484">
        <w:t xml:space="preserve">are possible if gas storage water heaters are </w:t>
      </w:r>
      <w:r w:rsidR="00066608">
        <w:t>replaced by gas-boosted solar water heaters</w:t>
      </w:r>
      <w:r w:rsidR="007F2484">
        <w:t>,</w:t>
      </w:r>
      <w:r w:rsidR="00066608">
        <w:t xml:space="preserve"> this is a more expensive upgrade and has a much longer payback. It was estimated that this upgrade would result in an annual ave</w:t>
      </w:r>
      <w:r w:rsidR="00386E66">
        <w:t>rage energy saving of 11,317 MJ per year</w:t>
      </w:r>
      <w:r w:rsidR="00066608">
        <w:t xml:space="preserve">, </w:t>
      </w:r>
      <w:r w:rsidR="00386E66">
        <w:t>an average greenhouse gas saving</w:t>
      </w:r>
      <w:r w:rsidR="00066608">
        <w:t xml:space="preserve"> of 560 kg CO</w:t>
      </w:r>
      <w:r w:rsidR="00066608" w:rsidRPr="00066608">
        <w:rPr>
          <w:vertAlign w:val="subscript"/>
        </w:rPr>
        <w:t xml:space="preserve">2-e </w:t>
      </w:r>
      <w:r w:rsidR="00066608">
        <w:t xml:space="preserve">per year, and </w:t>
      </w:r>
      <w:r w:rsidR="00386E66">
        <w:t xml:space="preserve">an </w:t>
      </w:r>
      <w:r w:rsidR="00066608">
        <w:t>average energy bill savings of $189.9 per year. The average cost of the upgrade, without any financial incentives</w:t>
      </w:r>
      <w:r w:rsidR="00A02053">
        <w:rPr>
          <w:rStyle w:val="FootnoteReference"/>
        </w:rPr>
        <w:footnoteReference w:id="5"/>
      </w:r>
      <w:r w:rsidR="00066608">
        <w:t xml:space="preserve">, was estimated to be $4,657 per year, giving an average payback of around 24.5 years. </w:t>
      </w:r>
      <w:r w:rsidR="007F2484">
        <w:t>[SV2015]</w:t>
      </w:r>
    </w:p>
    <w:p w14:paraId="39C5E85D" w14:textId="2D6BE41B" w:rsidR="009C66A3" w:rsidRDefault="009C66A3" w:rsidP="0002289B"/>
    <w:p w14:paraId="4D861F4E" w14:textId="662FAECF" w:rsidR="009C66A3" w:rsidRDefault="009C66A3" w:rsidP="0002289B">
      <w:r>
        <w:t xml:space="preserve">The </w:t>
      </w:r>
      <w:r w:rsidRPr="009C66A3">
        <w:rPr>
          <w:i/>
        </w:rPr>
        <w:t>Retrofit Trial</w:t>
      </w:r>
      <w:r>
        <w:t xml:space="preserve"> also provided the opportunity to collect data on hot water usage in Victorian households</w:t>
      </w:r>
      <w:r w:rsidR="00386E66">
        <w:t xml:space="preserve"> and to assess the operation of gas water heaters in the field</w:t>
      </w:r>
      <w:r>
        <w:t>.</w:t>
      </w:r>
      <w:r w:rsidR="00386E66">
        <w:t xml:space="preserve"> To our knowledge, there has been only two previous published studies on hot water use in Victorian houses: the national Residential End Use Monitoring Program (REMP) collected data from five houses located in Melbourne in 2010 over a one-year period [E3 2012]; </w:t>
      </w:r>
      <w:r w:rsidR="003F0E4C">
        <w:t xml:space="preserve">and, </w:t>
      </w:r>
      <w:r w:rsidR="00386E66">
        <w:t xml:space="preserve">a study undertaken by the Victorian Solar Energy Council [VSEC 1987] collected data from 14 houses in </w:t>
      </w:r>
      <w:r w:rsidR="00386E66" w:rsidRPr="00324AC0">
        <w:t>19</w:t>
      </w:r>
      <w:r w:rsidR="00324AC0" w:rsidRPr="00324AC0">
        <w:t>85 and 19</w:t>
      </w:r>
      <w:r w:rsidR="00386E66" w:rsidRPr="00324AC0">
        <w:t>86</w:t>
      </w:r>
      <w:r w:rsidR="000E0F4B" w:rsidRPr="00324AC0">
        <w:rPr>
          <w:rStyle w:val="FootnoteReference"/>
        </w:rPr>
        <w:footnoteReference w:id="6"/>
      </w:r>
      <w:r w:rsidR="00386E66">
        <w:t>.</w:t>
      </w:r>
    </w:p>
    <w:p w14:paraId="24EACC38" w14:textId="77777777" w:rsidR="0092796A" w:rsidRPr="00001016" w:rsidRDefault="0092796A" w:rsidP="0002289B"/>
    <w:p w14:paraId="5EA95024" w14:textId="77777777" w:rsidR="0092796A" w:rsidRPr="002F61AA" w:rsidRDefault="0092796A" w:rsidP="00EC603A">
      <w:pPr>
        <w:pStyle w:val="Heading2"/>
      </w:pPr>
      <w:bookmarkStart w:id="7" w:name="_Toc468355576"/>
      <w:r w:rsidRPr="002F61AA">
        <w:t>How the trial was undertaken</w:t>
      </w:r>
      <w:bookmarkEnd w:id="7"/>
    </w:p>
    <w:p w14:paraId="4CBBBB59" w14:textId="6E010E8B" w:rsidR="0092796A" w:rsidRPr="00001016" w:rsidRDefault="0092796A" w:rsidP="00A3662E">
      <w:pPr>
        <w:spacing w:after="120"/>
      </w:pPr>
      <w:r w:rsidRPr="00007EE7">
        <w:t xml:space="preserve">The </w:t>
      </w:r>
      <w:r w:rsidR="008D7171">
        <w:rPr>
          <w:i/>
        </w:rPr>
        <w:t>Gas Water Heater</w:t>
      </w:r>
      <w:r w:rsidRPr="00007EE7">
        <w:rPr>
          <w:i/>
        </w:rPr>
        <w:t xml:space="preserve"> Retrofit Trial</w:t>
      </w:r>
      <w:r w:rsidRPr="00007EE7">
        <w:t xml:space="preserve"> was undertaken in </w:t>
      </w:r>
      <w:r w:rsidR="009C66A3">
        <w:t>2015</w:t>
      </w:r>
      <w:r w:rsidRPr="00007EE7">
        <w:t>, and involved the replacement of the</w:t>
      </w:r>
      <w:r>
        <w:t xml:space="preserve"> </w:t>
      </w:r>
      <w:r w:rsidR="009C66A3">
        <w:t>existing gas storage water heater</w:t>
      </w:r>
      <w:r w:rsidR="00390E53">
        <w:t xml:space="preserve">s with </w:t>
      </w:r>
      <w:r w:rsidR="009C66A3">
        <w:t xml:space="preserve">high efficiency </w:t>
      </w:r>
      <w:r w:rsidR="003D45D1">
        <w:t>gas water heater</w:t>
      </w:r>
      <w:r w:rsidR="00390E53">
        <w:t>s</w:t>
      </w:r>
      <w:r w:rsidR="003D45D1">
        <w:t xml:space="preserve"> in a total of six</w:t>
      </w:r>
      <w:r w:rsidRPr="00007EE7">
        <w:t xml:space="preserve"> houses located in Melbourne. </w:t>
      </w:r>
      <w:r w:rsidR="009C66A3">
        <w:t>The</w:t>
      </w:r>
      <w:r w:rsidRPr="004D6B81">
        <w:t xml:space="preserve"> </w:t>
      </w:r>
      <w:r w:rsidRPr="004D6B81">
        <w:rPr>
          <w:i/>
        </w:rPr>
        <w:t>Retrofit Trial</w:t>
      </w:r>
      <w:r w:rsidRPr="004D6B81">
        <w:t xml:space="preserve"> involved a number of key steps:</w:t>
      </w:r>
    </w:p>
    <w:p w14:paraId="590F1C9F" w14:textId="4BC27866" w:rsidR="0092796A" w:rsidRPr="00C76B86" w:rsidRDefault="0092796A" w:rsidP="009A31B1">
      <w:pPr>
        <w:pStyle w:val="ListParagraph"/>
        <w:numPr>
          <w:ilvl w:val="0"/>
          <w:numId w:val="7"/>
        </w:numPr>
        <w:spacing w:after="120"/>
        <w:contextualSpacing w:val="0"/>
      </w:pPr>
      <w:proofErr w:type="spellStart"/>
      <w:r w:rsidRPr="00C76B86">
        <w:t>EnviroGroup</w:t>
      </w:r>
      <w:proofErr w:type="spellEnd"/>
      <w:r w:rsidRPr="00C76B86">
        <w:t xml:space="preserve"> recruited the households to participate in the trial. Recruitment </w:t>
      </w:r>
      <w:r w:rsidR="00DA1459">
        <w:t>was undertaken via their</w:t>
      </w:r>
      <w:r w:rsidRPr="00C76B86">
        <w:t xml:space="preserve"> website, monthly e-mail newsletter and Facebook page. The key target was households</w:t>
      </w:r>
      <w:r w:rsidR="00FE65FB">
        <w:t xml:space="preserve"> with at least three occupants</w:t>
      </w:r>
      <w:r w:rsidRPr="00C76B86">
        <w:t xml:space="preserve"> which had a</w:t>
      </w:r>
      <w:r w:rsidR="00926BFC">
        <w:t>n existing gas water heater with a Gas Energy Rating that was 3-Stars or less and that was at least 12 years ol</w:t>
      </w:r>
      <w:r w:rsidR="00FE65FB">
        <w:t>d</w:t>
      </w:r>
      <w:r w:rsidR="00926BFC">
        <w:t xml:space="preserve">. </w:t>
      </w:r>
      <w:r w:rsidRPr="00C76B86">
        <w:t>An on-line survey was used to collect the details of households which expressed interest in t</w:t>
      </w:r>
      <w:r w:rsidR="003D45D1">
        <w:t xml:space="preserve">he </w:t>
      </w:r>
      <w:r w:rsidR="003D45D1" w:rsidRPr="003D45D1">
        <w:rPr>
          <w:i/>
        </w:rPr>
        <w:t>T</w:t>
      </w:r>
      <w:r w:rsidR="00926BFC" w:rsidRPr="003D45D1">
        <w:rPr>
          <w:i/>
        </w:rPr>
        <w:t>rial</w:t>
      </w:r>
      <w:r w:rsidR="00926BFC">
        <w:t xml:space="preserve"> and a short list </w:t>
      </w:r>
      <w:r w:rsidRPr="00C76B86">
        <w:t>was prepared from this list. Site visits were used to confirm the suitability of the households and the final list of participating households selected</w:t>
      </w:r>
      <w:r w:rsidR="00FE65FB">
        <w:t xml:space="preserve"> in consultation with Sustainability Victoria</w:t>
      </w:r>
      <w:r w:rsidRPr="00C76B86">
        <w:t>. Details of the houses which participated in the t</w:t>
      </w:r>
      <w:r w:rsidR="00926BFC">
        <w:t>rials are provided in Chapter 3</w:t>
      </w:r>
      <w:r w:rsidRPr="00C76B86">
        <w:t>;</w:t>
      </w:r>
    </w:p>
    <w:p w14:paraId="3CA1EE6C" w14:textId="1073F3EA" w:rsidR="00DA1459" w:rsidRDefault="001C337C" w:rsidP="009A31B1">
      <w:pPr>
        <w:pStyle w:val="ListParagraph"/>
        <w:numPr>
          <w:ilvl w:val="0"/>
          <w:numId w:val="7"/>
        </w:numPr>
        <w:spacing w:after="120"/>
        <w:contextualSpacing w:val="0"/>
      </w:pPr>
      <w:r>
        <w:lastRenderedPageBreak/>
        <w:t>Energy Efficient Strategies</w:t>
      </w:r>
      <w:r w:rsidR="00D15DE7">
        <w:t xml:space="preserve"> developed a metering strategy and</w:t>
      </w:r>
      <w:r>
        <w:t xml:space="preserve"> installed a </w:t>
      </w:r>
      <w:r w:rsidR="001A6B0D">
        <w:t xml:space="preserve">range of metering equipment </w:t>
      </w:r>
      <w:r>
        <w:t>a</w:t>
      </w:r>
      <w:r w:rsidR="001A6B0D">
        <w:t>t the participating houses to monitor the operation of the gas water heaters and to obtain information on household hot water use</w:t>
      </w:r>
      <w:r w:rsidR="00DA1459">
        <w:t xml:space="preserve"> both before and after the retrofits</w:t>
      </w:r>
      <w:r w:rsidR="001A6B0D">
        <w:t>.</w:t>
      </w:r>
      <w:r w:rsidR="00160041" w:rsidRPr="00160041">
        <w:t xml:space="preserve"> </w:t>
      </w:r>
      <w:r w:rsidR="00160041" w:rsidRPr="00A3662E">
        <w:t xml:space="preserve">The metering equipment was installed around </w:t>
      </w:r>
      <w:r w:rsidR="00DA1459" w:rsidRPr="00DA1459">
        <w:t>five</w:t>
      </w:r>
      <w:r w:rsidR="00160041" w:rsidRPr="00DA1459">
        <w:t xml:space="preserve"> weeks prior to the gas water heater retrofits an</w:t>
      </w:r>
      <w:r w:rsidR="00DA1459">
        <w:t>d left in place for at least five</w:t>
      </w:r>
      <w:r w:rsidR="00160041" w:rsidRPr="00DA1459">
        <w:t xml:space="preserve"> weeks</w:t>
      </w:r>
      <w:r w:rsidR="00160041" w:rsidRPr="00A3662E">
        <w:t xml:space="preserve"> after the retrofits were undertaken</w:t>
      </w:r>
      <w:r w:rsidR="00DA1459">
        <w:t>.</w:t>
      </w:r>
      <w:r w:rsidR="005E60E0">
        <w:t xml:space="preserve"> The monitoring period commenced around mid-April</w:t>
      </w:r>
      <w:r w:rsidR="004C0CA4">
        <w:t xml:space="preserve"> 2015</w:t>
      </w:r>
      <w:r w:rsidR="005E60E0">
        <w:t xml:space="preserve"> and continued to around the end of June</w:t>
      </w:r>
      <w:r w:rsidR="004C0CA4">
        <w:t xml:space="preserve"> 2015</w:t>
      </w:r>
      <w:r w:rsidR="005E60E0">
        <w:t>, with the gas water heater retrofits undertaken during the period 20</w:t>
      </w:r>
      <w:r w:rsidR="005E60E0" w:rsidRPr="005E60E0">
        <w:rPr>
          <w:vertAlign w:val="superscript"/>
        </w:rPr>
        <w:t>th</w:t>
      </w:r>
      <w:r w:rsidR="005E60E0">
        <w:t xml:space="preserve"> to 29</w:t>
      </w:r>
      <w:r w:rsidR="005E60E0" w:rsidRPr="005E60E0">
        <w:rPr>
          <w:vertAlign w:val="superscript"/>
        </w:rPr>
        <w:t>th</w:t>
      </w:r>
      <w:r w:rsidR="005E60E0">
        <w:t xml:space="preserve"> May.</w:t>
      </w:r>
    </w:p>
    <w:p w14:paraId="33C9F10E" w14:textId="22B34F5E" w:rsidR="0092796A" w:rsidRPr="00A3662E" w:rsidRDefault="00DA1459" w:rsidP="009A31B1">
      <w:pPr>
        <w:spacing w:after="120"/>
        <w:ind w:left="720"/>
      </w:pPr>
      <w:r>
        <w:t xml:space="preserve">A gas </w:t>
      </w:r>
      <w:r w:rsidR="001C337C">
        <w:t>meter with a pulsed output</w:t>
      </w:r>
      <w:r w:rsidR="00FE65FB">
        <w:t xml:space="preserve"> (1 pulse = </w:t>
      </w:r>
      <w:r w:rsidR="00FE65FB" w:rsidRPr="00822BCB">
        <w:t>0.01 m</w:t>
      </w:r>
      <w:r w:rsidR="00FE65FB" w:rsidRPr="00822BCB">
        <w:rPr>
          <w:vertAlign w:val="superscript"/>
        </w:rPr>
        <w:t>3</w:t>
      </w:r>
      <w:r w:rsidR="00FE65FB" w:rsidRPr="00822BCB">
        <w:t xml:space="preserve"> gas</w:t>
      </w:r>
      <w:r w:rsidR="00FE65FB">
        <w:t>)</w:t>
      </w:r>
      <w:r w:rsidR="001C337C">
        <w:t xml:space="preserve"> linked to a pulse counter set to a 30 second logging interval was installed on the gas supply to the water heater</w:t>
      </w:r>
      <w:r w:rsidR="0092796A" w:rsidRPr="00001016">
        <w:t>.</w:t>
      </w:r>
      <w:r>
        <w:t xml:space="preserve"> A water </w:t>
      </w:r>
      <w:r w:rsidR="001C337C">
        <w:t>meter with a pulsed output</w:t>
      </w:r>
      <w:r w:rsidR="00FE65FB">
        <w:t xml:space="preserve"> (1 pulse = </w:t>
      </w:r>
      <w:r w:rsidR="00D045A3">
        <w:t>13.8 mL of water)</w:t>
      </w:r>
      <w:r w:rsidR="001C337C">
        <w:t xml:space="preserve"> linked to a pulse counter set to a 30 second logging interval was installed on the cold water supply to the water heater</w:t>
      </w:r>
      <w:r w:rsidR="00A3662E">
        <w:t xml:space="preserve"> to  measure the amount of hot water used</w:t>
      </w:r>
      <w:r w:rsidR="001C337C">
        <w:t>. Temperature sensors/data loggers with a logging interval of 30 seconds were also installed on the cold water supply to the water heater and the hot water outlet</w:t>
      </w:r>
      <w:r w:rsidR="0092796A" w:rsidRPr="00001016">
        <w:t xml:space="preserve"> </w:t>
      </w:r>
      <w:r w:rsidR="001C337C">
        <w:t>from the water heater</w:t>
      </w:r>
      <w:r w:rsidR="00A3662E">
        <w:rPr>
          <w:rStyle w:val="FootnoteReference"/>
        </w:rPr>
        <w:footnoteReference w:id="7"/>
      </w:r>
      <w:r w:rsidR="001C337C">
        <w:t xml:space="preserve">. </w:t>
      </w:r>
      <w:r w:rsidR="001C337C" w:rsidRPr="00A3662E">
        <w:t xml:space="preserve">Two temperature meters set to a 10 minute logging interval were used to record the ambient temperature of the air around the gas water heater. In addition to this a number of temperature sensors were connected to the </w:t>
      </w:r>
      <w:r w:rsidR="00160041">
        <w:t xml:space="preserve">pipe leading to the </w:t>
      </w:r>
      <w:r w:rsidR="001C337C" w:rsidRPr="00A3662E">
        <w:t xml:space="preserve">hot water outlets for the </w:t>
      </w:r>
      <w:r w:rsidR="001C337C" w:rsidRPr="001C1CF1">
        <w:t>bathroom, kitchen and laundry sink</w:t>
      </w:r>
      <w:r w:rsidR="001C337C" w:rsidRPr="00A3662E">
        <w:t>, and plug in power meters were connected to the washing machine and dishwasher (if present).</w:t>
      </w:r>
      <w:r>
        <w:t xml:space="preserve"> This </w:t>
      </w:r>
      <w:r w:rsidR="00164319">
        <w:t>metering equipment was used to help identify where the hot water was being used.</w:t>
      </w:r>
      <w:r w:rsidR="001C337C" w:rsidRPr="00A3662E">
        <w:t xml:space="preserve"> </w:t>
      </w:r>
      <w:r w:rsidR="00160041">
        <w:t>Readings were also taken from the gas and water sub-meters when first installed, after the water heater retrofits and when the m</w:t>
      </w:r>
      <w:r w:rsidR="00164319">
        <w:t>eters were removed</w:t>
      </w:r>
      <w:r w:rsidR="0092796A" w:rsidRPr="00A3662E">
        <w:t>;</w:t>
      </w:r>
    </w:p>
    <w:p w14:paraId="65317223" w14:textId="7CFA05E2" w:rsidR="0092796A" w:rsidRDefault="0092796A" w:rsidP="009A31B1">
      <w:pPr>
        <w:pStyle w:val="ListParagraph"/>
        <w:numPr>
          <w:ilvl w:val="0"/>
          <w:numId w:val="7"/>
        </w:numPr>
        <w:spacing w:after="120"/>
        <w:contextualSpacing w:val="0"/>
      </w:pPr>
      <w:r w:rsidRPr="00001016">
        <w:t>Brief householder surveys were conducted before and after the retrofits</w:t>
      </w:r>
      <w:r>
        <w:t xml:space="preserve"> were undertaken. These were use</w:t>
      </w:r>
      <w:r w:rsidR="00164319">
        <w:t>d to collect information on the household’s use of hot water, their level of satisfaction with the performance of the water heater, and any noticeable impacts of the water heater retrofits;</w:t>
      </w:r>
    </w:p>
    <w:p w14:paraId="34F49091" w14:textId="3EC41647" w:rsidR="0092796A" w:rsidRPr="007B316D" w:rsidRDefault="0092796A" w:rsidP="009A31B1">
      <w:pPr>
        <w:pStyle w:val="ListParagraph"/>
        <w:numPr>
          <w:ilvl w:val="0"/>
          <w:numId w:val="7"/>
        </w:numPr>
        <w:spacing w:after="120"/>
        <w:contextualSpacing w:val="0"/>
      </w:pPr>
      <w:r w:rsidRPr="007B316D">
        <w:t xml:space="preserve">The </w:t>
      </w:r>
      <w:r w:rsidR="00164319">
        <w:t>gas water heater</w:t>
      </w:r>
      <w:r w:rsidRPr="007B316D">
        <w:t xml:space="preserve"> retrofits were undertaken around </w:t>
      </w:r>
      <w:r w:rsidR="00DA1459">
        <w:t>five weeks</w:t>
      </w:r>
      <w:r w:rsidRPr="007B316D">
        <w:t xml:space="preserve"> after the start of the monitoring period</w:t>
      </w:r>
      <w:r>
        <w:t xml:space="preserve"> by p</w:t>
      </w:r>
      <w:r w:rsidR="001C1CF1">
        <w:t>lumbing</w:t>
      </w:r>
      <w:r w:rsidR="005E60E0">
        <w:t xml:space="preserve"> contractors engaged by </w:t>
      </w:r>
      <w:proofErr w:type="spellStart"/>
      <w:r w:rsidR="005E60E0">
        <w:t>EnviroGroup</w:t>
      </w:r>
      <w:proofErr w:type="spellEnd"/>
      <w:r w:rsidRPr="00D752B2">
        <w:t>.</w:t>
      </w:r>
      <w:r w:rsidRPr="007B316D">
        <w:t xml:space="preserve"> </w:t>
      </w:r>
      <w:r w:rsidR="00DA1459">
        <w:t>In most cases the existin</w:t>
      </w:r>
      <w:r w:rsidR="001C1CF1">
        <w:t>g gas storage water heaters was</w:t>
      </w:r>
      <w:r w:rsidR="00DA1459">
        <w:t xml:space="preserve"> replaced with a</w:t>
      </w:r>
      <w:r w:rsidR="004B2CFA">
        <w:t xml:space="preserve"> </w:t>
      </w:r>
      <w:r w:rsidR="005E60E0">
        <w:t>5</w:t>
      </w:r>
      <w:r w:rsidR="004B2CFA">
        <w:t>.1-Star gas storage water heater.</w:t>
      </w:r>
      <w:r w:rsidR="001C1CF1">
        <w:t xml:space="preserve"> </w:t>
      </w:r>
      <w:r w:rsidR="005E60E0">
        <w:t>In one of the houses (GWH5) the existing gas storage water heater was repl</w:t>
      </w:r>
      <w:r w:rsidR="004B2CFA">
        <w:t xml:space="preserve">aced with a </w:t>
      </w:r>
      <w:r w:rsidR="005E60E0">
        <w:t>6</w:t>
      </w:r>
      <w:r w:rsidR="004B2CFA">
        <w:t>.1</w:t>
      </w:r>
      <w:r w:rsidR="005E60E0">
        <w:t>-Star</w:t>
      </w:r>
      <w:r w:rsidR="003D45D1">
        <w:t xml:space="preserve"> </w:t>
      </w:r>
      <w:r w:rsidR="003D45D1" w:rsidRPr="00FC0A1B">
        <w:rPr>
          <w:i/>
        </w:rPr>
        <w:t>equivalent</w:t>
      </w:r>
      <w:r w:rsidR="005E60E0">
        <w:t xml:space="preserve"> instantaneous</w:t>
      </w:r>
      <w:r w:rsidR="005E60E0">
        <w:rPr>
          <w:rStyle w:val="FootnoteReference"/>
        </w:rPr>
        <w:footnoteReference w:id="8"/>
      </w:r>
      <w:r w:rsidR="005E60E0">
        <w:t xml:space="preserve"> gas water heater. This system is capable of </w:t>
      </w:r>
      <w:r w:rsidR="004C0CA4">
        <w:t>continuously delivering</w:t>
      </w:r>
      <w:r w:rsidR="005E60E0">
        <w:t xml:space="preserve"> 26 litres of water per minute where the water has been heated by 25</w:t>
      </w:r>
      <w:r w:rsidR="005E60E0" w:rsidRPr="005E60E0">
        <w:rPr>
          <w:vertAlign w:val="superscript"/>
        </w:rPr>
        <w:t>o</w:t>
      </w:r>
      <w:r w:rsidR="005E60E0">
        <w:t>C</w:t>
      </w:r>
      <w:r w:rsidR="001626F8">
        <w:rPr>
          <w:rStyle w:val="FootnoteReference"/>
        </w:rPr>
        <w:footnoteReference w:id="9"/>
      </w:r>
      <w:r w:rsidR="005E60E0">
        <w:t xml:space="preserve"> above the cold water temperature;</w:t>
      </w:r>
    </w:p>
    <w:p w14:paraId="255ADB13" w14:textId="2018F6B5" w:rsidR="0092796A" w:rsidRPr="00001016" w:rsidRDefault="0092796A" w:rsidP="009A31B1">
      <w:pPr>
        <w:pStyle w:val="ListParagraph"/>
        <w:numPr>
          <w:ilvl w:val="0"/>
          <w:numId w:val="7"/>
        </w:numPr>
        <w:spacing w:after="120"/>
        <w:contextualSpacing w:val="0"/>
      </w:pPr>
      <w:r w:rsidRPr="00001016">
        <w:t xml:space="preserve">All surveys, data and images collected during the </w:t>
      </w:r>
      <w:r w:rsidR="00621709">
        <w:rPr>
          <w:i/>
        </w:rPr>
        <w:t>Gas Water Heater</w:t>
      </w:r>
      <w:r w:rsidRPr="00001016">
        <w:t xml:space="preserve"> </w:t>
      </w:r>
      <w:r w:rsidRPr="00EF5281">
        <w:rPr>
          <w:i/>
        </w:rPr>
        <w:t>Retrofit Trial</w:t>
      </w:r>
      <w:r w:rsidRPr="00001016">
        <w:t xml:space="preserve"> were provided t</w:t>
      </w:r>
      <w:r w:rsidR="00621709">
        <w:t>o Sustainability Victoria</w:t>
      </w:r>
      <w:r w:rsidRPr="00001016">
        <w:t>.</w:t>
      </w:r>
      <w:r w:rsidR="00621709">
        <w:t xml:space="preserve"> Sustainability Victoria engaged Energy Efficient Strategies to analyse the data to </w:t>
      </w:r>
      <w:r w:rsidR="00FC0A1B">
        <w:t xml:space="preserve">help </w:t>
      </w:r>
      <w:r w:rsidR="00621709">
        <w:t>identify the impact</w:t>
      </w:r>
      <w:r w:rsidR="00FC0A1B">
        <w:t>s</w:t>
      </w:r>
      <w:r w:rsidR="00621709">
        <w:t xml:space="preserve"> of the gas water heater retrofits, including estimating the energy savings which could be achieved over a one-year period. This was supplemented by analysis undertaken by Sustainability Victoria.</w:t>
      </w:r>
      <w:r>
        <w:t xml:space="preserve"> The results of the</w:t>
      </w:r>
      <w:r w:rsidRPr="00001016">
        <w:t xml:space="preserve"> analysis are presented in this report</w:t>
      </w:r>
      <w:r w:rsidR="00FC0A1B">
        <w:t>, and a detailed description of the methodology used by EES is provided in Appendix A1</w:t>
      </w:r>
      <w:r w:rsidRPr="00001016">
        <w:t>.</w:t>
      </w:r>
    </w:p>
    <w:p w14:paraId="29933DEC" w14:textId="3A28318A" w:rsidR="009A31B1" w:rsidRDefault="009A31B1" w:rsidP="00EF5281">
      <w:r>
        <w:br w:type="page"/>
      </w:r>
    </w:p>
    <w:p w14:paraId="10BB4E4B" w14:textId="77777777" w:rsidR="0092796A" w:rsidRPr="006222FC" w:rsidRDefault="0092796A" w:rsidP="00EC603A">
      <w:pPr>
        <w:pStyle w:val="Heading2"/>
      </w:pPr>
      <w:bookmarkStart w:id="8" w:name="_Toc468355577"/>
      <w:r w:rsidRPr="006222FC">
        <w:lastRenderedPageBreak/>
        <w:t>Overview of the report</w:t>
      </w:r>
      <w:bookmarkEnd w:id="8"/>
    </w:p>
    <w:p w14:paraId="7CB758A0" w14:textId="281CC8F2" w:rsidR="0092796A" w:rsidRDefault="0092796A" w:rsidP="002F5FBF">
      <w:r>
        <w:t xml:space="preserve">In Chapter 2 we provide an introduction to </w:t>
      </w:r>
      <w:r w:rsidR="00A005F9">
        <w:t>the energy consumption of gas water heaters</w:t>
      </w:r>
      <w:r>
        <w:t xml:space="preserve">, to help put the results of the </w:t>
      </w:r>
      <w:r w:rsidRPr="002A5861">
        <w:rPr>
          <w:i/>
        </w:rPr>
        <w:t>Retrofit Trial</w:t>
      </w:r>
      <w:r>
        <w:t xml:space="preserve"> into context.</w:t>
      </w:r>
    </w:p>
    <w:p w14:paraId="20CFF9F9" w14:textId="77777777" w:rsidR="0092796A" w:rsidRDefault="0092796A" w:rsidP="002F5FBF"/>
    <w:p w14:paraId="4A24B6C7" w14:textId="6887995B" w:rsidR="0038101E" w:rsidRDefault="0092796A" w:rsidP="002F5FBF">
      <w:r>
        <w:t>In Chapter 3 we provide information on</w:t>
      </w:r>
      <w:r w:rsidRPr="00001016">
        <w:t xml:space="preserve"> the house</w:t>
      </w:r>
      <w:r>
        <w:t>s which participated in</w:t>
      </w:r>
      <w:r w:rsidRPr="00001016">
        <w:t xml:space="preserve"> the </w:t>
      </w:r>
      <w:r w:rsidR="00A005F9">
        <w:rPr>
          <w:i/>
        </w:rPr>
        <w:t>Gas Water Heater</w:t>
      </w:r>
      <w:r w:rsidRPr="00001016">
        <w:t xml:space="preserve"> </w:t>
      </w:r>
      <w:r w:rsidRPr="00001016">
        <w:rPr>
          <w:i/>
        </w:rPr>
        <w:t>Retrofit Trial</w:t>
      </w:r>
      <w:r w:rsidRPr="00001016">
        <w:t>, and pre</w:t>
      </w:r>
      <w:r w:rsidR="006E6294">
        <w:t>sent data on the hot water use of these households</w:t>
      </w:r>
      <w:r w:rsidR="0038101E">
        <w:t xml:space="preserve"> prior to the retrofits</w:t>
      </w:r>
      <w:r w:rsidR="006E6294">
        <w:t>. In particular we look at their average daily hot water usage as well as how this daily usage varied across the monitoring period, where the hot water was used in the houses, the timing of hot water use durin</w:t>
      </w:r>
      <w:r w:rsidR="0038101E">
        <w:t>g the day, the average ‘</w:t>
      </w:r>
      <w:r w:rsidR="006E6294">
        <w:t xml:space="preserve">water </w:t>
      </w:r>
      <w:r w:rsidR="0038101E">
        <w:t xml:space="preserve">heating </w:t>
      </w:r>
      <w:r w:rsidR="006E6294">
        <w:t>task’ of the households</w:t>
      </w:r>
      <w:r w:rsidR="0038101E">
        <w:t xml:space="preserve"> and the average gas consumption of the water heaters</w:t>
      </w:r>
      <w:r w:rsidR="006E6294">
        <w:t>.</w:t>
      </w:r>
    </w:p>
    <w:p w14:paraId="32830C9C" w14:textId="77777777" w:rsidR="00D116E5" w:rsidRDefault="00D116E5" w:rsidP="002F5FBF"/>
    <w:p w14:paraId="186C7753" w14:textId="13BE935E" w:rsidR="006E6294" w:rsidRPr="0038101E" w:rsidRDefault="006E6294" w:rsidP="002F5FBF">
      <w:r w:rsidRPr="0038101E">
        <w:t>In Chapter 4 we discuss the qualitative and quantitative impact</w:t>
      </w:r>
      <w:r w:rsidR="0038101E">
        <w:t xml:space="preserve"> of the gas water heater retrofits</w:t>
      </w:r>
      <w:r w:rsidRPr="0038101E">
        <w:t>, including householder perceptions of the impact</w:t>
      </w:r>
      <w:r w:rsidR="0038101E">
        <w:t xml:space="preserve"> on the service provided by their water heater and on their hot water use</w:t>
      </w:r>
      <w:r w:rsidRPr="0038101E">
        <w:t xml:space="preserve">, </w:t>
      </w:r>
      <w:r w:rsidR="00C206A1">
        <w:t>and</w:t>
      </w:r>
      <w:r w:rsidR="0038101E">
        <w:t xml:space="preserve"> present data on </w:t>
      </w:r>
      <w:r w:rsidRPr="0038101E">
        <w:t>the impact</w:t>
      </w:r>
      <w:r w:rsidR="0038101E">
        <w:t xml:space="preserve"> that the retrofits have had</w:t>
      </w:r>
      <w:r w:rsidRPr="0038101E">
        <w:t xml:space="preserve"> on </w:t>
      </w:r>
      <w:r w:rsidR="0038101E">
        <w:t xml:space="preserve">their average daily </w:t>
      </w:r>
      <w:r w:rsidRPr="0038101E">
        <w:t>hot water use</w:t>
      </w:r>
      <w:r w:rsidR="0038101E">
        <w:t xml:space="preserve">, average daily </w:t>
      </w:r>
      <w:r w:rsidR="00A343B5">
        <w:t xml:space="preserve">water heating task, and </w:t>
      </w:r>
      <w:r w:rsidR="0038101E">
        <w:t>the average daily gas consumption of their water heaters. We also discuss the economics of the retrofits in terms of the costs, estimated annual energy</w:t>
      </w:r>
      <w:r w:rsidR="00A343B5">
        <w:t xml:space="preserve"> and energy bill</w:t>
      </w:r>
      <w:r w:rsidR="0038101E">
        <w:t xml:space="preserve"> savings, </w:t>
      </w:r>
      <w:r w:rsidR="00A343B5">
        <w:t>greenhouse gas emission savings, and the financial payback on the investment in the retrofit.</w:t>
      </w:r>
    </w:p>
    <w:p w14:paraId="0C564673" w14:textId="74BCA7D7" w:rsidR="006E6294" w:rsidRPr="0038101E" w:rsidRDefault="006E6294" w:rsidP="002F5FBF"/>
    <w:p w14:paraId="5978F5D0" w14:textId="69D0FE48" w:rsidR="0092796A" w:rsidRPr="0038101E" w:rsidRDefault="00342065" w:rsidP="002F5FBF">
      <w:r w:rsidRPr="0038101E">
        <w:t>In Chapter 5</w:t>
      </w:r>
      <w:r w:rsidR="0092796A" w:rsidRPr="0038101E">
        <w:t xml:space="preserve"> we present our summary and conclusions.</w:t>
      </w:r>
    </w:p>
    <w:p w14:paraId="107B1132" w14:textId="77777777" w:rsidR="0092796A" w:rsidRPr="0038101E" w:rsidRDefault="0092796A" w:rsidP="002F5FBF"/>
    <w:p w14:paraId="0E8C45BC" w14:textId="63F06154" w:rsidR="006C573E" w:rsidRDefault="0092796A" w:rsidP="002F5FBF">
      <w:r w:rsidRPr="0038101E">
        <w:t xml:space="preserve">More detailed data and analysis is presented in the Appendices. In Appendix A1 we </w:t>
      </w:r>
      <w:r w:rsidR="006C573E">
        <w:t xml:space="preserve">describe the methodology that was used by Energy Efficient Strategies to analyse the data that was collected during the </w:t>
      </w:r>
      <w:r w:rsidR="006C573E" w:rsidRPr="006C573E">
        <w:rPr>
          <w:i/>
        </w:rPr>
        <w:t>Gas Water Heater Retrofit Trial</w:t>
      </w:r>
      <w:r w:rsidR="006C573E">
        <w:t xml:space="preserve">. </w:t>
      </w:r>
      <w:r w:rsidR="00A005F9" w:rsidRPr="0038101E">
        <w:t>In Appendix A2</w:t>
      </w:r>
      <w:r w:rsidRPr="0038101E">
        <w:t xml:space="preserve"> we present t</w:t>
      </w:r>
      <w:r w:rsidR="006C573E">
        <w:t>he detailed responses to the householder surveys that were conducted before and after the retrofits to identify any changes in householder satisfaction with the operation of their gas water heater, as well as to identify any changes which occurred after the retrofits</w:t>
      </w:r>
      <w:r w:rsidR="00D116E5">
        <w:t xml:space="preserve"> were undertaken. In Appendix A3</w:t>
      </w:r>
      <w:r w:rsidR="006C573E">
        <w:t xml:space="preserve"> we present the detailed monitoring results from each of the six houses which participated in the </w:t>
      </w:r>
      <w:r w:rsidR="006C573E" w:rsidRPr="006C573E">
        <w:rPr>
          <w:i/>
        </w:rPr>
        <w:t>Retrofit Trial</w:t>
      </w:r>
      <w:r w:rsidR="006C573E">
        <w:t>.</w:t>
      </w:r>
    </w:p>
    <w:p w14:paraId="434BF1FF" w14:textId="77777777" w:rsidR="006C573E" w:rsidRDefault="006C573E" w:rsidP="002F5FBF"/>
    <w:p w14:paraId="7966E761" w14:textId="77777777" w:rsidR="00C718F1" w:rsidRDefault="00C718F1" w:rsidP="002F5FBF">
      <w:r>
        <w:br w:type="page"/>
      </w:r>
    </w:p>
    <w:p w14:paraId="7BC7623B" w14:textId="4ED95CA6" w:rsidR="003B1C56" w:rsidRPr="001F6E99" w:rsidRDefault="003B1C56" w:rsidP="004C4CC3">
      <w:pPr>
        <w:pStyle w:val="Heading1"/>
      </w:pPr>
      <w:bookmarkStart w:id="9" w:name="_Toc468355578"/>
      <w:r w:rsidRPr="001F6E99">
        <w:lastRenderedPageBreak/>
        <w:t xml:space="preserve">2. </w:t>
      </w:r>
      <w:r w:rsidR="00B00C83">
        <w:t>Energy use by gas water heaters</w:t>
      </w:r>
      <w:bookmarkEnd w:id="9"/>
    </w:p>
    <w:p w14:paraId="3A9AC096" w14:textId="404071EA" w:rsidR="00DD31F1" w:rsidRPr="006222FC" w:rsidRDefault="00B00C83" w:rsidP="00EC603A">
      <w:pPr>
        <w:pStyle w:val="Heading2"/>
      </w:pPr>
      <w:bookmarkStart w:id="10" w:name="_Toc468355579"/>
      <w:r>
        <w:t>Introduction</w:t>
      </w:r>
      <w:bookmarkEnd w:id="10"/>
    </w:p>
    <w:p w14:paraId="695D5446" w14:textId="6009C395" w:rsidR="00B00C83" w:rsidRDefault="00AF61E1" w:rsidP="0043276E">
      <w:r>
        <w:t>Gas water heating is</w:t>
      </w:r>
      <w:r w:rsidR="00117256">
        <w:t xml:space="preserve"> the main form of water heating used in Victoria</w:t>
      </w:r>
      <w:r>
        <w:t>, and is</w:t>
      </w:r>
      <w:r w:rsidR="003366B3">
        <w:t xml:space="preserve"> currently u</w:t>
      </w:r>
      <w:r w:rsidR="009C2BC4">
        <w:t>sed in around 1.6 million homes</w:t>
      </w:r>
      <w:r w:rsidR="003366B3">
        <w:t>. In this chapter we provide an overview of the factors that influence the energy consumption of gas water heaters</w:t>
      </w:r>
      <w:r w:rsidR="00B51554">
        <w:t xml:space="preserve"> to provide some context for the results observed in the </w:t>
      </w:r>
      <w:r w:rsidR="00B51554" w:rsidRPr="00B51554">
        <w:rPr>
          <w:i/>
        </w:rPr>
        <w:t>Gas Water Heater Retrofit Trial</w:t>
      </w:r>
      <w:r w:rsidR="003366B3">
        <w:t>.</w:t>
      </w:r>
      <w:r w:rsidR="00254281">
        <w:t xml:space="preserve"> The two main types of conventional gas water heater are the gas storage water heater and the gas instantaneous water heater (sometimes also referred to as </w:t>
      </w:r>
      <w:r>
        <w:t xml:space="preserve">a gas </w:t>
      </w:r>
      <w:r w:rsidR="00254281">
        <w:t>continuous flow</w:t>
      </w:r>
      <w:r>
        <w:t xml:space="preserve"> water heater</w:t>
      </w:r>
      <w:r w:rsidR="00254281">
        <w:t>).</w:t>
      </w:r>
      <w:r w:rsidR="00AA4429">
        <w:t xml:space="preserve"> The key elements of these water heaters are shown in</w:t>
      </w:r>
      <w:r>
        <w:t xml:space="preserve"> the diagrams in </w:t>
      </w:r>
      <w:r w:rsidR="00AA4429">
        <w:t>Figure 2.</w:t>
      </w:r>
      <w:r w:rsidR="00B45747">
        <w:t xml:space="preserve"> In this </w:t>
      </w:r>
      <w:r w:rsidR="00B45747" w:rsidRPr="002D63F0">
        <w:rPr>
          <w:i/>
        </w:rPr>
        <w:t>Trial</w:t>
      </w:r>
      <w:r w:rsidR="00B45747">
        <w:t xml:space="preserve"> existing gas storage water heaters were replaced with a new high efficiency gas water h</w:t>
      </w:r>
      <w:r w:rsidR="00B73BB8">
        <w:t xml:space="preserve">eater. In five of the six </w:t>
      </w:r>
      <w:r w:rsidR="00B45747">
        <w:t>houses the existing water heater was replaced with a gas storage water heater, and in one of the houses it was replaced with a gas instantaneous water heater.</w:t>
      </w:r>
    </w:p>
    <w:p w14:paraId="749B7417" w14:textId="77777777" w:rsidR="00254281" w:rsidRDefault="00254281" w:rsidP="0043276E"/>
    <w:p w14:paraId="29A0A653" w14:textId="0E2719F0" w:rsidR="00AA4429" w:rsidRDefault="00A25025" w:rsidP="00AA4429">
      <w:pPr>
        <w:pStyle w:val="Figuretitle"/>
      </w:pPr>
      <w:r>
        <w:rPr>
          <w:noProof/>
          <w:lang w:eastAsia="en-AU"/>
        </w:rPr>
        <mc:AlternateContent>
          <mc:Choice Requires="wps">
            <w:drawing>
              <wp:anchor distT="0" distB="0" distL="114300" distR="114300" simplePos="0" relativeHeight="251691520" behindDoc="0" locked="0" layoutInCell="1" allowOverlap="1" wp14:anchorId="0D1AB866" wp14:editId="43439364">
                <wp:simplePos x="0" y="0"/>
                <wp:positionH relativeFrom="column">
                  <wp:posOffset>-67640</wp:posOffset>
                </wp:positionH>
                <wp:positionV relativeFrom="paragraph">
                  <wp:posOffset>1656715</wp:posOffset>
                </wp:positionV>
                <wp:extent cx="680313" cy="234087"/>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680313" cy="234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36641" w14:textId="5769B1A5" w:rsidR="0053025D" w:rsidRPr="00A25025" w:rsidRDefault="0053025D" w:rsidP="00A25025">
                            <w:pPr>
                              <w:spacing w:line="240" w:lineRule="auto"/>
                              <w:rPr>
                                <w:sz w:val="16"/>
                                <w:szCs w:val="16"/>
                              </w:rPr>
                            </w:pPr>
                            <w:r>
                              <w:rPr>
                                <w:sz w:val="16"/>
                                <w:szCs w:val="16"/>
                              </w:rPr>
                              <w:t>Insulation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AB866" id="_x0000_t202" coordsize="21600,21600" o:spt="202" path="m,l,21600r21600,l21600,xe">
                <v:stroke joinstyle="miter"/>
                <v:path gradientshapeok="t" o:connecttype="rect"/>
              </v:shapetype>
              <v:shape id="Text Box 486" o:spid="_x0000_s1026" type="#_x0000_t202" style="position:absolute;left:0;text-align:left;margin-left:-5.35pt;margin-top:130.45pt;width:53.55pt;height:18.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" filled="f" stroked="f" strokeweight=".5pt">
                <v:textbox>
                  <w:txbxContent>
                    <w:p w14:paraId="2EA36641" w14:textId="5769B1A5" w:rsidR="0053025D" w:rsidRPr="00A25025" w:rsidRDefault="0053025D" w:rsidP="00A25025">
                      <w:pPr>
                        <w:spacing w:line="240" w:lineRule="auto"/>
                        <w:rPr>
                          <w:sz w:val="16"/>
                          <w:szCs w:val="16"/>
                        </w:rPr>
                      </w:pPr>
                      <w:r>
                        <w:rPr>
                          <w:sz w:val="16"/>
                          <w:szCs w:val="16"/>
                        </w:rPr>
                        <w:t>Insulation</w:t>
                      </w:r>
                    </w:p>
                  </w:txbxContent>
                </v:textbox>
              </v:shape>
            </w:pict>
          </mc:Fallback>
        </mc:AlternateContent>
      </w:r>
      <w:r>
        <w:rPr>
          <w:noProof/>
          <w:lang w:eastAsia="en-AU"/>
        </w:rPr>
        <mc:AlternateContent>
          <mc:Choice Requires="wps">
            <w:drawing>
              <wp:anchor distT="0" distB="0" distL="114300" distR="114300" simplePos="0" relativeHeight="251676160" behindDoc="0" locked="0" layoutInCell="1" allowOverlap="1" wp14:anchorId="196C13EE" wp14:editId="71463D06">
                <wp:simplePos x="0" y="0"/>
                <wp:positionH relativeFrom="column">
                  <wp:posOffset>-97155</wp:posOffset>
                </wp:positionH>
                <wp:positionV relativeFrom="paragraph">
                  <wp:posOffset>2636520</wp:posOffset>
                </wp:positionV>
                <wp:extent cx="628650" cy="25336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62865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C9780" w14:textId="04AB0B55" w:rsidR="0053025D" w:rsidRPr="00A25025" w:rsidRDefault="0053025D" w:rsidP="00A25025">
                            <w:pPr>
                              <w:spacing w:line="240" w:lineRule="auto"/>
                              <w:rPr>
                                <w:sz w:val="16"/>
                                <w:szCs w:val="16"/>
                              </w:rPr>
                            </w:pPr>
                            <w:r>
                              <w:rPr>
                                <w:sz w:val="16"/>
                                <w:szCs w:val="16"/>
                              </w:rPr>
                              <w:t>Gas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C13EE" id="Text Box 481" o:spid="_x0000_s1027" type="#_x0000_t202" style="position:absolute;left:0;text-align:left;margin-left:-7.65pt;margin-top:207.6pt;width:49.5pt;height:19.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" filled="f" stroked="f" strokeweight=".5pt">
                <v:textbox>
                  <w:txbxContent>
                    <w:p w14:paraId="23AC9780" w14:textId="04AB0B55" w:rsidR="0053025D" w:rsidRPr="00A25025" w:rsidRDefault="0053025D" w:rsidP="00A25025">
                      <w:pPr>
                        <w:spacing w:line="240" w:lineRule="auto"/>
                        <w:rPr>
                          <w:sz w:val="16"/>
                          <w:szCs w:val="16"/>
                        </w:rPr>
                      </w:pPr>
                      <w:r>
                        <w:rPr>
                          <w:sz w:val="16"/>
                          <w:szCs w:val="16"/>
                        </w:rPr>
                        <w:t>Gas input</w:t>
                      </w:r>
                    </w:p>
                  </w:txbxContent>
                </v:textbox>
              </v:shape>
            </w:pict>
          </mc:Fallback>
        </mc:AlternateContent>
      </w:r>
      <w:r w:rsidR="00AA4429">
        <w:t>FIGURE 2: MAIN TYPES OF GAS WATER HEATER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in types of gas water heater"/>
        <w:tblDescription w:val="The table contains schematic diagrams of both a gas storage water heater and a gas instantaneous water heater, showing the key components of these water heaters."/>
      </w:tblPr>
      <w:tblGrid>
        <w:gridCol w:w="4814"/>
        <w:gridCol w:w="4815"/>
      </w:tblGrid>
      <w:tr w:rsidR="003A2EDA" w14:paraId="5BAD59FC" w14:textId="77777777" w:rsidTr="00C75FCA">
        <w:tc>
          <w:tcPr>
            <w:tcW w:w="4814" w:type="dxa"/>
          </w:tcPr>
          <w:p w14:paraId="63E97AC5" w14:textId="7C25F2DC" w:rsidR="003A2EDA" w:rsidRDefault="003A2EDA" w:rsidP="0043276E"/>
          <w:p w14:paraId="32A07BF9" w14:textId="703E4ECC" w:rsidR="008E6247" w:rsidRDefault="007A741B" w:rsidP="008E6247">
            <w:pPr>
              <w:jc w:val="center"/>
            </w:pPr>
            <w:r>
              <w:rPr>
                <w:noProof/>
                <w:lang w:eastAsia="en-AU"/>
              </w:rPr>
              <mc:AlternateContent>
                <mc:Choice Requires="wps">
                  <w:drawing>
                    <wp:anchor distT="0" distB="0" distL="114300" distR="114300" simplePos="0" relativeHeight="251706880" behindDoc="0" locked="0" layoutInCell="1" allowOverlap="1" wp14:anchorId="2161DDF9" wp14:editId="26AC61AC">
                      <wp:simplePos x="0" y="0"/>
                      <wp:positionH relativeFrom="column">
                        <wp:posOffset>2188615</wp:posOffset>
                      </wp:positionH>
                      <wp:positionV relativeFrom="paragraph">
                        <wp:posOffset>206223</wp:posOffset>
                      </wp:positionV>
                      <wp:extent cx="284201" cy="299923"/>
                      <wp:effectExtent l="38100" t="0" r="20955" b="62230"/>
                      <wp:wrapNone/>
                      <wp:docPr id="491" name="Straight Arrow Connector 491"/>
                      <wp:cNvGraphicFramePr/>
                      <a:graphic xmlns:a="http://schemas.openxmlformats.org/drawingml/2006/main">
                        <a:graphicData uri="http://schemas.microsoft.com/office/word/2010/wordprocessingShape">
                          <wps:wsp>
                            <wps:cNvCnPr/>
                            <wps:spPr>
                              <a:xfrm flipH="1">
                                <a:off x="0" y="0"/>
                                <a:ext cx="284201" cy="299923"/>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075225" id="_x0000_t32" coordsize="21600,21600" o:spt="32" o:oned="t" path="m,l21600,21600e" filled="f">
                      <v:path arrowok="t" fillok="f" o:connecttype="none"/>
                      <o:lock v:ext="edit" shapetype="t"/>
                    </v:shapetype>
                    <v:shape id="Straight Arrow Connector 491" o:spid="_x0000_s1026" type="#_x0000_t32" style="position:absolute;margin-left:172.35pt;margin-top:16.25pt;width:22.4pt;height:23.6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" strokecolor="#92d050" strokeweight=".5pt">
                      <v:stroke endarrow="block" joinstyle="miter"/>
                    </v:shape>
                  </w:pict>
                </mc:Fallback>
              </mc:AlternateContent>
            </w:r>
            <w:r>
              <w:rPr>
                <w:noProof/>
                <w:lang w:eastAsia="en-AU"/>
              </w:rPr>
              <mc:AlternateContent>
                <mc:Choice Requires="wps">
                  <w:drawing>
                    <wp:anchor distT="0" distB="0" distL="114300" distR="114300" simplePos="0" relativeHeight="251703808" behindDoc="0" locked="0" layoutInCell="1" allowOverlap="1" wp14:anchorId="08BFAC24" wp14:editId="067189E0">
                      <wp:simplePos x="0" y="0"/>
                      <wp:positionH relativeFrom="column">
                        <wp:posOffset>1954530</wp:posOffset>
                      </wp:positionH>
                      <wp:positionV relativeFrom="paragraph">
                        <wp:posOffset>2444674</wp:posOffset>
                      </wp:positionV>
                      <wp:extent cx="109728" cy="182880"/>
                      <wp:effectExtent l="38100" t="38100" r="24130" b="26670"/>
                      <wp:wrapNone/>
                      <wp:docPr id="490" name="Straight Arrow Connector 490"/>
                      <wp:cNvGraphicFramePr/>
                      <a:graphic xmlns:a="http://schemas.openxmlformats.org/drawingml/2006/main">
                        <a:graphicData uri="http://schemas.microsoft.com/office/word/2010/wordprocessingShape">
                          <wps:wsp>
                            <wps:cNvCnPr/>
                            <wps:spPr>
                              <a:xfrm flipH="1" flipV="1">
                                <a:off x="0" y="0"/>
                                <a:ext cx="109728" cy="18288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86DC6" id="Straight Arrow Connector 490" o:spid="_x0000_s1026" type="#_x0000_t32" style="position:absolute;margin-left:153.9pt;margin-top:192.5pt;width:8.65pt;height:14.4pt;flip:x y;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" strokecolor="#92d050" strokeweight=".5pt">
                      <v:stroke endarrow="block" joinstyle="miter"/>
                    </v:shape>
                  </w:pict>
                </mc:Fallback>
              </mc:AlternateContent>
            </w:r>
            <w:r>
              <w:rPr>
                <w:noProof/>
                <w:lang w:eastAsia="en-AU"/>
              </w:rPr>
              <mc:AlternateContent>
                <mc:Choice Requires="wps">
                  <w:drawing>
                    <wp:anchor distT="0" distB="0" distL="114300" distR="114300" simplePos="0" relativeHeight="251700736" behindDoc="0" locked="0" layoutInCell="1" allowOverlap="1" wp14:anchorId="08CA6C8E" wp14:editId="243231EF">
                      <wp:simplePos x="0" y="0"/>
                      <wp:positionH relativeFrom="column">
                        <wp:posOffset>1383944</wp:posOffset>
                      </wp:positionH>
                      <wp:positionV relativeFrom="paragraph">
                        <wp:posOffset>2364207</wp:posOffset>
                      </wp:positionV>
                      <wp:extent cx="299924" cy="234086"/>
                      <wp:effectExtent l="0" t="38100" r="62230" b="33020"/>
                      <wp:wrapNone/>
                      <wp:docPr id="489" name="Straight Arrow Connector 489"/>
                      <wp:cNvGraphicFramePr/>
                      <a:graphic xmlns:a="http://schemas.openxmlformats.org/drawingml/2006/main">
                        <a:graphicData uri="http://schemas.microsoft.com/office/word/2010/wordprocessingShape">
                          <wps:wsp>
                            <wps:cNvCnPr/>
                            <wps:spPr>
                              <a:xfrm flipV="1">
                                <a:off x="0" y="0"/>
                                <a:ext cx="299924" cy="234086"/>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A942BB" id="Straight Arrow Connector 489" o:spid="_x0000_s1026" type="#_x0000_t32" style="position:absolute;margin-left:108.95pt;margin-top:186.15pt;width:23.6pt;height:18.45pt;flip:y;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" strokecolor="#92d050" strokeweight=".5pt">
                      <v:stroke endarrow="block" joinstyle="miter"/>
                    </v:shape>
                  </w:pict>
                </mc:Fallback>
              </mc:AlternateContent>
            </w:r>
            <w:r>
              <w:rPr>
                <w:noProof/>
                <w:lang w:eastAsia="en-AU"/>
              </w:rPr>
              <mc:AlternateContent>
                <mc:Choice Requires="wps">
                  <w:drawing>
                    <wp:anchor distT="0" distB="0" distL="114300" distR="114300" simplePos="0" relativeHeight="251697664" behindDoc="0" locked="0" layoutInCell="1" allowOverlap="1" wp14:anchorId="4083E581" wp14:editId="189D975C">
                      <wp:simplePos x="0" y="0"/>
                      <wp:positionH relativeFrom="column">
                        <wp:posOffset>432613</wp:posOffset>
                      </wp:positionH>
                      <wp:positionV relativeFrom="paragraph">
                        <wp:posOffset>1420546</wp:posOffset>
                      </wp:positionV>
                      <wp:extent cx="658723" cy="0"/>
                      <wp:effectExtent l="0" t="76200" r="27305" b="95250"/>
                      <wp:wrapNone/>
                      <wp:docPr id="488" name="Straight Arrow Connector 488"/>
                      <wp:cNvGraphicFramePr/>
                      <a:graphic xmlns:a="http://schemas.openxmlformats.org/drawingml/2006/main">
                        <a:graphicData uri="http://schemas.microsoft.com/office/word/2010/wordprocessingShape">
                          <wps:wsp>
                            <wps:cNvCnPr/>
                            <wps:spPr>
                              <a:xfrm>
                                <a:off x="0" y="0"/>
                                <a:ext cx="658723" cy="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ADA0FF" id="Straight Arrow Connector 488" o:spid="_x0000_s1026" type="#_x0000_t32" style="position:absolute;margin-left:34.05pt;margin-top:111.85pt;width:51.8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" strokecolor="#92d050" strokeweight=".5pt">
                      <v:stroke endarrow="block" joinstyle="miter"/>
                    </v:shape>
                  </w:pict>
                </mc:Fallback>
              </mc:AlternateContent>
            </w:r>
            <w:r>
              <w:rPr>
                <w:noProof/>
                <w:lang w:eastAsia="en-AU"/>
              </w:rPr>
              <mc:AlternateContent>
                <mc:Choice Requires="wps">
                  <w:drawing>
                    <wp:anchor distT="0" distB="0" distL="114300" distR="114300" simplePos="0" relativeHeight="251694592" behindDoc="0" locked="0" layoutInCell="1" allowOverlap="1" wp14:anchorId="0FE9B3F9" wp14:editId="15D8FF9B">
                      <wp:simplePos x="0" y="0"/>
                      <wp:positionH relativeFrom="column">
                        <wp:posOffset>1084021</wp:posOffset>
                      </wp:positionH>
                      <wp:positionV relativeFrom="paragraph">
                        <wp:posOffset>191592</wp:posOffset>
                      </wp:positionV>
                      <wp:extent cx="534010" cy="431597"/>
                      <wp:effectExtent l="0" t="0" r="76200" b="64135"/>
                      <wp:wrapNone/>
                      <wp:docPr id="487" name="Straight Arrow Connector 487"/>
                      <wp:cNvGraphicFramePr/>
                      <a:graphic xmlns:a="http://schemas.openxmlformats.org/drawingml/2006/main">
                        <a:graphicData uri="http://schemas.microsoft.com/office/word/2010/wordprocessingShape">
                          <wps:wsp>
                            <wps:cNvCnPr/>
                            <wps:spPr>
                              <a:xfrm>
                                <a:off x="0" y="0"/>
                                <a:ext cx="534010" cy="431597"/>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2AB04C" id="Straight Arrow Connector 487" o:spid="_x0000_s1026" type="#_x0000_t32" style="position:absolute;margin-left:85.35pt;margin-top:15.1pt;width:42.05pt;height:34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" strokecolor="#92d050" strokeweight=".5pt">
                      <v:stroke endarrow="block" joinstyle="miter"/>
                    </v:shape>
                  </w:pict>
                </mc:Fallback>
              </mc:AlternateContent>
            </w:r>
            <w:r w:rsidR="00A25025">
              <w:rPr>
                <w:noProof/>
                <w:lang w:eastAsia="en-AU"/>
              </w:rPr>
              <mc:AlternateContent>
                <mc:Choice Requires="wps">
                  <w:drawing>
                    <wp:anchor distT="0" distB="0" distL="114300" distR="114300" simplePos="0" relativeHeight="251688448" behindDoc="0" locked="0" layoutInCell="1" allowOverlap="1" wp14:anchorId="4EEE109C" wp14:editId="3C228CE1">
                      <wp:simplePos x="0" y="0"/>
                      <wp:positionH relativeFrom="column">
                        <wp:posOffset>2063750</wp:posOffset>
                      </wp:positionH>
                      <wp:positionV relativeFrom="paragraph">
                        <wp:posOffset>15545</wp:posOffset>
                      </wp:positionV>
                      <wp:extent cx="921715" cy="248716"/>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921715" cy="248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9A669" w14:textId="43CF3F0F" w:rsidR="0053025D" w:rsidRPr="00A25025" w:rsidRDefault="0053025D" w:rsidP="00A25025">
                                  <w:pPr>
                                    <w:spacing w:line="240" w:lineRule="auto"/>
                                    <w:rPr>
                                      <w:sz w:val="16"/>
                                      <w:szCs w:val="16"/>
                                    </w:rPr>
                                  </w:pPr>
                                  <w:r>
                                    <w:rPr>
                                      <w:sz w:val="16"/>
                                      <w:szCs w:val="16"/>
                                    </w:rPr>
                                    <w:t>Storage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109C" id="Text Box 485" o:spid="_x0000_s1028" type="#_x0000_t202" style="position:absolute;left:0;text-align:left;margin-left:162.5pt;margin-top:1.2pt;width:72.6pt;height:19.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" filled="f" stroked="f" strokeweight=".5pt">
                      <v:textbox>
                        <w:txbxContent>
                          <w:p w14:paraId="6399A669" w14:textId="43CF3F0F" w:rsidR="0053025D" w:rsidRPr="00A25025" w:rsidRDefault="0053025D" w:rsidP="00A25025">
                            <w:pPr>
                              <w:spacing w:line="240" w:lineRule="auto"/>
                              <w:rPr>
                                <w:sz w:val="16"/>
                                <w:szCs w:val="16"/>
                              </w:rPr>
                            </w:pPr>
                            <w:r>
                              <w:rPr>
                                <w:sz w:val="16"/>
                                <w:szCs w:val="16"/>
                              </w:rPr>
                              <w:t>Storage cylinder</w:t>
                            </w:r>
                          </w:p>
                        </w:txbxContent>
                      </v:textbox>
                    </v:shape>
                  </w:pict>
                </mc:Fallback>
              </mc:AlternateContent>
            </w:r>
            <w:r w:rsidR="00A25025">
              <w:rPr>
                <w:noProof/>
                <w:lang w:eastAsia="en-AU"/>
              </w:rPr>
              <mc:AlternateContent>
                <mc:Choice Requires="wps">
                  <w:drawing>
                    <wp:anchor distT="0" distB="0" distL="114300" distR="114300" simplePos="0" relativeHeight="251685376" behindDoc="0" locked="0" layoutInCell="1" allowOverlap="1" wp14:anchorId="242916B1" wp14:editId="55066AFE">
                      <wp:simplePos x="0" y="0"/>
                      <wp:positionH relativeFrom="column">
                        <wp:posOffset>775970</wp:posOffset>
                      </wp:positionH>
                      <wp:positionV relativeFrom="paragraph">
                        <wp:posOffset>7620</wp:posOffset>
                      </wp:positionV>
                      <wp:extent cx="416560" cy="219075"/>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41656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880AF" w14:textId="20DA05E2" w:rsidR="0053025D" w:rsidRPr="00A25025" w:rsidRDefault="0053025D" w:rsidP="00A25025">
                                  <w:pPr>
                                    <w:spacing w:line="240" w:lineRule="auto"/>
                                    <w:rPr>
                                      <w:sz w:val="16"/>
                                      <w:szCs w:val="16"/>
                                    </w:rPr>
                                  </w:pPr>
                                  <w:r>
                                    <w:rPr>
                                      <w:sz w:val="16"/>
                                      <w:szCs w:val="16"/>
                                    </w:rPr>
                                    <w:t>Flue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16B1" id="Text Box 484" o:spid="_x0000_s1029" type="#_x0000_t202" style="position:absolute;left:0;text-align:left;margin-left:61.1pt;margin-top:.6pt;width:32.8pt;height:1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" filled="f" stroked="f" strokeweight=".5pt">
                      <v:textbox>
                        <w:txbxContent>
                          <w:p w14:paraId="5F9880AF" w14:textId="20DA05E2" w:rsidR="0053025D" w:rsidRPr="00A25025" w:rsidRDefault="0053025D" w:rsidP="00A25025">
                            <w:pPr>
                              <w:spacing w:line="240" w:lineRule="auto"/>
                              <w:rPr>
                                <w:sz w:val="16"/>
                                <w:szCs w:val="16"/>
                              </w:rPr>
                            </w:pPr>
                            <w:r>
                              <w:rPr>
                                <w:sz w:val="16"/>
                                <w:szCs w:val="16"/>
                              </w:rPr>
                              <w:t>Flue</w:t>
                            </w:r>
                          </w:p>
                        </w:txbxContent>
                      </v:textbox>
                    </v:shape>
                  </w:pict>
                </mc:Fallback>
              </mc:AlternateContent>
            </w:r>
            <w:r w:rsidR="00A25025">
              <w:rPr>
                <w:noProof/>
                <w:lang w:eastAsia="en-AU"/>
              </w:rPr>
              <mc:AlternateContent>
                <mc:Choice Requires="wps">
                  <w:drawing>
                    <wp:anchor distT="0" distB="0" distL="114300" distR="114300" simplePos="0" relativeHeight="251682304" behindDoc="0" locked="0" layoutInCell="1" allowOverlap="1" wp14:anchorId="028E4951" wp14:editId="0377036D">
                      <wp:simplePos x="0" y="0"/>
                      <wp:positionH relativeFrom="column">
                        <wp:posOffset>1800225</wp:posOffset>
                      </wp:positionH>
                      <wp:positionV relativeFrom="paragraph">
                        <wp:posOffset>2589225</wp:posOffset>
                      </wp:positionV>
                      <wp:extent cx="672465" cy="226060"/>
                      <wp:effectExtent l="0" t="0" r="0" b="2540"/>
                      <wp:wrapNone/>
                      <wp:docPr id="483" name="Text Box 483"/>
                      <wp:cNvGraphicFramePr/>
                      <a:graphic xmlns:a="http://schemas.openxmlformats.org/drawingml/2006/main">
                        <a:graphicData uri="http://schemas.microsoft.com/office/word/2010/wordprocessingShape">
                          <wps:wsp>
                            <wps:cNvSpPr txBox="1"/>
                            <wps:spPr>
                              <a:xfrm>
                                <a:off x="0" y="0"/>
                                <a:ext cx="67246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2B8F2" w14:textId="0741F048" w:rsidR="0053025D" w:rsidRPr="00A25025" w:rsidRDefault="0053025D" w:rsidP="00A25025">
                                  <w:pPr>
                                    <w:spacing w:line="240" w:lineRule="auto"/>
                                    <w:rPr>
                                      <w:sz w:val="16"/>
                                      <w:szCs w:val="16"/>
                                    </w:rPr>
                                  </w:pPr>
                                  <w:r>
                                    <w:rPr>
                                      <w:sz w:val="16"/>
                                      <w:szCs w:val="16"/>
                                    </w:rPr>
                                    <w:t>Pilot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8E4951" id="Text Box 483" o:spid="_x0000_s1030" type="#_x0000_t202" style="position:absolute;left:0;text-align:left;margin-left:141.75pt;margin-top:203.9pt;width:52.95pt;height:17.8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" filled="f" stroked="f" strokeweight=".5pt">
                      <v:textbox>
                        <w:txbxContent>
                          <w:p w14:paraId="0D42B8F2" w14:textId="0741F048" w:rsidR="0053025D" w:rsidRPr="00A25025" w:rsidRDefault="0053025D" w:rsidP="00A25025">
                            <w:pPr>
                              <w:spacing w:line="240" w:lineRule="auto"/>
                              <w:rPr>
                                <w:sz w:val="16"/>
                                <w:szCs w:val="16"/>
                              </w:rPr>
                            </w:pPr>
                            <w:r>
                              <w:rPr>
                                <w:sz w:val="16"/>
                                <w:szCs w:val="16"/>
                              </w:rPr>
                              <w:t>Pilot light</w:t>
                            </w:r>
                          </w:p>
                        </w:txbxContent>
                      </v:textbox>
                    </v:shape>
                  </w:pict>
                </mc:Fallback>
              </mc:AlternateContent>
            </w:r>
            <w:r w:rsidR="00A25025">
              <w:rPr>
                <w:noProof/>
                <w:lang w:eastAsia="en-AU"/>
              </w:rPr>
              <mc:AlternateContent>
                <mc:Choice Requires="wps">
                  <w:drawing>
                    <wp:anchor distT="0" distB="0" distL="114300" distR="114300" simplePos="0" relativeHeight="251679232" behindDoc="0" locked="0" layoutInCell="1" allowOverlap="1" wp14:anchorId="45DA5216" wp14:editId="05A48919">
                      <wp:simplePos x="0" y="0"/>
                      <wp:positionH relativeFrom="column">
                        <wp:posOffset>1047750</wp:posOffset>
                      </wp:positionH>
                      <wp:positionV relativeFrom="paragraph">
                        <wp:posOffset>2589225</wp:posOffset>
                      </wp:positionV>
                      <wp:extent cx="724205" cy="226187"/>
                      <wp:effectExtent l="0" t="0" r="0" b="2540"/>
                      <wp:wrapNone/>
                      <wp:docPr id="482" name="Text Box 482"/>
                      <wp:cNvGraphicFramePr/>
                      <a:graphic xmlns:a="http://schemas.openxmlformats.org/drawingml/2006/main">
                        <a:graphicData uri="http://schemas.microsoft.com/office/word/2010/wordprocessingShape">
                          <wps:wsp>
                            <wps:cNvSpPr txBox="1"/>
                            <wps:spPr>
                              <a:xfrm>
                                <a:off x="0" y="0"/>
                                <a:ext cx="724205" cy="2261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EB364" w14:textId="490F983A" w:rsidR="0053025D" w:rsidRPr="00A25025" w:rsidRDefault="0053025D" w:rsidP="00A25025">
                                  <w:pPr>
                                    <w:spacing w:line="240" w:lineRule="auto"/>
                                    <w:rPr>
                                      <w:sz w:val="16"/>
                                      <w:szCs w:val="16"/>
                                    </w:rPr>
                                  </w:pPr>
                                  <w:r>
                                    <w:rPr>
                                      <w:sz w:val="16"/>
                                      <w:szCs w:val="16"/>
                                    </w:rPr>
                                    <w:t>Gas burner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5216" id="Text Box 482" o:spid="_x0000_s1031" type="#_x0000_t202" style="position:absolute;left:0;text-align:left;margin-left:82.5pt;margin-top:203.9pt;width:57pt;height:17.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" filled="f" stroked="f" strokeweight=".5pt">
                      <v:textbox>
                        <w:txbxContent>
                          <w:p w14:paraId="7B6EB364" w14:textId="490F983A" w:rsidR="0053025D" w:rsidRPr="00A25025" w:rsidRDefault="0053025D" w:rsidP="00A25025">
                            <w:pPr>
                              <w:spacing w:line="240" w:lineRule="auto"/>
                              <w:rPr>
                                <w:sz w:val="16"/>
                                <w:szCs w:val="16"/>
                              </w:rPr>
                            </w:pPr>
                            <w:r>
                              <w:rPr>
                                <w:sz w:val="16"/>
                                <w:szCs w:val="16"/>
                              </w:rPr>
                              <w:t>Gas burner</w:t>
                            </w:r>
                          </w:p>
                        </w:txbxContent>
                      </v:textbox>
                    </v:shape>
                  </w:pict>
                </mc:Fallback>
              </mc:AlternateContent>
            </w:r>
            <w:r w:rsidR="00A25025">
              <w:rPr>
                <w:noProof/>
                <w:lang w:eastAsia="en-AU"/>
              </w:rPr>
              <mc:AlternateContent>
                <mc:Choice Requires="wps">
                  <w:drawing>
                    <wp:anchor distT="0" distB="0" distL="114300" distR="114300" simplePos="0" relativeHeight="251673088" behindDoc="0" locked="0" layoutInCell="1" allowOverlap="1" wp14:anchorId="07597041" wp14:editId="2D961F3C">
                      <wp:simplePos x="0" y="0"/>
                      <wp:positionH relativeFrom="column">
                        <wp:posOffset>-320014</wp:posOffset>
                      </wp:positionH>
                      <wp:positionV relativeFrom="paragraph">
                        <wp:posOffset>2049323</wp:posOffset>
                      </wp:positionV>
                      <wp:extent cx="797129" cy="219456"/>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79712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D670E" w14:textId="7D3EB4A3" w:rsidR="0053025D" w:rsidRPr="00A25025" w:rsidRDefault="0053025D" w:rsidP="00A25025">
                                  <w:pPr>
                                    <w:spacing w:line="240" w:lineRule="auto"/>
                                    <w:rPr>
                                      <w:sz w:val="16"/>
                                      <w:szCs w:val="16"/>
                                    </w:rPr>
                                  </w:pPr>
                                  <w:r>
                                    <w:rPr>
                                      <w:sz w:val="16"/>
                                      <w:szCs w:val="16"/>
                                    </w:rPr>
                                    <w:t>Cold water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7041" id="Text Box 480" o:spid="_x0000_s1032" type="#_x0000_t202" style="position:absolute;left:0;text-align:left;margin-left:-25.2pt;margin-top:161.35pt;width:62.75pt;height:1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" filled="f" stroked="f" strokeweight=".5pt">
                      <v:textbox>
                        <w:txbxContent>
                          <w:p w14:paraId="10BD670E" w14:textId="7D3EB4A3" w:rsidR="0053025D" w:rsidRPr="00A25025" w:rsidRDefault="0053025D" w:rsidP="00A25025">
                            <w:pPr>
                              <w:spacing w:line="240" w:lineRule="auto"/>
                              <w:rPr>
                                <w:sz w:val="16"/>
                                <w:szCs w:val="16"/>
                              </w:rPr>
                            </w:pPr>
                            <w:r>
                              <w:rPr>
                                <w:sz w:val="16"/>
                                <w:szCs w:val="16"/>
                              </w:rPr>
                              <w:t>Cold water in</w:t>
                            </w:r>
                          </w:p>
                        </w:txbxContent>
                      </v:textbox>
                    </v:shape>
                  </w:pict>
                </mc:Fallback>
              </mc:AlternateContent>
            </w:r>
            <w:r w:rsidR="00A25025">
              <w:rPr>
                <w:noProof/>
                <w:lang w:eastAsia="en-AU"/>
              </w:rPr>
              <mc:AlternateContent>
                <mc:Choice Requires="wps">
                  <w:drawing>
                    <wp:anchor distT="0" distB="0" distL="114300" distR="114300" simplePos="0" relativeHeight="251670016" behindDoc="0" locked="0" layoutInCell="1" allowOverlap="1" wp14:anchorId="330AD4ED" wp14:editId="7BD6EE94">
                      <wp:simplePos x="0" y="0"/>
                      <wp:positionH relativeFrom="column">
                        <wp:posOffset>-320141</wp:posOffset>
                      </wp:positionH>
                      <wp:positionV relativeFrom="paragraph">
                        <wp:posOffset>608152</wp:posOffset>
                      </wp:positionV>
                      <wp:extent cx="753288" cy="226772"/>
                      <wp:effectExtent l="0" t="0" r="0" b="1905"/>
                      <wp:wrapNone/>
                      <wp:docPr id="127" name="Text Box 127"/>
                      <wp:cNvGraphicFramePr/>
                      <a:graphic xmlns:a="http://schemas.openxmlformats.org/drawingml/2006/main">
                        <a:graphicData uri="http://schemas.microsoft.com/office/word/2010/wordprocessingShape">
                          <wps:wsp>
                            <wps:cNvSpPr txBox="1"/>
                            <wps:spPr>
                              <a:xfrm>
                                <a:off x="0" y="0"/>
                                <a:ext cx="753288" cy="226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F053" w14:textId="08ECD3EE" w:rsidR="0053025D" w:rsidRPr="00A25025" w:rsidRDefault="0053025D" w:rsidP="00A25025">
                                  <w:pPr>
                                    <w:spacing w:line="240" w:lineRule="auto"/>
                                    <w:rPr>
                                      <w:sz w:val="16"/>
                                      <w:szCs w:val="16"/>
                                    </w:rPr>
                                  </w:pPr>
                                  <w:r>
                                    <w:rPr>
                                      <w:sz w:val="16"/>
                                      <w:szCs w:val="16"/>
                                    </w:rPr>
                                    <w:t>Hot water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AD4ED" id="Text Box 127" o:spid="_x0000_s1033" type="#_x0000_t202" style="position:absolute;left:0;text-align:left;margin-left:-25.2pt;margin-top:47.9pt;width:59.3pt;height:17.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" filled="f" stroked="f" strokeweight=".5pt">
                      <v:textbox>
                        <w:txbxContent>
                          <w:p w14:paraId="06B8F053" w14:textId="08ECD3EE" w:rsidR="0053025D" w:rsidRPr="00A25025" w:rsidRDefault="0053025D" w:rsidP="00A25025">
                            <w:pPr>
                              <w:spacing w:line="240" w:lineRule="auto"/>
                              <w:rPr>
                                <w:sz w:val="16"/>
                                <w:szCs w:val="16"/>
                              </w:rPr>
                            </w:pPr>
                            <w:r>
                              <w:rPr>
                                <w:sz w:val="16"/>
                                <w:szCs w:val="16"/>
                              </w:rPr>
                              <w:t>Hot water out</w:t>
                            </w:r>
                          </w:p>
                        </w:txbxContent>
                      </v:textbox>
                    </v:shape>
                  </w:pict>
                </mc:Fallback>
              </mc:AlternateContent>
            </w:r>
            <w:r w:rsidR="008E6247" w:rsidRPr="0012344D">
              <w:rPr>
                <w:noProof/>
                <w:lang w:eastAsia="en-AU"/>
              </w:rPr>
              <w:drawing>
                <wp:inline distT="0" distB="0" distL="0" distR="0" wp14:anchorId="130CCEE2" wp14:editId="1CBF3B45">
                  <wp:extent cx="2479853" cy="2703249"/>
                  <wp:effectExtent l="0" t="0" r="0" b="1905"/>
                  <wp:docPr id="18" name="Picture 18" descr="The figure is a schematic diagram of a gas storage water heater, showing the key components of this type of water heater." title="Gas storage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M\Desktop\Temp\Gas Storage Water Heat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7772" cy="2733683"/>
                          </a:xfrm>
                          <a:prstGeom prst="rect">
                            <a:avLst/>
                          </a:prstGeom>
                          <a:noFill/>
                          <a:ln>
                            <a:noFill/>
                          </a:ln>
                        </pic:spPr>
                      </pic:pic>
                    </a:graphicData>
                  </a:graphic>
                </wp:inline>
              </w:drawing>
            </w:r>
          </w:p>
          <w:p w14:paraId="51C0CA9C" w14:textId="77777777" w:rsidR="008E6247" w:rsidRDefault="008E6247" w:rsidP="0043276E"/>
          <w:p w14:paraId="5C2C4290" w14:textId="72B8B263" w:rsidR="003A2EDA" w:rsidRPr="00806503" w:rsidRDefault="003A2EDA" w:rsidP="008E789F">
            <w:pPr>
              <w:jc w:val="center"/>
              <w:rPr>
                <w:sz w:val="20"/>
                <w:szCs w:val="20"/>
              </w:rPr>
            </w:pPr>
            <w:r w:rsidRPr="003A2EDA">
              <w:rPr>
                <w:sz w:val="20"/>
                <w:szCs w:val="20"/>
              </w:rPr>
              <w:t>Gas storage water heater</w:t>
            </w:r>
          </w:p>
        </w:tc>
        <w:tc>
          <w:tcPr>
            <w:tcW w:w="4815" w:type="dxa"/>
          </w:tcPr>
          <w:p w14:paraId="41735363" w14:textId="4FE91FCB" w:rsidR="00806503" w:rsidRDefault="00806503" w:rsidP="0043276E"/>
          <w:p w14:paraId="7A209B0C" w14:textId="77777777" w:rsidR="00806503" w:rsidRDefault="00806503" w:rsidP="0043276E"/>
          <w:p w14:paraId="19E06FB6" w14:textId="2E374ACD" w:rsidR="00806503" w:rsidRDefault="00806503" w:rsidP="0043276E"/>
          <w:p w14:paraId="3CAF5DC0" w14:textId="1A3D6242" w:rsidR="00806503" w:rsidRDefault="009A131F" w:rsidP="0043276E">
            <w:r>
              <w:rPr>
                <w:noProof/>
                <w:lang w:eastAsia="en-AU"/>
              </w:rPr>
              <mc:AlternateContent>
                <mc:Choice Requires="wps">
                  <w:drawing>
                    <wp:anchor distT="0" distB="0" distL="114300" distR="114300" simplePos="0" relativeHeight="251645440" behindDoc="0" locked="0" layoutInCell="1" allowOverlap="1" wp14:anchorId="0245BB8A" wp14:editId="0EA1D921">
                      <wp:simplePos x="0" y="0"/>
                      <wp:positionH relativeFrom="column">
                        <wp:posOffset>425450</wp:posOffset>
                      </wp:positionH>
                      <wp:positionV relativeFrom="paragraph">
                        <wp:posOffset>7620</wp:posOffset>
                      </wp:positionV>
                      <wp:extent cx="760730" cy="321310"/>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76073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6E3A9" w14:textId="66D5EC7D" w:rsidR="0053025D" w:rsidRPr="009A131F" w:rsidRDefault="0053025D" w:rsidP="009A131F">
                                  <w:pPr>
                                    <w:spacing w:line="240" w:lineRule="auto"/>
                                    <w:rPr>
                                      <w:sz w:val="16"/>
                                      <w:szCs w:val="16"/>
                                    </w:rPr>
                                  </w:pPr>
                                  <w:r>
                                    <w:rPr>
                                      <w:sz w:val="16"/>
                                      <w:szCs w:val="16"/>
                                    </w:rPr>
                                    <w:t>Electronic control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5BB8A" id="Text Box 55" o:spid="_x0000_s1034" type="#_x0000_t202" style="position:absolute;margin-left:33.5pt;margin-top:.6pt;width:59.9pt;height:25.3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" filled="f" stroked="f" strokeweight=".5pt">
                      <v:textbox>
                        <w:txbxContent>
                          <w:p w14:paraId="53C6E3A9" w14:textId="66D5EC7D" w:rsidR="0053025D" w:rsidRPr="009A131F" w:rsidRDefault="0053025D" w:rsidP="009A131F">
                            <w:pPr>
                              <w:spacing w:line="240" w:lineRule="auto"/>
                              <w:rPr>
                                <w:sz w:val="16"/>
                                <w:szCs w:val="16"/>
                              </w:rPr>
                            </w:pPr>
                            <w:r>
                              <w:rPr>
                                <w:sz w:val="16"/>
                                <w:szCs w:val="16"/>
                              </w:rPr>
                              <w:t>Electronic control board</w:t>
                            </w:r>
                          </w:p>
                        </w:txbxContent>
                      </v:textbox>
                    </v:shape>
                  </w:pict>
                </mc:Fallback>
              </mc:AlternateContent>
            </w:r>
            <w:r w:rsidR="00334293">
              <w:rPr>
                <w:noProof/>
                <w:lang w:eastAsia="en-AU"/>
              </w:rPr>
              <mc:AlternateContent>
                <mc:Choice Requires="wps">
                  <w:drawing>
                    <wp:anchor distT="0" distB="0" distL="114300" distR="114300" simplePos="0" relativeHeight="251630080" behindDoc="0" locked="0" layoutInCell="1" allowOverlap="1" wp14:anchorId="12CEF7C6" wp14:editId="7C5DAF9A">
                      <wp:simplePos x="0" y="0"/>
                      <wp:positionH relativeFrom="column">
                        <wp:posOffset>1896872</wp:posOffset>
                      </wp:positionH>
                      <wp:positionV relativeFrom="paragraph">
                        <wp:posOffset>51587</wp:posOffset>
                      </wp:positionV>
                      <wp:extent cx="424282" cy="197511"/>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424282" cy="197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84AA2" w14:textId="300F6C34" w:rsidR="0053025D" w:rsidRPr="00334293" w:rsidRDefault="0053025D" w:rsidP="00492F46">
                                  <w:pPr>
                                    <w:spacing w:line="240" w:lineRule="auto"/>
                                    <w:rPr>
                                      <w:sz w:val="16"/>
                                      <w:szCs w:val="16"/>
                                    </w:rPr>
                                  </w:pPr>
                                  <w:r>
                                    <w:rPr>
                                      <w:sz w:val="16"/>
                                      <w:szCs w:val="16"/>
                                    </w:rPr>
                                    <w:t>Flue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EF7C6" id="Text Box 471" o:spid="_x0000_s1035" type="#_x0000_t202" style="position:absolute;margin-left:149.35pt;margin-top:4.05pt;width:33.4pt;height:15.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" filled="f" stroked="f" strokeweight=".5pt">
                      <v:textbox>
                        <w:txbxContent>
                          <w:p w14:paraId="56684AA2" w14:textId="300F6C34" w:rsidR="0053025D" w:rsidRPr="00334293" w:rsidRDefault="0053025D" w:rsidP="00492F46">
                            <w:pPr>
                              <w:spacing w:line="240" w:lineRule="auto"/>
                              <w:rPr>
                                <w:sz w:val="16"/>
                                <w:szCs w:val="16"/>
                              </w:rPr>
                            </w:pPr>
                            <w:r>
                              <w:rPr>
                                <w:sz w:val="16"/>
                                <w:szCs w:val="16"/>
                              </w:rPr>
                              <w:t>Flue</w:t>
                            </w:r>
                          </w:p>
                        </w:txbxContent>
                      </v:textbox>
                    </v:shape>
                  </w:pict>
                </mc:Fallback>
              </mc:AlternateContent>
            </w:r>
          </w:p>
          <w:p w14:paraId="6D7C3B15" w14:textId="3434AED9" w:rsidR="00082D9B" w:rsidRDefault="002C6642" w:rsidP="0043276E">
            <w:r>
              <w:rPr>
                <w:noProof/>
                <w:lang w:eastAsia="en-AU"/>
              </w:rPr>
              <mc:AlternateContent>
                <mc:Choice Requires="wps">
                  <w:drawing>
                    <wp:anchor distT="0" distB="0" distL="114300" distR="114300" simplePos="0" relativeHeight="251651584" behindDoc="0" locked="0" layoutInCell="1" allowOverlap="1" wp14:anchorId="64247ABE" wp14:editId="677D3D42">
                      <wp:simplePos x="0" y="0"/>
                      <wp:positionH relativeFrom="column">
                        <wp:posOffset>1794459</wp:posOffset>
                      </wp:positionH>
                      <wp:positionV relativeFrom="paragraph">
                        <wp:posOffset>83972</wp:posOffset>
                      </wp:positionV>
                      <wp:extent cx="248717" cy="204851"/>
                      <wp:effectExtent l="38100" t="0" r="18415" b="62230"/>
                      <wp:wrapNone/>
                      <wp:docPr id="57" name="Straight Arrow Connector 57"/>
                      <wp:cNvGraphicFramePr/>
                      <a:graphic xmlns:a="http://schemas.openxmlformats.org/drawingml/2006/main">
                        <a:graphicData uri="http://schemas.microsoft.com/office/word/2010/wordprocessingShape">
                          <wps:wsp>
                            <wps:cNvCnPr/>
                            <wps:spPr>
                              <a:xfrm flipH="1">
                                <a:off x="0" y="0"/>
                                <a:ext cx="248717" cy="204851"/>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0DFC1" id="Straight Arrow Connector 57" o:spid="_x0000_s1026" type="#_x0000_t32" style="position:absolute;margin-left:141.3pt;margin-top:6.6pt;width:19.6pt;height:16.15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" strokecolor="#92d050" strokeweight=".5pt">
                      <v:stroke endarrow="block" joinstyle="miter"/>
                    </v:shape>
                  </w:pict>
                </mc:Fallback>
              </mc:AlternateContent>
            </w:r>
          </w:p>
          <w:p w14:paraId="40E3D3DB" w14:textId="2E3B344F" w:rsidR="003A2EDA" w:rsidRDefault="003265CA" w:rsidP="003A2EDA">
            <w:pPr>
              <w:jc w:val="center"/>
            </w:pPr>
            <w:r>
              <w:rPr>
                <w:noProof/>
                <w:lang w:eastAsia="en-AU"/>
              </w:rPr>
              <mc:AlternateContent>
                <mc:Choice Requires="wps">
                  <w:drawing>
                    <wp:anchor distT="0" distB="0" distL="114300" distR="114300" simplePos="0" relativeHeight="251666944" behindDoc="0" locked="0" layoutInCell="1" allowOverlap="1" wp14:anchorId="30528E3F" wp14:editId="3D769CC0">
                      <wp:simplePos x="0" y="0"/>
                      <wp:positionH relativeFrom="column">
                        <wp:posOffset>550875</wp:posOffset>
                      </wp:positionH>
                      <wp:positionV relativeFrom="paragraph">
                        <wp:posOffset>1147851</wp:posOffset>
                      </wp:positionV>
                      <wp:extent cx="636372" cy="160935"/>
                      <wp:effectExtent l="0" t="0" r="68580" b="67945"/>
                      <wp:wrapNone/>
                      <wp:docPr id="126" name="Straight Arrow Connector 126"/>
                      <wp:cNvGraphicFramePr/>
                      <a:graphic xmlns:a="http://schemas.openxmlformats.org/drawingml/2006/main">
                        <a:graphicData uri="http://schemas.microsoft.com/office/word/2010/wordprocessingShape">
                          <wps:wsp>
                            <wps:cNvCnPr/>
                            <wps:spPr>
                              <a:xfrm>
                                <a:off x="0" y="0"/>
                                <a:ext cx="636372" cy="160935"/>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4F997" id="Straight Arrow Connector 126" o:spid="_x0000_s1026" type="#_x0000_t32" style="position:absolute;margin-left:43.4pt;margin-top:90.4pt;width:50.1pt;height:12.6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" strokecolor="#92d050" strokeweight=".5pt">
                      <v:stroke endarrow="block" joinstyle="miter"/>
                    </v:shape>
                  </w:pict>
                </mc:Fallback>
              </mc:AlternateContent>
            </w:r>
            <w:r>
              <w:rPr>
                <w:noProof/>
                <w:lang w:eastAsia="en-AU"/>
              </w:rPr>
              <mc:AlternateContent>
                <mc:Choice Requires="wps">
                  <w:drawing>
                    <wp:anchor distT="0" distB="0" distL="114300" distR="114300" simplePos="0" relativeHeight="251663872" behindDoc="0" locked="0" layoutInCell="1" allowOverlap="1" wp14:anchorId="27FC7563" wp14:editId="47FA9855">
                      <wp:simplePos x="0" y="0"/>
                      <wp:positionH relativeFrom="column">
                        <wp:posOffset>-16205</wp:posOffset>
                      </wp:positionH>
                      <wp:positionV relativeFrom="paragraph">
                        <wp:posOffset>986155</wp:posOffset>
                      </wp:positionV>
                      <wp:extent cx="804672" cy="34381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804672" cy="343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DD41B" w14:textId="51211D96" w:rsidR="0053025D" w:rsidRPr="003265CA" w:rsidRDefault="0053025D" w:rsidP="003265CA">
                                  <w:pPr>
                                    <w:spacing w:line="240" w:lineRule="auto"/>
                                    <w:rPr>
                                      <w:sz w:val="16"/>
                                      <w:szCs w:val="16"/>
                                    </w:rPr>
                                  </w:pPr>
                                  <w:r>
                                    <w:rPr>
                                      <w:sz w:val="16"/>
                                      <w:szCs w:val="16"/>
                                    </w:rPr>
                                    <w:t>Flow rate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C7563" id="Text Box 310" o:spid="_x0000_s1036" type="#_x0000_t202" style="position:absolute;left:0;text-align:left;margin-left:-1.3pt;margin-top:77.65pt;width:63.35pt;height:27.0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" filled="f" stroked="f" strokeweight=".5pt">
                      <v:textbox>
                        <w:txbxContent>
                          <w:p w14:paraId="232DD41B" w14:textId="51211D96" w:rsidR="0053025D" w:rsidRPr="003265CA" w:rsidRDefault="0053025D" w:rsidP="003265CA">
                            <w:pPr>
                              <w:spacing w:line="240" w:lineRule="auto"/>
                              <w:rPr>
                                <w:sz w:val="16"/>
                                <w:szCs w:val="16"/>
                              </w:rPr>
                            </w:pPr>
                            <w:r>
                              <w:rPr>
                                <w:sz w:val="16"/>
                                <w:szCs w:val="16"/>
                              </w:rPr>
                              <w:t>Flow rate sensor</w:t>
                            </w:r>
                          </w:p>
                        </w:txbxContent>
                      </v:textbox>
                    </v:shape>
                  </w:pict>
                </mc:Fallback>
              </mc:AlternateContent>
            </w:r>
            <w:r w:rsidR="002C6642">
              <w:rPr>
                <w:noProof/>
                <w:lang w:eastAsia="en-AU"/>
              </w:rPr>
              <mc:AlternateContent>
                <mc:Choice Requires="wps">
                  <w:drawing>
                    <wp:anchor distT="0" distB="0" distL="114300" distR="114300" simplePos="0" relativeHeight="251660800" behindDoc="0" locked="0" layoutInCell="1" allowOverlap="1" wp14:anchorId="5DB9426D" wp14:editId="32238B4C">
                      <wp:simplePos x="0" y="0"/>
                      <wp:positionH relativeFrom="column">
                        <wp:posOffset>1655470</wp:posOffset>
                      </wp:positionH>
                      <wp:positionV relativeFrom="paragraph">
                        <wp:posOffset>1433144</wp:posOffset>
                      </wp:positionV>
                      <wp:extent cx="0" cy="336499"/>
                      <wp:effectExtent l="76200" t="38100" r="57150" b="26035"/>
                      <wp:wrapNone/>
                      <wp:docPr id="305" name="Straight Arrow Connector 305"/>
                      <wp:cNvGraphicFramePr/>
                      <a:graphic xmlns:a="http://schemas.openxmlformats.org/drawingml/2006/main">
                        <a:graphicData uri="http://schemas.microsoft.com/office/word/2010/wordprocessingShape">
                          <wps:wsp>
                            <wps:cNvCnPr/>
                            <wps:spPr>
                              <a:xfrm flipV="1">
                                <a:off x="0" y="0"/>
                                <a:ext cx="0" cy="336499"/>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3497E" id="Straight Arrow Connector 305" o:spid="_x0000_s1026" type="#_x0000_t32" style="position:absolute;margin-left:130.35pt;margin-top:112.85pt;width:0;height:26.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" strokecolor="#92d050" strokeweight=".5pt">
                      <v:stroke endarrow="block" joinstyle="miter"/>
                    </v:shape>
                  </w:pict>
                </mc:Fallback>
              </mc:AlternateContent>
            </w:r>
            <w:r w:rsidR="002C6642">
              <w:rPr>
                <w:noProof/>
                <w:lang w:eastAsia="en-AU"/>
              </w:rPr>
              <mc:AlternateContent>
                <mc:Choice Requires="wps">
                  <w:drawing>
                    <wp:anchor distT="0" distB="0" distL="114300" distR="114300" simplePos="0" relativeHeight="251657728" behindDoc="0" locked="0" layoutInCell="1" allowOverlap="1" wp14:anchorId="2707AE3E" wp14:editId="09A80924">
                      <wp:simplePos x="0" y="0"/>
                      <wp:positionH relativeFrom="column">
                        <wp:posOffset>1860296</wp:posOffset>
                      </wp:positionH>
                      <wp:positionV relativeFrom="paragraph">
                        <wp:posOffset>1133221</wp:posOffset>
                      </wp:positionV>
                      <wp:extent cx="409524" cy="0"/>
                      <wp:effectExtent l="38100" t="76200" r="0" b="95250"/>
                      <wp:wrapNone/>
                      <wp:docPr id="59" name="Straight Arrow Connector 59"/>
                      <wp:cNvGraphicFramePr/>
                      <a:graphic xmlns:a="http://schemas.openxmlformats.org/drawingml/2006/main">
                        <a:graphicData uri="http://schemas.microsoft.com/office/word/2010/wordprocessingShape">
                          <wps:wsp>
                            <wps:cNvCnPr/>
                            <wps:spPr>
                              <a:xfrm flipH="1">
                                <a:off x="0" y="0"/>
                                <a:ext cx="409524" cy="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D43AA" id="Straight Arrow Connector 59" o:spid="_x0000_s1026" type="#_x0000_t32" style="position:absolute;margin-left:146.5pt;margin-top:89.25pt;width:32.25pt;height:0;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" strokecolor="#92d050" strokeweight=".5pt">
                      <v:stroke endarrow="block" joinstyle="miter"/>
                    </v:shape>
                  </w:pict>
                </mc:Fallback>
              </mc:AlternateContent>
            </w:r>
            <w:r w:rsidR="002C6642">
              <w:rPr>
                <w:noProof/>
                <w:lang w:eastAsia="en-AU"/>
              </w:rPr>
              <mc:AlternateContent>
                <mc:Choice Requires="wps">
                  <w:drawing>
                    <wp:anchor distT="0" distB="0" distL="114300" distR="114300" simplePos="0" relativeHeight="251654656" behindDoc="0" locked="0" layoutInCell="1" allowOverlap="1" wp14:anchorId="5CBACE8C" wp14:editId="595284E3">
                      <wp:simplePos x="0" y="0"/>
                      <wp:positionH relativeFrom="column">
                        <wp:posOffset>1831035</wp:posOffset>
                      </wp:positionH>
                      <wp:positionV relativeFrom="paragraph">
                        <wp:posOffset>555320</wp:posOffset>
                      </wp:positionV>
                      <wp:extent cx="438912"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438912" cy="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0B0C92" id="Straight Arrow Connector 58" o:spid="_x0000_s1026" type="#_x0000_t32" style="position:absolute;margin-left:144.2pt;margin-top:43.75pt;width:34.55pt;height:0;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" strokecolor="#92d050" strokeweight=".5pt">
                      <v:stroke endarrow="block" joinstyle="miter"/>
                    </v:shape>
                  </w:pict>
                </mc:Fallback>
              </mc:AlternateContent>
            </w:r>
            <w:r w:rsidR="002C6642">
              <w:rPr>
                <w:noProof/>
                <w:lang w:eastAsia="en-AU"/>
              </w:rPr>
              <mc:AlternateContent>
                <mc:Choice Requires="wps">
                  <w:drawing>
                    <wp:anchor distT="0" distB="0" distL="114300" distR="114300" simplePos="0" relativeHeight="251648512" behindDoc="0" locked="0" layoutInCell="1" allowOverlap="1" wp14:anchorId="1B620FE0" wp14:editId="0AC50F7B">
                      <wp:simplePos x="0" y="0"/>
                      <wp:positionH relativeFrom="column">
                        <wp:posOffset>843483</wp:posOffset>
                      </wp:positionH>
                      <wp:positionV relativeFrom="paragraph">
                        <wp:posOffset>13995</wp:posOffset>
                      </wp:positionV>
                      <wp:extent cx="182880" cy="182880"/>
                      <wp:effectExtent l="0" t="0" r="83820" b="64770"/>
                      <wp:wrapNone/>
                      <wp:docPr id="56" name="Straight Arrow Connector 56"/>
                      <wp:cNvGraphicFramePr/>
                      <a:graphic xmlns:a="http://schemas.openxmlformats.org/drawingml/2006/main">
                        <a:graphicData uri="http://schemas.microsoft.com/office/word/2010/wordprocessingShape">
                          <wps:wsp>
                            <wps:cNvCnPr/>
                            <wps:spPr>
                              <a:xfrm>
                                <a:off x="0" y="0"/>
                                <a:ext cx="182880" cy="18288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E0B6DE" id="Straight Arrow Connector 56" o:spid="_x0000_s1026" type="#_x0000_t32" style="position:absolute;margin-left:66.4pt;margin-top:1.1pt;width:14.4pt;height:14.4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" strokecolor="#92d050" strokeweight=".5pt">
                      <v:stroke endarrow="block" joinstyle="miter"/>
                    </v:shape>
                  </w:pict>
                </mc:Fallback>
              </mc:AlternateContent>
            </w:r>
            <w:r w:rsidR="009A131F">
              <w:rPr>
                <w:noProof/>
                <w:lang w:eastAsia="en-AU"/>
              </w:rPr>
              <mc:AlternateContent>
                <mc:Choice Requires="wps">
                  <w:drawing>
                    <wp:anchor distT="0" distB="0" distL="114300" distR="114300" simplePos="0" relativeHeight="251620864" behindDoc="0" locked="0" layoutInCell="1" allowOverlap="1" wp14:anchorId="7BEDD6DB" wp14:editId="545320FF">
                      <wp:simplePos x="0" y="0"/>
                      <wp:positionH relativeFrom="column">
                        <wp:posOffset>2213915</wp:posOffset>
                      </wp:positionH>
                      <wp:positionV relativeFrom="paragraph">
                        <wp:posOffset>1030605</wp:posOffset>
                      </wp:positionV>
                      <wp:extent cx="753110" cy="189865"/>
                      <wp:effectExtent l="0" t="0" r="0" b="635"/>
                      <wp:wrapNone/>
                      <wp:docPr id="468" name="Text Box 468"/>
                      <wp:cNvGraphicFramePr/>
                      <a:graphic xmlns:a="http://schemas.openxmlformats.org/drawingml/2006/main">
                        <a:graphicData uri="http://schemas.microsoft.com/office/word/2010/wordprocessingShape">
                          <wps:wsp>
                            <wps:cNvSpPr txBox="1"/>
                            <wps:spPr>
                              <a:xfrm>
                                <a:off x="0" y="0"/>
                                <a:ext cx="75311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1E4A0" w14:textId="36EF16F7" w:rsidR="0053025D" w:rsidRPr="00334293" w:rsidRDefault="0053025D" w:rsidP="00492F46">
                                  <w:pPr>
                                    <w:spacing w:line="240" w:lineRule="auto"/>
                                    <w:rPr>
                                      <w:color w:val="auto"/>
                                      <w:sz w:val="16"/>
                                      <w:szCs w:val="16"/>
                                    </w:rPr>
                                  </w:pPr>
                                  <w:r w:rsidRPr="00334293">
                                    <w:rPr>
                                      <w:color w:val="auto"/>
                                      <w:sz w:val="16"/>
                                      <w:szCs w:val="16"/>
                                    </w:rPr>
                                    <w:t>Gas burner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D6DB" id="Text Box 468" o:spid="_x0000_s1037" type="#_x0000_t202" style="position:absolute;left:0;text-align:left;margin-left:174.3pt;margin-top:81.15pt;width:59.3pt;height:14.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" filled="f" stroked="f" strokeweight=".5pt">
                      <v:textbox>
                        <w:txbxContent>
                          <w:p w14:paraId="55F1E4A0" w14:textId="36EF16F7" w:rsidR="0053025D" w:rsidRPr="00334293" w:rsidRDefault="0053025D" w:rsidP="00492F46">
                            <w:pPr>
                              <w:spacing w:line="240" w:lineRule="auto"/>
                              <w:rPr>
                                <w:color w:val="auto"/>
                                <w:sz w:val="16"/>
                                <w:szCs w:val="16"/>
                              </w:rPr>
                            </w:pPr>
                            <w:r w:rsidRPr="00334293">
                              <w:rPr>
                                <w:color w:val="auto"/>
                                <w:sz w:val="16"/>
                                <w:szCs w:val="16"/>
                              </w:rPr>
                              <w:t>Gas burner</w:t>
                            </w:r>
                          </w:p>
                        </w:txbxContent>
                      </v:textbox>
                    </v:shape>
                  </w:pict>
                </mc:Fallback>
              </mc:AlternateContent>
            </w:r>
            <w:r w:rsidR="009A131F">
              <w:rPr>
                <w:noProof/>
                <w:lang w:eastAsia="en-AU"/>
              </w:rPr>
              <mc:AlternateContent>
                <mc:Choice Requires="wps">
                  <w:drawing>
                    <wp:anchor distT="0" distB="0" distL="114300" distR="114300" simplePos="0" relativeHeight="251627008" behindDoc="0" locked="0" layoutInCell="1" allowOverlap="1" wp14:anchorId="3D3ADC16" wp14:editId="6AAB7987">
                      <wp:simplePos x="0" y="0"/>
                      <wp:positionH relativeFrom="column">
                        <wp:posOffset>2215185</wp:posOffset>
                      </wp:positionH>
                      <wp:positionV relativeFrom="paragraph">
                        <wp:posOffset>430530</wp:posOffset>
                      </wp:positionV>
                      <wp:extent cx="877570" cy="189865"/>
                      <wp:effectExtent l="0" t="0" r="0" b="635"/>
                      <wp:wrapNone/>
                      <wp:docPr id="470" name="Text Box 470"/>
                      <wp:cNvGraphicFramePr/>
                      <a:graphic xmlns:a="http://schemas.openxmlformats.org/drawingml/2006/main">
                        <a:graphicData uri="http://schemas.microsoft.com/office/word/2010/wordprocessingShape">
                          <wps:wsp>
                            <wps:cNvSpPr txBox="1"/>
                            <wps:spPr>
                              <a:xfrm>
                                <a:off x="0" y="0"/>
                                <a:ext cx="87757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430FA" w14:textId="6BB61D3B" w:rsidR="0053025D" w:rsidRPr="00334293" w:rsidRDefault="0053025D" w:rsidP="00492F46">
                                  <w:pPr>
                                    <w:spacing w:line="240" w:lineRule="auto"/>
                                    <w:rPr>
                                      <w:sz w:val="16"/>
                                      <w:szCs w:val="16"/>
                                    </w:rPr>
                                  </w:pPr>
                                  <w:r>
                                    <w:rPr>
                                      <w:sz w:val="16"/>
                                      <w:szCs w:val="16"/>
                                    </w:rPr>
                                    <w:t>Heat exchanger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DC16" id="Text Box 470" o:spid="_x0000_s1038" type="#_x0000_t202" style="position:absolute;left:0;text-align:left;margin-left:174.4pt;margin-top:33.9pt;width:69.1pt;height:14.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" filled="f" stroked="f" strokeweight=".5pt">
                      <v:textbox>
                        <w:txbxContent>
                          <w:p w14:paraId="488430FA" w14:textId="6BB61D3B" w:rsidR="0053025D" w:rsidRPr="00334293" w:rsidRDefault="0053025D" w:rsidP="00492F46">
                            <w:pPr>
                              <w:spacing w:line="240" w:lineRule="auto"/>
                              <w:rPr>
                                <w:sz w:val="16"/>
                                <w:szCs w:val="16"/>
                              </w:rPr>
                            </w:pPr>
                            <w:r>
                              <w:rPr>
                                <w:sz w:val="16"/>
                                <w:szCs w:val="16"/>
                              </w:rPr>
                              <w:t>Heat exchanger</w:t>
                            </w:r>
                          </w:p>
                        </w:txbxContent>
                      </v:textbox>
                    </v:shape>
                  </w:pict>
                </mc:Fallback>
              </mc:AlternateContent>
            </w:r>
            <w:r w:rsidR="008E789F">
              <w:rPr>
                <w:noProof/>
                <w:lang w:eastAsia="en-AU"/>
              </w:rPr>
              <mc:AlternateContent>
                <mc:Choice Requires="wps">
                  <w:drawing>
                    <wp:anchor distT="0" distB="0" distL="114300" distR="114300" simplePos="0" relativeHeight="251642368" behindDoc="0" locked="0" layoutInCell="1" allowOverlap="1" wp14:anchorId="760B0642" wp14:editId="7657A59C">
                      <wp:simplePos x="0" y="0"/>
                      <wp:positionH relativeFrom="column">
                        <wp:posOffset>1384452</wp:posOffset>
                      </wp:positionH>
                      <wp:positionV relativeFrom="paragraph">
                        <wp:posOffset>1761540</wp:posOffset>
                      </wp:positionV>
                      <wp:extent cx="731520" cy="329184"/>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731520" cy="32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EA5E5" w14:textId="0E25EB8F" w:rsidR="0053025D" w:rsidRPr="008E789F" w:rsidRDefault="0053025D" w:rsidP="008E789F">
                                  <w:pPr>
                                    <w:spacing w:line="240" w:lineRule="auto"/>
                                    <w:rPr>
                                      <w:sz w:val="16"/>
                                      <w:szCs w:val="16"/>
                                    </w:rPr>
                                  </w:pPr>
                                  <w:r>
                                    <w:rPr>
                                      <w:sz w:val="16"/>
                                      <w:szCs w:val="16"/>
                                    </w:rPr>
                                    <w:t>Combustion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0642" id="Text Box 479" o:spid="_x0000_s1039" type="#_x0000_t202" style="position:absolute;left:0;text-align:left;margin-left:109pt;margin-top:138.7pt;width:57.6pt;height:25.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" filled="f" stroked="f" strokeweight=".5pt">
                      <v:textbox>
                        <w:txbxContent>
                          <w:p w14:paraId="3E1EA5E5" w14:textId="0E25EB8F" w:rsidR="0053025D" w:rsidRPr="008E789F" w:rsidRDefault="0053025D" w:rsidP="008E789F">
                            <w:pPr>
                              <w:spacing w:line="240" w:lineRule="auto"/>
                              <w:rPr>
                                <w:sz w:val="16"/>
                                <w:szCs w:val="16"/>
                              </w:rPr>
                            </w:pPr>
                            <w:r>
                              <w:rPr>
                                <w:sz w:val="16"/>
                                <w:szCs w:val="16"/>
                              </w:rPr>
                              <w:t>Combustion fan</w:t>
                            </w:r>
                          </w:p>
                        </w:txbxContent>
                      </v:textbox>
                    </v:shape>
                  </w:pict>
                </mc:Fallback>
              </mc:AlternateContent>
            </w:r>
            <w:r w:rsidR="008E789F">
              <w:rPr>
                <w:noProof/>
                <w:lang w:eastAsia="en-AU"/>
              </w:rPr>
              <mc:AlternateContent>
                <mc:Choice Requires="wps">
                  <w:drawing>
                    <wp:anchor distT="0" distB="0" distL="114300" distR="114300" simplePos="0" relativeHeight="251633152" behindDoc="0" locked="0" layoutInCell="1" allowOverlap="1" wp14:anchorId="14920DC2" wp14:editId="6A25A81A">
                      <wp:simplePos x="0" y="0"/>
                      <wp:positionH relativeFrom="column">
                        <wp:posOffset>-27026</wp:posOffset>
                      </wp:positionH>
                      <wp:positionV relativeFrom="paragraph">
                        <wp:posOffset>248082</wp:posOffset>
                      </wp:positionV>
                      <wp:extent cx="672465" cy="321869"/>
                      <wp:effectExtent l="0" t="0" r="0" b="2540"/>
                      <wp:wrapNone/>
                      <wp:docPr id="474" name="Text Box 474"/>
                      <wp:cNvGraphicFramePr/>
                      <a:graphic xmlns:a="http://schemas.openxmlformats.org/drawingml/2006/main">
                        <a:graphicData uri="http://schemas.microsoft.com/office/word/2010/wordprocessingShape">
                          <wps:wsp>
                            <wps:cNvSpPr txBox="1"/>
                            <wps:spPr>
                              <a:xfrm>
                                <a:off x="0" y="0"/>
                                <a:ext cx="672465" cy="321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090FA" w14:textId="112BA194" w:rsidR="0053025D" w:rsidRPr="00334293" w:rsidRDefault="0053025D" w:rsidP="00334293">
                                  <w:pPr>
                                    <w:spacing w:line="240" w:lineRule="auto"/>
                                    <w:rPr>
                                      <w:sz w:val="16"/>
                                      <w:szCs w:val="16"/>
                                    </w:rPr>
                                  </w:pPr>
                                  <w:r>
                                    <w:rPr>
                                      <w:sz w:val="16"/>
                                      <w:szCs w:val="16"/>
                                    </w:rPr>
                                    <w:t>Electrical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20DC2" id="Text Box 474" o:spid="_x0000_s1040" type="#_x0000_t202" style="position:absolute;left:0;text-align:left;margin-left:-2.15pt;margin-top:19.55pt;width:52.95pt;height:25.3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" filled="f" stroked="f" strokeweight=".5pt">
                      <v:textbox>
                        <w:txbxContent>
                          <w:p w14:paraId="592090FA" w14:textId="112BA194" w:rsidR="0053025D" w:rsidRPr="00334293" w:rsidRDefault="0053025D" w:rsidP="00334293">
                            <w:pPr>
                              <w:spacing w:line="240" w:lineRule="auto"/>
                              <w:rPr>
                                <w:sz w:val="16"/>
                                <w:szCs w:val="16"/>
                              </w:rPr>
                            </w:pPr>
                            <w:r>
                              <w:rPr>
                                <w:sz w:val="16"/>
                                <w:szCs w:val="16"/>
                              </w:rPr>
                              <w:t>Electrical input</w:t>
                            </w:r>
                          </w:p>
                        </w:txbxContent>
                      </v:textbox>
                    </v:shape>
                  </w:pict>
                </mc:Fallback>
              </mc:AlternateContent>
            </w:r>
            <w:r w:rsidR="008E789F">
              <w:rPr>
                <w:noProof/>
                <w:lang w:eastAsia="en-AU"/>
              </w:rPr>
              <mc:AlternateContent>
                <mc:Choice Requires="wps">
                  <w:drawing>
                    <wp:anchor distT="0" distB="0" distL="114300" distR="114300" simplePos="0" relativeHeight="251639296" behindDoc="0" locked="0" layoutInCell="1" allowOverlap="1" wp14:anchorId="566648CF" wp14:editId="70D9CC0F">
                      <wp:simplePos x="0" y="0"/>
                      <wp:positionH relativeFrom="column">
                        <wp:posOffset>-13640</wp:posOffset>
                      </wp:positionH>
                      <wp:positionV relativeFrom="paragraph">
                        <wp:posOffset>1537970</wp:posOffset>
                      </wp:positionV>
                      <wp:extent cx="775335" cy="226695"/>
                      <wp:effectExtent l="0" t="0" r="0" b="1905"/>
                      <wp:wrapNone/>
                      <wp:docPr id="478" name="Text Box 478"/>
                      <wp:cNvGraphicFramePr/>
                      <a:graphic xmlns:a="http://schemas.openxmlformats.org/drawingml/2006/main">
                        <a:graphicData uri="http://schemas.microsoft.com/office/word/2010/wordprocessingShape">
                          <wps:wsp>
                            <wps:cNvSpPr txBox="1"/>
                            <wps:spPr>
                              <a:xfrm>
                                <a:off x="0" y="0"/>
                                <a:ext cx="775335"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7F5B2" w14:textId="0E89A4F5" w:rsidR="0053025D" w:rsidRPr="008E789F" w:rsidRDefault="0053025D" w:rsidP="008E789F">
                                  <w:pPr>
                                    <w:spacing w:line="240" w:lineRule="auto"/>
                                    <w:rPr>
                                      <w:sz w:val="16"/>
                                      <w:szCs w:val="16"/>
                                    </w:rPr>
                                  </w:pPr>
                                  <w:r>
                                    <w:rPr>
                                      <w:sz w:val="16"/>
                                      <w:szCs w:val="16"/>
                                    </w:rPr>
                                    <w:t>Hot water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648CF" id="Text Box 478" o:spid="_x0000_s1041" type="#_x0000_t202" style="position:absolute;left:0;text-align:left;margin-left:-1.05pt;margin-top:121.1pt;width:61.05pt;height:17.8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" filled="f" stroked="f" strokeweight=".5pt">
                      <v:textbox>
                        <w:txbxContent>
                          <w:p w14:paraId="7BE7F5B2" w14:textId="0E89A4F5" w:rsidR="0053025D" w:rsidRPr="008E789F" w:rsidRDefault="0053025D" w:rsidP="008E789F">
                            <w:pPr>
                              <w:spacing w:line="240" w:lineRule="auto"/>
                              <w:rPr>
                                <w:sz w:val="16"/>
                                <w:szCs w:val="16"/>
                              </w:rPr>
                            </w:pPr>
                            <w:r>
                              <w:rPr>
                                <w:sz w:val="16"/>
                                <w:szCs w:val="16"/>
                              </w:rPr>
                              <w:t>Hot water out</w:t>
                            </w:r>
                          </w:p>
                        </w:txbxContent>
                      </v:textbox>
                    </v:shape>
                  </w:pict>
                </mc:Fallback>
              </mc:AlternateContent>
            </w:r>
            <w:r w:rsidR="008E789F">
              <w:rPr>
                <w:noProof/>
                <w:lang w:eastAsia="en-AU"/>
              </w:rPr>
              <mc:AlternateContent>
                <mc:Choice Requires="wps">
                  <w:drawing>
                    <wp:anchor distT="0" distB="0" distL="114300" distR="114300" simplePos="0" relativeHeight="251636224" behindDoc="0" locked="0" layoutInCell="1" allowOverlap="1" wp14:anchorId="2B0FEC16" wp14:editId="76D13E4D">
                      <wp:simplePos x="0" y="0"/>
                      <wp:positionH relativeFrom="column">
                        <wp:posOffset>-5080</wp:posOffset>
                      </wp:positionH>
                      <wp:positionV relativeFrom="paragraph">
                        <wp:posOffset>1689176</wp:posOffset>
                      </wp:positionV>
                      <wp:extent cx="753262" cy="204826"/>
                      <wp:effectExtent l="0" t="0" r="0" b="5080"/>
                      <wp:wrapNone/>
                      <wp:docPr id="476" name="Text Box 476"/>
                      <wp:cNvGraphicFramePr/>
                      <a:graphic xmlns:a="http://schemas.openxmlformats.org/drawingml/2006/main">
                        <a:graphicData uri="http://schemas.microsoft.com/office/word/2010/wordprocessingShape">
                          <wps:wsp>
                            <wps:cNvSpPr txBox="1"/>
                            <wps:spPr>
                              <a:xfrm>
                                <a:off x="0" y="0"/>
                                <a:ext cx="753262"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85286" w14:textId="2737AB50" w:rsidR="0053025D" w:rsidRPr="008E789F" w:rsidRDefault="0053025D" w:rsidP="008E789F">
                                  <w:pPr>
                                    <w:spacing w:line="240" w:lineRule="auto"/>
                                    <w:rPr>
                                      <w:sz w:val="16"/>
                                      <w:szCs w:val="16"/>
                                    </w:rPr>
                                  </w:pPr>
                                  <w:r>
                                    <w:rPr>
                                      <w:sz w:val="16"/>
                                      <w:szCs w:val="16"/>
                                    </w:rPr>
                                    <w:t>Cold water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EC16" id="Text Box 476" o:spid="_x0000_s1042" type="#_x0000_t202" style="position:absolute;left:0;text-align:left;margin-left:-.4pt;margin-top:133pt;width:59.3pt;height:16.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" filled="f" stroked="f" strokeweight=".5pt">
                      <v:textbox>
                        <w:txbxContent>
                          <w:p w14:paraId="61A85286" w14:textId="2737AB50" w:rsidR="0053025D" w:rsidRPr="008E789F" w:rsidRDefault="0053025D" w:rsidP="008E789F">
                            <w:pPr>
                              <w:spacing w:line="240" w:lineRule="auto"/>
                              <w:rPr>
                                <w:sz w:val="16"/>
                                <w:szCs w:val="16"/>
                              </w:rPr>
                            </w:pPr>
                            <w:r>
                              <w:rPr>
                                <w:sz w:val="16"/>
                                <w:szCs w:val="16"/>
                              </w:rPr>
                              <w:t>Cold water in</w:t>
                            </w:r>
                          </w:p>
                        </w:txbxContent>
                      </v:textbox>
                    </v:shape>
                  </w:pict>
                </mc:Fallback>
              </mc:AlternateContent>
            </w:r>
            <w:r w:rsidR="00334293">
              <w:rPr>
                <w:noProof/>
                <w:lang w:eastAsia="en-AU"/>
              </w:rPr>
              <mc:AlternateContent>
                <mc:Choice Requires="wps">
                  <w:drawing>
                    <wp:anchor distT="0" distB="0" distL="114300" distR="114300" simplePos="0" relativeHeight="251623936" behindDoc="0" locked="0" layoutInCell="1" allowOverlap="1" wp14:anchorId="49CB356D" wp14:editId="10189FAB">
                      <wp:simplePos x="0" y="0"/>
                      <wp:positionH relativeFrom="column">
                        <wp:posOffset>2357120</wp:posOffset>
                      </wp:positionH>
                      <wp:positionV relativeFrom="paragraph">
                        <wp:posOffset>1475740</wp:posOffset>
                      </wp:positionV>
                      <wp:extent cx="643255" cy="285115"/>
                      <wp:effectExtent l="0" t="0" r="0" b="635"/>
                      <wp:wrapNone/>
                      <wp:docPr id="469" name="Text Box 469"/>
                      <wp:cNvGraphicFramePr/>
                      <a:graphic xmlns:a="http://schemas.openxmlformats.org/drawingml/2006/main">
                        <a:graphicData uri="http://schemas.microsoft.com/office/word/2010/wordprocessingShape">
                          <wps:wsp>
                            <wps:cNvSpPr txBox="1"/>
                            <wps:spPr>
                              <a:xfrm>
                                <a:off x="0" y="0"/>
                                <a:ext cx="64325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A6B29" w14:textId="445270E5" w:rsidR="0053025D" w:rsidRPr="00334293" w:rsidRDefault="0053025D">
                                  <w:pPr>
                                    <w:rPr>
                                      <w:sz w:val="16"/>
                                      <w:szCs w:val="16"/>
                                    </w:rPr>
                                  </w:pPr>
                                  <w:r w:rsidRPr="00334293">
                                    <w:rPr>
                                      <w:sz w:val="16"/>
                                      <w:szCs w:val="16"/>
                                    </w:rPr>
                                    <w:t>Gas in</w:t>
                                  </w:r>
                                  <w:r>
                                    <w:rPr>
                                      <w:sz w:val="16"/>
                                      <w:szCs w:val="16"/>
                                    </w:rPr>
                                    <w: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B356D" id="Text Box 469" o:spid="_x0000_s1043" type="#_x0000_t202" style="position:absolute;left:0;text-align:left;margin-left:185.6pt;margin-top:116.2pt;width:50.65pt;height:22.4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" filled="f" stroked="f" strokeweight=".5pt">
                      <v:textbox>
                        <w:txbxContent>
                          <w:p w14:paraId="6C2A6B29" w14:textId="445270E5" w:rsidR="0053025D" w:rsidRPr="00334293" w:rsidRDefault="0053025D">
                            <w:pPr>
                              <w:rPr>
                                <w:sz w:val="16"/>
                                <w:szCs w:val="16"/>
                              </w:rPr>
                            </w:pPr>
                            <w:r w:rsidRPr="00334293">
                              <w:rPr>
                                <w:sz w:val="16"/>
                                <w:szCs w:val="16"/>
                              </w:rPr>
                              <w:t>Gas in</w:t>
                            </w:r>
                            <w:r>
                              <w:rPr>
                                <w:sz w:val="16"/>
                                <w:szCs w:val="16"/>
                              </w:rPr>
                              <w:t>put</w:t>
                            </w:r>
                          </w:p>
                        </w:txbxContent>
                      </v:textbox>
                    </v:shape>
                  </w:pict>
                </mc:Fallback>
              </mc:AlternateContent>
            </w:r>
            <w:r w:rsidR="008E6247">
              <w:rPr>
                <w:noProof/>
                <w:lang w:eastAsia="en-AU"/>
              </w:rPr>
              <w:drawing>
                <wp:inline distT="0" distB="0" distL="0" distR="0" wp14:anchorId="0C274110" wp14:editId="2AE3EE80">
                  <wp:extent cx="2055571" cy="1950948"/>
                  <wp:effectExtent l="0" t="0" r="1905" b="0"/>
                  <wp:docPr id="465" name="Picture 465" descr="The figure is a schematic diagram of a gas instantaneous water heater showing the key components of this type of water heater." title="Gas instantaneous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0303" cy="1955440"/>
                          </a:xfrm>
                          <a:prstGeom prst="rect">
                            <a:avLst/>
                          </a:prstGeom>
                          <a:noFill/>
                        </pic:spPr>
                      </pic:pic>
                    </a:graphicData>
                  </a:graphic>
                </wp:inline>
              </w:drawing>
            </w:r>
          </w:p>
          <w:p w14:paraId="5C538434" w14:textId="77777777" w:rsidR="008E6247" w:rsidRDefault="008E6247" w:rsidP="008E6247"/>
          <w:p w14:paraId="0B039570" w14:textId="77777777" w:rsidR="008E6247" w:rsidRDefault="008E6247" w:rsidP="008E6247"/>
          <w:p w14:paraId="2902636F" w14:textId="141B329A" w:rsidR="003A2EDA" w:rsidRPr="00806503" w:rsidRDefault="003A2EDA" w:rsidP="008E789F">
            <w:pPr>
              <w:jc w:val="center"/>
              <w:rPr>
                <w:sz w:val="20"/>
                <w:szCs w:val="20"/>
              </w:rPr>
            </w:pPr>
            <w:r>
              <w:rPr>
                <w:sz w:val="20"/>
                <w:szCs w:val="20"/>
              </w:rPr>
              <w:t>Gas instantaneous water heater</w:t>
            </w:r>
          </w:p>
        </w:tc>
      </w:tr>
    </w:tbl>
    <w:p w14:paraId="7C8526D6" w14:textId="77777777" w:rsidR="00254281" w:rsidRDefault="00254281" w:rsidP="0043276E"/>
    <w:p w14:paraId="6C9CBC96" w14:textId="77777777" w:rsidR="003366B3" w:rsidRDefault="003366B3" w:rsidP="0043276E"/>
    <w:p w14:paraId="25BD2516" w14:textId="2D853140" w:rsidR="00AF4B3A" w:rsidRPr="00B51554" w:rsidRDefault="00AF4B3A" w:rsidP="0043276E">
      <w:r w:rsidRPr="00B51554">
        <w:rPr>
          <w:b/>
          <w:i/>
        </w:rPr>
        <w:t>Gas storage water heaters</w:t>
      </w:r>
      <w:r w:rsidRPr="00B51554">
        <w:t xml:space="preserve"> heat </w:t>
      </w:r>
      <w:r w:rsidR="00D309AE">
        <w:t>cold water and store the heated water</w:t>
      </w:r>
      <w:r w:rsidRPr="00B51554">
        <w:t xml:space="preserve"> in an insulated cylinde</w:t>
      </w:r>
      <w:r w:rsidR="00D309AE">
        <w:t>r or tank</w:t>
      </w:r>
      <w:r w:rsidR="002059C4">
        <w:t>,</w:t>
      </w:r>
      <w:r w:rsidR="00D72745">
        <w:t xml:space="preserve"> ready for use</w:t>
      </w:r>
      <w:r w:rsidR="00D309AE">
        <w:t>. The water in the cylinder</w:t>
      </w:r>
      <w:r w:rsidRPr="00B51554">
        <w:t xml:space="preserve"> is heated by a gas burner located at the bottom of the cylinder, with the</w:t>
      </w:r>
      <w:r w:rsidR="00D72745">
        <w:t xml:space="preserve"> operation of this burner </w:t>
      </w:r>
      <w:r w:rsidRPr="00B51554">
        <w:t>controlled by a thermostat</w:t>
      </w:r>
      <w:r w:rsidR="00D309AE">
        <w:t xml:space="preserve"> to maintain a relatively constant hot water temperature</w:t>
      </w:r>
      <w:r w:rsidRPr="00B51554">
        <w:t>. A small gas pilot</w:t>
      </w:r>
      <w:r w:rsidR="006B1090">
        <w:t xml:space="preserve"> (or pilot light)</w:t>
      </w:r>
      <w:r w:rsidRPr="00B51554">
        <w:t xml:space="preserve"> is locat</w:t>
      </w:r>
      <w:r w:rsidR="00D72745">
        <w:t>ed next to the main burner.</w:t>
      </w:r>
      <w:r w:rsidR="002059C4">
        <w:t xml:space="preserve"> This burns continuously and typically consumes around 6</w:t>
      </w:r>
      <w:r w:rsidR="00BE4337">
        <w:t xml:space="preserve"> to 8 MJ per day (2,190 to 2,920 MJ</w:t>
      </w:r>
      <w:r w:rsidR="002059C4">
        <w:t xml:space="preserve"> per year).</w:t>
      </w:r>
      <w:r w:rsidR="00D72745">
        <w:t xml:space="preserve"> The pilot</w:t>
      </w:r>
      <w:r w:rsidRPr="00B51554">
        <w:t xml:space="preserve"> ignites the gas in the main burner when this is switched</w:t>
      </w:r>
      <w:r w:rsidR="00D309AE">
        <w:t xml:space="preserve"> on</w:t>
      </w:r>
      <w:r w:rsidR="006239AC">
        <w:t xml:space="preserve"> by the thermostat</w:t>
      </w:r>
      <w:r w:rsidR="00D309AE">
        <w:t xml:space="preserve"> to initiate a </w:t>
      </w:r>
      <w:r w:rsidR="00D72745">
        <w:t xml:space="preserve">water </w:t>
      </w:r>
      <w:r w:rsidR="002059C4">
        <w:t>heating cycle. This usu</w:t>
      </w:r>
      <w:r w:rsidR="00D309AE">
        <w:t>ally happens when</w:t>
      </w:r>
      <w:r w:rsidR="002059C4">
        <w:t xml:space="preserve"> around</w:t>
      </w:r>
      <w:r w:rsidR="00D309AE">
        <w:t xml:space="preserve"> 5% to 10% of the storage capacity of the cylinder (or around 5 to 20 Litres) is drawn off from the cylinder</w:t>
      </w:r>
      <w:r w:rsidR="00D72745">
        <w:t>, or after a period when no water is drawn off</w:t>
      </w:r>
      <w:r w:rsidR="002059C4">
        <w:t xml:space="preserve"> from the cylinder</w:t>
      </w:r>
      <w:r w:rsidR="00D72745">
        <w:t xml:space="preserve"> and th</w:t>
      </w:r>
      <w:r w:rsidR="00DF5C4F">
        <w:t>e hot water temperature falls below</w:t>
      </w:r>
      <w:r w:rsidR="00D72745">
        <w:t xml:space="preserve"> a certain level</w:t>
      </w:r>
      <w:r w:rsidR="00D309AE">
        <w:t>. When operating in heating mode, heat is transferred from the gas burner to the water via the base of the cylinder</w:t>
      </w:r>
      <w:r w:rsidR="00D60D99">
        <w:t>,</w:t>
      </w:r>
      <w:r w:rsidR="00D309AE">
        <w:t xml:space="preserve"> and from the hot exhaust gasses</w:t>
      </w:r>
      <w:r w:rsidR="00D60D99">
        <w:t xml:space="preserve"> to the water</w:t>
      </w:r>
      <w:r w:rsidR="00D309AE">
        <w:t xml:space="preserve"> as these</w:t>
      </w:r>
      <w:r w:rsidR="00D60D99">
        <w:t xml:space="preserve"> gasses</w:t>
      </w:r>
      <w:r w:rsidR="00D309AE">
        <w:t xml:space="preserve"> pass up the flue.</w:t>
      </w:r>
      <w:r w:rsidR="004C510D">
        <w:t xml:space="preserve"> The efficiency of heat transfer from the gas burner to the water in the cylinder is generally in the range of </w:t>
      </w:r>
      <w:r w:rsidR="00A96B52">
        <w:t xml:space="preserve">around </w:t>
      </w:r>
      <w:r w:rsidR="004C510D">
        <w:t xml:space="preserve">75% to 90%. </w:t>
      </w:r>
      <w:r w:rsidR="00D309AE">
        <w:t>[E3 2012]</w:t>
      </w:r>
    </w:p>
    <w:p w14:paraId="2D4A87FB" w14:textId="77777777" w:rsidR="003366B3" w:rsidRDefault="003366B3" w:rsidP="0043276E"/>
    <w:p w14:paraId="6A56FF52" w14:textId="2084926B" w:rsidR="004C510D" w:rsidRDefault="004C510D" w:rsidP="0043276E">
      <w:r>
        <w:t>In addition to the energy required t</w:t>
      </w:r>
      <w:r w:rsidR="00A96B52">
        <w:t>o heat the water, energy is</w:t>
      </w:r>
      <w:r>
        <w:t xml:space="preserve"> required to make up for heat losses which occur through the walls of the hot water cylinder due to the relatively large temperature difference between the hot water stored in the cylinder (typically in the range of 55</w:t>
      </w:r>
      <w:r w:rsidRPr="004C510D">
        <w:rPr>
          <w:vertAlign w:val="superscript"/>
        </w:rPr>
        <w:t>o</w:t>
      </w:r>
      <w:r>
        <w:t>C to 65</w:t>
      </w:r>
      <w:r w:rsidRPr="004C510D">
        <w:rPr>
          <w:vertAlign w:val="superscript"/>
        </w:rPr>
        <w:t>o</w:t>
      </w:r>
      <w:r>
        <w:t>C) and</w:t>
      </w:r>
      <w:r w:rsidR="00A96B52">
        <w:t xml:space="preserve"> the ambient air</w:t>
      </w:r>
      <w:r>
        <w:t xml:space="preserve"> </w:t>
      </w:r>
      <w:r>
        <w:lastRenderedPageBreak/>
        <w:t xml:space="preserve">temperature </w:t>
      </w:r>
      <w:r w:rsidR="00A96B52">
        <w:t>in the location where the water heater is situated</w:t>
      </w:r>
      <w:r>
        <w:t>.</w:t>
      </w:r>
      <w:r w:rsidR="00A96B52">
        <w:t xml:space="preserve"> </w:t>
      </w:r>
      <w:r w:rsidR="00DF6529">
        <w:t xml:space="preserve">For storage water heaters these are generally </w:t>
      </w:r>
      <w:r w:rsidR="00697DB7">
        <w:t>known as</w:t>
      </w:r>
      <w:r w:rsidR="00A96B52">
        <w:t xml:space="preserve"> “standing losses”</w:t>
      </w:r>
      <w:r w:rsidR="00697DB7">
        <w:t>,</w:t>
      </w:r>
      <w:r w:rsidR="00DF6529">
        <w:t xml:space="preserve"> </w:t>
      </w:r>
      <w:r w:rsidR="00DF6529" w:rsidRPr="00697DB7">
        <w:t>although</w:t>
      </w:r>
      <w:r w:rsidR="00A96B52" w:rsidRPr="00697DB7">
        <w:t xml:space="preserve"> for gas storage water heaters </w:t>
      </w:r>
      <w:r w:rsidR="00DF6529" w:rsidRPr="00697DB7">
        <w:t>they are usually</w:t>
      </w:r>
      <w:r w:rsidR="00A96B52" w:rsidRPr="00697DB7">
        <w:t xml:space="preserve"> referred to as the </w:t>
      </w:r>
      <w:r w:rsidR="009E16EE">
        <w:t>“</w:t>
      </w:r>
      <w:r w:rsidR="00A96B52" w:rsidRPr="00697DB7">
        <w:t>daily maintenance rate</w:t>
      </w:r>
      <w:r w:rsidR="009E16EE">
        <w:t>”</w:t>
      </w:r>
      <w:r w:rsidR="00A96B52" w:rsidRPr="00697DB7">
        <w:t xml:space="preserve"> and expressed in MJ per day. The gas pilot provides a constant small heat input that helps to maintain the temperature of </w:t>
      </w:r>
      <w:r w:rsidR="00697DB7">
        <w:t xml:space="preserve">the </w:t>
      </w:r>
      <w:r w:rsidR="00A96B52" w:rsidRPr="00697DB7">
        <w:t xml:space="preserve">hot water in the cylinder, although from time to time the thermostat will initiate a “maintenance recovery cycle” so that the main gas burner can </w:t>
      </w:r>
      <w:r w:rsidR="00697DB7">
        <w:t>re-</w:t>
      </w:r>
      <w:r w:rsidR="00A96B52" w:rsidRPr="00697DB7">
        <w:t>heat the water</w:t>
      </w:r>
      <w:r w:rsidR="00DF6529" w:rsidRPr="00697DB7">
        <w:t xml:space="preserve"> and bring it back up</w:t>
      </w:r>
      <w:r w:rsidR="00A96B52" w:rsidRPr="00697DB7">
        <w:t xml:space="preserve"> to the required thermostat setting. </w:t>
      </w:r>
      <w:r w:rsidR="00373705" w:rsidRPr="00697DB7">
        <w:t>The gas use associated with the daily maintenance rate – gas pilot and gas used during the maintenance recovery cycle – is relatively constant over a year</w:t>
      </w:r>
      <w:r w:rsidR="00E11E74" w:rsidRPr="00697DB7">
        <w:t>, and can account for around 4,000 MJ to 8,000 MJ per year. It is largely independent of the amount of hot water used, and means that gas storage water heaters have an overall quite low efficiency where households have low hot water use.</w:t>
      </w:r>
      <w:r w:rsidR="0098731B" w:rsidRPr="00697DB7">
        <w:t xml:space="preserve"> [E3 2012]</w:t>
      </w:r>
    </w:p>
    <w:p w14:paraId="3A552C5F" w14:textId="31C65E2B" w:rsidR="00635D8D" w:rsidRDefault="00635D8D" w:rsidP="0043276E"/>
    <w:p w14:paraId="2B8BEB15" w14:textId="420FAF9D" w:rsidR="00635D8D" w:rsidRPr="004C510D" w:rsidRDefault="00635D8D" w:rsidP="0043276E">
      <w:r>
        <w:t xml:space="preserve">The standing losses depend on the temperature difference between the hot water stored in the cylinder and ambient air temperature, as well as how well insulated the hot water cylinder is. This means that </w:t>
      </w:r>
      <w:r w:rsidR="00B01678">
        <w:t xml:space="preserve">a </w:t>
      </w:r>
      <w:r>
        <w:t>hot water cylinder that is located outside will have higher standing losses than a hot water cylinder that is located inside</w:t>
      </w:r>
      <w:r w:rsidR="00D218DC">
        <w:t>, due to the higher temperature difference</w:t>
      </w:r>
      <w:r>
        <w:t xml:space="preserve">. </w:t>
      </w:r>
    </w:p>
    <w:p w14:paraId="2D903A13" w14:textId="77777777" w:rsidR="004C510D" w:rsidRPr="004C510D" w:rsidRDefault="004C510D" w:rsidP="0043276E"/>
    <w:p w14:paraId="1D94176B" w14:textId="00B894F1" w:rsidR="00254281" w:rsidRPr="007D7D13" w:rsidRDefault="00AF4B3A" w:rsidP="0043276E">
      <w:r w:rsidRPr="007D7D13">
        <w:rPr>
          <w:b/>
          <w:i/>
        </w:rPr>
        <w:t>Gas instantaneous water heaters</w:t>
      </w:r>
      <w:r w:rsidRPr="007D7D13">
        <w:t xml:space="preserve"> heat </w:t>
      </w:r>
      <w:r w:rsidR="0098731B" w:rsidRPr="007D7D13">
        <w:t xml:space="preserve">cold </w:t>
      </w:r>
      <w:r w:rsidRPr="007D7D13">
        <w:t>water as it is required</w:t>
      </w:r>
      <w:r w:rsidR="0098731B" w:rsidRPr="007D7D13">
        <w:t xml:space="preserve"> for use in the home</w:t>
      </w:r>
      <w:r w:rsidR="004D0D46" w:rsidRPr="007D7D13">
        <w:t>, and do not store heated water</w:t>
      </w:r>
      <w:r w:rsidRPr="007D7D13">
        <w:t xml:space="preserve">. </w:t>
      </w:r>
      <w:r w:rsidR="0098731B" w:rsidRPr="007D7D13">
        <w:t xml:space="preserve">A </w:t>
      </w:r>
      <w:r w:rsidR="00745FD9" w:rsidRPr="007D7D13">
        <w:t xml:space="preserve">water </w:t>
      </w:r>
      <w:r w:rsidR="0098731B" w:rsidRPr="007D7D13">
        <w:t>heating cycle is initiated when a hot water tap is switched on and cold water starts to flow through the system. The gas burner is switched</w:t>
      </w:r>
      <w:r w:rsidR="007D7D13">
        <w:t xml:space="preserve"> on </w:t>
      </w:r>
      <w:r w:rsidR="0098731B" w:rsidRPr="007D7D13">
        <w:t xml:space="preserve">and heats the cold water as it </w:t>
      </w:r>
      <w:r w:rsidR="004D0D46" w:rsidRPr="007D7D13">
        <w:t>passes through the</w:t>
      </w:r>
      <w:r w:rsidR="0098731B" w:rsidRPr="007D7D13">
        <w:t xml:space="preserve"> heat exchanger. Older gas instantaneous water heaters had a gas pilot light and a constant rate gas bu</w:t>
      </w:r>
      <w:r w:rsidR="004D0D46" w:rsidRPr="007D7D13">
        <w:t xml:space="preserve">rner. This meant that the </w:t>
      </w:r>
      <w:r w:rsidR="0098731B" w:rsidRPr="007D7D13">
        <w:t>gas use for the pilot</w:t>
      </w:r>
      <w:r w:rsidR="004D0D46" w:rsidRPr="007D7D13">
        <w:t xml:space="preserve"> light</w:t>
      </w:r>
      <w:r w:rsidR="0098731B" w:rsidRPr="007D7D13">
        <w:t xml:space="preserve"> was </w:t>
      </w:r>
      <w:r w:rsidR="00697DB7" w:rsidRPr="007D7D13">
        <w:t xml:space="preserve">largely </w:t>
      </w:r>
      <w:r w:rsidR="0098731B" w:rsidRPr="007D7D13">
        <w:t>wasted energy, and that the temperature of the heated water depended on the cold water temperature and the flow rate of the water through the system. Modern gas instantaneous water heaters use an electronic ignition instead of a pilot light, and have a variable rate gas burner</w:t>
      </w:r>
      <w:r w:rsidR="00745FD9" w:rsidRPr="007D7D13">
        <w:t xml:space="preserve"> and electronic control system</w:t>
      </w:r>
      <w:r w:rsidR="0098731B" w:rsidRPr="007D7D13">
        <w:t xml:space="preserve"> which </w:t>
      </w:r>
      <w:r w:rsidR="004D0D46" w:rsidRPr="007D7D13">
        <w:t xml:space="preserve">allows the water to be heated to </w:t>
      </w:r>
      <w:r w:rsidR="00745FD9" w:rsidRPr="007D7D13">
        <w:t>a fairly constant temperature over the unit</w:t>
      </w:r>
      <w:r w:rsidR="00697DB7" w:rsidRPr="007D7D13">
        <w:t>’</w:t>
      </w:r>
      <w:r w:rsidR="00745FD9" w:rsidRPr="007D7D13">
        <w:t>s normal</w:t>
      </w:r>
      <w:r w:rsidR="004D0D46" w:rsidRPr="007D7D13">
        <w:t xml:space="preserve"> operating range (e.g. up to the maximum rated flow rate)</w:t>
      </w:r>
      <w:r w:rsidR="00697DB7" w:rsidRPr="007D7D13">
        <w:rPr>
          <w:rStyle w:val="FootnoteReference"/>
        </w:rPr>
        <w:footnoteReference w:id="10"/>
      </w:r>
      <w:r w:rsidR="004F532F" w:rsidRPr="007D7D13">
        <w:t>. The efficiency of heat transfer from the gas burner to the water via the heat exchanger is generally in the range of around 75% to 80%, although some high efficiency condensing systems with conversion efficiencies greater than 85% are now available</w:t>
      </w:r>
      <w:r w:rsidR="00745FD9" w:rsidRPr="007D7D13">
        <w:t>.</w:t>
      </w:r>
      <w:r w:rsidR="0098731B" w:rsidRPr="007D7D13">
        <w:t xml:space="preserve"> </w:t>
      </w:r>
      <w:r w:rsidR="004D0D46" w:rsidRPr="007D7D13">
        <w:t>[E3 2012]</w:t>
      </w:r>
    </w:p>
    <w:p w14:paraId="71430F4B" w14:textId="7BC7C725" w:rsidR="00DD287F" w:rsidRPr="007D7D13" w:rsidRDefault="00DD287F" w:rsidP="0043276E"/>
    <w:p w14:paraId="5999C92E" w14:textId="34A47546" w:rsidR="00DD287F" w:rsidRDefault="00DD287F" w:rsidP="0043276E">
      <w:r w:rsidRPr="007D7D13">
        <w:t>Due to</w:t>
      </w:r>
      <w:r w:rsidR="00745FD9" w:rsidRPr="007D7D13">
        <w:t xml:space="preserve"> </w:t>
      </w:r>
      <w:r w:rsidRPr="007D7D13">
        <w:t>the way they operate</w:t>
      </w:r>
      <w:r w:rsidR="00745FD9" w:rsidRPr="007D7D13">
        <w:t>,</w:t>
      </w:r>
      <w:r w:rsidR="00C814D3" w:rsidRPr="007D7D13">
        <w:t xml:space="preserve"> there is a </w:t>
      </w:r>
      <w:r w:rsidRPr="007D7D13">
        <w:t>delay between the time</w:t>
      </w:r>
      <w:r w:rsidR="00323AD1">
        <w:t xml:space="preserve"> that</w:t>
      </w:r>
      <w:r w:rsidRPr="007D7D13">
        <w:t xml:space="preserve"> a hot water tap is switched on</w:t>
      </w:r>
      <w:r w:rsidR="00C814D3" w:rsidRPr="007D7D13">
        <w:t xml:space="preserve"> in the home</w:t>
      </w:r>
      <w:r w:rsidRPr="007D7D13">
        <w:t xml:space="preserve"> and when hot water at </w:t>
      </w:r>
      <w:r w:rsidR="00B01678" w:rsidRPr="007D7D13">
        <w:t xml:space="preserve">a </w:t>
      </w:r>
      <w:r w:rsidRPr="007D7D13">
        <w:t xml:space="preserve">useable temperature starts to flow </w:t>
      </w:r>
      <w:r w:rsidR="00745FD9" w:rsidRPr="007D7D13">
        <w:t xml:space="preserve">out of the </w:t>
      </w:r>
      <w:r w:rsidRPr="007D7D13">
        <w:t>gas instantaneous water heater</w:t>
      </w:r>
      <w:r w:rsidR="00785252">
        <w:t>, and this could increase the amount of hot water used to some extent</w:t>
      </w:r>
      <w:r w:rsidR="00C814D3" w:rsidRPr="007D7D13">
        <w:t>. In contrast, hot water will start to flow out of</w:t>
      </w:r>
      <w:r w:rsidR="005953C9">
        <w:t xml:space="preserve"> a gas storage water heater as soon as</w:t>
      </w:r>
      <w:r w:rsidR="00C814D3" w:rsidRPr="007D7D13">
        <w:t xml:space="preserve"> a hot water tap is switched on</w:t>
      </w:r>
      <w:r w:rsidRPr="007D7D13">
        <w:t>.</w:t>
      </w:r>
    </w:p>
    <w:p w14:paraId="235F2CDB" w14:textId="77777777" w:rsidR="00117256" w:rsidRDefault="00117256" w:rsidP="0043276E"/>
    <w:p w14:paraId="7007B620" w14:textId="4533308B" w:rsidR="00CD6543" w:rsidRDefault="004F532F" w:rsidP="00462928">
      <w:r>
        <w:t>As gas instantaneous water heaters do not store water they do not have standing losses. However, there is a small energy loss</w:t>
      </w:r>
      <w:r w:rsidR="00134C70">
        <w:t xml:space="preserve"> each time the water heater</w:t>
      </w:r>
      <w:r w:rsidR="001C138B">
        <w:t xml:space="preserve"> start</w:t>
      </w:r>
      <w:r w:rsidR="00134C70">
        <w:t xml:space="preserve">s </w:t>
      </w:r>
      <w:r w:rsidR="001C138B">
        <w:t>up</w:t>
      </w:r>
      <w:r w:rsidR="00DD287F">
        <w:t xml:space="preserve"> </w:t>
      </w:r>
      <w:r w:rsidR="001C138B">
        <w:t xml:space="preserve">- </w:t>
      </w:r>
      <w:r w:rsidR="00DD287F">
        <w:t>typicall</w:t>
      </w:r>
      <w:r w:rsidR="001C138B">
        <w:t xml:space="preserve">y in the range of 0.2 to 0.4 MJ </w:t>
      </w:r>
      <w:r w:rsidR="00134C70">
        <w:t>–</w:t>
      </w:r>
      <w:r>
        <w:t xml:space="preserve"> </w:t>
      </w:r>
      <w:r w:rsidR="00134C70">
        <w:t xml:space="preserve">and this is </w:t>
      </w:r>
      <w:r>
        <w:t>associated with heating the combustion chamber and heat exchanger</w:t>
      </w:r>
      <w:r w:rsidR="00134C70">
        <w:t xml:space="preserve"> of the water heater</w:t>
      </w:r>
      <w:r>
        <w:t xml:space="preserve"> to operational temperature</w:t>
      </w:r>
      <w:r w:rsidR="00DD287F">
        <w:t xml:space="preserve"> before any useful hot water is output from the system</w:t>
      </w:r>
      <w:r>
        <w:t>.</w:t>
      </w:r>
      <w:r w:rsidR="00DD287F">
        <w:t xml:space="preserve"> </w:t>
      </w:r>
      <w:r w:rsidR="00134C70">
        <w:t xml:space="preserve">Due to the start-up losses, the </w:t>
      </w:r>
      <w:r w:rsidR="00DD287F">
        <w:t>overall efficiency of the gas instantaneous systems</w:t>
      </w:r>
      <w:r w:rsidR="00134C70">
        <w:t xml:space="preserve"> </w:t>
      </w:r>
      <w:r w:rsidR="00DD287F">
        <w:t>depends on the number of hot water draw-offs that occur during the day</w:t>
      </w:r>
      <w:r w:rsidR="00134C70">
        <w:t>; the larger the number of draw offs for a given daily hot water use, the lower their overall efficiency will be</w:t>
      </w:r>
      <w:r w:rsidR="00DD287F">
        <w:t>.</w:t>
      </w:r>
      <w:r w:rsidR="001C138B">
        <w:t xml:space="preserve"> Their overall efficiency is higher than for gas storage water heaters for small hot water users (see below).</w:t>
      </w:r>
      <w:r w:rsidR="00DD287F">
        <w:t xml:space="preserve"> [E3 2012]</w:t>
      </w:r>
    </w:p>
    <w:p w14:paraId="182796FC" w14:textId="77777777" w:rsidR="00DD287F" w:rsidRDefault="00DD287F" w:rsidP="00462928"/>
    <w:p w14:paraId="1096A75B" w14:textId="30ED39DA" w:rsidR="00DD287F" w:rsidRDefault="00DD287F" w:rsidP="00060B93">
      <w:pPr>
        <w:shd w:val="clear" w:color="auto" w:fill="FFFFFF" w:themeFill="background1"/>
      </w:pPr>
      <w:r w:rsidRPr="00060B93">
        <w:t>Modern gas instantaneous water heaters also r</w:t>
      </w:r>
      <w:r w:rsidR="005B7DB8" w:rsidRPr="00060B93">
        <w:t>equire an electrical connection</w:t>
      </w:r>
      <w:r w:rsidRPr="00060B93">
        <w:t xml:space="preserve"> to operate the combustion fan, electronic ignition and the control system. </w:t>
      </w:r>
      <w:r w:rsidR="005B7DB8" w:rsidRPr="00060B93">
        <w:t>They generally have a fairly low level of electricity consumption, ranging from around 20 MJ per year for no hot water use up to around 278 MJ per year for a hot water use of around 300 Litres per day. [EES 2015]</w:t>
      </w:r>
    </w:p>
    <w:p w14:paraId="7045EDF5" w14:textId="1C767F44" w:rsidR="000C35C4" w:rsidRDefault="000C35C4" w:rsidP="00117256">
      <w:r>
        <w:br w:type="page"/>
      </w:r>
    </w:p>
    <w:p w14:paraId="40DBD0C9" w14:textId="79DB28FB" w:rsidR="00175DEE" w:rsidRDefault="00175DEE" w:rsidP="00175DEE">
      <w:pPr>
        <w:pStyle w:val="Heading2"/>
      </w:pPr>
      <w:bookmarkStart w:id="11" w:name="_Toc468355580"/>
      <w:r>
        <w:lastRenderedPageBreak/>
        <w:t>Energy use by gas water heaters</w:t>
      </w:r>
      <w:bookmarkEnd w:id="11"/>
    </w:p>
    <w:p w14:paraId="2E379C39" w14:textId="3AE22A67" w:rsidR="00175DEE" w:rsidRDefault="00175DEE" w:rsidP="00117256">
      <w:r w:rsidRPr="00987467">
        <w:t>The energy us</w:t>
      </w:r>
      <w:r w:rsidR="00987467">
        <w:t xml:space="preserve">e of gas water heaters, and </w:t>
      </w:r>
      <w:r w:rsidRPr="00987467">
        <w:t>water heaters in general, depends on the amount of hot water used, the temperature difference between the cold water input to the water heater and its hot water output, the energy performance characteristics of the water heater (its conversion efficiency and losses), and to some extent the ambient operating conditions of the water heater such as the air temperature.</w:t>
      </w:r>
    </w:p>
    <w:p w14:paraId="5B777028" w14:textId="5D32C1ED" w:rsidR="00EE1A69" w:rsidRDefault="00EE1A69" w:rsidP="00175DEE">
      <w:pPr>
        <w:pStyle w:val="Heading3"/>
      </w:pPr>
      <w:bookmarkStart w:id="12" w:name="_Toc468355581"/>
      <w:r>
        <w:t>Hot water use</w:t>
      </w:r>
      <w:bookmarkEnd w:id="12"/>
    </w:p>
    <w:p w14:paraId="1484A088" w14:textId="1FD0E91F" w:rsidR="00AF4B3A" w:rsidRDefault="001C4D65" w:rsidP="00987467">
      <w:pPr>
        <w:spacing w:after="120"/>
      </w:pPr>
      <w:r>
        <w:t xml:space="preserve">The amount of hot water used is one of the key determinants of the amount of energy used by a gas water heater, with higher hot water use generally corresponding to higher energy consumption. </w:t>
      </w:r>
      <w:r w:rsidR="00AF4B3A">
        <w:t xml:space="preserve">A range of factors </w:t>
      </w:r>
      <w:r>
        <w:t xml:space="preserve">impact on a household’s </w:t>
      </w:r>
      <w:r w:rsidR="00AF4B3A">
        <w:t>hot water consumption [E3 2012</w:t>
      </w:r>
      <w:r w:rsidR="006015D8">
        <w:t>, EES 2015</w:t>
      </w:r>
      <w:r w:rsidR="00AF4B3A">
        <w:t>]:</w:t>
      </w:r>
    </w:p>
    <w:p w14:paraId="3B243B04" w14:textId="2BB2DB23" w:rsidR="00987467" w:rsidRPr="00D52883" w:rsidRDefault="00987467" w:rsidP="00987467">
      <w:pPr>
        <w:spacing w:after="60"/>
        <w:ind w:left="357"/>
        <w:rPr>
          <w:b/>
          <w:i/>
        </w:rPr>
      </w:pPr>
      <w:r w:rsidRPr="00D52883">
        <w:rPr>
          <w:b/>
          <w:i/>
        </w:rPr>
        <w:t>Number and age of occupants</w:t>
      </w:r>
    </w:p>
    <w:p w14:paraId="3F0F4657" w14:textId="4854CB65" w:rsidR="00AF4B3A" w:rsidRDefault="00A5795E" w:rsidP="00987467">
      <w:pPr>
        <w:spacing w:after="120"/>
        <w:ind w:left="357"/>
      </w:pPr>
      <w:r>
        <w:t xml:space="preserve">The higher the number of occupants, the higher the hot water use. Also, </w:t>
      </w:r>
      <w:r w:rsidR="005269A9">
        <w:t>the presence of teenagers tends to be</w:t>
      </w:r>
      <w:r w:rsidR="001C4D65">
        <w:t xml:space="preserve"> associated with greater hot water use for showering, and the presence of young children is associated with greater hot water use in the bath and for clothes washing</w:t>
      </w:r>
      <w:r w:rsidR="00987467">
        <w:t>.</w:t>
      </w:r>
    </w:p>
    <w:p w14:paraId="7D47FCBF" w14:textId="71E16BCC" w:rsidR="00987467" w:rsidRPr="00D52883" w:rsidRDefault="00987467" w:rsidP="00987467">
      <w:pPr>
        <w:spacing w:after="60"/>
        <w:ind w:left="357"/>
        <w:rPr>
          <w:b/>
          <w:i/>
        </w:rPr>
      </w:pPr>
      <w:r w:rsidRPr="00D52883">
        <w:rPr>
          <w:b/>
          <w:i/>
        </w:rPr>
        <w:t>Hot water use for showering</w:t>
      </w:r>
    </w:p>
    <w:p w14:paraId="480A55A4" w14:textId="68AF6F27" w:rsidR="00AF4B3A" w:rsidRDefault="00A5795E" w:rsidP="00987467">
      <w:pPr>
        <w:spacing w:after="120"/>
        <w:ind w:left="357"/>
      </w:pPr>
      <w:r>
        <w:t>The</w:t>
      </w:r>
      <w:r w:rsidR="00987467">
        <w:t xml:space="preserve"> amount of hot water used for showering depends on the</w:t>
      </w:r>
      <w:r>
        <w:t xml:space="preserve"> frequency and length of showers, as well as the flow rate of the shower rose(s). Showering is one of the main areas of hot water use in houses, typically accounting for around two-thirds of all hot water use. Taking shorter showers and using a low flow shower rose can significantly reduce hot water use for showering, as well as overall hot water use</w:t>
      </w:r>
      <w:r w:rsidR="00987467">
        <w:t>.</w:t>
      </w:r>
    </w:p>
    <w:p w14:paraId="79951E11" w14:textId="11B73CCC" w:rsidR="00987467" w:rsidRPr="00D52883" w:rsidRDefault="00987467" w:rsidP="00987467">
      <w:pPr>
        <w:spacing w:after="60"/>
        <w:ind w:left="357"/>
        <w:rPr>
          <w:b/>
          <w:i/>
        </w:rPr>
      </w:pPr>
      <w:r w:rsidRPr="00D52883">
        <w:rPr>
          <w:b/>
          <w:i/>
        </w:rPr>
        <w:t>Frequency of use of the bath</w:t>
      </w:r>
    </w:p>
    <w:p w14:paraId="6E21D824" w14:textId="1D7F49EE" w:rsidR="00A5795E" w:rsidRDefault="00987467" w:rsidP="00AF65B4">
      <w:pPr>
        <w:spacing w:after="120"/>
        <w:ind w:left="357"/>
      </w:pPr>
      <w:r>
        <w:t>A</w:t>
      </w:r>
      <w:r w:rsidR="00A5795E">
        <w:t xml:space="preserve"> </w:t>
      </w:r>
      <w:r w:rsidR="00AF65B4">
        <w:t>typical bath can use</w:t>
      </w:r>
      <w:r w:rsidR="00A5795E">
        <w:t xml:space="preserve"> around </w:t>
      </w:r>
      <w:r w:rsidR="00AF65B4">
        <w:t>80</w:t>
      </w:r>
      <w:r w:rsidR="00A5795E">
        <w:t xml:space="preserve"> Litres of </w:t>
      </w:r>
      <w:r w:rsidR="00AF65B4">
        <w:t xml:space="preserve">hot </w:t>
      </w:r>
      <w:r w:rsidR="00A5795E">
        <w:t>water, so taking frequent warm baths will significantly</w:t>
      </w:r>
      <w:r w:rsidR="00AF65B4">
        <w:t xml:space="preserve"> increase hot water consumption.</w:t>
      </w:r>
    </w:p>
    <w:p w14:paraId="1054FCC0" w14:textId="47CFD591" w:rsidR="00AF65B4" w:rsidRPr="00D52883" w:rsidRDefault="005D1D04" w:rsidP="00987467">
      <w:pPr>
        <w:spacing w:after="60"/>
        <w:ind w:left="357"/>
        <w:rPr>
          <w:b/>
          <w:i/>
        </w:rPr>
      </w:pPr>
      <w:r w:rsidRPr="00D52883">
        <w:rPr>
          <w:b/>
          <w:i/>
        </w:rPr>
        <w:t>Installation and use of the washing machine and di</w:t>
      </w:r>
      <w:r w:rsidR="00AF65B4" w:rsidRPr="00D52883">
        <w:rPr>
          <w:b/>
          <w:i/>
        </w:rPr>
        <w:t>shwasher</w:t>
      </w:r>
    </w:p>
    <w:p w14:paraId="2184D343" w14:textId="67BE86DD" w:rsidR="00AF4B3A" w:rsidRDefault="00A5795E" w:rsidP="00791ACE">
      <w:pPr>
        <w:spacing w:after="120"/>
        <w:ind w:left="357"/>
      </w:pPr>
      <w:r>
        <w:t>The type of water connection to the washing machine and dishwasher (if present), as well as the frequency of use of these appliances and the cycle choice</w:t>
      </w:r>
      <w:r w:rsidR="004E532E">
        <w:t xml:space="preserve"> (wash temperature)</w:t>
      </w:r>
      <w:r>
        <w:t xml:space="preserve"> impacts on the amount of hot water used. Where households wash clothes in warm</w:t>
      </w:r>
      <w:r w:rsidR="004E532E">
        <w:t xml:space="preserve"> or hot</w:t>
      </w:r>
      <w:r>
        <w:t xml:space="preserve"> water this can also represent a significant area of hot water use, and top loading washing machines tend to have a higher water consumption compared to front loading machines. Top loading machines have both a hot and cold water connection, so draw hot water from the water heater if a warm wash cycle is used. Front loading machines tend to have only a cold water connection</w:t>
      </w:r>
      <w:r w:rsidR="00743FC3">
        <w:t>, and so generally heat any water internally using electricity. Many households now wash only, or mainly, using a cold wash cycle and this can reduce overall hot water use. Most dishwashers have only a cold water connection, and heat water internally, although some have either a hot and cold water connection, or only a hot water connection, and draw water from the water heater</w:t>
      </w:r>
      <w:r w:rsidR="00791ACE">
        <w:t>.</w:t>
      </w:r>
    </w:p>
    <w:p w14:paraId="7C0EDFC3" w14:textId="24F6503E" w:rsidR="00791ACE" w:rsidRPr="00D52883" w:rsidRDefault="00791ACE" w:rsidP="00987467">
      <w:pPr>
        <w:spacing w:after="60"/>
        <w:ind w:left="357"/>
        <w:rPr>
          <w:b/>
          <w:i/>
        </w:rPr>
      </w:pPr>
      <w:r w:rsidRPr="00D52883">
        <w:rPr>
          <w:b/>
          <w:i/>
        </w:rPr>
        <w:t>Hot water pipes</w:t>
      </w:r>
    </w:p>
    <w:p w14:paraId="7FA96E2E" w14:textId="2C38C3A8" w:rsidR="00AF4B3A" w:rsidRDefault="004F61AA" w:rsidP="00791ACE">
      <w:pPr>
        <w:spacing w:after="120"/>
        <w:ind w:left="357"/>
      </w:pPr>
      <w:r>
        <w:t>The l</w:t>
      </w:r>
      <w:r w:rsidR="00AF4B3A">
        <w:t xml:space="preserve">ayout of the pipework in the home and </w:t>
      </w:r>
      <w:r>
        <w:t xml:space="preserve">use of </w:t>
      </w:r>
      <w:r w:rsidR="00AF4B3A">
        <w:t>lagging</w:t>
      </w:r>
      <w:r>
        <w:t xml:space="preserve"> (pipe insulation) can also impact on the amount of hot water used</w:t>
      </w:r>
      <w:r w:rsidR="00AF4B3A">
        <w:t>.</w:t>
      </w:r>
      <w:r w:rsidR="00743FC3">
        <w:t xml:space="preserve"> Long pipe runs to the main hot water outlets increase the wastage of hot water and therefore overall hot water use. This increases the time it takes for hot water from the wate</w:t>
      </w:r>
      <w:r>
        <w:t xml:space="preserve">r heater to reach </w:t>
      </w:r>
      <w:r w:rsidR="00743FC3">
        <w:t>the tap or</w:t>
      </w:r>
      <w:r>
        <w:t xml:space="preserve"> shower rose</w:t>
      </w:r>
      <w:r w:rsidR="00743FC3">
        <w:t>. When the tap is switched off a small amount of hot water remains in the pipe, and will cool down unless there is another draw off of hot water soon after.</w:t>
      </w:r>
      <w:r w:rsidR="004E532E">
        <w:t xml:space="preserve"> Long pipe runs also mean that the hot water cools down more by the time it reaches the hot water outlets, and this increases the amount of hot water that needs to be mixed with cold water to achieve an acceptable temperature for personal or clothes washing. Pipe lagging (insulation) can reduce these heat losses.</w:t>
      </w:r>
    </w:p>
    <w:p w14:paraId="080F54A4" w14:textId="3EAC1516" w:rsidR="00791ACE" w:rsidRPr="00D52883" w:rsidRDefault="004F61AA" w:rsidP="00987467">
      <w:pPr>
        <w:spacing w:after="60"/>
        <w:ind w:left="357"/>
        <w:rPr>
          <w:b/>
          <w:i/>
        </w:rPr>
      </w:pPr>
      <w:r w:rsidRPr="00D52883">
        <w:rPr>
          <w:b/>
          <w:i/>
        </w:rPr>
        <w:t>Ambient conditions</w:t>
      </w:r>
    </w:p>
    <w:p w14:paraId="19859B8A" w14:textId="22403746" w:rsidR="004E532E" w:rsidRDefault="004E532E" w:rsidP="004F61AA">
      <w:pPr>
        <w:spacing w:after="60"/>
        <w:ind w:left="357"/>
      </w:pPr>
      <w:r>
        <w:t xml:space="preserve">The ambient conditions such as the cold water temperature and the internal air temperature can also impact on hot water use. During the winter months, when the cold water is at a lower </w:t>
      </w:r>
      <w:r>
        <w:lastRenderedPageBreak/>
        <w:t>temperature, more hot water needs to be mixed with cold water to achieve an acceptable temperature</w:t>
      </w:r>
      <w:r w:rsidR="00A258B4">
        <w:t xml:space="preserve"> for personal or clothes/dishes washing. Also, when internal air </w:t>
      </w:r>
      <w:r>
        <w:t xml:space="preserve">temperatures are lower, the </w:t>
      </w:r>
      <w:r w:rsidR="00A258B4">
        <w:t xml:space="preserve">temperature of the shower water and/or </w:t>
      </w:r>
      <w:r>
        <w:t>shower flow rate</w:t>
      </w:r>
      <w:r w:rsidR="00A258B4">
        <w:t xml:space="preserve"> </w:t>
      </w:r>
      <w:r>
        <w:t>may need to be higher</w:t>
      </w:r>
      <w:r w:rsidR="00A258B4">
        <w:t>,</w:t>
      </w:r>
      <w:r>
        <w:t xml:space="preserve"> and/or showering times</w:t>
      </w:r>
      <w:r w:rsidR="00A258B4">
        <w:t xml:space="preserve"> may need to be</w:t>
      </w:r>
      <w:r>
        <w:t xml:space="preserve"> longer for the occupant to feel comfortable. </w:t>
      </w:r>
    </w:p>
    <w:p w14:paraId="736DFA93" w14:textId="77777777" w:rsidR="00EE1A69" w:rsidRDefault="00EE1A69" w:rsidP="00117256"/>
    <w:p w14:paraId="5E37470B" w14:textId="2F8D8153" w:rsidR="004E532E" w:rsidRDefault="006D0D63" w:rsidP="00117256">
      <w:r>
        <w:t xml:space="preserve">Average hot water use is generally considered to be in the range of around 100 to 125 Litres per day, although there </w:t>
      </w:r>
      <w:r w:rsidR="00D17685">
        <w:t xml:space="preserve">is little </w:t>
      </w:r>
      <w:r w:rsidR="00EA4C01">
        <w:t xml:space="preserve">measured </w:t>
      </w:r>
      <w:r w:rsidR="00D17685">
        <w:t>data currently available on the amount of hot water</w:t>
      </w:r>
      <w:r>
        <w:t xml:space="preserve"> actually</w:t>
      </w:r>
      <w:r w:rsidR="00D17685">
        <w:t xml:space="preserve"> used by Victorian households.</w:t>
      </w:r>
      <w:r w:rsidR="00C6602F">
        <w:t xml:space="preserve"> A study undertaken by the Victorian Solar Energy Council in 1985 and 1986 [VSEC 1987] collected data on hot water use through surveys, bill analysis and on-site metering in fourteen houses, although no figure is provided for hot water use</w:t>
      </w:r>
      <w:r w:rsidR="00EA4C01">
        <w:t xml:space="preserve"> (in Litres per day)</w:t>
      </w:r>
      <w:r w:rsidR="00C6602F">
        <w:t xml:space="preserve"> in the report on this study.</w:t>
      </w:r>
      <w:r w:rsidR="00713C94">
        <w:t xml:space="preserve"> The</w:t>
      </w:r>
      <w:r>
        <w:t xml:space="preserve"> study estimated an average water heating task of around 35 MJ per day, which corresponds to a daily hot water use of around 186 Litres per day</w:t>
      </w:r>
      <w:r>
        <w:rPr>
          <w:rStyle w:val="FootnoteReference"/>
        </w:rPr>
        <w:footnoteReference w:id="11"/>
      </w:r>
      <w:r>
        <w:t>.</w:t>
      </w:r>
    </w:p>
    <w:p w14:paraId="7AB62864" w14:textId="77777777" w:rsidR="006D0D63" w:rsidRDefault="006D0D63" w:rsidP="00117256"/>
    <w:p w14:paraId="634A3618" w14:textId="32DC2D17" w:rsidR="006D0D63" w:rsidRDefault="006D0D63" w:rsidP="00117256">
      <w:r>
        <w:t>A more recent study was undertaken of hot water use in five houses in Melbourne for around one-year starting in February 2010 as part of the national Residential End Use Monito</w:t>
      </w:r>
      <w:r w:rsidR="00982419">
        <w:t xml:space="preserve">ring Program (REMP) [E3 2012]. </w:t>
      </w:r>
      <w:r>
        <w:t>This</w:t>
      </w:r>
      <w:r w:rsidR="00982419">
        <w:t xml:space="preserve"> study</w:t>
      </w:r>
      <w:r>
        <w:t xml:space="preserve"> found an </w:t>
      </w:r>
      <w:r w:rsidR="001A1B99">
        <w:t>average hot water use of only 87.8</w:t>
      </w:r>
      <w:r>
        <w:t xml:space="preserve"> Litres per day for a</w:t>
      </w:r>
      <w:r w:rsidR="00CD04DA">
        <w:t>n average house occupancy of 2.8</w:t>
      </w:r>
      <w:r w:rsidR="001A1B99">
        <w:t xml:space="preserve"> p</w:t>
      </w:r>
      <w:r w:rsidR="00CD04DA">
        <w:t>eople, or an average use of 31.4</w:t>
      </w:r>
      <w:r>
        <w:t xml:space="preserve"> Litres per person per day. For an average household with 2.5 p</w:t>
      </w:r>
      <w:r w:rsidR="00713C94">
        <w:t xml:space="preserve">eople, this suggests a </w:t>
      </w:r>
      <w:r w:rsidR="00EB5350">
        <w:t>hot water use of only around 78.5</w:t>
      </w:r>
      <w:r>
        <w:t xml:space="preserve"> Litres per day. This study was based on a small sample size, </w:t>
      </w:r>
      <w:r w:rsidR="00A66134">
        <w:t>and the hot water consumption of the houses was su</w:t>
      </w:r>
      <w:r w:rsidR="00982419">
        <w:t>bstantially lower than expected</w:t>
      </w:r>
      <w:r w:rsidR="00F77481">
        <w:t>, with two of the houses having very low usage levels</w:t>
      </w:r>
      <w:r w:rsidR="00982419">
        <w:t>. It is likely that the housing sample was atypical, and so these results cannot be generalised across all Victorian households.</w:t>
      </w:r>
    </w:p>
    <w:p w14:paraId="53F49FFA" w14:textId="208BE10E" w:rsidR="003B513D" w:rsidRDefault="003B513D" w:rsidP="00117256"/>
    <w:p w14:paraId="4F19818D" w14:textId="6F6B29AF" w:rsidR="003B513D" w:rsidRDefault="003B513D" w:rsidP="00117256">
      <w:r>
        <w:t>Yarra Va</w:t>
      </w:r>
      <w:r w:rsidR="0044624C">
        <w:t xml:space="preserve">lley Water have undertaken </w:t>
      </w:r>
      <w:r>
        <w:t>water end-</w:t>
      </w:r>
      <w:r w:rsidR="0044624C">
        <w:t xml:space="preserve">use metering studies which </w:t>
      </w:r>
      <w:r>
        <w:t xml:space="preserve">collected detailed data on total water use in Melbourne households in both winter [YVW 2011] and summer  [YVW 2012] months. The winter study found an average indoor water use for all purposes of 109 Litres per person per day, with 80 Litres per person per day of this used for showering, baths, clothes washing and dishwashing and taps, areas that could use some hot water. The summer study found an average indoor water use of 127.5 Litres per day, with 72 Litres per </w:t>
      </w:r>
      <w:r w:rsidR="0044624C">
        <w:t>person per day</w:t>
      </w:r>
      <w:r>
        <w:t xml:space="preserve"> used in areas that could consume hot water. It was found that indoor water use was substantially lower than the 169 Litres per</w:t>
      </w:r>
      <w:r w:rsidR="0044624C">
        <w:t xml:space="preserve"> person per</w:t>
      </w:r>
      <w:r>
        <w:t xml:space="preserve"> day found in a 2004 study. The recent Yarra Valley Water studies suggest that average indoor water use </w:t>
      </w:r>
      <w:r w:rsidRPr="003B513D">
        <w:rPr>
          <w:i/>
        </w:rPr>
        <w:t>for all purposes</w:t>
      </w:r>
      <w:r>
        <w:t xml:space="preserve"> is </w:t>
      </w:r>
      <w:r w:rsidR="0044624C">
        <w:t xml:space="preserve">currently </w:t>
      </w:r>
      <w:r>
        <w:t>around 76 Litres per person per day</w:t>
      </w:r>
      <w:r>
        <w:rPr>
          <w:rStyle w:val="FootnoteReference"/>
        </w:rPr>
        <w:footnoteReference w:id="12"/>
      </w:r>
      <w:r>
        <w:t>, or around 190 Litres per day</w:t>
      </w:r>
      <w:r w:rsidR="0044624C">
        <w:t xml:space="preserve"> for the average household</w:t>
      </w:r>
      <w:r>
        <w:t>. Only some of this water use will be hot water; if hot water use accounted for 50% to 60% of total indoor wate</w:t>
      </w:r>
      <w:r w:rsidR="003C098D">
        <w:t xml:space="preserve">r use, this suggests a </w:t>
      </w:r>
      <w:r>
        <w:t>daily hot water use</w:t>
      </w:r>
      <w:r w:rsidR="003C098D">
        <w:t xml:space="preserve"> for an average household</w:t>
      </w:r>
      <w:r>
        <w:t xml:space="preserve"> of around 95 to 114 Litres per day, or around 38 to 46 Litres per</w:t>
      </w:r>
      <w:r w:rsidR="003C098D">
        <w:t xml:space="preserve"> person per</w:t>
      </w:r>
      <w:r>
        <w:t xml:space="preserve"> day.</w:t>
      </w:r>
    </w:p>
    <w:p w14:paraId="30E9242F" w14:textId="393A8F11" w:rsidR="0080585E" w:rsidRDefault="0080585E" w:rsidP="00117256"/>
    <w:p w14:paraId="48B75B0B" w14:textId="31E66F4F" w:rsidR="00A66134" w:rsidRDefault="0080585E" w:rsidP="00117256">
      <w:r w:rsidRPr="003B513D">
        <w:t>A more recent South Australian study</w:t>
      </w:r>
      <w:r w:rsidR="00982419" w:rsidRPr="003B513D">
        <w:t>,</w:t>
      </w:r>
      <w:r w:rsidRPr="003B513D">
        <w:t xml:space="preserve"> whic</w:t>
      </w:r>
      <w:r w:rsidR="005C6954">
        <w:t xml:space="preserve">h monitored hot water </w:t>
      </w:r>
      <w:r w:rsidRPr="003B513D">
        <w:t>use in twelve houses located in Adelaide over a full year [DMITRE 2014]</w:t>
      </w:r>
      <w:r w:rsidR="00982419" w:rsidRPr="003B513D">
        <w:t>,</w:t>
      </w:r>
      <w:r w:rsidR="0085480A" w:rsidRPr="003B513D">
        <w:t xml:space="preserve"> fo</w:t>
      </w:r>
      <w:r w:rsidR="005B5B87" w:rsidRPr="003B513D">
        <w:t xml:space="preserve">und an average </w:t>
      </w:r>
      <w:r w:rsidR="00BF540D">
        <w:t xml:space="preserve">household </w:t>
      </w:r>
      <w:r w:rsidR="005B5B87" w:rsidRPr="003B513D">
        <w:t>use of around 107</w:t>
      </w:r>
      <w:r w:rsidR="0085480A" w:rsidRPr="003B513D">
        <w:t xml:space="preserve"> Litres per day, or an average use of 39 Litres per </w:t>
      </w:r>
      <w:r w:rsidR="005B5B87" w:rsidRPr="003B513D">
        <w:t>person per day</w:t>
      </w:r>
      <w:r w:rsidR="0085480A" w:rsidRPr="003B513D">
        <w:t>.</w:t>
      </w:r>
      <w:r w:rsidR="00982419" w:rsidRPr="003B513D">
        <w:t xml:space="preserve"> For an average </w:t>
      </w:r>
      <w:r w:rsidR="003D4DFB" w:rsidRPr="003B513D">
        <w:t xml:space="preserve">Victorian </w:t>
      </w:r>
      <w:r w:rsidR="00982419" w:rsidRPr="003B513D">
        <w:t>household with 2.5 people, this would correspond to an average use of 97.5 Litres per day.</w:t>
      </w:r>
    </w:p>
    <w:p w14:paraId="27CC8872" w14:textId="1AF7A1A6" w:rsidR="00EE1A69" w:rsidRDefault="00EE1A69" w:rsidP="00175DEE">
      <w:pPr>
        <w:pStyle w:val="Heading3"/>
      </w:pPr>
      <w:bookmarkStart w:id="13" w:name="_Toc468355582"/>
      <w:r>
        <w:t>Water heating task</w:t>
      </w:r>
      <w:bookmarkEnd w:id="13"/>
    </w:p>
    <w:p w14:paraId="2463927E" w14:textId="5AE2F039" w:rsidR="00EE1A69" w:rsidRDefault="00E74844" w:rsidP="00117256">
      <w:r>
        <w:t xml:space="preserve">The </w:t>
      </w:r>
      <w:r w:rsidR="0080585E">
        <w:t>energy</w:t>
      </w:r>
      <w:r>
        <w:t xml:space="preserve"> input</w:t>
      </w:r>
      <w:r w:rsidR="0080585E">
        <w:t xml:space="preserve"> that a water heater </w:t>
      </w:r>
      <w:r>
        <w:t>must</w:t>
      </w:r>
      <w:r w:rsidR="0080585E">
        <w:t xml:space="preserve"> provide</w:t>
      </w:r>
      <w:r>
        <w:t xml:space="preserve"> to heat a certain volume of water to the required temperature</w:t>
      </w:r>
      <w:r w:rsidR="0080585E">
        <w:t xml:space="preserve"> is known as the “water heating task”.</w:t>
      </w:r>
      <w:r w:rsidR="00F0651E">
        <w:t xml:space="preserve"> This can also be </w:t>
      </w:r>
      <w:r w:rsidR="007D2379">
        <w:t xml:space="preserve">considered to be </w:t>
      </w:r>
      <w:r w:rsidR="00F0651E">
        <w:t>the energy output of the water heater</w:t>
      </w:r>
      <w:r w:rsidR="00126BDE">
        <w:t>, and is sometimes</w:t>
      </w:r>
      <w:r w:rsidR="007D2379">
        <w:t xml:space="preserve"> referred to as the hot water delivery</w:t>
      </w:r>
      <w:r w:rsidR="00F0651E">
        <w:t xml:space="preserve">. </w:t>
      </w:r>
      <w:r w:rsidR="00C476B3">
        <w:t xml:space="preserve">The daily water heating task </w:t>
      </w:r>
      <w:r w:rsidR="0080585E">
        <w:t>is the amount of energy that is required to raise the temperature of the volume of hot water used each day</w:t>
      </w:r>
      <w:r w:rsidR="00310FB9">
        <w:t xml:space="preserve"> from the cold water temperature to the hot water temperature. So, in addition to the amount of hot water used, the “size” of the </w:t>
      </w:r>
      <w:r w:rsidR="00C476B3">
        <w:t xml:space="preserve">daily </w:t>
      </w:r>
      <w:r w:rsidR="00310FB9">
        <w:t>water heating task (expressed in MJ per day) depends on the temperature difference between the hot and cold water temperature</w:t>
      </w:r>
      <w:r>
        <w:t>s</w:t>
      </w:r>
      <w:r w:rsidR="00310FB9">
        <w:t>.</w:t>
      </w:r>
    </w:p>
    <w:p w14:paraId="279823D2" w14:textId="1D7EF063" w:rsidR="00310FB9" w:rsidRDefault="00310FB9" w:rsidP="00117256">
      <w:r>
        <w:lastRenderedPageBreak/>
        <w:t xml:space="preserve">The 1987 </w:t>
      </w:r>
      <w:r w:rsidR="006843E1">
        <w:t xml:space="preserve">Victorian </w:t>
      </w:r>
      <w:r>
        <w:t xml:space="preserve">study found an average </w:t>
      </w:r>
      <w:r w:rsidR="000254C7">
        <w:t xml:space="preserve">water heating </w:t>
      </w:r>
      <w:r>
        <w:t>task of 35 MJ per day [VSEC 1987]</w:t>
      </w:r>
      <w:r w:rsidR="000E021F">
        <w:t>,</w:t>
      </w:r>
      <w:r>
        <w:t xml:space="preserve"> while the recent South Austra</w:t>
      </w:r>
      <w:r w:rsidR="000254C7">
        <w:t xml:space="preserve">lian study found an average </w:t>
      </w:r>
      <w:r>
        <w:t>water</w:t>
      </w:r>
      <w:r w:rsidR="000254C7">
        <w:t xml:space="preserve"> heating</w:t>
      </w:r>
      <w:r>
        <w:t xml:space="preserve"> task of </w:t>
      </w:r>
      <w:r w:rsidR="006843E1">
        <w:t>only 17.3 MJ per day</w:t>
      </w:r>
      <w:r w:rsidR="007A6ABC">
        <w:t xml:space="preserve"> [DMITRE 2015]</w:t>
      </w:r>
      <w:r w:rsidR="006843E1">
        <w:t xml:space="preserve">, almost half of the average Victorian task in </w:t>
      </w:r>
      <w:r w:rsidR="000254C7">
        <w:t>the mid-1980s. There are a number</w:t>
      </w:r>
      <w:r w:rsidR="006843E1">
        <w:t xml:space="preserve"> of reasons that could explain a substantially lower water heating task today</w:t>
      </w:r>
      <w:r w:rsidR="00E74844">
        <w:t xml:space="preserve"> compared to the mid-1980s</w:t>
      </w:r>
      <w:r w:rsidR="006843E1">
        <w:t>: average household sizes</w:t>
      </w:r>
      <w:r w:rsidR="00E74844">
        <w:t xml:space="preserve"> are now lower</w:t>
      </w:r>
      <w:r w:rsidR="006843E1">
        <w:t>; there is now greater use of low flow shower roses</w:t>
      </w:r>
      <w:r w:rsidR="000E021F">
        <w:t xml:space="preserve"> and showering times may be shorter</w:t>
      </w:r>
      <w:r w:rsidR="006843E1">
        <w:t>; there is greater use of front loading washing machines and households are increasingly washing clothes in cold water</w:t>
      </w:r>
      <w:r w:rsidR="002065D2">
        <w:t>;</w:t>
      </w:r>
      <w:r w:rsidR="00E74844">
        <w:t xml:space="preserve"> and,</w:t>
      </w:r>
      <w:r w:rsidR="002065D2">
        <w:t xml:space="preserve"> there is greater use of dishwashers and dishwashers are more water efficient.</w:t>
      </w:r>
      <w:r w:rsidR="002E224F">
        <w:t xml:space="preserve"> Higher cold water temperatures in Adelaide compared to Melbourne could also be partly responsible.</w:t>
      </w:r>
    </w:p>
    <w:p w14:paraId="6B5D8996" w14:textId="77777777" w:rsidR="002065D2" w:rsidRDefault="002065D2" w:rsidP="00117256"/>
    <w:p w14:paraId="6CF51310" w14:textId="6021CDD1" w:rsidR="002065D2" w:rsidRDefault="002065D2" w:rsidP="00117256">
      <w:r>
        <w:t>While the temperature of the hot water output from a water heater remains fairly constant throughout the year, the cold water temperature changes, being warmer during the summer months than during the winter months. This means that the size of the water heating task tends to var</w:t>
      </w:r>
      <w:r w:rsidR="00D52883">
        <w:t xml:space="preserve">y throughout the year. The </w:t>
      </w:r>
      <w:r w:rsidR="00F27ED6">
        <w:t>VSEC study</w:t>
      </w:r>
      <w:r>
        <w:t xml:space="preserve"> found that the water heating task in the summer months was 80% of the annual average water heating task, while in the winter months it was 120% of the average water heating task</w:t>
      </w:r>
      <w:r w:rsidR="00F27ED6">
        <w:t xml:space="preserve"> [VSEC 1987]</w:t>
      </w:r>
      <w:r>
        <w:t>.</w:t>
      </w:r>
    </w:p>
    <w:p w14:paraId="2C6012A0" w14:textId="4D103018" w:rsidR="00EE1A69" w:rsidRDefault="002065D2" w:rsidP="002065D2">
      <w:pPr>
        <w:pStyle w:val="Heading3"/>
      </w:pPr>
      <w:bookmarkStart w:id="14" w:name="_Toc468355583"/>
      <w:r>
        <w:t>Gas w</w:t>
      </w:r>
      <w:r w:rsidR="00EE1A69">
        <w:t>ater heater energy use</w:t>
      </w:r>
      <w:bookmarkEnd w:id="14"/>
    </w:p>
    <w:p w14:paraId="767E9C17" w14:textId="514BB4D8" w:rsidR="00EE1A69" w:rsidRDefault="002065D2" w:rsidP="00117256">
      <w:r>
        <w:t xml:space="preserve">The daily </w:t>
      </w:r>
      <w:r w:rsidR="00417F1C">
        <w:t xml:space="preserve">gas </w:t>
      </w:r>
      <w:r>
        <w:t>consumption of gas water heaters is the sum of the energy required to heat the amount of hot water used each day – a variable componen</w:t>
      </w:r>
      <w:r w:rsidR="005B69D5">
        <w:t>t – and the daily energy losses</w:t>
      </w:r>
      <w:r>
        <w:t xml:space="preserve"> which</w:t>
      </w:r>
      <w:r w:rsidR="005B69D5">
        <w:t>, for gas storage water heaters,</w:t>
      </w:r>
      <w:r>
        <w:t xml:space="preserve"> are largely independent of </w:t>
      </w:r>
      <w:r w:rsidR="005B69D5">
        <w:t xml:space="preserve">the amount of </w:t>
      </w:r>
      <w:r>
        <w:t>hot water use</w:t>
      </w:r>
      <w:r w:rsidR="005B69D5">
        <w:t>d</w:t>
      </w:r>
      <w:r>
        <w:t xml:space="preserve">. The amount of </w:t>
      </w:r>
      <w:r w:rsidR="005B69D5">
        <w:t xml:space="preserve">energy required to heat the hot water </w:t>
      </w:r>
      <w:r>
        <w:t>used is equal to the daily water heating task</w:t>
      </w:r>
      <w:r w:rsidR="005B69D5">
        <w:t xml:space="preserve"> (MJ per day)</w:t>
      </w:r>
      <w:r>
        <w:t xml:space="preserve"> divided by the conversion efficiency of the </w:t>
      </w:r>
      <w:r w:rsidR="005B69D5">
        <w:t xml:space="preserve">water heater’s </w:t>
      </w:r>
      <w:r>
        <w:t>gas burner</w:t>
      </w:r>
      <w:r w:rsidR="00CF0496">
        <w:t xml:space="preserve"> (also referred to as the recovery efficiency of the water heater)</w:t>
      </w:r>
      <w:r w:rsidR="005B69D5">
        <w:rPr>
          <w:rStyle w:val="FootnoteReference"/>
        </w:rPr>
        <w:footnoteReference w:id="13"/>
      </w:r>
      <w:r>
        <w:t xml:space="preserve">. The daily energy losses are the </w:t>
      </w:r>
      <w:r w:rsidR="005B69D5">
        <w:t>daily maintenance rate for</w:t>
      </w:r>
      <w:r>
        <w:t xml:space="preserve"> gas storage water heaters, and the total daily start-up losses for g</w:t>
      </w:r>
      <w:r w:rsidR="005B69D5">
        <w:t>as instantaneous water heaters (</w:t>
      </w:r>
      <w:r>
        <w:t>which depend on the number of start-ups during the day</w:t>
      </w:r>
      <w:r w:rsidR="005B69D5">
        <w:t>)</w:t>
      </w:r>
      <w:r>
        <w:t>.</w:t>
      </w:r>
      <w:r w:rsidR="00417F1C">
        <w:t xml:space="preserve"> As noted above, gas instantaneous water heaters also have a small electricity consumption.</w:t>
      </w:r>
    </w:p>
    <w:p w14:paraId="69C841F9" w14:textId="11A44ACC" w:rsidR="00AA65CE" w:rsidRDefault="00AA65CE" w:rsidP="00117256"/>
    <w:p w14:paraId="462FD3D8" w14:textId="7E00FF1C" w:rsidR="00AA65CE" w:rsidRDefault="00AA65CE" w:rsidP="00AA65CE">
      <w:pPr>
        <w:pStyle w:val="Figuretitle"/>
      </w:pPr>
      <w:r w:rsidRPr="000F5A54">
        <w:t>FIGURE 3: ENERGY RATING LABEL FOR GAS WATER HEATERS</w:t>
      </w:r>
    </w:p>
    <w:p w14:paraId="170E6D84" w14:textId="1B46FDB3" w:rsidR="00AA65CE" w:rsidRPr="008E3BD3" w:rsidRDefault="000F5A54" w:rsidP="008E3BD3">
      <w:pPr>
        <w:jc w:val="center"/>
      </w:pPr>
      <w:r w:rsidRPr="000F5A54">
        <w:rPr>
          <w:noProof/>
          <w:lang w:eastAsia="en-AU"/>
        </w:rPr>
        <w:drawing>
          <wp:inline distT="0" distB="0" distL="0" distR="0" wp14:anchorId="5D23AC1B" wp14:editId="6A90ED46">
            <wp:extent cx="1871458" cy="2048256"/>
            <wp:effectExtent l="0" t="0" r="0" b="9525"/>
            <wp:docPr id="20" name="Picture 20" descr="The figures shows an example of a gas energy rating label." title="Energy rating lable for gas water h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M\Desktop\Temp\Gas Generic Label Updated.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194" b="4671"/>
                    <a:stretch/>
                  </pic:blipFill>
                  <pic:spPr bwMode="auto">
                    <a:xfrm>
                      <a:off x="0" y="0"/>
                      <a:ext cx="1923964" cy="2105723"/>
                    </a:xfrm>
                    <a:prstGeom prst="rect">
                      <a:avLst/>
                    </a:prstGeom>
                    <a:noFill/>
                    <a:ln>
                      <a:noFill/>
                    </a:ln>
                    <a:extLst>
                      <a:ext uri="{53640926-AAD7-44D8-BBD7-CCE9431645EC}">
                        <a14:shadowObscured xmlns:a14="http://schemas.microsoft.com/office/drawing/2010/main"/>
                      </a:ext>
                    </a:extLst>
                  </pic:spPr>
                </pic:pic>
              </a:graphicData>
            </a:graphic>
          </wp:inline>
        </w:drawing>
      </w:r>
    </w:p>
    <w:p w14:paraId="5B5A19DC" w14:textId="77777777" w:rsidR="00AA65CE" w:rsidRDefault="00AA65CE" w:rsidP="00117256"/>
    <w:p w14:paraId="0747D7B3" w14:textId="77777777" w:rsidR="00AA65CE" w:rsidRDefault="00AA65CE" w:rsidP="00117256"/>
    <w:p w14:paraId="1E3AB53F" w14:textId="5EB25158" w:rsidR="00EC1664" w:rsidRDefault="00525C5E" w:rsidP="00117256">
      <w:r>
        <w:t>Information on the energy eff</w:t>
      </w:r>
      <w:r w:rsidR="007365F0">
        <w:t>iciency of gas water heaters is</w:t>
      </w:r>
      <w:r>
        <w:t xml:space="preserve"> provided on the Gas Energy Rating Labels which are required to be displayed on new gas water heaters </w:t>
      </w:r>
      <w:r w:rsidR="007365F0">
        <w:t xml:space="preserve">when they are </w:t>
      </w:r>
      <w:r>
        <w:t>sold</w:t>
      </w:r>
      <w:r w:rsidR="007365F0">
        <w:t>,</w:t>
      </w:r>
      <w:r>
        <w:t xml:space="preserve"> as part of the gas appliance certification scheme </w:t>
      </w:r>
      <w:r w:rsidR="00082E83">
        <w:t>in Australia. The labels have</w:t>
      </w:r>
      <w:r>
        <w:t xml:space="preserve"> a Star Rating from 1 to 6 Stars at the top of the label – the more stars the more energy efficient the water heater is – and also provide an annual energy consumption figure in MJ per year in a red box</w:t>
      </w:r>
      <w:r w:rsidR="009E670B">
        <w:t xml:space="preserve"> (Comparative Energy Consumption)</w:t>
      </w:r>
      <w:r>
        <w:t xml:space="preserve"> in the middle of the label.</w:t>
      </w:r>
    </w:p>
    <w:p w14:paraId="19AA781C" w14:textId="5800F73F" w:rsidR="00525C5E" w:rsidRDefault="00525C5E" w:rsidP="00117256">
      <w:r>
        <w:lastRenderedPageBreak/>
        <w:t xml:space="preserve">The </w:t>
      </w:r>
      <w:r w:rsidR="00F0771E">
        <w:t>Comparative Energy Consumption</w:t>
      </w:r>
      <w:r w:rsidR="009E670B">
        <w:t xml:space="preserve"> and Star Rating</w:t>
      </w:r>
      <w:r w:rsidR="00F0771E">
        <w:t xml:space="preserve"> figure used on the Gas Energy Rating Labels </w:t>
      </w:r>
      <w:r>
        <w:t>are</w:t>
      </w:r>
      <w:r w:rsidR="00E32B07">
        <w:t xml:space="preserve"> now</w:t>
      </w:r>
      <w:r>
        <w:t xml:space="preserve"> based on laboratory testing to </w:t>
      </w:r>
      <w:r w:rsidRPr="00BD3619">
        <w:t>Australian</w:t>
      </w:r>
      <w:r w:rsidR="00BD3619" w:rsidRPr="00BD3619">
        <w:t xml:space="preserve"> and New Zealand</w:t>
      </w:r>
      <w:r w:rsidRPr="00BD3619">
        <w:t xml:space="preserve"> Standard </w:t>
      </w:r>
      <w:r w:rsidRPr="00F0771E">
        <w:rPr>
          <w:i/>
        </w:rPr>
        <w:t>AS</w:t>
      </w:r>
      <w:r w:rsidR="00BD3619" w:rsidRPr="00F0771E">
        <w:rPr>
          <w:i/>
        </w:rPr>
        <w:t>/NZS 5263.1.2:2016</w:t>
      </w:r>
      <w:r w:rsidR="00BD3619">
        <w:rPr>
          <w:rStyle w:val="FootnoteReference"/>
        </w:rPr>
        <w:footnoteReference w:id="14"/>
      </w:r>
      <w:r>
        <w:t>, which assesses their energy use and energy efficiency for a daily water heating task of 37.7 MJ per day</w:t>
      </w:r>
      <w:r w:rsidR="000E31DD">
        <w:t xml:space="preserve"> (13,761 MJ per year)</w:t>
      </w:r>
      <w:r>
        <w:t>, equivalent to a hot water use of 200 Litres per day</w:t>
      </w:r>
      <w:r w:rsidR="00F0771E">
        <w:t xml:space="preserve"> where the water is heated by</w:t>
      </w:r>
      <w:r>
        <w:t xml:space="preserve"> 45</w:t>
      </w:r>
      <w:r w:rsidRPr="00525C5E">
        <w:rPr>
          <w:vertAlign w:val="superscript"/>
        </w:rPr>
        <w:t>o</w:t>
      </w:r>
      <w:r>
        <w:t>C</w:t>
      </w:r>
      <w:r w:rsidR="00F0771E">
        <w:t xml:space="preserve"> above the cold water temperature</w:t>
      </w:r>
      <w:r>
        <w:t xml:space="preserve"> (or nominal hot water temperature of 60</w:t>
      </w:r>
      <w:r w:rsidRPr="000E31DD">
        <w:rPr>
          <w:vertAlign w:val="superscript"/>
        </w:rPr>
        <w:t>o</w:t>
      </w:r>
      <w:r>
        <w:t>C and a</w:t>
      </w:r>
      <w:r w:rsidR="00E8337C">
        <w:t xml:space="preserve"> cold water temperature of 1</w:t>
      </w:r>
      <w:r>
        <w:t>5</w:t>
      </w:r>
      <w:r w:rsidRPr="00525C5E">
        <w:rPr>
          <w:vertAlign w:val="superscript"/>
        </w:rPr>
        <w:t>o</w:t>
      </w:r>
      <w:r w:rsidR="009E670B">
        <w:t>C). The S</w:t>
      </w:r>
      <w:r>
        <w:t>ta</w:t>
      </w:r>
      <w:r w:rsidR="009E670B">
        <w:t>r R</w:t>
      </w:r>
      <w:r>
        <w:t xml:space="preserve">atings are based on the tested annual energy consumption of a given gas water heater relative to a 1 Star </w:t>
      </w:r>
      <w:r w:rsidR="009E670B">
        <w:t xml:space="preserve">reference </w:t>
      </w:r>
      <w:r>
        <w:t>water heater which consumes 28,900 MJ per year. An additional st</w:t>
      </w:r>
      <w:r w:rsidR="000E31DD">
        <w:t>ar is achieved for each 2,023 MJ per year reduction in annual gas consumption (or 7% of the base gas consumption).</w:t>
      </w:r>
      <w:r w:rsidR="00ED1F40">
        <w:t xml:space="preserve"> [E3 2012]</w:t>
      </w:r>
    </w:p>
    <w:p w14:paraId="31D4DCAD" w14:textId="77777777" w:rsidR="009E670B" w:rsidRDefault="009E670B" w:rsidP="00117256"/>
    <w:p w14:paraId="472C410A" w14:textId="1A4AD418" w:rsidR="00E32B07" w:rsidRDefault="009E670B" w:rsidP="00117256">
      <w:r>
        <w:t>The water heater testing is undertaken in a laboratory test room, with the ambient air temperature specified as 20</w:t>
      </w:r>
      <w:r w:rsidRPr="009E670B">
        <w:rPr>
          <w:vertAlign w:val="superscript"/>
        </w:rPr>
        <w:t>o</w:t>
      </w:r>
      <w:r>
        <w:t>C plus or minus 1</w:t>
      </w:r>
      <w:r w:rsidRPr="009E670B">
        <w:rPr>
          <w:vertAlign w:val="superscript"/>
        </w:rPr>
        <w:t>o</w:t>
      </w:r>
      <w:r>
        <w:t>C.</w:t>
      </w:r>
      <w:r w:rsidR="00B90AD9">
        <w:t xml:space="preserve"> The cold water temperature is specified as 15</w:t>
      </w:r>
      <w:r w:rsidR="00B90AD9" w:rsidRPr="00B90AD9">
        <w:rPr>
          <w:vertAlign w:val="superscript"/>
        </w:rPr>
        <w:t>o</w:t>
      </w:r>
      <w:r w:rsidR="00B90AD9">
        <w:t>C plus or minus 1</w:t>
      </w:r>
      <w:r w:rsidR="00B90AD9" w:rsidRPr="00B90AD9">
        <w:rPr>
          <w:vertAlign w:val="superscript"/>
        </w:rPr>
        <w:t>o</w:t>
      </w:r>
      <w:r w:rsidR="00B90AD9">
        <w:t>C, and the hot water temperature as 60</w:t>
      </w:r>
      <w:r w:rsidR="00B90AD9" w:rsidRPr="00B90AD9">
        <w:rPr>
          <w:vertAlign w:val="superscript"/>
        </w:rPr>
        <w:t>o</w:t>
      </w:r>
      <w:r w:rsidR="00B90AD9">
        <w:t>C plus or minus 1</w:t>
      </w:r>
      <w:r w:rsidR="00B90AD9" w:rsidRPr="00B90AD9">
        <w:rPr>
          <w:vertAlign w:val="superscript"/>
        </w:rPr>
        <w:t>o</w:t>
      </w:r>
      <w:r w:rsidR="00B90AD9">
        <w:t>C.</w:t>
      </w:r>
      <w:r w:rsidR="00C04FCE">
        <w:t xml:space="preserve"> </w:t>
      </w:r>
      <w:r w:rsidRPr="009E670B">
        <w:rPr>
          <w:i/>
        </w:rPr>
        <w:t>AS/NZS 5236.1.2</w:t>
      </w:r>
      <w:r w:rsidR="00FF5481">
        <w:t xml:space="preserve"> assumes 19 start</w:t>
      </w:r>
      <w:r w:rsidR="00ED1F40">
        <w:t>-up</w:t>
      </w:r>
      <w:r w:rsidR="00FF5481">
        <w:t xml:space="preserve">s per day for the determination of </w:t>
      </w:r>
      <w:r w:rsidR="00DD78CD">
        <w:t xml:space="preserve">the </w:t>
      </w:r>
      <w:r w:rsidR="00FF5481">
        <w:t>annual energy consumption</w:t>
      </w:r>
      <w:r w:rsidR="00ED1F40">
        <w:t xml:space="preserve"> of the gas instan</w:t>
      </w:r>
      <w:r w:rsidR="00E32B07">
        <w:t>taneous water heaters.</w:t>
      </w:r>
    </w:p>
    <w:p w14:paraId="1EC2C08F" w14:textId="77777777" w:rsidR="00E32B07" w:rsidRDefault="00E32B07" w:rsidP="00117256"/>
    <w:p w14:paraId="60E8F062" w14:textId="6B9B2E8B" w:rsidR="00ED1F40" w:rsidRDefault="00EA13D6" w:rsidP="00117256">
      <w:r>
        <w:t>The test conditions t</w:t>
      </w:r>
      <w:r w:rsidR="00E8337C">
        <w:t>hat are used to determine the Energy R</w:t>
      </w:r>
      <w:r>
        <w:t xml:space="preserve">atings of gas water </w:t>
      </w:r>
      <w:r w:rsidR="00E8337C">
        <w:t>heaters are quite different to</w:t>
      </w:r>
      <w:r>
        <w:t xml:space="preserve"> those </w:t>
      </w:r>
      <w:r w:rsidR="00324E3A">
        <w:t xml:space="preserve">likely to be </w:t>
      </w:r>
      <w:r>
        <w:t>experienced</w:t>
      </w:r>
      <w:r w:rsidR="00324E3A">
        <w:t xml:space="preserve"> under actual use. Average hot water</w:t>
      </w:r>
      <w:r w:rsidR="00E32B07">
        <w:t xml:space="preserve"> use</w:t>
      </w:r>
      <w:r>
        <w:t xml:space="preserve"> (around 100 to 125 Litres per day) is believed to be substantially lower than the 200 Litres per day used in the current test. Also, the ambient air temperature of 20</w:t>
      </w:r>
      <w:r w:rsidRPr="00EA13D6">
        <w:rPr>
          <w:vertAlign w:val="superscript"/>
        </w:rPr>
        <w:t>o</w:t>
      </w:r>
      <w:r w:rsidR="007A6ABC">
        <w:t>C is higher than</w:t>
      </w:r>
      <w:r w:rsidR="00324E3A">
        <w:t xml:space="preserve"> is</w:t>
      </w:r>
      <w:r>
        <w:t xml:space="preserve"> likely to be experienced by </w:t>
      </w:r>
      <w:r w:rsidR="000D2ACB">
        <w:t>gas water heaters located outside</w:t>
      </w:r>
      <w:r w:rsidR="00E32B07">
        <w:t xml:space="preserve"> in many parts of Victoria</w:t>
      </w:r>
      <w:r w:rsidR="000D2ACB">
        <w:t xml:space="preserve"> – in Southern Victoria the average air temperature over a year is around 14 to 15</w:t>
      </w:r>
      <w:r w:rsidR="000D2ACB" w:rsidRPr="000D2ACB">
        <w:rPr>
          <w:vertAlign w:val="superscript"/>
        </w:rPr>
        <w:t>o</w:t>
      </w:r>
      <w:r w:rsidR="000D2ACB">
        <w:t>C. For storage water heaters this</w:t>
      </w:r>
      <w:r w:rsidR="007A6ABC">
        <w:t xml:space="preserve"> lower ambient</w:t>
      </w:r>
      <w:r w:rsidR="00A27FC1">
        <w:t xml:space="preserve"> air</w:t>
      </w:r>
      <w:r w:rsidR="007A6ABC">
        <w:t xml:space="preserve"> temperature </w:t>
      </w:r>
      <w:r w:rsidR="000D2ACB">
        <w:t>mean</w:t>
      </w:r>
      <w:r w:rsidR="007A6ABC">
        <w:t>s</w:t>
      </w:r>
      <w:r w:rsidR="000D2ACB">
        <w:t xml:space="preserve"> that in practice the standing losses (or daily maintenance rate) is likely to be higher than the tested value</w:t>
      </w:r>
      <w:r w:rsidR="00A27FC1">
        <w:t xml:space="preserve"> – for a hot water temperature of 60</w:t>
      </w:r>
      <w:r w:rsidR="00A27FC1" w:rsidRPr="00A27FC1">
        <w:rPr>
          <w:vertAlign w:val="superscript"/>
        </w:rPr>
        <w:t>o</w:t>
      </w:r>
      <w:r w:rsidR="00A27FC1">
        <w:t>C this would increase the standing losses by 13.8% or by around 550 to 1,100 MJ per year</w:t>
      </w:r>
      <w:r w:rsidR="00E32B07">
        <w:t>. Also</w:t>
      </w:r>
      <w:r w:rsidR="00324E3A">
        <w:t>,</w:t>
      </w:r>
      <w:r w:rsidR="000D2ACB">
        <w:t xml:space="preserve"> water heaters located outside will be subjected to both wind and rai</w:t>
      </w:r>
      <w:r w:rsidR="00CB3715">
        <w:t>n conditions, which may</w:t>
      </w:r>
      <w:r w:rsidR="000D2ACB">
        <w:t xml:space="preserve"> increase the standing losses </w:t>
      </w:r>
      <w:r w:rsidR="00A27FC1">
        <w:t xml:space="preserve">even </w:t>
      </w:r>
      <w:r w:rsidR="000D2ACB">
        <w:t xml:space="preserve">further. </w:t>
      </w:r>
      <w:r w:rsidR="00324E3A">
        <w:t>Due to the way that they operate, instantaneous gas water heaters are less likely to be affected by the ambient air temperature and incidence of wind and rain.</w:t>
      </w:r>
    </w:p>
    <w:p w14:paraId="25C5856C" w14:textId="77777777" w:rsidR="00324E3A" w:rsidRDefault="00324E3A" w:rsidP="00117256"/>
    <w:p w14:paraId="3CE28FC1" w14:textId="6C223B84" w:rsidR="00EF7782" w:rsidRDefault="00324E3A" w:rsidP="0043276E">
      <w:r w:rsidRPr="00324E3A">
        <w:rPr>
          <w:i/>
        </w:rPr>
        <w:t>AS/NZS 5236.1.2</w:t>
      </w:r>
      <w:r>
        <w:t xml:space="preserve"> sets a minimum “thermal efficiency” of gas water heaters to be 75% at their nominal gas consumption rate, and also sets an upper limit on the daily maintenance rate of storage gas water heaters. For the reference (1 Star) gas water heater this is </w:t>
      </w:r>
      <w:r w:rsidR="00EE37F3">
        <w:t xml:space="preserve">equal to 27.3 MJ per day. </w:t>
      </w:r>
      <w:r w:rsidR="000E31DD">
        <w:t xml:space="preserve">In 2013, </w:t>
      </w:r>
      <w:r w:rsidR="00EE37F3">
        <w:t xml:space="preserve">mandatory </w:t>
      </w:r>
      <w:r w:rsidR="000E31DD">
        <w:t>minimum energy performance standards (MEPS) were introduced nationally for gas water heaters through the Equipment Energy Efficiency (E3) Program</w:t>
      </w:r>
      <w:r w:rsidR="0026050C">
        <w:rPr>
          <w:rStyle w:val="FootnoteReference"/>
        </w:rPr>
        <w:footnoteReference w:id="15"/>
      </w:r>
      <w:r w:rsidR="000E31DD">
        <w:t>. The MEPS regulations mean that gas water h</w:t>
      </w:r>
      <w:r w:rsidR="005B0E9F">
        <w:t>eaters with an Energy R</w:t>
      </w:r>
      <w:r w:rsidR="00EE37F3">
        <w:t>ating less than 4</w:t>
      </w:r>
      <w:r w:rsidR="000E31DD">
        <w:t>-Stars can no longer be sold.</w:t>
      </w:r>
    </w:p>
    <w:p w14:paraId="5A62E5F1" w14:textId="77777777" w:rsidR="000E31DD" w:rsidRDefault="000E31DD" w:rsidP="0043276E"/>
    <w:p w14:paraId="3AE922A1" w14:textId="061CAF6F" w:rsidR="000E31DD" w:rsidRDefault="000E31DD" w:rsidP="0043276E">
      <w:r>
        <w:t>While the Gas Energy Rating Labels allow consumers to make a quick comparison between the energy efficiency of different gas water heaters</w:t>
      </w:r>
      <w:r w:rsidR="009D719C">
        <w:t xml:space="preserve"> </w:t>
      </w:r>
      <w:r w:rsidR="009D719C" w:rsidRPr="009D719C">
        <w:rPr>
          <w:i/>
        </w:rPr>
        <w:t>for a daily hot water use of 200 Litres per day</w:t>
      </w:r>
      <w:r w:rsidR="009D719C">
        <w:rPr>
          <w:i/>
        </w:rPr>
        <w:t xml:space="preserve"> </w:t>
      </w:r>
      <w:r w:rsidR="009D719C">
        <w:t>(or daily water heating task of 37.7 MJ per day)</w:t>
      </w:r>
      <w:r>
        <w:t xml:space="preserve">, and this data is publicly available </w:t>
      </w:r>
      <w:r w:rsidR="009D719C">
        <w:t xml:space="preserve">in </w:t>
      </w:r>
      <w:r>
        <w:t>registers published by the gas certification authorities</w:t>
      </w:r>
      <w:r w:rsidR="009D2F6B">
        <w:rPr>
          <w:rStyle w:val="FootnoteReference"/>
        </w:rPr>
        <w:footnoteReference w:id="16"/>
      </w:r>
      <w:r>
        <w:t>, no public information is available on key elements of gas water heater efficiency including the burner</w:t>
      </w:r>
      <w:r w:rsidR="00E32B07">
        <w:t xml:space="preserve"> (or recovery)</w:t>
      </w:r>
      <w:r>
        <w:t xml:space="preserve"> efficiency, maintenance rate of gas storage systems and the start-up energy and electricity consumption of gas instantaneous water heaters.</w:t>
      </w:r>
      <w:r w:rsidR="009D719C">
        <w:t xml:space="preserve"> [E3 2012] This is the information that is necessary to estimate the energy consumption of gas water heaters for different (generally lower) levels of hot water use, and in different ambient temperature conditions.</w:t>
      </w:r>
      <w:r>
        <w:t xml:space="preserve"> </w:t>
      </w:r>
      <w:r w:rsidR="009D719C">
        <w:t xml:space="preserve"> </w:t>
      </w:r>
    </w:p>
    <w:p w14:paraId="12261048" w14:textId="007E6810" w:rsidR="00ED1F40" w:rsidRDefault="00ED1F40" w:rsidP="0043276E"/>
    <w:p w14:paraId="5FB275FA" w14:textId="1FAF8E38" w:rsidR="00025124" w:rsidRDefault="00ED1F40" w:rsidP="00ED1F40">
      <w:r w:rsidRPr="009D719C">
        <w:t>I</w:t>
      </w:r>
      <w:r w:rsidR="004C48F6" w:rsidRPr="009D719C">
        <w:t>n</w:t>
      </w:r>
      <w:r w:rsidR="009D719C">
        <w:t xml:space="preserve"> order to achieve a specific Star R</w:t>
      </w:r>
      <w:r w:rsidRPr="009D719C">
        <w:t>ating</w:t>
      </w:r>
      <w:r w:rsidR="009D719C">
        <w:t xml:space="preserve"> on the Gas Energy Rating Label</w:t>
      </w:r>
      <w:r w:rsidRPr="009D719C">
        <w:t>, it is possible to alter two parameters, the burner</w:t>
      </w:r>
      <w:r w:rsidR="00B40E89">
        <w:t xml:space="preserve"> (or recovery)</w:t>
      </w:r>
      <w:r w:rsidRPr="009D719C">
        <w:t xml:space="preserve"> efficiency and the daily energy losses (maintenance rate and start-</w:t>
      </w:r>
      <w:r w:rsidRPr="009D719C">
        <w:lastRenderedPageBreak/>
        <w:t>up losses). This means that two different water</w:t>
      </w:r>
      <w:r w:rsidR="009D719C">
        <w:t xml:space="preserve"> heaters that achieve the same Star R</w:t>
      </w:r>
      <w:r w:rsidRPr="009D719C">
        <w:t xml:space="preserve">ating could have </w:t>
      </w:r>
      <w:r w:rsidR="004137B6">
        <w:t xml:space="preserve">a </w:t>
      </w:r>
      <w:r w:rsidRPr="009D719C">
        <w:t>different energy consumption at hot water loads other than 37.7 MJ/day.</w:t>
      </w:r>
      <w:r w:rsidR="009D719C" w:rsidRPr="009D719C">
        <w:t xml:space="preserve"> [EES 2015]</w:t>
      </w:r>
    </w:p>
    <w:p w14:paraId="2469FF72" w14:textId="77777777" w:rsidR="00025124" w:rsidRDefault="00025124" w:rsidP="00ED1F40"/>
    <w:p w14:paraId="11C796B4" w14:textId="4315D468" w:rsidR="005B7DB8" w:rsidRDefault="00025124" w:rsidP="005B7DB8">
      <w:r>
        <w:t>As noted above the Gas Energy Rating Label used for water heaters is based on a hot water use of 200 Litres per day</w:t>
      </w:r>
      <w:r w:rsidR="00B40E89">
        <w:t xml:space="preserve">, and this is </w:t>
      </w:r>
      <w:r>
        <w:t>higher than average hot water use. However, due to the way they operate a gas storage water heater and a gas instantaneous water heater wi</w:t>
      </w:r>
      <w:r w:rsidR="00B40E89">
        <w:t>th the same Star Rating (e.g. 5-</w:t>
      </w:r>
      <w:r>
        <w:t>Stars) which have around the same annual energy consumption at 200 Litres per day, will have quite different energy use when hot water use is</w:t>
      </w:r>
      <w:r w:rsidR="00B000D7">
        <w:t xml:space="preserve"> somewhat</w:t>
      </w:r>
      <w:r>
        <w:t xml:space="preserve"> less than this. </w:t>
      </w:r>
      <w:r w:rsidR="009D719C">
        <w:t xml:space="preserve">To illustrate this issue we have modelled </w:t>
      </w:r>
      <w:r>
        <w:t xml:space="preserve">the energy use of a number </w:t>
      </w:r>
      <w:r w:rsidR="00B40E89">
        <w:t>of gas storage water heaters (3-Star and 5-</w:t>
      </w:r>
      <w:r>
        <w:t>Star) and gas</w:t>
      </w:r>
      <w:r w:rsidR="00B40E89">
        <w:t xml:space="preserve"> instantaneous water heaters (5-</w:t>
      </w:r>
      <w:r>
        <w:t>Star and</w:t>
      </w:r>
      <w:r w:rsidR="00B40E89">
        <w:t xml:space="preserve"> 6-</w:t>
      </w:r>
      <w:r>
        <w:t>Star) over</w:t>
      </w:r>
      <w:r w:rsidR="00B000D7">
        <w:t xml:space="preserve"> a wide range of daily water heating</w:t>
      </w:r>
      <w:r>
        <w:t xml:space="preserve"> tasks. For this e</w:t>
      </w:r>
      <w:r w:rsidR="00D4481E">
        <w:t xml:space="preserve">xercise we have assumed </w:t>
      </w:r>
      <w:r w:rsidR="00D913FC">
        <w:t xml:space="preserve">certain </w:t>
      </w:r>
      <w:r>
        <w:t>performance characteristics for the water heaters</w:t>
      </w:r>
      <w:r>
        <w:rPr>
          <w:rStyle w:val="FootnoteReference"/>
        </w:rPr>
        <w:footnoteReference w:id="17"/>
      </w:r>
      <w:r>
        <w:t>. Also, following [EES 2015] we have based the number of dai</w:t>
      </w:r>
      <w:r w:rsidR="00D24062">
        <w:t>ly starts for gas instantaneous</w:t>
      </w:r>
      <w:r>
        <w:t xml:space="preserve"> </w:t>
      </w:r>
      <w:r w:rsidR="00B17B85">
        <w:t xml:space="preserve">water heaters on </w:t>
      </w:r>
      <w:r w:rsidR="005B7DB8" w:rsidRPr="00B17B85">
        <w:rPr>
          <w:i/>
        </w:rPr>
        <w:t>AS/NZS4234</w:t>
      </w:r>
      <w:r w:rsidR="00B17B85" w:rsidRPr="00B17B85">
        <w:rPr>
          <w:i/>
        </w:rPr>
        <w:t>:2008</w:t>
      </w:r>
      <w:r w:rsidR="00B17B85">
        <w:rPr>
          <w:rStyle w:val="FootnoteReference"/>
          <w:i/>
        </w:rPr>
        <w:footnoteReference w:id="18"/>
      </w:r>
      <w:r w:rsidR="00B115C4">
        <w:rPr>
          <w:i/>
        </w:rPr>
        <w:t xml:space="preserve">. </w:t>
      </w:r>
      <w:r w:rsidR="00B115C4" w:rsidRPr="00B115C4">
        <w:t>This</w:t>
      </w:r>
      <w:r w:rsidR="00B115C4">
        <w:rPr>
          <w:i/>
        </w:rPr>
        <w:t xml:space="preserve"> </w:t>
      </w:r>
      <w:r w:rsidR="00B115C4">
        <w:t xml:space="preserve">includes a function that calculates the number of daily start-ups based on the daily hot water task (MJ per day). </w:t>
      </w:r>
      <w:r w:rsidR="005B7DB8" w:rsidRPr="00025124">
        <w:t xml:space="preserve">This is approximately a straight line represented by 3.4 + </w:t>
      </w:r>
      <w:r w:rsidR="00B115C4">
        <w:t>0.4 starts per MJ of hot water delivered.</w:t>
      </w:r>
    </w:p>
    <w:p w14:paraId="6518A63C" w14:textId="2CF5935A" w:rsidR="009122C4" w:rsidRDefault="009122C4" w:rsidP="005B7DB8"/>
    <w:p w14:paraId="6A3558F6" w14:textId="212FD531" w:rsidR="00E602B8" w:rsidRDefault="00E602B8" w:rsidP="005B7DB8">
      <w:r>
        <w:t>Figure 4 shows how the estimated annual gas consumption of the different water heaters modelled varies for water heating tasks ranging from 0 MJ per day u</w:t>
      </w:r>
      <w:r w:rsidR="006E5693">
        <w:t>p to 50 MJ per day. While the 5-</w:t>
      </w:r>
      <w:r>
        <w:t>Star</w:t>
      </w:r>
      <w:r w:rsidR="006E5693">
        <w:t xml:space="preserve"> gas storage water heater and 5-</w:t>
      </w:r>
      <w:r>
        <w:t xml:space="preserve">Star gas instantaneous water heater have around the same annual gas consumption for a hot water task of 37.7 MJ per day (200 Litres per day) the gas consumption of the storage water heater is somewhat higher than the instantaneous water heater at the lower </w:t>
      </w:r>
      <w:r w:rsidR="008604CD">
        <w:t>end of the hot water use</w:t>
      </w:r>
      <w:r>
        <w:t xml:space="preserve"> range.</w:t>
      </w:r>
      <w:r w:rsidR="00443920">
        <w:t xml:space="preserve"> When the daily hot water use is high, above </w:t>
      </w:r>
      <w:r w:rsidR="008604CD">
        <w:t>37.7 MJ</w:t>
      </w:r>
      <w:r w:rsidR="00443920">
        <w:t xml:space="preserve"> per day, the </w:t>
      </w:r>
      <w:r w:rsidR="006E5693">
        <w:t>annual gas consumption of the 5-</w:t>
      </w:r>
      <w:r w:rsidR="00443920">
        <w:t xml:space="preserve">Star storage water heater is lower than </w:t>
      </w:r>
      <w:r w:rsidR="006E5693">
        <w:t>the energy consumption of the 5-</w:t>
      </w:r>
      <w:r w:rsidR="00443920">
        <w:t>Star instantaneous system.</w:t>
      </w:r>
    </w:p>
    <w:p w14:paraId="6F2FBD03" w14:textId="77777777" w:rsidR="009122C4" w:rsidRDefault="009122C4" w:rsidP="005B7DB8"/>
    <w:p w14:paraId="41DCB699" w14:textId="531F7819" w:rsidR="00662090" w:rsidRDefault="00662090" w:rsidP="00662090">
      <w:pPr>
        <w:pStyle w:val="Figuretitle"/>
      </w:pPr>
      <w:r>
        <w:t>FIGURE 4: MODELLED ENERGY CONSUMPTION OF GAS WATER HEATERS</w:t>
      </w:r>
    </w:p>
    <w:p w14:paraId="5D41A415" w14:textId="6C66FD5E" w:rsidR="009122C4" w:rsidRDefault="00A86D03" w:rsidP="009122C4">
      <w:pPr>
        <w:jc w:val="center"/>
      </w:pPr>
      <w:r w:rsidRPr="00A86D03">
        <w:rPr>
          <w:noProof/>
          <w:lang w:eastAsia="en-AU"/>
        </w:rPr>
        <w:drawing>
          <wp:inline distT="0" distB="0" distL="0" distR="0" wp14:anchorId="1C10C519" wp14:editId="10FB13DC">
            <wp:extent cx="3891686" cy="2615704"/>
            <wp:effectExtent l="0" t="0" r="0" b="0"/>
            <wp:docPr id="311" name="Picture 311" descr="The graph shows the theoretical annual energy use of a number of gas water heaters over a range of daily water heating tasks from 0 to 50 MJ per day. It covers 3-Star and 5-Star gas storage systems, and 5-Star and 6-Star gas instantaneous systems." title="Modelled energy consumption of gas water h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1968" cy="2622615"/>
                    </a:xfrm>
                    <a:prstGeom prst="rect">
                      <a:avLst/>
                    </a:prstGeom>
                    <a:noFill/>
                    <a:ln>
                      <a:noFill/>
                    </a:ln>
                  </pic:spPr>
                </pic:pic>
              </a:graphicData>
            </a:graphic>
          </wp:inline>
        </w:drawing>
      </w:r>
    </w:p>
    <w:p w14:paraId="0D21EBB7" w14:textId="77777777" w:rsidR="009122C4" w:rsidRDefault="009122C4" w:rsidP="005B7DB8"/>
    <w:p w14:paraId="449E4A67" w14:textId="77777777" w:rsidR="009122C4" w:rsidRDefault="009122C4" w:rsidP="005B7DB8"/>
    <w:p w14:paraId="42DFC000" w14:textId="77777777" w:rsidR="00C030FA" w:rsidRDefault="00C030FA" w:rsidP="005B7DB8">
      <w:r>
        <w:br w:type="page"/>
      </w:r>
    </w:p>
    <w:p w14:paraId="6A92CEBA" w14:textId="14A44B92" w:rsidR="00443920" w:rsidRDefault="00443920" w:rsidP="005B7DB8">
      <w:r>
        <w:lastRenderedPageBreak/>
        <w:t>Figure 5 compares the overall efficiency of the gas water heaters which have been modelled. This is the daily water heating task divided by the daily gas consumption (ignoring the small electricity</w:t>
      </w:r>
      <w:r w:rsidR="001B0E88">
        <w:t xml:space="preserve"> consumption for the gas instantaneous</w:t>
      </w:r>
      <w:r>
        <w:t xml:space="preserve"> water heaters). It is clear that at the lower end </w:t>
      </w:r>
      <w:r w:rsidR="006E5693">
        <w:t xml:space="preserve">of the </w:t>
      </w:r>
      <w:r w:rsidR="00FB33C4">
        <w:t>hot water usage range (below 25 MJ per day)</w:t>
      </w:r>
      <w:r>
        <w:t xml:space="preserve"> the instantaneous </w:t>
      </w:r>
      <w:r w:rsidR="006E5693">
        <w:t xml:space="preserve">gas </w:t>
      </w:r>
      <w:r>
        <w:t xml:space="preserve">water heaters are much more efficient than the </w:t>
      </w:r>
      <w:r w:rsidR="006E5693">
        <w:t xml:space="preserve">gas </w:t>
      </w:r>
      <w:r>
        <w:t>storage water heaters, and that they maintain this high level of efficiency down to a fairly low level of hot water use (5 MJ per day). In contrast, the overall efficiency of the gas storage water heaters decreases significantly as the daily hot water use decreases.</w:t>
      </w:r>
      <w:r w:rsidR="00F45EDB">
        <w:t xml:space="preserve"> This is because for a low level of hot water use the effectively fixed standing losses (wasted energy) become a significant proportion of the daily energy requirement.</w:t>
      </w:r>
      <w:r>
        <w:t xml:space="preserve"> </w:t>
      </w:r>
      <w:r w:rsidR="00F45EDB">
        <w:t>The energy consumption of the instantaneous water heaters are more directly rel</w:t>
      </w:r>
      <w:r w:rsidR="006E5693">
        <w:t>ated to the amount of hot water</w:t>
      </w:r>
      <w:r w:rsidR="00F45EDB">
        <w:t xml:space="preserve"> used and the start-up losses, and for low hot water use these start-up losses are also likely to be quite low.</w:t>
      </w:r>
    </w:p>
    <w:p w14:paraId="3136324F" w14:textId="77777777" w:rsidR="000D22F8" w:rsidRDefault="000D22F8" w:rsidP="000D22F8"/>
    <w:p w14:paraId="0734D84B" w14:textId="18239DDB" w:rsidR="000D22F8" w:rsidRDefault="00960FD0" w:rsidP="000D22F8">
      <w:pPr>
        <w:pStyle w:val="Figuretitle"/>
      </w:pPr>
      <w:r>
        <w:t>FIGURE 5: MODELLED OVERALL</w:t>
      </w:r>
      <w:r w:rsidR="000D22F8">
        <w:t xml:space="preserve"> EFFICIENCY OF GAS WATER HEATERS</w:t>
      </w:r>
    </w:p>
    <w:p w14:paraId="115A75B0" w14:textId="77777777" w:rsidR="000D22F8" w:rsidRDefault="000D22F8" w:rsidP="000D22F8">
      <w:pPr>
        <w:jc w:val="center"/>
      </w:pPr>
      <w:r w:rsidRPr="00CE67D6">
        <w:rPr>
          <w:noProof/>
          <w:lang w:eastAsia="en-AU"/>
        </w:rPr>
        <w:drawing>
          <wp:inline distT="0" distB="0" distL="0" distR="0" wp14:anchorId="79BDEA36" wp14:editId="67B8B18F">
            <wp:extent cx="3939729" cy="2618842"/>
            <wp:effectExtent l="0" t="0" r="3810" b="0"/>
            <wp:docPr id="314" name="Picture 314" descr="The graph shows the theoretical overall efficiency of a number of gas water heaters for dialy water heating tasks ranging from 0 to 50 MJ per day. Water heaters covered include 3-Star and 5-Star gas storage systems, and 5-Star and 6-Star gas instantaneous systems." title="Modelled overall efficiency of gas water h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1051" cy="2633015"/>
                    </a:xfrm>
                    <a:prstGeom prst="rect">
                      <a:avLst/>
                    </a:prstGeom>
                    <a:noFill/>
                    <a:ln>
                      <a:noFill/>
                    </a:ln>
                  </pic:spPr>
                </pic:pic>
              </a:graphicData>
            </a:graphic>
          </wp:inline>
        </w:drawing>
      </w:r>
    </w:p>
    <w:p w14:paraId="56619C81" w14:textId="77777777" w:rsidR="000D22F8" w:rsidRDefault="000D22F8" w:rsidP="000D22F8"/>
    <w:p w14:paraId="7C8321F5" w14:textId="77777777" w:rsidR="000D22F8" w:rsidRDefault="000D22F8" w:rsidP="005B7DB8"/>
    <w:p w14:paraId="6BD0FF8C" w14:textId="6F80BEA0" w:rsidR="00F45EDB" w:rsidRDefault="00F45EDB" w:rsidP="005B7DB8">
      <w:r>
        <w:t xml:space="preserve">To provide some context for this </w:t>
      </w:r>
      <w:r w:rsidRPr="00773B0D">
        <w:rPr>
          <w:i/>
        </w:rPr>
        <w:t>Retrofit Trial</w:t>
      </w:r>
      <w:r>
        <w:t xml:space="preserve">, we have modelled the </w:t>
      </w:r>
      <w:r w:rsidR="00BD3134">
        <w:t xml:space="preserve">gas energy </w:t>
      </w:r>
      <w:r>
        <w:t>savi</w:t>
      </w:r>
      <w:r w:rsidR="00BD3134">
        <w:t>ngs which are expected when a 3-</w:t>
      </w:r>
      <w:r>
        <w:t>Star gas storage water heater – typical of an older existing uni</w:t>
      </w:r>
      <w:r w:rsidR="00BD3134">
        <w:t>t – is replaced with either a 5-</w:t>
      </w:r>
      <w:r>
        <w:t xml:space="preserve">Star </w:t>
      </w:r>
      <w:r w:rsidR="00BD3134">
        <w:t>gas storage water heater or a 6-</w:t>
      </w:r>
      <w:r>
        <w:t xml:space="preserve">Star gas instantaneous water heater. The results of this modelling are presented in Figure 6. For an average hot water use in the range of 100 to 125 Litres per day (water heating task in the range of 19 to 24 MJ per day) the energy savings from the replacement </w:t>
      </w:r>
      <w:r w:rsidR="00BD3134">
        <w:t>with a 6-</w:t>
      </w:r>
      <w:r>
        <w:t>Star gas</w:t>
      </w:r>
      <w:r w:rsidR="00F926BC">
        <w:t xml:space="preserve"> instantaneous system are nearly</w:t>
      </w:r>
      <w:r>
        <w:t xml:space="preserve"> twice as large as the </w:t>
      </w:r>
      <w:r w:rsidR="00BD3134">
        <w:t>savings from replacing with a 5-</w:t>
      </w:r>
      <w:r>
        <w:t>Star gas storage system.</w:t>
      </w:r>
    </w:p>
    <w:p w14:paraId="4133DE13" w14:textId="5D2A8A0B" w:rsidR="000D22F8" w:rsidRDefault="000D22F8" w:rsidP="0043276E">
      <w:r>
        <w:br w:type="page"/>
      </w:r>
    </w:p>
    <w:p w14:paraId="04081DF5" w14:textId="52417722" w:rsidR="00662090" w:rsidRDefault="00662090" w:rsidP="00662090">
      <w:pPr>
        <w:pStyle w:val="Figuretitle"/>
      </w:pPr>
      <w:r>
        <w:lastRenderedPageBreak/>
        <w:t>FIGURE 6: ESTIMATED ENERGY SAVINGS FROM GAS WATER HEATER RETROFITS</w:t>
      </w:r>
    </w:p>
    <w:p w14:paraId="6C56E7C4" w14:textId="2510290E" w:rsidR="009122C4" w:rsidRDefault="00E56725" w:rsidP="009122C4">
      <w:pPr>
        <w:jc w:val="center"/>
      </w:pPr>
      <w:r w:rsidRPr="00E56725">
        <w:rPr>
          <w:noProof/>
          <w:lang w:eastAsia="en-AU"/>
        </w:rPr>
        <w:drawing>
          <wp:inline distT="0" distB="0" distL="0" distR="0" wp14:anchorId="11698B10" wp14:editId="62F9F67B">
            <wp:extent cx="3928262" cy="2654361"/>
            <wp:effectExtent l="0" t="0" r="0" b="0"/>
            <wp:docPr id="313" name="Picture 313" descr="The graph shows the theoretical estimated annual energy savings from replacing a 3-Star gas storage water heater with either a 5-Star gas storage water heater (blue line) or a 6-Star gas instantaneous water heater (red line)." title="Estimated energy savings from gas water heater retro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2867" cy="2670987"/>
                    </a:xfrm>
                    <a:prstGeom prst="rect">
                      <a:avLst/>
                    </a:prstGeom>
                    <a:noFill/>
                    <a:ln>
                      <a:noFill/>
                    </a:ln>
                  </pic:spPr>
                </pic:pic>
              </a:graphicData>
            </a:graphic>
          </wp:inline>
        </w:drawing>
      </w:r>
    </w:p>
    <w:p w14:paraId="7718B043" w14:textId="77777777" w:rsidR="009122C4" w:rsidRDefault="009122C4" w:rsidP="0043276E"/>
    <w:p w14:paraId="2EDEE33E" w14:textId="22375E88" w:rsidR="00192D0E" w:rsidRDefault="00192D0E" w:rsidP="00994C02">
      <w:r>
        <w:br w:type="page"/>
      </w:r>
    </w:p>
    <w:p w14:paraId="37C08868" w14:textId="5FDDF53A" w:rsidR="00967A21" w:rsidRPr="00656AA5" w:rsidRDefault="00967A21" w:rsidP="00967A21">
      <w:pPr>
        <w:pStyle w:val="Heading1"/>
      </w:pPr>
      <w:bookmarkStart w:id="15" w:name="_Toc468355584"/>
      <w:r w:rsidRPr="00656AA5">
        <w:lastRenderedPageBreak/>
        <w:t xml:space="preserve">3. </w:t>
      </w:r>
      <w:r w:rsidR="00D53495">
        <w:t xml:space="preserve">Hot water use </w:t>
      </w:r>
      <w:r w:rsidR="00DE7ED7">
        <w:t>of the</w:t>
      </w:r>
      <w:r w:rsidR="00D53495">
        <w:t xml:space="preserve"> </w:t>
      </w:r>
      <w:r w:rsidR="00D53495" w:rsidRPr="00D53495">
        <w:rPr>
          <w:i/>
        </w:rPr>
        <w:t>Trial</w:t>
      </w:r>
      <w:r w:rsidR="00D53495">
        <w:t xml:space="preserve"> houses</w:t>
      </w:r>
      <w:r w:rsidR="00DE7ED7">
        <w:t xml:space="preserve"> before retrofit</w:t>
      </w:r>
      <w:bookmarkEnd w:id="15"/>
    </w:p>
    <w:p w14:paraId="75919465" w14:textId="18B1FD83" w:rsidR="00443486" w:rsidRPr="00531326" w:rsidRDefault="00443486" w:rsidP="00443486">
      <w:pPr>
        <w:pStyle w:val="Heading2"/>
      </w:pPr>
      <w:bookmarkStart w:id="16" w:name="_Toc468355585"/>
      <w:r w:rsidRPr="00531326">
        <w:t>Housing Sample</w:t>
      </w:r>
      <w:bookmarkEnd w:id="16"/>
    </w:p>
    <w:p w14:paraId="78F6C044" w14:textId="0268C3A4" w:rsidR="007600D2" w:rsidRDefault="00443486" w:rsidP="00443486">
      <w:r w:rsidRPr="00C7104C">
        <w:t>Details of</w:t>
      </w:r>
      <w:r w:rsidR="001D1773" w:rsidRPr="00C7104C">
        <w:t xml:space="preserve"> the 6</w:t>
      </w:r>
      <w:r w:rsidRPr="00C7104C">
        <w:t xml:space="preserve"> houses which participated in the </w:t>
      </w:r>
      <w:r w:rsidR="001D1773" w:rsidRPr="00C7104C">
        <w:rPr>
          <w:i/>
        </w:rPr>
        <w:t>Gas Water Heater</w:t>
      </w:r>
      <w:r w:rsidRPr="00C7104C">
        <w:t xml:space="preserve"> </w:t>
      </w:r>
      <w:r w:rsidRPr="00C7104C">
        <w:rPr>
          <w:i/>
        </w:rPr>
        <w:t>Retrofit Trial</w:t>
      </w:r>
      <w:r w:rsidRPr="00C7104C">
        <w:t xml:space="preserve"> are shown in Table </w:t>
      </w:r>
      <w:r w:rsidR="006D4DCA" w:rsidRPr="00C7104C">
        <w:t>2</w:t>
      </w:r>
      <w:r w:rsidR="009C6617" w:rsidRPr="00C7104C">
        <w:t xml:space="preserve">, including details </w:t>
      </w:r>
      <w:r w:rsidR="00F90427" w:rsidRPr="00C7104C">
        <w:t>of the existing and replacement</w:t>
      </w:r>
      <w:r w:rsidR="00E10DBC" w:rsidRPr="00C7104C">
        <w:t xml:space="preserve"> </w:t>
      </w:r>
      <w:r w:rsidR="009C6617" w:rsidRPr="00C7104C">
        <w:t>gas water heater</w:t>
      </w:r>
      <w:r w:rsidRPr="00C7104C">
        <w:t xml:space="preserve">. Prior to the retrofits all houses had </w:t>
      </w:r>
      <w:r w:rsidR="001D1773" w:rsidRPr="00C7104C">
        <w:t>gas storage water heaters</w:t>
      </w:r>
      <w:r w:rsidR="002C0ABF" w:rsidRPr="00C7104C">
        <w:t xml:space="preserve"> with star ratings in the range of 2</w:t>
      </w:r>
      <w:r w:rsidR="00D41705" w:rsidRPr="00C7104C">
        <w:t>-</w:t>
      </w:r>
      <w:r w:rsidR="002C0ABF" w:rsidRPr="00C7104C">
        <w:t xml:space="preserve"> to 3-Stars</w:t>
      </w:r>
      <w:r w:rsidR="001E51D4" w:rsidRPr="00C7104C">
        <w:rPr>
          <w:rStyle w:val="FootnoteReference"/>
        </w:rPr>
        <w:footnoteReference w:id="19"/>
      </w:r>
      <w:r w:rsidRPr="00C7104C">
        <w:t>, with the a</w:t>
      </w:r>
      <w:r w:rsidR="00077D33" w:rsidRPr="00C7104C">
        <w:t>ge of these</w:t>
      </w:r>
      <w:r w:rsidR="009C6617" w:rsidRPr="00C7104C">
        <w:t xml:space="preserve"> ranging from 11 to 25</w:t>
      </w:r>
      <w:r w:rsidRPr="00C7104C">
        <w:t xml:space="preserve"> years old. </w:t>
      </w:r>
      <w:r w:rsidR="007600D2" w:rsidRPr="00C7104C">
        <w:t>In most</w:t>
      </w:r>
      <w:r w:rsidR="0004414A" w:rsidRPr="00C7104C">
        <w:t xml:space="preserve"> of the houses the existing </w:t>
      </w:r>
      <w:r w:rsidR="007600D2" w:rsidRPr="00C7104C">
        <w:t xml:space="preserve">water heater was located outside, but in two of the houses (GWH3 and GWH5) the existing water heater was located inside. All replacement water heaters were located outside. </w:t>
      </w:r>
      <w:r w:rsidR="009C6617" w:rsidRPr="00C7104C">
        <w:t>The households were occupied by betwee</w:t>
      </w:r>
      <w:r w:rsidR="007600D2" w:rsidRPr="00C7104C">
        <w:t>n 3 and 4 people (average 3.5).</w:t>
      </w:r>
    </w:p>
    <w:p w14:paraId="4969A3C1" w14:textId="77777777" w:rsidR="007600D2" w:rsidRDefault="007600D2" w:rsidP="00443486"/>
    <w:p w14:paraId="6CF6CF84" w14:textId="4E7E211D" w:rsidR="00443486" w:rsidRDefault="009C6617" w:rsidP="00443486">
      <w:r>
        <w:t>The estimated average daily hot water use of the households</w:t>
      </w:r>
      <w:r>
        <w:rPr>
          <w:rStyle w:val="FootnoteReference"/>
        </w:rPr>
        <w:footnoteReference w:id="20"/>
      </w:r>
      <w:r>
        <w:t xml:space="preserve"> prior to the retrofits ranged from only 68.6 Litres per day up to 258.1 Litres per day [EES 2016], with the average use being </w:t>
      </w:r>
      <w:r w:rsidR="00DE7CEF">
        <w:t>141.4</w:t>
      </w:r>
      <w:r>
        <w:t xml:space="preserve"> Litres per day.  </w:t>
      </w:r>
      <w:r w:rsidR="00D41705">
        <w:t xml:space="preserve">The average </w:t>
      </w:r>
      <w:r w:rsidR="00077D33">
        <w:t>use of hot water per person per day ranged from 22.9 Litres per day up to 86.0 Litres per day, with an average of 40.4 Litres per</w:t>
      </w:r>
      <w:r w:rsidR="007600D2">
        <w:t xml:space="preserve"> person per</w:t>
      </w:r>
      <w:r w:rsidR="00077D33">
        <w:t xml:space="preserve"> day.</w:t>
      </w:r>
      <w:r w:rsidR="00734911">
        <w:t xml:space="preserve"> For the average Victorian household with around 2.5 people this suggests an average daily hot water use of 101 Litres per day. </w:t>
      </w:r>
      <w:r w:rsidR="00734911" w:rsidRPr="007600D2">
        <w:t xml:space="preserve">This average daily use per person found in the </w:t>
      </w:r>
      <w:r w:rsidR="00734911" w:rsidRPr="007600D2">
        <w:rPr>
          <w:i/>
        </w:rPr>
        <w:t>Retrofit Trial</w:t>
      </w:r>
      <w:r w:rsidR="00734911" w:rsidRPr="007600D2">
        <w:t xml:space="preserve"> is </w:t>
      </w:r>
      <w:r w:rsidR="00CA22F9">
        <w:t xml:space="preserve">broadly </w:t>
      </w:r>
      <w:r w:rsidR="00734911" w:rsidRPr="007600D2">
        <w:t>consistent with the results of a recent South Australian study which monitored the use of twelve water heaters over a full year [DMITRE 2014] and found an average usage of 39 Litres per</w:t>
      </w:r>
      <w:r w:rsidR="007C596C">
        <w:t xml:space="preserve"> person per</w:t>
      </w:r>
      <w:r w:rsidR="00734911" w:rsidRPr="007600D2">
        <w:t xml:space="preserve"> day. </w:t>
      </w:r>
    </w:p>
    <w:p w14:paraId="5383D949" w14:textId="77777777" w:rsidR="00443486" w:rsidRDefault="00443486" w:rsidP="00443486"/>
    <w:p w14:paraId="71717FC5" w14:textId="77777777" w:rsidR="00443486" w:rsidRPr="00001016" w:rsidRDefault="00443486" w:rsidP="00443486"/>
    <w:p w14:paraId="2A3F8EB2" w14:textId="704178C2" w:rsidR="00443486" w:rsidRPr="008B5634" w:rsidRDefault="005175C6" w:rsidP="00443486">
      <w:pPr>
        <w:pStyle w:val="Tabletitle"/>
      </w:pPr>
      <w:r>
        <w:t>TABLE 2</w:t>
      </w:r>
      <w:r w:rsidR="00443486" w:rsidRPr="006E2962">
        <w:t xml:space="preserve">: </w:t>
      </w:r>
      <w:r w:rsidR="00443486">
        <w:t>DETAILS OF THE HOUSES WHICH PA</w:t>
      </w:r>
      <w:r w:rsidR="001D1773">
        <w:t xml:space="preserve">RTICIPATED IN THE </w:t>
      </w:r>
      <w:r w:rsidR="00734911">
        <w:t xml:space="preserve">GAS WATER HEATER </w:t>
      </w:r>
      <w:r w:rsidR="001D1773">
        <w:t>RETROFIT TRIAL</w:t>
      </w:r>
    </w:p>
    <w:tbl>
      <w:tblPr>
        <w:tblW w:w="9634" w:type="dxa"/>
        <w:tblLayout w:type="fixed"/>
        <w:tblCellMar>
          <w:top w:w="57" w:type="dxa"/>
          <w:bottom w:w="57" w:type="dxa"/>
        </w:tblCellMar>
        <w:tblLook w:val="04A0" w:firstRow="1" w:lastRow="0" w:firstColumn="1" w:lastColumn="0" w:noHBand="0" w:noVBand="1"/>
        <w:tblCaption w:val="Details of the houses which participated in the gas water heater retrofit trial"/>
        <w:tblDescription w:val="The table provides a summary of key information concerning the houses which participated in the retrofit trial, including number of people, details of the existing water heater, age of the existing water heater, details of the replacement water heater, and average hot water use before the retrofits."/>
      </w:tblPr>
      <w:tblGrid>
        <w:gridCol w:w="846"/>
        <w:gridCol w:w="879"/>
        <w:gridCol w:w="2386"/>
        <w:gridCol w:w="733"/>
        <w:gridCol w:w="2409"/>
        <w:gridCol w:w="1276"/>
        <w:gridCol w:w="1105"/>
      </w:tblGrid>
      <w:tr w:rsidR="000437A1" w:rsidRPr="00BF589C" w14:paraId="2FCF5FFF" w14:textId="77777777" w:rsidTr="009C6617">
        <w:trPr>
          <w:trHeight w:val="340"/>
        </w:trPr>
        <w:tc>
          <w:tcPr>
            <w:tcW w:w="846" w:type="dxa"/>
            <w:shd w:val="clear" w:color="auto" w:fill="92D050"/>
            <w:vAlign w:val="center"/>
            <w:hideMark/>
          </w:tcPr>
          <w:p w14:paraId="034817B5" w14:textId="77777777" w:rsidR="00BF589C" w:rsidRPr="00BF589C" w:rsidRDefault="00BF589C" w:rsidP="00BF589C">
            <w:pPr>
              <w:widowControl/>
              <w:spacing w:line="240" w:lineRule="auto"/>
              <w:rPr>
                <w:rFonts w:cs="Arial"/>
                <w:b/>
                <w:bCs/>
                <w:color w:val="FFFFFF" w:themeColor="background1"/>
                <w:spacing w:val="0"/>
                <w:sz w:val="18"/>
                <w:szCs w:val="18"/>
                <w:lang w:eastAsia="en-AU"/>
              </w:rPr>
            </w:pPr>
            <w:r w:rsidRPr="00BF589C">
              <w:rPr>
                <w:rFonts w:cs="Arial"/>
                <w:b/>
                <w:bCs/>
                <w:color w:val="FFFFFF" w:themeColor="background1"/>
                <w:spacing w:val="0"/>
                <w:sz w:val="18"/>
                <w:szCs w:val="18"/>
                <w:lang w:eastAsia="en-AU"/>
              </w:rPr>
              <w:t>House No</w:t>
            </w:r>
          </w:p>
        </w:tc>
        <w:tc>
          <w:tcPr>
            <w:tcW w:w="879" w:type="dxa"/>
            <w:shd w:val="clear" w:color="auto" w:fill="92D050"/>
            <w:vAlign w:val="center"/>
            <w:hideMark/>
          </w:tcPr>
          <w:p w14:paraId="7FC21D84" w14:textId="59C63B89" w:rsidR="00BF589C" w:rsidRPr="00BF589C" w:rsidRDefault="00BF589C" w:rsidP="00BF589C">
            <w:pPr>
              <w:widowControl/>
              <w:spacing w:line="240" w:lineRule="auto"/>
              <w:rPr>
                <w:rFonts w:cs="Arial"/>
                <w:b/>
                <w:bCs/>
                <w:color w:val="FFFFFF" w:themeColor="background1"/>
                <w:spacing w:val="0"/>
                <w:sz w:val="18"/>
                <w:szCs w:val="18"/>
                <w:lang w:eastAsia="en-AU"/>
              </w:rPr>
            </w:pPr>
            <w:r w:rsidRPr="00BF589C">
              <w:rPr>
                <w:rFonts w:cs="Arial"/>
                <w:b/>
                <w:bCs/>
                <w:color w:val="FFFFFF" w:themeColor="background1"/>
                <w:spacing w:val="0"/>
                <w:sz w:val="18"/>
                <w:szCs w:val="18"/>
                <w:lang w:eastAsia="en-AU"/>
              </w:rPr>
              <w:t>No</w:t>
            </w:r>
            <w:r w:rsidR="00080C03" w:rsidRPr="00080C03">
              <w:rPr>
                <w:rFonts w:cs="Arial"/>
                <w:b/>
                <w:bCs/>
                <w:color w:val="FFFFFF" w:themeColor="background1"/>
                <w:spacing w:val="0"/>
                <w:sz w:val="18"/>
                <w:szCs w:val="18"/>
                <w:lang w:eastAsia="en-AU"/>
              </w:rPr>
              <w:t>.</w:t>
            </w:r>
            <w:r w:rsidRPr="00BF589C">
              <w:rPr>
                <w:rFonts w:cs="Arial"/>
                <w:b/>
                <w:bCs/>
                <w:color w:val="FFFFFF" w:themeColor="background1"/>
                <w:spacing w:val="0"/>
                <w:sz w:val="18"/>
                <w:szCs w:val="18"/>
                <w:lang w:eastAsia="en-AU"/>
              </w:rPr>
              <w:t xml:space="preserve"> of People</w:t>
            </w:r>
            <w:r w:rsidR="000437A1">
              <w:rPr>
                <w:rFonts w:cs="Arial"/>
                <w:b/>
                <w:bCs/>
                <w:color w:val="FFFFFF" w:themeColor="background1"/>
                <w:spacing w:val="0"/>
                <w:sz w:val="18"/>
                <w:szCs w:val="18"/>
                <w:lang w:eastAsia="en-AU"/>
              </w:rPr>
              <w:t>*</w:t>
            </w:r>
          </w:p>
        </w:tc>
        <w:tc>
          <w:tcPr>
            <w:tcW w:w="2386" w:type="dxa"/>
            <w:shd w:val="clear" w:color="auto" w:fill="92D050"/>
            <w:vAlign w:val="center"/>
            <w:hideMark/>
          </w:tcPr>
          <w:p w14:paraId="54F35BF2" w14:textId="77777777" w:rsidR="00BF589C" w:rsidRPr="00BF589C" w:rsidRDefault="00BF589C" w:rsidP="00BF589C">
            <w:pPr>
              <w:widowControl/>
              <w:spacing w:line="240" w:lineRule="auto"/>
              <w:rPr>
                <w:rFonts w:cs="Arial"/>
                <w:b/>
                <w:bCs/>
                <w:color w:val="FFFFFF" w:themeColor="background1"/>
                <w:spacing w:val="0"/>
                <w:sz w:val="18"/>
                <w:szCs w:val="18"/>
                <w:lang w:eastAsia="en-AU"/>
              </w:rPr>
            </w:pPr>
            <w:r w:rsidRPr="00BF589C">
              <w:rPr>
                <w:rFonts w:cs="Arial"/>
                <w:b/>
                <w:bCs/>
                <w:color w:val="FFFFFF" w:themeColor="background1"/>
                <w:spacing w:val="0"/>
                <w:sz w:val="18"/>
                <w:szCs w:val="18"/>
                <w:lang w:eastAsia="en-AU"/>
              </w:rPr>
              <w:t>Existing Water Heater</w:t>
            </w:r>
          </w:p>
        </w:tc>
        <w:tc>
          <w:tcPr>
            <w:tcW w:w="733" w:type="dxa"/>
            <w:shd w:val="clear" w:color="auto" w:fill="92D050"/>
            <w:vAlign w:val="center"/>
            <w:hideMark/>
          </w:tcPr>
          <w:p w14:paraId="171B4196" w14:textId="5EC9A083" w:rsidR="00BF589C" w:rsidRPr="00BF589C" w:rsidRDefault="00080C03" w:rsidP="00BF589C">
            <w:pPr>
              <w:widowControl/>
              <w:spacing w:line="240" w:lineRule="auto"/>
              <w:rPr>
                <w:rFonts w:cs="Arial"/>
                <w:b/>
                <w:bCs/>
                <w:color w:val="FFFFFF" w:themeColor="background1"/>
                <w:spacing w:val="0"/>
                <w:sz w:val="18"/>
                <w:szCs w:val="18"/>
                <w:lang w:eastAsia="en-AU"/>
              </w:rPr>
            </w:pPr>
            <w:r w:rsidRPr="00080C03">
              <w:rPr>
                <w:rFonts w:cs="Arial"/>
                <w:b/>
                <w:bCs/>
                <w:color w:val="FFFFFF" w:themeColor="background1"/>
                <w:spacing w:val="0"/>
                <w:sz w:val="18"/>
                <w:szCs w:val="18"/>
                <w:lang w:eastAsia="en-AU"/>
              </w:rPr>
              <w:t xml:space="preserve">Age </w:t>
            </w:r>
            <w:r w:rsidR="00BF589C" w:rsidRPr="00BF589C">
              <w:rPr>
                <w:rFonts w:cs="Arial"/>
                <w:b/>
                <w:bCs/>
                <w:color w:val="FFFFFF" w:themeColor="background1"/>
                <w:spacing w:val="0"/>
                <w:sz w:val="18"/>
                <w:szCs w:val="18"/>
                <w:lang w:eastAsia="en-AU"/>
              </w:rPr>
              <w:t>(</w:t>
            </w:r>
            <w:proofErr w:type="spellStart"/>
            <w:r w:rsidR="00BF589C" w:rsidRPr="00BF589C">
              <w:rPr>
                <w:rFonts w:cs="Arial"/>
                <w:b/>
                <w:bCs/>
                <w:color w:val="FFFFFF" w:themeColor="background1"/>
                <w:spacing w:val="0"/>
                <w:sz w:val="18"/>
                <w:szCs w:val="18"/>
                <w:lang w:eastAsia="en-AU"/>
              </w:rPr>
              <w:t>Yrs</w:t>
            </w:r>
            <w:proofErr w:type="spellEnd"/>
            <w:r w:rsidR="00BF589C" w:rsidRPr="00BF589C">
              <w:rPr>
                <w:rFonts w:cs="Arial"/>
                <w:b/>
                <w:bCs/>
                <w:color w:val="FFFFFF" w:themeColor="background1"/>
                <w:spacing w:val="0"/>
                <w:sz w:val="18"/>
                <w:szCs w:val="18"/>
                <w:lang w:eastAsia="en-AU"/>
              </w:rPr>
              <w:t>)</w:t>
            </w:r>
          </w:p>
        </w:tc>
        <w:tc>
          <w:tcPr>
            <w:tcW w:w="2409" w:type="dxa"/>
            <w:shd w:val="clear" w:color="auto" w:fill="92D050"/>
            <w:vAlign w:val="center"/>
            <w:hideMark/>
          </w:tcPr>
          <w:p w14:paraId="0BAFD5D6" w14:textId="77777777" w:rsidR="00BF589C" w:rsidRPr="00BF589C" w:rsidRDefault="00BF589C" w:rsidP="00BF589C">
            <w:pPr>
              <w:widowControl/>
              <w:spacing w:line="240" w:lineRule="auto"/>
              <w:rPr>
                <w:rFonts w:cs="Arial"/>
                <w:b/>
                <w:bCs/>
                <w:color w:val="FFFFFF" w:themeColor="background1"/>
                <w:spacing w:val="0"/>
                <w:sz w:val="18"/>
                <w:szCs w:val="18"/>
                <w:lang w:eastAsia="en-AU"/>
              </w:rPr>
            </w:pPr>
            <w:r w:rsidRPr="00BF589C">
              <w:rPr>
                <w:rFonts w:cs="Arial"/>
                <w:b/>
                <w:bCs/>
                <w:color w:val="FFFFFF" w:themeColor="background1"/>
                <w:spacing w:val="0"/>
                <w:sz w:val="18"/>
                <w:szCs w:val="18"/>
                <w:lang w:eastAsia="en-AU"/>
              </w:rPr>
              <w:t>Replacement Water Heater</w:t>
            </w:r>
          </w:p>
        </w:tc>
        <w:tc>
          <w:tcPr>
            <w:tcW w:w="1276" w:type="dxa"/>
            <w:shd w:val="clear" w:color="auto" w:fill="92D050"/>
            <w:vAlign w:val="center"/>
            <w:hideMark/>
          </w:tcPr>
          <w:p w14:paraId="73AB2B03" w14:textId="07FB86A9" w:rsidR="00BF589C" w:rsidRPr="00BF589C" w:rsidRDefault="00BF589C" w:rsidP="00BF589C">
            <w:pPr>
              <w:widowControl/>
              <w:spacing w:line="240" w:lineRule="auto"/>
              <w:rPr>
                <w:rFonts w:cs="Arial"/>
                <w:b/>
                <w:bCs/>
                <w:color w:val="FFFFFF" w:themeColor="background1"/>
                <w:spacing w:val="0"/>
                <w:sz w:val="18"/>
                <w:szCs w:val="18"/>
                <w:lang w:eastAsia="en-AU"/>
              </w:rPr>
            </w:pPr>
            <w:r w:rsidRPr="00BF589C">
              <w:rPr>
                <w:rFonts w:cs="Arial"/>
                <w:b/>
                <w:bCs/>
                <w:color w:val="FFFFFF" w:themeColor="background1"/>
                <w:spacing w:val="0"/>
                <w:sz w:val="18"/>
                <w:szCs w:val="18"/>
                <w:lang w:eastAsia="en-AU"/>
              </w:rPr>
              <w:t>Est</w:t>
            </w:r>
            <w:r w:rsidR="00080C03" w:rsidRPr="00080C03">
              <w:rPr>
                <w:rFonts w:cs="Arial"/>
                <w:b/>
                <w:bCs/>
                <w:color w:val="FFFFFF" w:themeColor="background1"/>
                <w:spacing w:val="0"/>
                <w:sz w:val="18"/>
                <w:szCs w:val="18"/>
                <w:lang w:eastAsia="en-AU"/>
              </w:rPr>
              <w:t>.</w:t>
            </w:r>
            <w:r w:rsidRPr="00BF589C">
              <w:rPr>
                <w:rFonts w:cs="Arial"/>
                <w:b/>
                <w:bCs/>
                <w:color w:val="FFFFFF" w:themeColor="background1"/>
                <w:spacing w:val="0"/>
                <w:sz w:val="18"/>
                <w:szCs w:val="18"/>
                <w:lang w:eastAsia="en-AU"/>
              </w:rPr>
              <w:t xml:space="preserve"> Daily </w:t>
            </w:r>
            <w:r w:rsidRPr="00080C03">
              <w:rPr>
                <w:rFonts w:cs="Arial"/>
                <w:b/>
                <w:bCs/>
                <w:color w:val="FFFFFF" w:themeColor="background1"/>
                <w:spacing w:val="0"/>
                <w:sz w:val="18"/>
                <w:szCs w:val="18"/>
                <w:lang w:eastAsia="en-AU"/>
              </w:rPr>
              <w:t xml:space="preserve">Hot Water Use </w:t>
            </w:r>
            <w:r w:rsidRPr="00BF589C">
              <w:rPr>
                <w:rFonts w:cs="Arial"/>
                <w:b/>
                <w:bCs/>
                <w:color w:val="FFFFFF" w:themeColor="background1"/>
                <w:spacing w:val="0"/>
                <w:sz w:val="18"/>
                <w:szCs w:val="18"/>
                <w:lang w:eastAsia="en-AU"/>
              </w:rPr>
              <w:t>(Litres/Day)</w:t>
            </w:r>
          </w:p>
        </w:tc>
        <w:tc>
          <w:tcPr>
            <w:tcW w:w="1105" w:type="dxa"/>
            <w:shd w:val="clear" w:color="auto" w:fill="92D050"/>
            <w:vAlign w:val="center"/>
            <w:hideMark/>
          </w:tcPr>
          <w:p w14:paraId="089DFBBE" w14:textId="2E5DDA55" w:rsidR="00BF589C" w:rsidRPr="00BF589C" w:rsidRDefault="00080C03" w:rsidP="00BF589C">
            <w:pPr>
              <w:widowControl/>
              <w:spacing w:line="240" w:lineRule="auto"/>
              <w:rPr>
                <w:rFonts w:cs="Arial"/>
                <w:b/>
                <w:bCs/>
                <w:color w:val="FFFFFF" w:themeColor="background1"/>
                <w:spacing w:val="0"/>
                <w:sz w:val="18"/>
                <w:szCs w:val="18"/>
                <w:lang w:eastAsia="en-AU"/>
              </w:rPr>
            </w:pPr>
            <w:r w:rsidRPr="00080C03">
              <w:rPr>
                <w:rFonts w:cs="Arial"/>
                <w:b/>
                <w:bCs/>
                <w:color w:val="FFFFFF" w:themeColor="background1"/>
                <w:spacing w:val="0"/>
                <w:sz w:val="18"/>
                <w:szCs w:val="18"/>
                <w:lang w:eastAsia="en-AU"/>
              </w:rPr>
              <w:t>Litres per person per day</w:t>
            </w:r>
          </w:p>
        </w:tc>
      </w:tr>
      <w:tr w:rsidR="00BF589C" w:rsidRPr="00BF589C" w14:paraId="7D397BFE" w14:textId="77777777" w:rsidTr="009C6617">
        <w:trPr>
          <w:trHeight w:val="340"/>
        </w:trPr>
        <w:tc>
          <w:tcPr>
            <w:tcW w:w="846" w:type="dxa"/>
            <w:tcBorders>
              <w:bottom w:val="single" w:sz="4" w:space="0" w:color="808080" w:themeColor="background1" w:themeShade="80"/>
            </w:tcBorders>
            <w:shd w:val="clear" w:color="auto" w:fill="auto"/>
            <w:noWrap/>
            <w:vAlign w:val="center"/>
            <w:hideMark/>
          </w:tcPr>
          <w:p w14:paraId="41A2876A"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GWH1</w:t>
            </w:r>
          </w:p>
        </w:tc>
        <w:tc>
          <w:tcPr>
            <w:tcW w:w="879" w:type="dxa"/>
            <w:tcBorders>
              <w:bottom w:val="single" w:sz="4" w:space="0" w:color="808080" w:themeColor="background1" w:themeShade="80"/>
            </w:tcBorders>
            <w:shd w:val="clear" w:color="auto" w:fill="auto"/>
            <w:noWrap/>
            <w:vAlign w:val="center"/>
            <w:hideMark/>
          </w:tcPr>
          <w:p w14:paraId="1331B5D1"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3A</w:t>
            </w:r>
          </w:p>
        </w:tc>
        <w:tc>
          <w:tcPr>
            <w:tcW w:w="2386" w:type="dxa"/>
            <w:tcBorders>
              <w:bottom w:val="single" w:sz="4" w:space="0" w:color="808080" w:themeColor="background1" w:themeShade="80"/>
            </w:tcBorders>
            <w:shd w:val="clear" w:color="auto" w:fill="auto"/>
            <w:vAlign w:val="center"/>
            <w:hideMark/>
          </w:tcPr>
          <w:p w14:paraId="7518D143" w14:textId="7F5A9370"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170 Litre</w:t>
            </w:r>
            <w:r w:rsidR="00080C03">
              <w:rPr>
                <w:rFonts w:cs="Arial"/>
                <w:spacing w:val="0"/>
                <w:sz w:val="18"/>
                <w:szCs w:val="18"/>
                <w:lang w:eastAsia="en-AU"/>
              </w:rPr>
              <w:t>,</w:t>
            </w:r>
            <w:r w:rsidRPr="00BF589C">
              <w:rPr>
                <w:rFonts w:cs="Arial"/>
                <w:spacing w:val="0"/>
                <w:sz w:val="18"/>
                <w:szCs w:val="18"/>
                <w:lang w:eastAsia="en-AU"/>
              </w:rPr>
              <w:t xml:space="preserve"> gas storage</w:t>
            </w:r>
            <w:r w:rsidRPr="00BF589C">
              <w:rPr>
                <w:rFonts w:cs="Arial"/>
                <w:spacing w:val="0"/>
                <w:sz w:val="18"/>
                <w:szCs w:val="18"/>
                <w:lang w:eastAsia="en-AU"/>
              </w:rPr>
              <w:br/>
              <w:t>Located outside</w:t>
            </w:r>
          </w:p>
        </w:tc>
        <w:tc>
          <w:tcPr>
            <w:tcW w:w="733" w:type="dxa"/>
            <w:tcBorders>
              <w:bottom w:val="single" w:sz="4" w:space="0" w:color="808080" w:themeColor="background1" w:themeShade="80"/>
            </w:tcBorders>
            <w:shd w:val="clear" w:color="auto" w:fill="auto"/>
            <w:noWrap/>
            <w:vAlign w:val="center"/>
            <w:hideMark/>
          </w:tcPr>
          <w:p w14:paraId="5420FC56"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25</w:t>
            </w:r>
          </w:p>
        </w:tc>
        <w:tc>
          <w:tcPr>
            <w:tcW w:w="2409" w:type="dxa"/>
            <w:tcBorders>
              <w:bottom w:val="single" w:sz="4" w:space="0" w:color="808080" w:themeColor="background1" w:themeShade="80"/>
            </w:tcBorders>
            <w:shd w:val="clear" w:color="auto" w:fill="auto"/>
            <w:vAlign w:val="center"/>
            <w:hideMark/>
          </w:tcPr>
          <w:p w14:paraId="107D58F8" w14:textId="44171E11" w:rsidR="00BF589C" w:rsidRPr="00BF589C" w:rsidRDefault="00080C03" w:rsidP="00080C03">
            <w:pPr>
              <w:widowControl/>
              <w:spacing w:line="240" w:lineRule="auto"/>
              <w:rPr>
                <w:rFonts w:cs="Arial"/>
                <w:spacing w:val="0"/>
                <w:sz w:val="18"/>
                <w:szCs w:val="18"/>
                <w:lang w:eastAsia="en-AU"/>
              </w:rPr>
            </w:pPr>
            <w:r>
              <w:rPr>
                <w:rFonts w:cs="Arial"/>
                <w:spacing w:val="0"/>
                <w:sz w:val="18"/>
                <w:szCs w:val="18"/>
                <w:lang w:eastAsia="en-AU"/>
              </w:rPr>
              <w:t>5</w:t>
            </w:r>
            <w:r w:rsidR="00440143">
              <w:rPr>
                <w:rFonts w:cs="Arial"/>
                <w:spacing w:val="0"/>
                <w:sz w:val="18"/>
                <w:szCs w:val="18"/>
                <w:lang w:eastAsia="en-AU"/>
              </w:rPr>
              <w:t>.1</w:t>
            </w:r>
            <w:r>
              <w:rPr>
                <w:rFonts w:cs="Arial"/>
                <w:spacing w:val="0"/>
                <w:sz w:val="18"/>
                <w:szCs w:val="18"/>
                <w:lang w:eastAsia="en-AU"/>
              </w:rPr>
              <w:t>-Star, gas storage</w:t>
            </w:r>
            <w:r w:rsidR="00BF589C" w:rsidRPr="00BF589C">
              <w:rPr>
                <w:rFonts w:cs="Arial"/>
                <w:spacing w:val="0"/>
                <w:sz w:val="18"/>
                <w:szCs w:val="18"/>
                <w:lang w:eastAsia="en-AU"/>
              </w:rPr>
              <w:br/>
              <w:t>Located outside</w:t>
            </w:r>
          </w:p>
        </w:tc>
        <w:tc>
          <w:tcPr>
            <w:tcW w:w="1276" w:type="dxa"/>
            <w:tcBorders>
              <w:bottom w:val="single" w:sz="4" w:space="0" w:color="808080" w:themeColor="background1" w:themeShade="80"/>
            </w:tcBorders>
            <w:shd w:val="clear" w:color="auto" w:fill="auto"/>
            <w:noWrap/>
            <w:vAlign w:val="center"/>
            <w:hideMark/>
          </w:tcPr>
          <w:p w14:paraId="33CAE0E2"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258.1</w:t>
            </w:r>
          </w:p>
        </w:tc>
        <w:tc>
          <w:tcPr>
            <w:tcW w:w="1105" w:type="dxa"/>
            <w:tcBorders>
              <w:bottom w:val="single" w:sz="4" w:space="0" w:color="808080" w:themeColor="background1" w:themeShade="80"/>
            </w:tcBorders>
            <w:shd w:val="clear" w:color="auto" w:fill="auto"/>
            <w:noWrap/>
            <w:vAlign w:val="center"/>
            <w:hideMark/>
          </w:tcPr>
          <w:p w14:paraId="09222030"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86.0</w:t>
            </w:r>
          </w:p>
        </w:tc>
      </w:tr>
      <w:tr w:rsidR="00BF589C" w:rsidRPr="00BF589C" w14:paraId="6A9CB9F3" w14:textId="77777777" w:rsidTr="009C6617">
        <w:trPr>
          <w:trHeight w:val="340"/>
        </w:trPr>
        <w:tc>
          <w:tcPr>
            <w:tcW w:w="84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156C612"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GWH2</w:t>
            </w:r>
          </w:p>
        </w:tc>
        <w:tc>
          <w:tcPr>
            <w:tcW w:w="87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8F971B0"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2A, 1C</w:t>
            </w:r>
          </w:p>
        </w:tc>
        <w:tc>
          <w:tcPr>
            <w:tcW w:w="2386" w:type="dxa"/>
            <w:tcBorders>
              <w:top w:val="single" w:sz="4" w:space="0" w:color="808080" w:themeColor="background1" w:themeShade="80"/>
              <w:bottom w:val="single" w:sz="4" w:space="0" w:color="808080" w:themeColor="background1" w:themeShade="80"/>
            </w:tcBorders>
            <w:shd w:val="clear" w:color="auto" w:fill="auto"/>
            <w:vAlign w:val="center"/>
            <w:hideMark/>
          </w:tcPr>
          <w:p w14:paraId="0536F708" w14:textId="21D1434A" w:rsidR="006506C9" w:rsidRDefault="006506C9" w:rsidP="00080C03">
            <w:pPr>
              <w:widowControl/>
              <w:spacing w:line="240" w:lineRule="auto"/>
              <w:rPr>
                <w:rFonts w:cs="Arial"/>
                <w:spacing w:val="0"/>
                <w:sz w:val="18"/>
                <w:szCs w:val="18"/>
                <w:lang w:eastAsia="en-AU"/>
              </w:rPr>
            </w:pPr>
            <w:r>
              <w:rPr>
                <w:rFonts w:cs="Arial"/>
                <w:spacing w:val="0"/>
                <w:sz w:val="18"/>
                <w:szCs w:val="18"/>
                <w:lang w:eastAsia="en-AU"/>
              </w:rPr>
              <w:t>135 Litre</w:t>
            </w:r>
          </w:p>
          <w:p w14:paraId="348B3BEA" w14:textId="084FF6D3" w:rsidR="00BF589C" w:rsidRPr="00BF589C" w:rsidRDefault="00440143" w:rsidP="006506C9">
            <w:pPr>
              <w:widowControl/>
              <w:spacing w:line="240" w:lineRule="auto"/>
              <w:rPr>
                <w:rFonts w:cs="Arial"/>
                <w:spacing w:val="0"/>
                <w:sz w:val="18"/>
                <w:szCs w:val="18"/>
                <w:lang w:eastAsia="en-AU"/>
              </w:rPr>
            </w:pPr>
            <w:r>
              <w:rPr>
                <w:rFonts w:cs="Arial"/>
                <w:spacing w:val="0"/>
                <w:sz w:val="18"/>
                <w:szCs w:val="18"/>
                <w:lang w:eastAsia="en-AU"/>
              </w:rPr>
              <w:t xml:space="preserve">3.2-Star </w:t>
            </w:r>
            <w:r w:rsidR="00BF589C" w:rsidRPr="00BF589C">
              <w:rPr>
                <w:rFonts w:cs="Arial"/>
                <w:spacing w:val="0"/>
                <w:sz w:val="18"/>
                <w:szCs w:val="18"/>
                <w:lang w:eastAsia="en-AU"/>
              </w:rPr>
              <w:t>gas storage</w:t>
            </w:r>
            <w:r w:rsidR="00BF589C" w:rsidRPr="00BF589C">
              <w:rPr>
                <w:rFonts w:cs="Arial"/>
                <w:spacing w:val="0"/>
                <w:sz w:val="18"/>
                <w:szCs w:val="18"/>
                <w:lang w:eastAsia="en-AU"/>
              </w:rPr>
              <w:br/>
              <w:t>Located outside</w:t>
            </w:r>
          </w:p>
        </w:tc>
        <w:tc>
          <w:tcPr>
            <w:tcW w:w="73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C8644B7"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15</w:t>
            </w:r>
          </w:p>
        </w:tc>
        <w:tc>
          <w:tcPr>
            <w:tcW w:w="2409" w:type="dxa"/>
            <w:tcBorders>
              <w:top w:val="single" w:sz="4" w:space="0" w:color="808080" w:themeColor="background1" w:themeShade="80"/>
              <w:bottom w:val="single" w:sz="4" w:space="0" w:color="808080" w:themeColor="background1" w:themeShade="80"/>
            </w:tcBorders>
            <w:shd w:val="clear" w:color="auto" w:fill="auto"/>
            <w:vAlign w:val="center"/>
            <w:hideMark/>
          </w:tcPr>
          <w:p w14:paraId="26070FFA" w14:textId="05A967E0" w:rsidR="00BF589C" w:rsidRPr="00BF589C" w:rsidRDefault="00080C03" w:rsidP="00080C03">
            <w:pPr>
              <w:widowControl/>
              <w:spacing w:line="240" w:lineRule="auto"/>
              <w:rPr>
                <w:rFonts w:cs="Arial"/>
                <w:spacing w:val="0"/>
                <w:sz w:val="18"/>
                <w:szCs w:val="18"/>
                <w:lang w:eastAsia="en-AU"/>
              </w:rPr>
            </w:pPr>
            <w:r>
              <w:rPr>
                <w:rFonts w:cs="Arial"/>
                <w:spacing w:val="0"/>
                <w:sz w:val="18"/>
                <w:szCs w:val="18"/>
                <w:lang w:eastAsia="en-AU"/>
              </w:rPr>
              <w:t>5</w:t>
            </w:r>
            <w:r w:rsidR="00440143">
              <w:rPr>
                <w:rFonts w:cs="Arial"/>
                <w:spacing w:val="0"/>
                <w:sz w:val="18"/>
                <w:szCs w:val="18"/>
                <w:lang w:eastAsia="en-AU"/>
              </w:rPr>
              <w:t>.1</w:t>
            </w:r>
            <w:r>
              <w:rPr>
                <w:rFonts w:cs="Arial"/>
                <w:spacing w:val="0"/>
                <w:sz w:val="18"/>
                <w:szCs w:val="18"/>
                <w:lang w:eastAsia="en-AU"/>
              </w:rPr>
              <w:t>-Star, gas storage</w:t>
            </w:r>
            <w:r w:rsidRPr="00BF589C">
              <w:rPr>
                <w:rFonts w:cs="Arial"/>
                <w:spacing w:val="0"/>
                <w:sz w:val="18"/>
                <w:szCs w:val="18"/>
                <w:lang w:eastAsia="en-AU"/>
              </w:rPr>
              <w:br/>
              <w:t>Located outside</w:t>
            </w:r>
          </w:p>
        </w:tc>
        <w:tc>
          <w:tcPr>
            <w:tcW w:w="127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7FCA815"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68.6</w:t>
            </w:r>
          </w:p>
        </w:tc>
        <w:tc>
          <w:tcPr>
            <w:tcW w:w="110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2C92BA9"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22.9</w:t>
            </w:r>
          </w:p>
        </w:tc>
      </w:tr>
      <w:tr w:rsidR="00BF589C" w:rsidRPr="00BF589C" w14:paraId="56971FB1" w14:textId="77777777" w:rsidTr="009C6617">
        <w:trPr>
          <w:trHeight w:val="340"/>
        </w:trPr>
        <w:tc>
          <w:tcPr>
            <w:tcW w:w="84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9968B07"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GWH3</w:t>
            </w:r>
          </w:p>
        </w:tc>
        <w:tc>
          <w:tcPr>
            <w:tcW w:w="87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F6046A9"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2A, 2C</w:t>
            </w:r>
          </w:p>
        </w:tc>
        <w:tc>
          <w:tcPr>
            <w:tcW w:w="2386" w:type="dxa"/>
            <w:tcBorders>
              <w:top w:val="single" w:sz="4" w:space="0" w:color="808080" w:themeColor="background1" w:themeShade="80"/>
              <w:bottom w:val="single" w:sz="4" w:space="0" w:color="808080" w:themeColor="background1" w:themeShade="80"/>
            </w:tcBorders>
            <w:shd w:val="clear" w:color="auto" w:fill="auto"/>
            <w:vAlign w:val="center"/>
            <w:hideMark/>
          </w:tcPr>
          <w:p w14:paraId="6B83A74B" w14:textId="69EA9DFF" w:rsidR="00BF589C" w:rsidRPr="00BF589C" w:rsidRDefault="00BF589C" w:rsidP="006506C9">
            <w:pPr>
              <w:widowControl/>
              <w:spacing w:line="240" w:lineRule="auto"/>
              <w:rPr>
                <w:rFonts w:cs="Arial"/>
                <w:spacing w:val="0"/>
                <w:sz w:val="18"/>
                <w:szCs w:val="18"/>
                <w:lang w:eastAsia="en-AU"/>
              </w:rPr>
            </w:pPr>
            <w:r w:rsidRPr="00BF589C">
              <w:rPr>
                <w:rFonts w:cs="Arial"/>
                <w:spacing w:val="0"/>
                <w:sz w:val="18"/>
                <w:szCs w:val="18"/>
                <w:lang w:eastAsia="en-AU"/>
              </w:rPr>
              <w:t xml:space="preserve">135 Litre </w:t>
            </w:r>
            <w:r w:rsidR="004817DF">
              <w:rPr>
                <w:rFonts w:cs="Arial"/>
                <w:spacing w:val="0"/>
                <w:sz w:val="18"/>
                <w:szCs w:val="18"/>
                <w:lang w:eastAsia="en-AU"/>
              </w:rPr>
              <w:t xml:space="preserve">3.4-Star </w:t>
            </w:r>
            <w:r w:rsidRPr="00BF589C">
              <w:rPr>
                <w:rFonts w:cs="Arial"/>
                <w:spacing w:val="0"/>
                <w:sz w:val="18"/>
                <w:szCs w:val="18"/>
                <w:lang w:eastAsia="en-AU"/>
              </w:rPr>
              <w:t>gas storage</w:t>
            </w:r>
            <w:r w:rsidRPr="00BF589C">
              <w:rPr>
                <w:rFonts w:cs="Arial"/>
                <w:spacing w:val="0"/>
                <w:sz w:val="18"/>
                <w:szCs w:val="18"/>
                <w:lang w:eastAsia="en-AU"/>
              </w:rPr>
              <w:br/>
              <w:t>Located inside</w:t>
            </w:r>
          </w:p>
        </w:tc>
        <w:tc>
          <w:tcPr>
            <w:tcW w:w="73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4B5E9A6"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16</w:t>
            </w:r>
          </w:p>
        </w:tc>
        <w:tc>
          <w:tcPr>
            <w:tcW w:w="2409" w:type="dxa"/>
            <w:tcBorders>
              <w:top w:val="single" w:sz="4" w:space="0" w:color="808080" w:themeColor="background1" w:themeShade="80"/>
              <w:bottom w:val="single" w:sz="4" w:space="0" w:color="808080" w:themeColor="background1" w:themeShade="80"/>
            </w:tcBorders>
            <w:shd w:val="clear" w:color="auto" w:fill="auto"/>
            <w:vAlign w:val="center"/>
            <w:hideMark/>
          </w:tcPr>
          <w:p w14:paraId="41D15375" w14:textId="73506CE5" w:rsidR="00BF589C" w:rsidRPr="00BF589C" w:rsidRDefault="00080C03" w:rsidP="00080C03">
            <w:pPr>
              <w:widowControl/>
              <w:spacing w:line="240" w:lineRule="auto"/>
              <w:rPr>
                <w:rFonts w:cs="Arial"/>
                <w:spacing w:val="0"/>
                <w:sz w:val="18"/>
                <w:szCs w:val="18"/>
                <w:lang w:eastAsia="en-AU"/>
              </w:rPr>
            </w:pPr>
            <w:r>
              <w:rPr>
                <w:rFonts w:cs="Arial"/>
                <w:spacing w:val="0"/>
                <w:sz w:val="18"/>
                <w:szCs w:val="18"/>
                <w:lang w:eastAsia="en-AU"/>
              </w:rPr>
              <w:t>5</w:t>
            </w:r>
            <w:r w:rsidR="004817DF">
              <w:rPr>
                <w:rFonts w:cs="Arial"/>
                <w:spacing w:val="0"/>
                <w:sz w:val="18"/>
                <w:szCs w:val="18"/>
                <w:lang w:eastAsia="en-AU"/>
              </w:rPr>
              <w:t>.1</w:t>
            </w:r>
            <w:r>
              <w:rPr>
                <w:rFonts w:cs="Arial"/>
                <w:spacing w:val="0"/>
                <w:sz w:val="18"/>
                <w:szCs w:val="18"/>
                <w:lang w:eastAsia="en-AU"/>
              </w:rPr>
              <w:t>-Star, gas storage</w:t>
            </w:r>
            <w:r w:rsidRPr="00BF589C">
              <w:rPr>
                <w:rFonts w:cs="Arial"/>
                <w:spacing w:val="0"/>
                <w:sz w:val="18"/>
                <w:szCs w:val="18"/>
                <w:lang w:eastAsia="en-AU"/>
              </w:rPr>
              <w:br/>
              <w:t>Located outside</w:t>
            </w:r>
          </w:p>
        </w:tc>
        <w:tc>
          <w:tcPr>
            <w:tcW w:w="127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67B744A"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176.9</w:t>
            </w:r>
          </w:p>
        </w:tc>
        <w:tc>
          <w:tcPr>
            <w:tcW w:w="110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9290AFC"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44.2</w:t>
            </w:r>
          </w:p>
        </w:tc>
      </w:tr>
      <w:tr w:rsidR="00BF589C" w:rsidRPr="00BF589C" w14:paraId="5CFDD263" w14:textId="77777777" w:rsidTr="009C6617">
        <w:trPr>
          <w:trHeight w:val="340"/>
        </w:trPr>
        <w:tc>
          <w:tcPr>
            <w:tcW w:w="84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EA7A157"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GWH4</w:t>
            </w:r>
          </w:p>
        </w:tc>
        <w:tc>
          <w:tcPr>
            <w:tcW w:w="87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FE570DA"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2A, 2C</w:t>
            </w:r>
          </w:p>
        </w:tc>
        <w:tc>
          <w:tcPr>
            <w:tcW w:w="2386" w:type="dxa"/>
            <w:tcBorders>
              <w:top w:val="single" w:sz="4" w:space="0" w:color="808080" w:themeColor="background1" w:themeShade="80"/>
              <w:bottom w:val="single" w:sz="4" w:space="0" w:color="808080" w:themeColor="background1" w:themeShade="80"/>
            </w:tcBorders>
            <w:shd w:val="clear" w:color="auto" w:fill="auto"/>
            <w:vAlign w:val="center"/>
            <w:hideMark/>
          </w:tcPr>
          <w:p w14:paraId="20274AEA" w14:textId="02C01005"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135 Litre gas storage</w:t>
            </w:r>
            <w:r w:rsidRPr="00BF589C">
              <w:rPr>
                <w:rFonts w:cs="Arial"/>
                <w:spacing w:val="0"/>
                <w:sz w:val="18"/>
                <w:szCs w:val="18"/>
                <w:lang w:eastAsia="en-AU"/>
              </w:rPr>
              <w:br/>
              <w:t>Located outside</w:t>
            </w:r>
          </w:p>
        </w:tc>
        <w:tc>
          <w:tcPr>
            <w:tcW w:w="73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E71C641"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21</w:t>
            </w:r>
          </w:p>
        </w:tc>
        <w:tc>
          <w:tcPr>
            <w:tcW w:w="2409" w:type="dxa"/>
            <w:tcBorders>
              <w:top w:val="single" w:sz="4" w:space="0" w:color="808080" w:themeColor="background1" w:themeShade="80"/>
              <w:bottom w:val="single" w:sz="4" w:space="0" w:color="808080" w:themeColor="background1" w:themeShade="80"/>
            </w:tcBorders>
            <w:shd w:val="clear" w:color="auto" w:fill="auto"/>
            <w:vAlign w:val="center"/>
            <w:hideMark/>
          </w:tcPr>
          <w:p w14:paraId="0DCF7DE3" w14:textId="657CC24B" w:rsidR="00BF589C" w:rsidRPr="00BF589C" w:rsidRDefault="00080C03" w:rsidP="00080C03">
            <w:pPr>
              <w:widowControl/>
              <w:spacing w:line="240" w:lineRule="auto"/>
              <w:rPr>
                <w:rFonts w:cs="Arial"/>
                <w:spacing w:val="0"/>
                <w:sz w:val="18"/>
                <w:szCs w:val="18"/>
                <w:lang w:eastAsia="en-AU"/>
              </w:rPr>
            </w:pPr>
            <w:r>
              <w:rPr>
                <w:rFonts w:cs="Arial"/>
                <w:spacing w:val="0"/>
                <w:sz w:val="18"/>
                <w:szCs w:val="18"/>
                <w:lang w:eastAsia="en-AU"/>
              </w:rPr>
              <w:t>5</w:t>
            </w:r>
            <w:r w:rsidR="004817DF">
              <w:rPr>
                <w:rFonts w:cs="Arial"/>
                <w:spacing w:val="0"/>
                <w:sz w:val="18"/>
                <w:szCs w:val="18"/>
                <w:lang w:eastAsia="en-AU"/>
              </w:rPr>
              <w:t>.1</w:t>
            </w:r>
            <w:r>
              <w:rPr>
                <w:rFonts w:cs="Arial"/>
                <w:spacing w:val="0"/>
                <w:sz w:val="18"/>
                <w:szCs w:val="18"/>
                <w:lang w:eastAsia="en-AU"/>
              </w:rPr>
              <w:t>-Star, gas storage</w:t>
            </w:r>
            <w:r w:rsidRPr="00BF589C">
              <w:rPr>
                <w:rFonts w:cs="Arial"/>
                <w:spacing w:val="0"/>
                <w:sz w:val="18"/>
                <w:szCs w:val="18"/>
                <w:lang w:eastAsia="en-AU"/>
              </w:rPr>
              <w:br/>
              <w:t>Located outside</w:t>
            </w:r>
          </w:p>
        </w:tc>
        <w:tc>
          <w:tcPr>
            <w:tcW w:w="127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C1D31DF"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96.5</w:t>
            </w:r>
          </w:p>
        </w:tc>
        <w:tc>
          <w:tcPr>
            <w:tcW w:w="110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70F31FF"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24.1</w:t>
            </w:r>
          </w:p>
        </w:tc>
      </w:tr>
      <w:tr w:rsidR="00BF589C" w:rsidRPr="00BF589C" w14:paraId="4C472412" w14:textId="77777777" w:rsidTr="009C6617">
        <w:trPr>
          <w:trHeight w:val="340"/>
        </w:trPr>
        <w:tc>
          <w:tcPr>
            <w:tcW w:w="84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07CF623"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GWH5</w:t>
            </w:r>
          </w:p>
        </w:tc>
        <w:tc>
          <w:tcPr>
            <w:tcW w:w="87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4FB4BD9"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1A, 2C</w:t>
            </w:r>
          </w:p>
        </w:tc>
        <w:tc>
          <w:tcPr>
            <w:tcW w:w="2386" w:type="dxa"/>
            <w:tcBorders>
              <w:top w:val="single" w:sz="4" w:space="0" w:color="808080" w:themeColor="background1" w:themeShade="80"/>
              <w:bottom w:val="single" w:sz="4" w:space="0" w:color="808080" w:themeColor="background1" w:themeShade="80"/>
            </w:tcBorders>
            <w:shd w:val="clear" w:color="auto" w:fill="auto"/>
            <w:vAlign w:val="center"/>
            <w:hideMark/>
          </w:tcPr>
          <w:p w14:paraId="579980F9" w14:textId="572C6548" w:rsidR="00BF589C" w:rsidRPr="00BF589C" w:rsidRDefault="006506C9" w:rsidP="006506C9">
            <w:pPr>
              <w:widowControl/>
              <w:spacing w:line="240" w:lineRule="auto"/>
              <w:rPr>
                <w:rFonts w:cs="Arial"/>
                <w:spacing w:val="0"/>
                <w:sz w:val="18"/>
                <w:szCs w:val="18"/>
                <w:lang w:eastAsia="en-AU"/>
              </w:rPr>
            </w:pPr>
            <w:r>
              <w:rPr>
                <w:rFonts w:cs="Arial"/>
                <w:spacing w:val="0"/>
                <w:sz w:val="18"/>
                <w:szCs w:val="18"/>
                <w:lang w:eastAsia="en-AU"/>
              </w:rPr>
              <w:t xml:space="preserve">135 Litre </w:t>
            </w:r>
            <w:r w:rsidR="004817DF">
              <w:rPr>
                <w:rFonts w:cs="Arial"/>
                <w:spacing w:val="0"/>
                <w:sz w:val="18"/>
                <w:szCs w:val="18"/>
                <w:lang w:eastAsia="en-AU"/>
              </w:rPr>
              <w:t xml:space="preserve">2-Star </w:t>
            </w:r>
            <w:r>
              <w:rPr>
                <w:rFonts w:cs="Arial"/>
                <w:spacing w:val="0"/>
                <w:sz w:val="18"/>
                <w:szCs w:val="18"/>
                <w:lang w:eastAsia="en-AU"/>
              </w:rPr>
              <w:t>gas storage</w:t>
            </w:r>
            <w:r w:rsidR="00BF589C" w:rsidRPr="00BF589C">
              <w:rPr>
                <w:rFonts w:cs="Arial"/>
                <w:spacing w:val="0"/>
                <w:sz w:val="18"/>
                <w:szCs w:val="18"/>
                <w:lang w:eastAsia="en-AU"/>
              </w:rPr>
              <w:br/>
              <w:t>Located inside</w:t>
            </w:r>
          </w:p>
        </w:tc>
        <w:tc>
          <w:tcPr>
            <w:tcW w:w="73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6F5B2B0" w14:textId="574B64BB" w:rsidR="00BF589C" w:rsidRPr="00BF589C" w:rsidRDefault="004817DF" w:rsidP="00080C03">
            <w:pPr>
              <w:widowControl/>
              <w:spacing w:line="240" w:lineRule="auto"/>
              <w:rPr>
                <w:rFonts w:cs="Arial"/>
                <w:spacing w:val="0"/>
                <w:sz w:val="18"/>
                <w:szCs w:val="18"/>
                <w:lang w:eastAsia="en-AU"/>
              </w:rPr>
            </w:pPr>
            <w:r>
              <w:rPr>
                <w:rFonts w:cs="Arial"/>
                <w:spacing w:val="0"/>
                <w:sz w:val="18"/>
                <w:szCs w:val="18"/>
                <w:lang w:eastAsia="en-AU"/>
              </w:rPr>
              <w:t>22</w:t>
            </w:r>
          </w:p>
        </w:tc>
        <w:tc>
          <w:tcPr>
            <w:tcW w:w="2409" w:type="dxa"/>
            <w:tcBorders>
              <w:top w:val="single" w:sz="4" w:space="0" w:color="808080" w:themeColor="background1" w:themeShade="80"/>
              <w:bottom w:val="single" w:sz="4" w:space="0" w:color="808080" w:themeColor="background1" w:themeShade="80"/>
            </w:tcBorders>
            <w:shd w:val="clear" w:color="auto" w:fill="auto"/>
            <w:vAlign w:val="center"/>
            <w:hideMark/>
          </w:tcPr>
          <w:p w14:paraId="0AD4E8CD" w14:textId="3B70041A" w:rsidR="00BF589C" w:rsidRPr="00BF589C" w:rsidRDefault="00080C03" w:rsidP="00080C03">
            <w:pPr>
              <w:widowControl/>
              <w:spacing w:line="240" w:lineRule="auto"/>
              <w:rPr>
                <w:rFonts w:cs="Arial"/>
                <w:spacing w:val="0"/>
                <w:sz w:val="18"/>
                <w:szCs w:val="18"/>
                <w:lang w:eastAsia="en-AU"/>
              </w:rPr>
            </w:pPr>
            <w:r>
              <w:rPr>
                <w:rFonts w:cs="Arial"/>
                <w:spacing w:val="0"/>
                <w:sz w:val="18"/>
                <w:szCs w:val="18"/>
                <w:lang w:eastAsia="en-AU"/>
              </w:rPr>
              <w:t>6</w:t>
            </w:r>
            <w:r w:rsidR="004817DF">
              <w:rPr>
                <w:rFonts w:cs="Arial"/>
                <w:spacing w:val="0"/>
                <w:sz w:val="18"/>
                <w:szCs w:val="18"/>
                <w:lang w:eastAsia="en-AU"/>
              </w:rPr>
              <w:t>.1</w:t>
            </w:r>
            <w:r>
              <w:rPr>
                <w:rFonts w:cs="Arial"/>
                <w:spacing w:val="0"/>
                <w:sz w:val="18"/>
                <w:szCs w:val="18"/>
                <w:lang w:eastAsia="en-AU"/>
              </w:rPr>
              <w:t>-Star, gas instantaneous</w:t>
            </w:r>
            <w:r w:rsidR="00BF589C" w:rsidRPr="00BF589C">
              <w:rPr>
                <w:rFonts w:cs="Arial"/>
                <w:spacing w:val="0"/>
                <w:sz w:val="18"/>
                <w:szCs w:val="18"/>
                <w:lang w:eastAsia="en-AU"/>
              </w:rPr>
              <w:br/>
              <w:t>Located outside</w:t>
            </w:r>
          </w:p>
        </w:tc>
        <w:tc>
          <w:tcPr>
            <w:tcW w:w="127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4F3B24D" w14:textId="24A45741" w:rsidR="00BF589C" w:rsidRPr="00BF589C" w:rsidRDefault="00E50527" w:rsidP="00080C03">
            <w:pPr>
              <w:widowControl/>
              <w:spacing w:line="240" w:lineRule="auto"/>
              <w:rPr>
                <w:rFonts w:cs="Arial"/>
                <w:spacing w:val="0"/>
                <w:sz w:val="18"/>
                <w:szCs w:val="18"/>
                <w:lang w:eastAsia="en-AU"/>
              </w:rPr>
            </w:pPr>
            <w:r>
              <w:rPr>
                <w:rFonts w:cs="Arial"/>
                <w:spacing w:val="0"/>
                <w:sz w:val="18"/>
                <w:szCs w:val="18"/>
                <w:lang w:eastAsia="en-AU"/>
              </w:rPr>
              <w:t>73.6</w:t>
            </w:r>
          </w:p>
        </w:tc>
        <w:tc>
          <w:tcPr>
            <w:tcW w:w="110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40C05CC" w14:textId="6C6010DD" w:rsidR="00BF589C" w:rsidRPr="00BF589C" w:rsidRDefault="00E50527" w:rsidP="00080C03">
            <w:pPr>
              <w:widowControl/>
              <w:spacing w:line="240" w:lineRule="auto"/>
              <w:rPr>
                <w:rFonts w:cs="Arial"/>
                <w:spacing w:val="0"/>
                <w:sz w:val="18"/>
                <w:szCs w:val="18"/>
                <w:lang w:eastAsia="en-AU"/>
              </w:rPr>
            </w:pPr>
            <w:r>
              <w:rPr>
                <w:rFonts w:cs="Arial"/>
                <w:spacing w:val="0"/>
                <w:sz w:val="18"/>
                <w:szCs w:val="18"/>
                <w:lang w:eastAsia="en-AU"/>
              </w:rPr>
              <w:t>24.5</w:t>
            </w:r>
          </w:p>
        </w:tc>
      </w:tr>
      <w:tr w:rsidR="00BF589C" w:rsidRPr="00BF589C" w14:paraId="07461C60" w14:textId="77777777" w:rsidTr="009C6617">
        <w:trPr>
          <w:trHeight w:val="340"/>
        </w:trPr>
        <w:tc>
          <w:tcPr>
            <w:tcW w:w="84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03FB2E2"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GWH6</w:t>
            </w:r>
          </w:p>
        </w:tc>
        <w:tc>
          <w:tcPr>
            <w:tcW w:w="87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6BE7AF8"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2A, 2C</w:t>
            </w:r>
          </w:p>
        </w:tc>
        <w:tc>
          <w:tcPr>
            <w:tcW w:w="2386" w:type="dxa"/>
            <w:tcBorders>
              <w:top w:val="single" w:sz="4" w:space="0" w:color="808080" w:themeColor="background1" w:themeShade="80"/>
              <w:bottom w:val="single" w:sz="4" w:space="0" w:color="808080" w:themeColor="background1" w:themeShade="80"/>
            </w:tcBorders>
            <w:shd w:val="clear" w:color="auto" w:fill="auto"/>
            <w:vAlign w:val="center"/>
            <w:hideMark/>
          </w:tcPr>
          <w:p w14:paraId="01AB5498" w14:textId="4EAC4867" w:rsidR="006506C9" w:rsidRDefault="006506C9" w:rsidP="00080C03">
            <w:pPr>
              <w:widowControl/>
              <w:spacing w:line="240" w:lineRule="auto"/>
              <w:rPr>
                <w:rFonts w:cs="Arial"/>
                <w:spacing w:val="0"/>
                <w:sz w:val="18"/>
                <w:szCs w:val="18"/>
                <w:lang w:eastAsia="en-AU"/>
              </w:rPr>
            </w:pPr>
            <w:r>
              <w:rPr>
                <w:rFonts w:cs="Arial"/>
                <w:spacing w:val="0"/>
                <w:sz w:val="18"/>
                <w:szCs w:val="18"/>
                <w:lang w:eastAsia="en-AU"/>
              </w:rPr>
              <w:t>135 Litre</w:t>
            </w:r>
          </w:p>
          <w:p w14:paraId="54804107" w14:textId="5A74B086" w:rsidR="00BF589C" w:rsidRPr="00BF589C" w:rsidRDefault="004817DF" w:rsidP="006506C9">
            <w:pPr>
              <w:widowControl/>
              <w:spacing w:line="240" w:lineRule="auto"/>
              <w:rPr>
                <w:rFonts w:cs="Arial"/>
                <w:spacing w:val="0"/>
                <w:sz w:val="18"/>
                <w:szCs w:val="18"/>
                <w:lang w:eastAsia="en-AU"/>
              </w:rPr>
            </w:pPr>
            <w:r>
              <w:rPr>
                <w:rFonts w:cs="Arial"/>
                <w:spacing w:val="0"/>
                <w:sz w:val="18"/>
                <w:szCs w:val="18"/>
                <w:lang w:eastAsia="en-AU"/>
              </w:rPr>
              <w:t xml:space="preserve">3.2-Star </w:t>
            </w:r>
            <w:r w:rsidR="00BF589C" w:rsidRPr="00BF589C">
              <w:rPr>
                <w:rFonts w:cs="Arial"/>
                <w:spacing w:val="0"/>
                <w:sz w:val="18"/>
                <w:szCs w:val="18"/>
                <w:lang w:eastAsia="en-AU"/>
              </w:rPr>
              <w:t>gas storage</w:t>
            </w:r>
            <w:r w:rsidR="00BF589C" w:rsidRPr="00BF589C">
              <w:rPr>
                <w:rFonts w:cs="Arial"/>
                <w:spacing w:val="0"/>
                <w:sz w:val="18"/>
                <w:szCs w:val="18"/>
                <w:lang w:eastAsia="en-AU"/>
              </w:rPr>
              <w:br/>
              <w:t>Located outside</w:t>
            </w:r>
          </w:p>
        </w:tc>
        <w:tc>
          <w:tcPr>
            <w:tcW w:w="73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74B8794"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11</w:t>
            </w:r>
          </w:p>
        </w:tc>
        <w:tc>
          <w:tcPr>
            <w:tcW w:w="2409" w:type="dxa"/>
            <w:tcBorders>
              <w:top w:val="single" w:sz="4" w:space="0" w:color="808080" w:themeColor="background1" w:themeShade="80"/>
              <w:bottom w:val="single" w:sz="4" w:space="0" w:color="808080" w:themeColor="background1" w:themeShade="80"/>
            </w:tcBorders>
            <w:shd w:val="clear" w:color="auto" w:fill="auto"/>
            <w:vAlign w:val="center"/>
            <w:hideMark/>
          </w:tcPr>
          <w:p w14:paraId="079D1109" w14:textId="63118303" w:rsidR="00BF589C" w:rsidRPr="00BF589C" w:rsidRDefault="00080C03" w:rsidP="00080C03">
            <w:pPr>
              <w:widowControl/>
              <w:spacing w:line="240" w:lineRule="auto"/>
              <w:rPr>
                <w:rFonts w:cs="Arial"/>
                <w:spacing w:val="0"/>
                <w:sz w:val="18"/>
                <w:szCs w:val="18"/>
                <w:lang w:eastAsia="en-AU"/>
              </w:rPr>
            </w:pPr>
            <w:r>
              <w:rPr>
                <w:rFonts w:cs="Arial"/>
                <w:spacing w:val="0"/>
                <w:sz w:val="18"/>
                <w:szCs w:val="18"/>
                <w:lang w:eastAsia="en-AU"/>
              </w:rPr>
              <w:t>5</w:t>
            </w:r>
            <w:r w:rsidR="008A665F">
              <w:rPr>
                <w:rFonts w:cs="Arial"/>
                <w:spacing w:val="0"/>
                <w:sz w:val="18"/>
                <w:szCs w:val="18"/>
                <w:lang w:eastAsia="en-AU"/>
              </w:rPr>
              <w:t>.1</w:t>
            </w:r>
            <w:r>
              <w:rPr>
                <w:rFonts w:cs="Arial"/>
                <w:spacing w:val="0"/>
                <w:sz w:val="18"/>
                <w:szCs w:val="18"/>
                <w:lang w:eastAsia="en-AU"/>
              </w:rPr>
              <w:t>-Star, gas storage</w:t>
            </w:r>
            <w:r w:rsidRPr="00BF589C">
              <w:rPr>
                <w:rFonts w:cs="Arial"/>
                <w:spacing w:val="0"/>
                <w:sz w:val="18"/>
                <w:szCs w:val="18"/>
                <w:lang w:eastAsia="en-AU"/>
              </w:rPr>
              <w:br/>
              <w:t>Located outside</w:t>
            </w:r>
          </w:p>
        </w:tc>
        <w:tc>
          <w:tcPr>
            <w:tcW w:w="127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FA338B3"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174.6</w:t>
            </w:r>
          </w:p>
        </w:tc>
        <w:tc>
          <w:tcPr>
            <w:tcW w:w="110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3C2E7DF"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43.7</w:t>
            </w:r>
          </w:p>
        </w:tc>
      </w:tr>
      <w:tr w:rsidR="009C6617" w:rsidRPr="00BF589C" w14:paraId="608F1CD1" w14:textId="77777777" w:rsidTr="009C6617">
        <w:trPr>
          <w:trHeight w:val="340"/>
        </w:trPr>
        <w:tc>
          <w:tcPr>
            <w:tcW w:w="8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7BB317E" w14:textId="79240B98" w:rsidR="00BF589C" w:rsidRPr="00BF589C" w:rsidRDefault="00080C03" w:rsidP="00080C03">
            <w:pPr>
              <w:widowControl/>
              <w:spacing w:line="240" w:lineRule="auto"/>
              <w:rPr>
                <w:rFonts w:cs="Arial"/>
                <w:b/>
                <w:bCs/>
                <w:spacing w:val="0"/>
                <w:sz w:val="18"/>
                <w:szCs w:val="18"/>
                <w:lang w:eastAsia="en-AU"/>
              </w:rPr>
            </w:pPr>
            <w:r>
              <w:rPr>
                <w:rFonts w:cs="Arial"/>
                <w:b/>
                <w:bCs/>
                <w:spacing w:val="0"/>
                <w:sz w:val="18"/>
                <w:szCs w:val="18"/>
                <w:lang w:eastAsia="en-AU"/>
              </w:rPr>
              <w:t>Av.</w:t>
            </w:r>
          </w:p>
        </w:tc>
        <w:tc>
          <w:tcPr>
            <w:tcW w:w="87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3668577" w14:textId="77777777" w:rsidR="00BF589C" w:rsidRPr="00BF589C" w:rsidRDefault="00BF589C" w:rsidP="00080C03">
            <w:pPr>
              <w:widowControl/>
              <w:spacing w:line="240" w:lineRule="auto"/>
              <w:rPr>
                <w:rFonts w:cs="Arial"/>
                <w:b/>
                <w:bCs/>
                <w:spacing w:val="0"/>
                <w:sz w:val="18"/>
                <w:szCs w:val="18"/>
                <w:lang w:eastAsia="en-AU"/>
              </w:rPr>
            </w:pPr>
            <w:r w:rsidRPr="00BF589C">
              <w:rPr>
                <w:rFonts w:cs="Arial"/>
                <w:b/>
                <w:bCs/>
                <w:spacing w:val="0"/>
                <w:sz w:val="18"/>
                <w:szCs w:val="18"/>
                <w:lang w:eastAsia="en-AU"/>
              </w:rPr>
              <w:t>3.5</w:t>
            </w:r>
          </w:p>
        </w:tc>
        <w:tc>
          <w:tcPr>
            <w:tcW w:w="238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F1B0624" w14:textId="18AB79AC"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 </w:t>
            </w:r>
          </w:p>
        </w:tc>
        <w:tc>
          <w:tcPr>
            <w:tcW w:w="733"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AC759BC" w14:textId="3FD66423" w:rsidR="00BF589C" w:rsidRPr="00BF589C" w:rsidRDefault="004817DF" w:rsidP="00080C03">
            <w:pPr>
              <w:widowControl/>
              <w:spacing w:line="240" w:lineRule="auto"/>
              <w:rPr>
                <w:rFonts w:cs="Arial"/>
                <w:b/>
                <w:bCs/>
                <w:spacing w:val="0"/>
                <w:sz w:val="18"/>
                <w:szCs w:val="18"/>
                <w:lang w:eastAsia="en-AU"/>
              </w:rPr>
            </w:pPr>
            <w:r>
              <w:rPr>
                <w:rFonts w:cs="Arial"/>
                <w:b/>
                <w:bCs/>
                <w:spacing w:val="0"/>
                <w:sz w:val="18"/>
                <w:szCs w:val="18"/>
                <w:lang w:eastAsia="en-AU"/>
              </w:rPr>
              <w:t>18</w:t>
            </w:r>
            <w:r w:rsidR="00BF589C" w:rsidRPr="00BF589C">
              <w:rPr>
                <w:rFonts w:cs="Arial"/>
                <w:b/>
                <w:bCs/>
                <w:spacing w:val="0"/>
                <w:sz w:val="18"/>
                <w:szCs w:val="18"/>
                <w:lang w:eastAsia="en-AU"/>
              </w:rPr>
              <w:t>.3</w:t>
            </w:r>
          </w:p>
        </w:tc>
        <w:tc>
          <w:tcPr>
            <w:tcW w:w="240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CCA6626" w14:textId="77777777" w:rsidR="00BF589C" w:rsidRPr="00BF589C" w:rsidRDefault="00BF589C" w:rsidP="00080C03">
            <w:pPr>
              <w:widowControl/>
              <w:spacing w:line="240" w:lineRule="auto"/>
              <w:rPr>
                <w:rFonts w:cs="Arial"/>
                <w:spacing w:val="0"/>
                <w:sz w:val="18"/>
                <w:szCs w:val="18"/>
                <w:lang w:eastAsia="en-AU"/>
              </w:rPr>
            </w:pPr>
            <w:r w:rsidRPr="00BF589C">
              <w:rPr>
                <w:rFonts w:cs="Arial"/>
                <w:spacing w:val="0"/>
                <w:sz w:val="18"/>
                <w:szCs w:val="18"/>
                <w:lang w:eastAsia="en-AU"/>
              </w:rPr>
              <w:t> </w:t>
            </w:r>
          </w:p>
        </w:tc>
        <w:tc>
          <w:tcPr>
            <w:tcW w:w="127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BBDAC86" w14:textId="7E1C58A2" w:rsidR="00BF589C" w:rsidRPr="00BF589C" w:rsidRDefault="00E50527" w:rsidP="00080C03">
            <w:pPr>
              <w:widowControl/>
              <w:spacing w:line="240" w:lineRule="auto"/>
              <w:rPr>
                <w:rFonts w:cs="Arial"/>
                <w:b/>
                <w:bCs/>
                <w:spacing w:val="0"/>
                <w:sz w:val="18"/>
                <w:szCs w:val="18"/>
                <w:lang w:eastAsia="en-AU"/>
              </w:rPr>
            </w:pPr>
            <w:r>
              <w:rPr>
                <w:rFonts w:cs="Arial"/>
                <w:b/>
                <w:bCs/>
                <w:spacing w:val="0"/>
                <w:sz w:val="18"/>
                <w:szCs w:val="18"/>
                <w:lang w:eastAsia="en-AU"/>
              </w:rPr>
              <w:t>141.4</w:t>
            </w:r>
          </w:p>
        </w:tc>
        <w:tc>
          <w:tcPr>
            <w:tcW w:w="110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6908019" w14:textId="42B86D1B" w:rsidR="00BF589C" w:rsidRPr="00BF589C" w:rsidRDefault="00E50527" w:rsidP="00080C03">
            <w:pPr>
              <w:widowControl/>
              <w:spacing w:line="240" w:lineRule="auto"/>
              <w:rPr>
                <w:rFonts w:cs="Arial"/>
                <w:b/>
                <w:bCs/>
                <w:spacing w:val="0"/>
                <w:sz w:val="18"/>
                <w:szCs w:val="18"/>
                <w:lang w:eastAsia="en-AU"/>
              </w:rPr>
            </w:pPr>
            <w:r>
              <w:rPr>
                <w:rFonts w:cs="Arial"/>
                <w:b/>
                <w:bCs/>
                <w:spacing w:val="0"/>
                <w:sz w:val="18"/>
                <w:szCs w:val="18"/>
                <w:lang w:eastAsia="en-AU"/>
              </w:rPr>
              <w:t>40.4</w:t>
            </w:r>
          </w:p>
        </w:tc>
      </w:tr>
    </w:tbl>
    <w:p w14:paraId="51EACA27" w14:textId="2CB95D05" w:rsidR="0012555D" w:rsidRPr="009C6617" w:rsidRDefault="000437A1" w:rsidP="00E10DBC">
      <w:pPr>
        <w:spacing w:before="40"/>
        <w:rPr>
          <w:sz w:val="16"/>
          <w:szCs w:val="16"/>
        </w:rPr>
      </w:pPr>
      <w:r w:rsidRPr="009C6617">
        <w:rPr>
          <w:sz w:val="16"/>
          <w:szCs w:val="16"/>
        </w:rPr>
        <w:t xml:space="preserve">  * </w:t>
      </w:r>
      <w:r w:rsidRPr="00E50527">
        <w:rPr>
          <w:b/>
          <w:sz w:val="16"/>
          <w:szCs w:val="16"/>
        </w:rPr>
        <w:t>A</w:t>
      </w:r>
      <w:r w:rsidRPr="009C6617">
        <w:rPr>
          <w:sz w:val="16"/>
          <w:szCs w:val="16"/>
        </w:rPr>
        <w:t xml:space="preserve"> = Adults, </w:t>
      </w:r>
      <w:r w:rsidRPr="00E50527">
        <w:rPr>
          <w:b/>
          <w:sz w:val="16"/>
          <w:szCs w:val="16"/>
        </w:rPr>
        <w:t>C</w:t>
      </w:r>
      <w:r w:rsidRPr="009C6617">
        <w:rPr>
          <w:sz w:val="16"/>
          <w:szCs w:val="16"/>
        </w:rPr>
        <w:t xml:space="preserve"> = Children</w:t>
      </w:r>
    </w:p>
    <w:p w14:paraId="470591E1" w14:textId="77777777" w:rsidR="00A70785" w:rsidRDefault="00A70785" w:rsidP="00A70785">
      <w:r>
        <w:br w:type="page"/>
      </w:r>
    </w:p>
    <w:p w14:paraId="50E6DD4C" w14:textId="58E43D03" w:rsidR="007B724D" w:rsidRPr="007B724D" w:rsidRDefault="00251EC0" w:rsidP="007B724D">
      <w:pPr>
        <w:pStyle w:val="Heading2"/>
      </w:pPr>
      <w:bookmarkStart w:id="17" w:name="_Toc468355586"/>
      <w:r>
        <w:lastRenderedPageBreak/>
        <w:t xml:space="preserve">Daily </w:t>
      </w:r>
      <w:r w:rsidR="007B724D" w:rsidRPr="007B724D">
        <w:t>hot water</w:t>
      </w:r>
      <w:r w:rsidR="0004414A">
        <w:t xml:space="preserve"> </w:t>
      </w:r>
      <w:r>
        <w:t xml:space="preserve">use </w:t>
      </w:r>
      <w:r w:rsidR="0004414A">
        <w:t xml:space="preserve">prior to </w:t>
      </w:r>
      <w:r>
        <w:t xml:space="preserve">the </w:t>
      </w:r>
      <w:r w:rsidR="0004414A">
        <w:t>retrofits</w:t>
      </w:r>
      <w:bookmarkEnd w:id="17"/>
    </w:p>
    <w:p w14:paraId="0BA6A958" w14:textId="39522EB3" w:rsidR="007B724D" w:rsidRDefault="008F2E40" w:rsidP="0012555D">
      <w:r>
        <w:t xml:space="preserve">It is evident from Table </w:t>
      </w:r>
      <w:r w:rsidR="004D45F5">
        <w:t>2</w:t>
      </w:r>
      <w:r w:rsidR="00880CFA">
        <w:t xml:space="preserve"> that there was</w:t>
      </w:r>
      <w:r>
        <w:t xml:space="preserve"> a significant variation in the</w:t>
      </w:r>
      <w:r w:rsidR="00631BAF">
        <w:t xml:space="preserve"> average daily</w:t>
      </w:r>
      <w:r>
        <w:t xml:space="preserve"> use of hot water across the six houses involved in the </w:t>
      </w:r>
      <w:r w:rsidRPr="008F2E40">
        <w:rPr>
          <w:i/>
        </w:rPr>
        <w:t>Retrofit Trial</w:t>
      </w:r>
      <w:r>
        <w:t>.</w:t>
      </w:r>
      <w:r w:rsidR="0067413E">
        <w:t xml:space="preserve"> In addition to this there was </w:t>
      </w:r>
      <w:r w:rsidR="0072712B">
        <w:t xml:space="preserve">a </w:t>
      </w:r>
      <w:r w:rsidR="0067413E">
        <w:t>sig</w:t>
      </w:r>
      <w:r w:rsidR="008B1528">
        <w:t xml:space="preserve">nificant variation in the </w:t>
      </w:r>
      <w:r w:rsidR="0067413E">
        <w:t xml:space="preserve">hot water usage in the houses from day-to-day. Figure </w:t>
      </w:r>
      <w:r w:rsidR="004D45F5">
        <w:t>7</w:t>
      </w:r>
      <w:r w:rsidR="0067413E">
        <w:t xml:space="preserve"> shows the distribution of daily hot water use</w:t>
      </w:r>
      <w:r w:rsidR="0019507B">
        <w:t xml:space="preserve"> prior to the retrofits</w:t>
      </w:r>
      <w:r w:rsidR="0067413E">
        <w:t xml:space="preserve"> in the five houses for which this data is available</w:t>
      </w:r>
      <w:r w:rsidR="0067413E">
        <w:rPr>
          <w:rStyle w:val="FootnoteReference"/>
        </w:rPr>
        <w:footnoteReference w:id="21"/>
      </w:r>
      <w:r w:rsidR="0067413E">
        <w:t xml:space="preserve"> broken dow</w:t>
      </w:r>
      <w:r w:rsidR="004D45F5">
        <w:t>n into 20 L</w:t>
      </w:r>
      <w:r w:rsidR="0067413E">
        <w:t>itre bins.</w:t>
      </w:r>
      <w:r w:rsidR="008A5CF8">
        <w:t xml:space="preserve"> The average daily hot water use for these hoses before the retrofits was 144.9 Litres per day, and the standard deviation across all daily hot water use measurements was 95.2 Litres per day.</w:t>
      </w:r>
      <w:r w:rsidR="0067413E">
        <w:t xml:space="preserve"> </w:t>
      </w:r>
      <w:r w:rsidR="00EF54E2">
        <w:t>Houses GWH2 and GWH5</w:t>
      </w:r>
      <w:r w:rsidR="00BF14C1">
        <w:t>,</w:t>
      </w:r>
      <w:r w:rsidR="00EF54E2">
        <w:t xml:space="preserve"> which had the lowest average daily hot water use</w:t>
      </w:r>
      <w:r w:rsidR="00BF14C1">
        <w:t>, also had</w:t>
      </w:r>
      <w:r w:rsidR="00EF54E2">
        <w:t xml:space="preserve"> quite a narrow distribution of hot water use, while the houses with the highest daily hot water use (GWH1, GWH3 and GWH6) display a very wide distribution of </w:t>
      </w:r>
      <w:r w:rsidR="009C0056">
        <w:t xml:space="preserve">daily </w:t>
      </w:r>
      <w:r w:rsidR="00EF54E2">
        <w:t>hot water use.</w:t>
      </w:r>
    </w:p>
    <w:p w14:paraId="5DCD876C" w14:textId="13F3844B" w:rsidR="00096198" w:rsidRDefault="00096198" w:rsidP="0012555D"/>
    <w:p w14:paraId="4A7CD658" w14:textId="0C49D2E5" w:rsidR="0067413E" w:rsidRDefault="0067413E" w:rsidP="0067413E">
      <w:pPr>
        <w:pStyle w:val="Figuretitle"/>
      </w:pPr>
      <w:r>
        <w:t xml:space="preserve">FIGURE </w:t>
      </w:r>
      <w:r w:rsidR="004D45F5">
        <w:t>7</w:t>
      </w:r>
      <w:r>
        <w:t>: DISTR</w:t>
      </w:r>
      <w:r w:rsidR="00251EC0">
        <w:t>IBUTION OF DAILY HOT WATER USE</w:t>
      </w:r>
      <w:r w:rsidR="0019507B">
        <w:t xml:space="preserve"> PRIOR TO THE RETROFITS</w:t>
      </w:r>
    </w:p>
    <w:p w14:paraId="1EE00A30" w14:textId="45414E4F" w:rsidR="00096198" w:rsidRDefault="00D47FE3" w:rsidP="0067413E">
      <w:pPr>
        <w:jc w:val="center"/>
      </w:pPr>
      <w:r w:rsidRPr="00D47FE3">
        <w:rPr>
          <w:noProof/>
          <w:lang w:eastAsia="en-AU"/>
        </w:rPr>
        <w:drawing>
          <wp:inline distT="0" distB="0" distL="0" distR="0" wp14:anchorId="56B887F4" wp14:editId="6493C814">
            <wp:extent cx="3950208" cy="2679194"/>
            <wp:effectExtent l="0" t="0" r="0" b="6985"/>
            <wp:docPr id="9" name="Picture 9" descr="The graph shows the percentage distribution of daily hot water use in five of the Retrofit Trial houses prior to the retrofits, based on 20 Litre usage bins ranging from 0 to 20 Litres per day to 480 to 500 Litres per day. The average hot water distribution for all houses is also shown." title="Distribution of daily hot water use prior to the retro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5421" cy="2696295"/>
                    </a:xfrm>
                    <a:prstGeom prst="rect">
                      <a:avLst/>
                    </a:prstGeom>
                    <a:noFill/>
                    <a:ln>
                      <a:noFill/>
                    </a:ln>
                  </pic:spPr>
                </pic:pic>
              </a:graphicData>
            </a:graphic>
          </wp:inline>
        </w:drawing>
      </w:r>
    </w:p>
    <w:p w14:paraId="3FB03649" w14:textId="77777777" w:rsidR="00096198" w:rsidRDefault="00096198" w:rsidP="0012555D"/>
    <w:p w14:paraId="4FF98BED" w14:textId="77777777" w:rsidR="00D91637" w:rsidRDefault="00D91637" w:rsidP="0012555D"/>
    <w:p w14:paraId="21E3AC04" w14:textId="18EADCC9" w:rsidR="0067413E" w:rsidRDefault="0067413E" w:rsidP="0012555D">
      <w:r>
        <w:t>As was noted in Chapter 2, the daily hot water use of the households depends on the number of people in the household and the composition of the household, the temperature of the hot water, the frequency of showers and baths, the flow rate of the shower rose and the time spent showering, the volume of the bath and various sinks that are used, and the use of hot water for clothes washing and dishwashing.</w:t>
      </w:r>
    </w:p>
    <w:p w14:paraId="3219C5AD" w14:textId="77777777" w:rsidR="0067413E" w:rsidRDefault="0067413E" w:rsidP="0012555D"/>
    <w:p w14:paraId="034F6BC1" w14:textId="5FBBB12D" w:rsidR="00D91637" w:rsidRDefault="004028A9" w:rsidP="0012555D">
      <w:r>
        <w:t xml:space="preserve">At the start of the </w:t>
      </w:r>
      <w:r w:rsidR="00BF14C1" w:rsidRPr="00BF14C1">
        <w:rPr>
          <w:i/>
        </w:rPr>
        <w:t>Gas Water Heater</w:t>
      </w:r>
      <w:r w:rsidR="00BF14C1">
        <w:t xml:space="preserve"> </w:t>
      </w:r>
      <w:r w:rsidR="00363D38" w:rsidRPr="00363D38">
        <w:rPr>
          <w:i/>
        </w:rPr>
        <w:t xml:space="preserve">Retrofit </w:t>
      </w:r>
      <w:r w:rsidRPr="00363D38">
        <w:rPr>
          <w:i/>
        </w:rPr>
        <w:t>Trial</w:t>
      </w:r>
      <w:r>
        <w:t xml:space="preserve"> </w:t>
      </w:r>
      <w:r w:rsidR="00E73A44">
        <w:t xml:space="preserve">the </w:t>
      </w:r>
      <w:r>
        <w:t xml:space="preserve">households were surveyed to obtain information on their </w:t>
      </w:r>
      <w:r w:rsidR="00E73A44">
        <w:t>us</w:t>
      </w:r>
      <w:r>
        <w:t>e of hot water.</w:t>
      </w:r>
      <w:r w:rsidR="00297999">
        <w:t xml:space="preserve"> The frequency of hot water use reported by the households is shown in Table </w:t>
      </w:r>
      <w:r w:rsidR="004D45F5">
        <w:t>3</w:t>
      </w:r>
      <w:r w:rsidR="00297999">
        <w:t>, and householder estima</w:t>
      </w:r>
      <w:r w:rsidR="00C57F55">
        <w:t xml:space="preserve">tes of the main areas where </w:t>
      </w:r>
      <w:r w:rsidR="00297999">
        <w:t xml:space="preserve">hot water is used is provided in Table </w:t>
      </w:r>
      <w:r w:rsidR="004D45F5">
        <w:t>4</w:t>
      </w:r>
      <w:r w:rsidR="00E73A44">
        <w:t xml:space="preserve">. </w:t>
      </w:r>
      <w:r w:rsidR="00297999">
        <w:t xml:space="preserve">With an average frequency of 2.45 showers per day (or 17.2 per week) Table </w:t>
      </w:r>
      <w:r w:rsidR="004D45F5">
        <w:t>3</w:t>
      </w:r>
      <w:r w:rsidR="00297999">
        <w:t xml:space="preserve"> suggests that showering is responsible for the majority of hot water use in the houses, and this corresponds with householder perceptions of</w:t>
      </w:r>
      <w:r w:rsidR="00993369">
        <w:t xml:space="preserve"> w</w:t>
      </w:r>
      <w:r w:rsidR="00E73A44">
        <w:t>here their hot water is used reported in</w:t>
      </w:r>
      <w:r w:rsidR="008F28E5">
        <w:t xml:space="preserve"> </w:t>
      </w:r>
      <w:r w:rsidR="00993369">
        <w:t xml:space="preserve">Table </w:t>
      </w:r>
      <w:r w:rsidR="004D45F5">
        <w:t>4</w:t>
      </w:r>
      <w:r w:rsidR="00993369">
        <w:t>, with an average score of 64.2%. Washing clothes on a warm wash cycle (11.7%), the bath (10.0%) and washing dishes in the sink (10.0%) were the next main areas of hot water use identified by the households. While using a warm wash cycle for washing clothes had a fairly low average frequency of use this will use more hot water per load washed that washing dishes in the sink.</w:t>
      </w:r>
      <w:r w:rsidR="003C5E99">
        <w:t xml:space="preserve"> Washing hands for personal hygiene and rinsing dishes in hot water before washing in the dishwasher or sink were seen to be fairly minor uses of hot water.</w:t>
      </w:r>
    </w:p>
    <w:p w14:paraId="75EEA3E4" w14:textId="630E0525" w:rsidR="00550CC8" w:rsidRDefault="00550CC8" w:rsidP="0012555D"/>
    <w:p w14:paraId="6AFA639B" w14:textId="7BB7F99C" w:rsidR="00EF15AB" w:rsidRDefault="00EF15AB" w:rsidP="0012555D">
      <w:r>
        <w:lastRenderedPageBreak/>
        <w:t>Most households reported that their use of hot water on the weekend was similar to their use of hot water during the working week, although households GWH5 and GWH6 reported that they used more hot water on weekends due mainly to clothes washing.</w:t>
      </w:r>
    </w:p>
    <w:p w14:paraId="268948BB" w14:textId="77777777" w:rsidR="00EF15AB" w:rsidRDefault="00EF15AB" w:rsidP="0012555D"/>
    <w:p w14:paraId="44AE9C05" w14:textId="77777777" w:rsidR="00EF15AB" w:rsidRDefault="00EF15AB" w:rsidP="0012555D"/>
    <w:p w14:paraId="2563B930" w14:textId="1F96A43A" w:rsidR="00106A53" w:rsidRDefault="00106A53" w:rsidP="00106A53">
      <w:pPr>
        <w:pStyle w:val="Tabletitle"/>
      </w:pPr>
      <w:r>
        <w:t xml:space="preserve">TABLE </w:t>
      </w:r>
      <w:r w:rsidR="004D45F5">
        <w:t>3</w:t>
      </w:r>
      <w:r>
        <w:t>: FREQUENCY OF HOT WATER USE</w:t>
      </w:r>
      <w:r w:rsidR="00993369">
        <w:t xml:space="preserve"> REPORTED BY HOUSEHOLDS</w:t>
      </w:r>
    </w:p>
    <w:tbl>
      <w:tblPr>
        <w:tblW w:w="9634" w:type="dxa"/>
        <w:tblLayout w:type="fixed"/>
        <w:tblLook w:val="04A0" w:firstRow="1" w:lastRow="0" w:firstColumn="1" w:lastColumn="0" w:noHBand="0" w:noVBand="1"/>
        <w:tblCaption w:val="Frequnecy of hot water use reported by households"/>
        <w:tblDescription w:val="The table provides information on the frequency of hot water use reported by the participating households, including number of showers per day, typical shower time, number of baths per week, number of times per day dishes washed in the sink, and number of times per week clothes washed on a warm wash cycle."/>
      </w:tblPr>
      <w:tblGrid>
        <w:gridCol w:w="1134"/>
        <w:gridCol w:w="1700"/>
        <w:gridCol w:w="1700"/>
        <w:gridCol w:w="1700"/>
        <w:gridCol w:w="1700"/>
        <w:gridCol w:w="1700"/>
      </w:tblGrid>
      <w:tr w:rsidR="00106A53" w:rsidRPr="00106A53" w14:paraId="7CF74342" w14:textId="77777777" w:rsidTr="00094E00">
        <w:trPr>
          <w:trHeight w:val="340"/>
        </w:trPr>
        <w:tc>
          <w:tcPr>
            <w:tcW w:w="1134" w:type="dxa"/>
            <w:shd w:val="clear" w:color="auto" w:fill="92D050"/>
            <w:vAlign w:val="center"/>
            <w:hideMark/>
          </w:tcPr>
          <w:p w14:paraId="42A02DE8" w14:textId="00661B70" w:rsidR="00550CC8" w:rsidRPr="00106A53" w:rsidRDefault="00106A53" w:rsidP="00106A53">
            <w:pPr>
              <w:widowControl/>
              <w:spacing w:line="240" w:lineRule="auto"/>
              <w:rPr>
                <w:rFonts w:cs="Arial"/>
                <w:b/>
                <w:bCs/>
                <w:color w:val="FFFFFF" w:themeColor="background1"/>
                <w:spacing w:val="0"/>
                <w:sz w:val="18"/>
                <w:szCs w:val="18"/>
                <w:lang w:eastAsia="en-AU"/>
              </w:rPr>
            </w:pPr>
            <w:r w:rsidRPr="00106A53">
              <w:rPr>
                <w:rFonts w:cs="Arial"/>
                <w:b/>
                <w:bCs/>
                <w:color w:val="FFFFFF" w:themeColor="background1"/>
                <w:spacing w:val="0"/>
                <w:sz w:val="18"/>
                <w:szCs w:val="18"/>
                <w:lang w:eastAsia="en-AU"/>
              </w:rPr>
              <w:t>House No</w:t>
            </w:r>
          </w:p>
        </w:tc>
        <w:tc>
          <w:tcPr>
            <w:tcW w:w="1700" w:type="dxa"/>
            <w:shd w:val="clear" w:color="auto" w:fill="92D050"/>
            <w:vAlign w:val="center"/>
            <w:hideMark/>
          </w:tcPr>
          <w:p w14:paraId="160E0117" w14:textId="77777777" w:rsidR="00550CC8" w:rsidRPr="00106A53" w:rsidRDefault="00550CC8" w:rsidP="00106A53">
            <w:pPr>
              <w:widowControl/>
              <w:spacing w:line="240" w:lineRule="auto"/>
              <w:rPr>
                <w:rFonts w:cs="Arial"/>
                <w:b/>
                <w:bCs/>
                <w:color w:val="FFFFFF" w:themeColor="background1"/>
                <w:spacing w:val="0"/>
                <w:sz w:val="18"/>
                <w:szCs w:val="18"/>
                <w:lang w:eastAsia="en-AU"/>
              </w:rPr>
            </w:pPr>
            <w:r w:rsidRPr="00106A53">
              <w:rPr>
                <w:rFonts w:cs="Arial"/>
                <w:b/>
                <w:bCs/>
                <w:color w:val="FFFFFF" w:themeColor="background1"/>
                <w:spacing w:val="0"/>
                <w:sz w:val="18"/>
                <w:szCs w:val="18"/>
                <w:lang w:eastAsia="en-AU"/>
              </w:rPr>
              <w:t>Showers per day</w:t>
            </w:r>
          </w:p>
        </w:tc>
        <w:tc>
          <w:tcPr>
            <w:tcW w:w="1700" w:type="dxa"/>
            <w:shd w:val="clear" w:color="auto" w:fill="92D050"/>
            <w:vAlign w:val="center"/>
            <w:hideMark/>
          </w:tcPr>
          <w:p w14:paraId="324C80BC" w14:textId="77777777" w:rsidR="00550CC8" w:rsidRPr="00106A53" w:rsidRDefault="00550CC8" w:rsidP="00106A53">
            <w:pPr>
              <w:widowControl/>
              <w:spacing w:line="240" w:lineRule="auto"/>
              <w:rPr>
                <w:rFonts w:cs="Arial"/>
                <w:b/>
                <w:bCs/>
                <w:color w:val="FFFFFF" w:themeColor="background1"/>
                <w:spacing w:val="0"/>
                <w:sz w:val="18"/>
                <w:szCs w:val="18"/>
                <w:lang w:eastAsia="en-AU"/>
              </w:rPr>
            </w:pPr>
            <w:r w:rsidRPr="00106A53">
              <w:rPr>
                <w:rFonts w:cs="Arial"/>
                <w:b/>
                <w:bCs/>
                <w:color w:val="FFFFFF" w:themeColor="background1"/>
                <w:spacing w:val="0"/>
                <w:sz w:val="18"/>
                <w:szCs w:val="18"/>
                <w:lang w:eastAsia="en-AU"/>
              </w:rPr>
              <w:t>Shower time (mins)</w:t>
            </w:r>
          </w:p>
        </w:tc>
        <w:tc>
          <w:tcPr>
            <w:tcW w:w="1700" w:type="dxa"/>
            <w:shd w:val="clear" w:color="auto" w:fill="92D050"/>
            <w:vAlign w:val="center"/>
            <w:hideMark/>
          </w:tcPr>
          <w:p w14:paraId="3BF37AAC" w14:textId="77777777" w:rsidR="00550CC8" w:rsidRPr="00106A53" w:rsidRDefault="00550CC8" w:rsidP="00106A53">
            <w:pPr>
              <w:widowControl/>
              <w:spacing w:line="240" w:lineRule="auto"/>
              <w:rPr>
                <w:rFonts w:cs="Arial"/>
                <w:b/>
                <w:bCs/>
                <w:color w:val="FFFFFF" w:themeColor="background1"/>
                <w:spacing w:val="0"/>
                <w:sz w:val="18"/>
                <w:szCs w:val="18"/>
                <w:lang w:eastAsia="en-AU"/>
              </w:rPr>
            </w:pPr>
            <w:r w:rsidRPr="00106A53">
              <w:rPr>
                <w:rFonts w:cs="Arial"/>
                <w:b/>
                <w:bCs/>
                <w:color w:val="FFFFFF" w:themeColor="background1"/>
                <w:spacing w:val="0"/>
                <w:sz w:val="18"/>
                <w:szCs w:val="18"/>
                <w:lang w:eastAsia="en-AU"/>
              </w:rPr>
              <w:t>Baths per week</w:t>
            </w:r>
          </w:p>
        </w:tc>
        <w:tc>
          <w:tcPr>
            <w:tcW w:w="1700" w:type="dxa"/>
            <w:shd w:val="clear" w:color="auto" w:fill="92D050"/>
            <w:vAlign w:val="center"/>
            <w:hideMark/>
          </w:tcPr>
          <w:p w14:paraId="06B5F22D" w14:textId="77777777" w:rsidR="00550CC8" w:rsidRPr="00106A53" w:rsidRDefault="00550CC8" w:rsidP="00106A53">
            <w:pPr>
              <w:widowControl/>
              <w:spacing w:line="240" w:lineRule="auto"/>
              <w:rPr>
                <w:rFonts w:cs="Arial"/>
                <w:b/>
                <w:bCs/>
                <w:color w:val="FFFFFF" w:themeColor="background1"/>
                <w:spacing w:val="0"/>
                <w:sz w:val="18"/>
                <w:szCs w:val="18"/>
                <w:lang w:eastAsia="en-AU"/>
              </w:rPr>
            </w:pPr>
            <w:r w:rsidRPr="00106A53">
              <w:rPr>
                <w:rFonts w:cs="Arial"/>
                <w:b/>
                <w:bCs/>
                <w:color w:val="FFFFFF" w:themeColor="background1"/>
                <w:spacing w:val="0"/>
                <w:sz w:val="18"/>
                <w:szCs w:val="18"/>
                <w:lang w:eastAsia="en-AU"/>
              </w:rPr>
              <w:t>Times dishes washed in sink per week</w:t>
            </w:r>
          </w:p>
        </w:tc>
        <w:tc>
          <w:tcPr>
            <w:tcW w:w="1700" w:type="dxa"/>
            <w:shd w:val="clear" w:color="auto" w:fill="92D050"/>
            <w:vAlign w:val="center"/>
            <w:hideMark/>
          </w:tcPr>
          <w:p w14:paraId="0D186C16" w14:textId="7B2E01B0" w:rsidR="00550CC8" w:rsidRPr="00106A53" w:rsidRDefault="00106A53" w:rsidP="00106A53">
            <w:pPr>
              <w:widowControl/>
              <w:spacing w:line="240" w:lineRule="auto"/>
              <w:rPr>
                <w:rFonts w:cs="Arial"/>
                <w:b/>
                <w:bCs/>
                <w:color w:val="FFFFFF" w:themeColor="background1"/>
                <w:spacing w:val="0"/>
                <w:sz w:val="18"/>
                <w:szCs w:val="18"/>
                <w:lang w:eastAsia="en-AU"/>
              </w:rPr>
            </w:pPr>
            <w:r w:rsidRPr="00106A53">
              <w:rPr>
                <w:rFonts w:cs="Arial"/>
                <w:b/>
                <w:bCs/>
                <w:color w:val="FFFFFF" w:themeColor="background1"/>
                <w:spacing w:val="0"/>
                <w:sz w:val="18"/>
                <w:szCs w:val="18"/>
                <w:lang w:eastAsia="en-AU"/>
              </w:rPr>
              <w:t>Times c</w:t>
            </w:r>
            <w:r w:rsidR="00550CC8" w:rsidRPr="00106A53">
              <w:rPr>
                <w:rFonts w:cs="Arial"/>
                <w:b/>
                <w:bCs/>
                <w:color w:val="FFFFFF" w:themeColor="background1"/>
                <w:spacing w:val="0"/>
                <w:sz w:val="18"/>
                <w:szCs w:val="18"/>
                <w:lang w:eastAsia="en-AU"/>
              </w:rPr>
              <w:t>lothes washed on warm cycle per week</w:t>
            </w:r>
          </w:p>
        </w:tc>
      </w:tr>
      <w:tr w:rsidR="00106A53" w:rsidRPr="00550CC8" w14:paraId="6F557C8B" w14:textId="77777777" w:rsidTr="00094E00">
        <w:trPr>
          <w:trHeight w:val="340"/>
        </w:trPr>
        <w:tc>
          <w:tcPr>
            <w:tcW w:w="1134" w:type="dxa"/>
            <w:tcBorders>
              <w:bottom w:val="single" w:sz="4" w:space="0" w:color="808080" w:themeColor="background1" w:themeShade="80"/>
            </w:tcBorders>
            <w:shd w:val="clear" w:color="auto" w:fill="auto"/>
            <w:noWrap/>
            <w:vAlign w:val="center"/>
            <w:hideMark/>
          </w:tcPr>
          <w:p w14:paraId="34DC2ED1" w14:textId="134AE5D7" w:rsidR="00106A53" w:rsidRPr="00550CC8" w:rsidRDefault="00106A53" w:rsidP="00106A53">
            <w:pPr>
              <w:widowControl/>
              <w:spacing w:line="240" w:lineRule="auto"/>
              <w:rPr>
                <w:rFonts w:cs="Arial"/>
                <w:spacing w:val="0"/>
                <w:sz w:val="18"/>
                <w:szCs w:val="18"/>
                <w:lang w:eastAsia="en-AU"/>
              </w:rPr>
            </w:pPr>
            <w:r w:rsidRPr="00BF589C">
              <w:rPr>
                <w:rFonts w:cs="Arial"/>
                <w:spacing w:val="0"/>
                <w:sz w:val="18"/>
                <w:szCs w:val="18"/>
                <w:lang w:eastAsia="en-AU"/>
              </w:rPr>
              <w:t>GWH1</w:t>
            </w:r>
          </w:p>
        </w:tc>
        <w:tc>
          <w:tcPr>
            <w:tcW w:w="1700" w:type="dxa"/>
            <w:tcBorders>
              <w:bottom w:val="single" w:sz="4" w:space="0" w:color="808080" w:themeColor="background1" w:themeShade="80"/>
            </w:tcBorders>
            <w:shd w:val="clear" w:color="auto" w:fill="auto"/>
            <w:noWrap/>
            <w:vAlign w:val="center"/>
            <w:hideMark/>
          </w:tcPr>
          <w:p w14:paraId="7DFCDADE"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3</w:t>
            </w:r>
          </w:p>
        </w:tc>
        <w:tc>
          <w:tcPr>
            <w:tcW w:w="1700" w:type="dxa"/>
            <w:tcBorders>
              <w:bottom w:val="single" w:sz="4" w:space="0" w:color="808080" w:themeColor="background1" w:themeShade="80"/>
            </w:tcBorders>
            <w:shd w:val="clear" w:color="auto" w:fill="auto"/>
            <w:noWrap/>
            <w:vAlign w:val="center"/>
            <w:hideMark/>
          </w:tcPr>
          <w:p w14:paraId="686579C5"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5</w:t>
            </w:r>
          </w:p>
        </w:tc>
        <w:tc>
          <w:tcPr>
            <w:tcW w:w="1700" w:type="dxa"/>
            <w:tcBorders>
              <w:bottom w:val="single" w:sz="4" w:space="0" w:color="808080" w:themeColor="background1" w:themeShade="80"/>
            </w:tcBorders>
            <w:shd w:val="clear" w:color="auto" w:fill="auto"/>
            <w:noWrap/>
            <w:vAlign w:val="center"/>
            <w:hideMark/>
          </w:tcPr>
          <w:p w14:paraId="17FD75FA"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4</w:t>
            </w:r>
          </w:p>
        </w:tc>
        <w:tc>
          <w:tcPr>
            <w:tcW w:w="1700" w:type="dxa"/>
            <w:tcBorders>
              <w:bottom w:val="single" w:sz="4" w:space="0" w:color="808080" w:themeColor="background1" w:themeShade="80"/>
            </w:tcBorders>
            <w:shd w:val="clear" w:color="auto" w:fill="auto"/>
            <w:noWrap/>
            <w:vAlign w:val="center"/>
            <w:hideMark/>
          </w:tcPr>
          <w:p w14:paraId="71A3B183"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5</w:t>
            </w:r>
          </w:p>
        </w:tc>
        <w:tc>
          <w:tcPr>
            <w:tcW w:w="1700" w:type="dxa"/>
            <w:tcBorders>
              <w:bottom w:val="single" w:sz="4" w:space="0" w:color="808080" w:themeColor="background1" w:themeShade="80"/>
            </w:tcBorders>
            <w:shd w:val="clear" w:color="auto" w:fill="auto"/>
            <w:noWrap/>
            <w:vAlign w:val="center"/>
            <w:hideMark/>
          </w:tcPr>
          <w:p w14:paraId="2FDDE98C" w14:textId="2C5D1952" w:rsidR="00106A53" w:rsidRPr="00550CC8" w:rsidRDefault="00106A53" w:rsidP="00106A53">
            <w:pPr>
              <w:widowControl/>
              <w:spacing w:line="240" w:lineRule="auto"/>
              <w:rPr>
                <w:rFonts w:cs="Arial"/>
                <w:spacing w:val="0"/>
                <w:sz w:val="18"/>
                <w:szCs w:val="18"/>
                <w:lang w:eastAsia="en-AU"/>
              </w:rPr>
            </w:pPr>
            <w:r>
              <w:rPr>
                <w:rFonts w:cs="Arial"/>
                <w:spacing w:val="0"/>
                <w:sz w:val="18"/>
                <w:szCs w:val="18"/>
                <w:lang w:eastAsia="en-AU"/>
              </w:rPr>
              <w:t>-</w:t>
            </w:r>
          </w:p>
        </w:tc>
      </w:tr>
      <w:tr w:rsidR="00106A53" w:rsidRPr="00550CC8" w14:paraId="739B7B0E" w14:textId="77777777" w:rsidTr="00094E00">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D97D4C9" w14:textId="6F9D242A" w:rsidR="00106A53" w:rsidRPr="00550CC8" w:rsidRDefault="00106A53" w:rsidP="00106A53">
            <w:pPr>
              <w:widowControl/>
              <w:spacing w:line="240" w:lineRule="auto"/>
              <w:rPr>
                <w:rFonts w:cs="Arial"/>
                <w:spacing w:val="0"/>
                <w:sz w:val="18"/>
                <w:szCs w:val="18"/>
                <w:lang w:eastAsia="en-AU"/>
              </w:rPr>
            </w:pPr>
            <w:r w:rsidRPr="00BF589C">
              <w:rPr>
                <w:rFonts w:cs="Arial"/>
                <w:spacing w:val="0"/>
                <w:sz w:val="18"/>
                <w:szCs w:val="18"/>
                <w:lang w:eastAsia="en-AU"/>
              </w:rPr>
              <w:t>GWH2</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4CAF944"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3</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9C95BCC"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4</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CD3A6DB" w14:textId="16CCC279" w:rsidR="00106A53" w:rsidRPr="00550CC8" w:rsidRDefault="00106A53" w:rsidP="00106A53">
            <w:pPr>
              <w:widowControl/>
              <w:spacing w:line="240" w:lineRule="auto"/>
              <w:rPr>
                <w:rFonts w:cs="Arial"/>
                <w:spacing w:val="0"/>
                <w:sz w:val="18"/>
                <w:szCs w:val="18"/>
                <w:lang w:eastAsia="en-AU"/>
              </w:rPr>
            </w:pPr>
            <w:r>
              <w:rPr>
                <w:rFonts w:cs="Arial"/>
                <w:spacing w:val="0"/>
                <w:sz w:val="18"/>
                <w:szCs w:val="18"/>
                <w:lang w:eastAsia="en-AU"/>
              </w:rPr>
              <w:t>-</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EB5023E" w14:textId="5350B7EB" w:rsidR="00106A53" w:rsidRPr="00550CC8" w:rsidRDefault="00106A53" w:rsidP="00106A53">
            <w:pPr>
              <w:widowControl/>
              <w:spacing w:line="240" w:lineRule="auto"/>
              <w:rPr>
                <w:rFonts w:cs="Arial"/>
                <w:spacing w:val="0"/>
                <w:sz w:val="18"/>
                <w:szCs w:val="18"/>
                <w:lang w:eastAsia="en-AU"/>
              </w:rPr>
            </w:pPr>
            <w:r>
              <w:rPr>
                <w:rFonts w:cs="Arial"/>
                <w:spacing w:val="0"/>
                <w:sz w:val="18"/>
                <w:szCs w:val="18"/>
                <w:lang w:eastAsia="en-AU"/>
              </w:rPr>
              <w:t>-</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123C078"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4 to 5</w:t>
            </w:r>
          </w:p>
        </w:tc>
      </w:tr>
      <w:tr w:rsidR="00106A53" w:rsidRPr="00550CC8" w14:paraId="55A5464A" w14:textId="77777777" w:rsidTr="00094E00">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CCC285" w14:textId="4BDCB5CB" w:rsidR="00106A53" w:rsidRPr="00550CC8" w:rsidRDefault="00106A53" w:rsidP="00106A53">
            <w:pPr>
              <w:widowControl/>
              <w:spacing w:line="240" w:lineRule="auto"/>
              <w:rPr>
                <w:rFonts w:cs="Arial"/>
                <w:spacing w:val="0"/>
                <w:sz w:val="18"/>
                <w:szCs w:val="18"/>
                <w:lang w:eastAsia="en-AU"/>
              </w:rPr>
            </w:pPr>
            <w:r w:rsidRPr="00BF589C">
              <w:rPr>
                <w:rFonts w:cs="Arial"/>
                <w:spacing w:val="0"/>
                <w:sz w:val="18"/>
                <w:szCs w:val="18"/>
                <w:lang w:eastAsia="en-AU"/>
              </w:rPr>
              <w:t>GWH3</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04F3AAB"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3</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A8A5722"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4</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83DA938"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1</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0918090"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14</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8FE0F7F"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2</w:t>
            </w:r>
          </w:p>
        </w:tc>
      </w:tr>
      <w:tr w:rsidR="00106A53" w:rsidRPr="00550CC8" w14:paraId="74B8E6FC" w14:textId="77777777" w:rsidTr="00094E00">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08665D7" w14:textId="722A03FD" w:rsidR="00106A53" w:rsidRPr="00550CC8" w:rsidRDefault="00106A53" w:rsidP="00106A53">
            <w:pPr>
              <w:widowControl/>
              <w:spacing w:line="240" w:lineRule="auto"/>
              <w:rPr>
                <w:rFonts w:cs="Arial"/>
                <w:spacing w:val="0"/>
                <w:sz w:val="18"/>
                <w:szCs w:val="18"/>
                <w:lang w:eastAsia="en-AU"/>
              </w:rPr>
            </w:pPr>
            <w:r w:rsidRPr="00BF589C">
              <w:rPr>
                <w:rFonts w:cs="Arial"/>
                <w:spacing w:val="0"/>
                <w:sz w:val="18"/>
                <w:szCs w:val="18"/>
                <w:lang w:eastAsia="en-AU"/>
              </w:rPr>
              <w:t>GWH4</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EFDC497"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2</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86BCCBD"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5 to 6</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A9A607B"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6</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F73FEC9"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7 to 8</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0025664" w14:textId="62F2AD98" w:rsidR="00106A53" w:rsidRPr="00550CC8" w:rsidRDefault="00106A53" w:rsidP="00106A53">
            <w:pPr>
              <w:widowControl/>
              <w:spacing w:line="240" w:lineRule="auto"/>
              <w:rPr>
                <w:rFonts w:cs="Arial"/>
                <w:spacing w:val="0"/>
                <w:sz w:val="18"/>
                <w:szCs w:val="18"/>
                <w:lang w:eastAsia="en-AU"/>
              </w:rPr>
            </w:pPr>
            <w:r>
              <w:rPr>
                <w:rFonts w:cs="Arial"/>
                <w:spacing w:val="0"/>
                <w:sz w:val="18"/>
                <w:szCs w:val="18"/>
                <w:lang w:eastAsia="en-AU"/>
              </w:rPr>
              <w:t>-</w:t>
            </w:r>
          </w:p>
        </w:tc>
      </w:tr>
      <w:tr w:rsidR="00106A53" w:rsidRPr="00550CC8" w14:paraId="0D72FA5E" w14:textId="77777777" w:rsidTr="00094E00">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4823546" w14:textId="70657CEF" w:rsidR="00106A53" w:rsidRPr="00550CC8" w:rsidRDefault="00106A53" w:rsidP="00106A53">
            <w:pPr>
              <w:widowControl/>
              <w:spacing w:line="240" w:lineRule="auto"/>
              <w:rPr>
                <w:rFonts w:cs="Arial"/>
                <w:spacing w:val="0"/>
                <w:sz w:val="18"/>
                <w:szCs w:val="18"/>
                <w:lang w:eastAsia="en-AU"/>
              </w:rPr>
            </w:pPr>
            <w:r w:rsidRPr="00BF589C">
              <w:rPr>
                <w:rFonts w:cs="Arial"/>
                <w:spacing w:val="0"/>
                <w:sz w:val="18"/>
                <w:szCs w:val="18"/>
                <w:lang w:eastAsia="en-AU"/>
              </w:rPr>
              <w:t>GWH5</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242C36D" w14:textId="00D8510D"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1.7</w:t>
            </w:r>
            <w:r w:rsidR="00877B0A">
              <w:rPr>
                <w:rStyle w:val="FootnoteReference"/>
                <w:rFonts w:cs="Arial"/>
                <w:spacing w:val="0"/>
                <w:sz w:val="18"/>
                <w:szCs w:val="18"/>
                <w:lang w:eastAsia="en-AU"/>
              </w:rPr>
              <w:footnoteReference w:id="22"/>
            </w:r>
          </w:p>
        </w:tc>
        <w:tc>
          <w:tcPr>
            <w:tcW w:w="1700" w:type="dxa"/>
            <w:tcBorders>
              <w:top w:val="single" w:sz="4" w:space="0" w:color="808080" w:themeColor="background1" w:themeShade="80"/>
              <w:bottom w:val="single" w:sz="4" w:space="0" w:color="808080" w:themeColor="background1" w:themeShade="80"/>
            </w:tcBorders>
            <w:shd w:val="clear" w:color="auto" w:fill="auto"/>
            <w:vAlign w:val="center"/>
            <w:hideMark/>
          </w:tcPr>
          <w:p w14:paraId="16501653" w14:textId="4E36690F" w:rsidR="00106A53" w:rsidRPr="00550CC8" w:rsidRDefault="00106A53" w:rsidP="00106A53">
            <w:pPr>
              <w:widowControl/>
              <w:spacing w:line="240" w:lineRule="auto"/>
              <w:rPr>
                <w:rFonts w:cs="Arial"/>
                <w:spacing w:val="0"/>
                <w:sz w:val="18"/>
                <w:szCs w:val="18"/>
                <w:lang w:eastAsia="en-AU"/>
              </w:rPr>
            </w:pPr>
            <w:r>
              <w:rPr>
                <w:rFonts w:cs="Arial"/>
                <w:spacing w:val="0"/>
                <w:sz w:val="18"/>
                <w:szCs w:val="18"/>
                <w:lang w:eastAsia="en-AU"/>
              </w:rPr>
              <w:t>A - 5 to 6; C</w:t>
            </w:r>
            <w:r w:rsidRPr="00550CC8">
              <w:rPr>
                <w:rFonts w:cs="Arial"/>
                <w:spacing w:val="0"/>
                <w:sz w:val="18"/>
                <w:szCs w:val="18"/>
                <w:lang w:eastAsia="en-AU"/>
              </w:rPr>
              <w:t xml:space="preserve"> - 10</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9752CF2" w14:textId="5BFB03D1" w:rsidR="00106A53" w:rsidRPr="00550CC8" w:rsidRDefault="00106A53" w:rsidP="00106A53">
            <w:pPr>
              <w:widowControl/>
              <w:spacing w:line="240" w:lineRule="auto"/>
              <w:rPr>
                <w:rFonts w:cs="Arial"/>
                <w:spacing w:val="0"/>
                <w:sz w:val="18"/>
                <w:szCs w:val="18"/>
                <w:lang w:eastAsia="en-AU"/>
              </w:rPr>
            </w:pPr>
            <w:r>
              <w:rPr>
                <w:rFonts w:cs="Arial"/>
                <w:spacing w:val="0"/>
                <w:sz w:val="18"/>
                <w:szCs w:val="18"/>
                <w:lang w:eastAsia="en-AU"/>
              </w:rPr>
              <w:t>-</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F49FBA2"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21</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44746C7"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4 to 5</w:t>
            </w:r>
          </w:p>
        </w:tc>
      </w:tr>
      <w:tr w:rsidR="00106A53" w:rsidRPr="00550CC8" w14:paraId="2A81288B" w14:textId="77777777" w:rsidTr="00094E00">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EFB92DC" w14:textId="689A636D" w:rsidR="00106A53" w:rsidRPr="00550CC8" w:rsidRDefault="00106A53" w:rsidP="00106A53">
            <w:pPr>
              <w:widowControl/>
              <w:spacing w:line="240" w:lineRule="auto"/>
              <w:rPr>
                <w:rFonts w:cs="Arial"/>
                <w:spacing w:val="0"/>
                <w:sz w:val="18"/>
                <w:szCs w:val="18"/>
                <w:lang w:eastAsia="en-AU"/>
              </w:rPr>
            </w:pPr>
            <w:r w:rsidRPr="00BF589C">
              <w:rPr>
                <w:rFonts w:cs="Arial"/>
                <w:spacing w:val="0"/>
                <w:sz w:val="18"/>
                <w:szCs w:val="18"/>
                <w:lang w:eastAsia="en-AU"/>
              </w:rPr>
              <w:t>GWH6</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43DC9ED"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2</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178784B"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5</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5AB9E00"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4</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3D94E26"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7</w:t>
            </w:r>
          </w:p>
        </w:tc>
        <w:tc>
          <w:tcPr>
            <w:tcW w:w="170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297F43A" w14:textId="77777777" w:rsidR="00106A53" w:rsidRPr="00550CC8" w:rsidRDefault="00106A53" w:rsidP="00106A53">
            <w:pPr>
              <w:widowControl/>
              <w:spacing w:line="240" w:lineRule="auto"/>
              <w:rPr>
                <w:rFonts w:cs="Arial"/>
                <w:spacing w:val="0"/>
                <w:sz w:val="18"/>
                <w:szCs w:val="18"/>
                <w:lang w:eastAsia="en-AU"/>
              </w:rPr>
            </w:pPr>
            <w:r w:rsidRPr="00550CC8">
              <w:rPr>
                <w:rFonts w:cs="Arial"/>
                <w:spacing w:val="0"/>
                <w:sz w:val="18"/>
                <w:szCs w:val="18"/>
                <w:lang w:eastAsia="en-AU"/>
              </w:rPr>
              <w:t>5</w:t>
            </w:r>
          </w:p>
        </w:tc>
      </w:tr>
      <w:tr w:rsidR="00550CC8" w:rsidRPr="00550CC8" w14:paraId="0D4E830F" w14:textId="77777777" w:rsidTr="00094E00">
        <w:trPr>
          <w:trHeight w:val="340"/>
        </w:trPr>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7FD1D4F" w14:textId="450880BA" w:rsidR="00550CC8" w:rsidRPr="00550CC8" w:rsidRDefault="00106A53" w:rsidP="00106A53">
            <w:pPr>
              <w:widowControl/>
              <w:spacing w:line="240" w:lineRule="auto"/>
              <w:rPr>
                <w:rFonts w:cs="Arial"/>
                <w:b/>
                <w:bCs/>
                <w:spacing w:val="0"/>
                <w:sz w:val="18"/>
                <w:szCs w:val="18"/>
                <w:lang w:eastAsia="en-AU"/>
              </w:rPr>
            </w:pPr>
            <w:r>
              <w:rPr>
                <w:rFonts w:cs="Arial"/>
                <w:b/>
                <w:bCs/>
                <w:spacing w:val="0"/>
                <w:sz w:val="18"/>
                <w:szCs w:val="18"/>
                <w:lang w:eastAsia="en-AU"/>
              </w:rPr>
              <w:t>Av</w:t>
            </w:r>
          </w:p>
        </w:tc>
        <w:tc>
          <w:tcPr>
            <w:tcW w:w="170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45A3E1D" w14:textId="77777777" w:rsidR="00550CC8" w:rsidRPr="00550CC8" w:rsidRDefault="00550CC8" w:rsidP="00106A53">
            <w:pPr>
              <w:widowControl/>
              <w:spacing w:line="240" w:lineRule="auto"/>
              <w:rPr>
                <w:rFonts w:cs="Arial"/>
                <w:b/>
                <w:bCs/>
                <w:spacing w:val="0"/>
                <w:sz w:val="18"/>
                <w:szCs w:val="18"/>
                <w:lang w:eastAsia="en-AU"/>
              </w:rPr>
            </w:pPr>
            <w:r w:rsidRPr="00550CC8">
              <w:rPr>
                <w:rFonts w:cs="Arial"/>
                <w:b/>
                <w:bCs/>
                <w:spacing w:val="0"/>
                <w:sz w:val="18"/>
                <w:szCs w:val="18"/>
                <w:lang w:eastAsia="en-AU"/>
              </w:rPr>
              <w:t>2.45</w:t>
            </w:r>
          </w:p>
        </w:tc>
        <w:tc>
          <w:tcPr>
            <w:tcW w:w="170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50D8CEB" w14:textId="056784FE" w:rsidR="00550CC8" w:rsidRPr="00550CC8" w:rsidRDefault="00550CC8" w:rsidP="00106A53">
            <w:pPr>
              <w:widowControl/>
              <w:spacing w:line="240" w:lineRule="auto"/>
              <w:rPr>
                <w:rFonts w:cs="Arial"/>
                <w:b/>
                <w:bCs/>
                <w:spacing w:val="0"/>
                <w:sz w:val="18"/>
                <w:szCs w:val="18"/>
                <w:lang w:eastAsia="en-AU"/>
              </w:rPr>
            </w:pPr>
            <w:r w:rsidRPr="00550CC8">
              <w:rPr>
                <w:rFonts w:cs="Arial"/>
                <w:b/>
                <w:bCs/>
                <w:spacing w:val="0"/>
                <w:sz w:val="18"/>
                <w:szCs w:val="18"/>
                <w:lang w:eastAsia="en-AU"/>
              </w:rPr>
              <w:t> </w:t>
            </w:r>
            <w:r w:rsidR="00106A53">
              <w:rPr>
                <w:rFonts w:cs="Arial"/>
                <w:b/>
                <w:bCs/>
                <w:spacing w:val="0"/>
                <w:sz w:val="18"/>
                <w:szCs w:val="18"/>
                <w:lang w:eastAsia="en-AU"/>
              </w:rPr>
              <w:t>5.3</w:t>
            </w:r>
          </w:p>
        </w:tc>
        <w:tc>
          <w:tcPr>
            <w:tcW w:w="170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3E3D78E" w14:textId="77777777" w:rsidR="00550CC8" w:rsidRPr="00550CC8" w:rsidRDefault="00550CC8" w:rsidP="00106A53">
            <w:pPr>
              <w:widowControl/>
              <w:spacing w:line="240" w:lineRule="auto"/>
              <w:rPr>
                <w:rFonts w:cs="Arial"/>
                <w:b/>
                <w:bCs/>
                <w:spacing w:val="0"/>
                <w:sz w:val="18"/>
                <w:szCs w:val="18"/>
                <w:lang w:eastAsia="en-AU"/>
              </w:rPr>
            </w:pPr>
            <w:r w:rsidRPr="00550CC8">
              <w:rPr>
                <w:rFonts w:cs="Arial"/>
                <w:b/>
                <w:bCs/>
                <w:spacing w:val="0"/>
                <w:sz w:val="18"/>
                <w:szCs w:val="18"/>
                <w:lang w:eastAsia="en-AU"/>
              </w:rPr>
              <w:t>2.5</w:t>
            </w:r>
          </w:p>
        </w:tc>
        <w:tc>
          <w:tcPr>
            <w:tcW w:w="170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6D147AB" w14:textId="6F65BF04" w:rsidR="00550CC8" w:rsidRPr="00550CC8" w:rsidRDefault="00550CC8" w:rsidP="00106A53">
            <w:pPr>
              <w:widowControl/>
              <w:spacing w:line="240" w:lineRule="auto"/>
              <w:rPr>
                <w:rFonts w:cs="Arial"/>
                <w:b/>
                <w:bCs/>
                <w:spacing w:val="0"/>
                <w:sz w:val="18"/>
                <w:szCs w:val="18"/>
                <w:lang w:eastAsia="en-AU"/>
              </w:rPr>
            </w:pPr>
            <w:r w:rsidRPr="00550CC8">
              <w:rPr>
                <w:rFonts w:cs="Arial"/>
                <w:b/>
                <w:bCs/>
                <w:spacing w:val="0"/>
                <w:sz w:val="18"/>
                <w:szCs w:val="18"/>
                <w:lang w:eastAsia="en-AU"/>
              </w:rPr>
              <w:t> </w:t>
            </w:r>
            <w:r w:rsidR="00106A53">
              <w:rPr>
                <w:rFonts w:cs="Arial"/>
                <w:b/>
                <w:bCs/>
                <w:spacing w:val="0"/>
                <w:sz w:val="18"/>
                <w:szCs w:val="18"/>
                <w:lang w:eastAsia="en-AU"/>
              </w:rPr>
              <w:t>9.1</w:t>
            </w:r>
          </w:p>
        </w:tc>
        <w:tc>
          <w:tcPr>
            <w:tcW w:w="170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5B71FDE" w14:textId="0AA6788A" w:rsidR="00550CC8" w:rsidRPr="00550CC8" w:rsidRDefault="00550CC8" w:rsidP="00106A53">
            <w:pPr>
              <w:widowControl/>
              <w:spacing w:line="240" w:lineRule="auto"/>
              <w:rPr>
                <w:rFonts w:cs="Arial"/>
                <w:b/>
                <w:bCs/>
                <w:spacing w:val="0"/>
                <w:sz w:val="18"/>
                <w:szCs w:val="18"/>
                <w:lang w:eastAsia="en-AU"/>
              </w:rPr>
            </w:pPr>
            <w:r w:rsidRPr="00550CC8">
              <w:rPr>
                <w:rFonts w:cs="Arial"/>
                <w:b/>
                <w:bCs/>
                <w:spacing w:val="0"/>
                <w:sz w:val="18"/>
                <w:szCs w:val="18"/>
                <w:lang w:eastAsia="en-AU"/>
              </w:rPr>
              <w:t> </w:t>
            </w:r>
            <w:r w:rsidR="009274C5">
              <w:rPr>
                <w:rFonts w:cs="Arial"/>
                <w:b/>
                <w:bCs/>
                <w:spacing w:val="0"/>
                <w:sz w:val="18"/>
                <w:szCs w:val="18"/>
                <w:lang w:eastAsia="en-AU"/>
              </w:rPr>
              <w:t>2.7</w:t>
            </w:r>
          </w:p>
        </w:tc>
      </w:tr>
    </w:tbl>
    <w:p w14:paraId="3D759626" w14:textId="77777777" w:rsidR="00550CC8" w:rsidRDefault="00550CC8" w:rsidP="0012555D"/>
    <w:p w14:paraId="293EDAC1" w14:textId="381E8E84" w:rsidR="00106A53" w:rsidRDefault="00106A53" w:rsidP="0012555D"/>
    <w:p w14:paraId="2F6B07FF" w14:textId="5B73A5A5" w:rsidR="009274C5" w:rsidRDefault="00297999" w:rsidP="00C276C1">
      <w:pPr>
        <w:pStyle w:val="Tabletitle"/>
      </w:pPr>
      <w:r>
        <w:t xml:space="preserve">TABLE </w:t>
      </w:r>
      <w:r w:rsidR="004D45F5">
        <w:t>4</w:t>
      </w:r>
      <w:r w:rsidR="00C276C1">
        <w:t>: BRE</w:t>
      </w:r>
      <w:r>
        <w:t>AKDOWN OF HOT WATER USE ESTIMATED</w:t>
      </w:r>
      <w:r w:rsidR="00C276C1">
        <w:t xml:space="preserve"> BY HOUSEHOLDS</w:t>
      </w:r>
    </w:p>
    <w:tbl>
      <w:tblPr>
        <w:tblW w:w="9634" w:type="dxa"/>
        <w:tblLayout w:type="fixed"/>
        <w:tblLook w:val="04A0" w:firstRow="1" w:lastRow="0" w:firstColumn="1" w:lastColumn="0" w:noHBand="0" w:noVBand="1"/>
        <w:tblCaption w:val="Breakdown of hot water use estimated by households"/>
        <w:tblDescription w:val="The table shows the percentage breakdown of hot water use estimated by the participating households. It covers hot water use in showers, bath, washing hands, rinsing dishes, washing dishes in sink and washing clothes."/>
      </w:tblPr>
      <w:tblGrid>
        <w:gridCol w:w="1163"/>
        <w:gridCol w:w="1411"/>
        <w:gridCol w:w="1412"/>
        <w:gridCol w:w="1412"/>
        <w:gridCol w:w="1412"/>
        <w:gridCol w:w="1412"/>
        <w:gridCol w:w="1412"/>
      </w:tblGrid>
      <w:tr w:rsidR="00094E00" w:rsidRPr="00094E00" w14:paraId="7EB74DF8" w14:textId="77777777" w:rsidTr="00C276C1">
        <w:trPr>
          <w:trHeight w:val="340"/>
        </w:trPr>
        <w:tc>
          <w:tcPr>
            <w:tcW w:w="1163" w:type="dxa"/>
            <w:shd w:val="clear" w:color="auto" w:fill="92D050"/>
            <w:vAlign w:val="center"/>
            <w:hideMark/>
          </w:tcPr>
          <w:p w14:paraId="29FEE989" w14:textId="77777777" w:rsidR="00094E00" w:rsidRPr="00094E00" w:rsidRDefault="00094E00" w:rsidP="00094E00">
            <w:pPr>
              <w:widowControl/>
              <w:spacing w:line="240" w:lineRule="auto"/>
              <w:rPr>
                <w:rFonts w:cs="Arial"/>
                <w:b/>
                <w:bCs/>
                <w:color w:val="FFFFFF" w:themeColor="background1"/>
                <w:spacing w:val="0"/>
                <w:sz w:val="18"/>
                <w:szCs w:val="18"/>
                <w:lang w:eastAsia="en-AU"/>
              </w:rPr>
            </w:pPr>
            <w:r w:rsidRPr="00094E00">
              <w:rPr>
                <w:rFonts w:cs="Arial"/>
                <w:b/>
                <w:bCs/>
                <w:color w:val="FFFFFF" w:themeColor="background1"/>
                <w:spacing w:val="0"/>
                <w:sz w:val="18"/>
                <w:szCs w:val="18"/>
                <w:lang w:eastAsia="en-AU"/>
              </w:rPr>
              <w:t>House Code</w:t>
            </w:r>
          </w:p>
        </w:tc>
        <w:tc>
          <w:tcPr>
            <w:tcW w:w="1411" w:type="dxa"/>
            <w:shd w:val="clear" w:color="auto" w:fill="92D050"/>
            <w:vAlign w:val="center"/>
            <w:hideMark/>
          </w:tcPr>
          <w:p w14:paraId="3351F753" w14:textId="77777777" w:rsidR="00094E00" w:rsidRPr="00094E00" w:rsidRDefault="00094E00" w:rsidP="00094E00">
            <w:pPr>
              <w:widowControl/>
              <w:spacing w:line="240" w:lineRule="auto"/>
              <w:rPr>
                <w:rFonts w:cs="Arial"/>
                <w:b/>
                <w:bCs/>
                <w:color w:val="FFFFFF" w:themeColor="background1"/>
                <w:spacing w:val="0"/>
                <w:sz w:val="18"/>
                <w:szCs w:val="18"/>
                <w:lang w:eastAsia="en-AU"/>
              </w:rPr>
            </w:pPr>
            <w:r w:rsidRPr="00094E00">
              <w:rPr>
                <w:rFonts w:cs="Arial"/>
                <w:b/>
                <w:bCs/>
                <w:color w:val="FFFFFF" w:themeColor="background1"/>
                <w:spacing w:val="0"/>
                <w:sz w:val="18"/>
                <w:szCs w:val="18"/>
                <w:lang w:eastAsia="en-AU"/>
              </w:rPr>
              <w:t>Showers</w:t>
            </w:r>
          </w:p>
        </w:tc>
        <w:tc>
          <w:tcPr>
            <w:tcW w:w="1412" w:type="dxa"/>
            <w:shd w:val="clear" w:color="auto" w:fill="92D050"/>
            <w:vAlign w:val="center"/>
            <w:hideMark/>
          </w:tcPr>
          <w:p w14:paraId="6A89FAB9" w14:textId="77777777" w:rsidR="00094E00" w:rsidRPr="00094E00" w:rsidRDefault="00094E00" w:rsidP="00094E00">
            <w:pPr>
              <w:widowControl/>
              <w:spacing w:line="240" w:lineRule="auto"/>
              <w:rPr>
                <w:rFonts w:cs="Arial"/>
                <w:b/>
                <w:bCs/>
                <w:color w:val="FFFFFF" w:themeColor="background1"/>
                <w:spacing w:val="0"/>
                <w:sz w:val="18"/>
                <w:szCs w:val="18"/>
                <w:lang w:eastAsia="en-AU"/>
              </w:rPr>
            </w:pPr>
            <w:r w:rsidRPr="00094E00">
              <w:rPr>
                <w:rFonts w:cs="Arial"/>
                <w:b/>
                <w:bCs/>
                <w:color w:val="FFFFFF" w:themeColor="background1"/>
                <w:spacing w:val="0"/>
                <w:sz w:val="18"/>
                <w:szCs w:val="18"/>
                <w:lang w:eastAsia="en-AU"/>
              </w:rPr>
              <w:t>Bath</w:t>
            </w:r>
          </w:p>
        </w:tc>
        <w:tc>
          <w:tcPr>
            <w:tcW w:w="1412" w:type="dxa"/>
            <w:shd w:val="clear" w:color="auto" w:fill="92D050"/>
            <w:vAlign w:val="center"/>
            <w:hideMark/>
          </w:tcPr>
          <w:p w14:paraId="4A6487AA" w14:textId="45410E9F" w:rsidR="00094E00" w:rsidRPr="00094E00" w:rsidRDefault="00993369" w:rsidP="00094E00">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Washing hands</w:t>
            </w:r>
          </w:p>
        </w:tc>
        <w:tc>
          <w:tcPr>
            <w:tcW w:w="1412" w:type="dxa"/>
            <w:shd w:val="clear" w:color="auto" w:fill="92D050"/>
            <w:vAlign w:val="center"/>
            <w:hideMark/>
          </w:tcPr>
          <w:p w14:paraId="0DB55349" w14:textId="77777777" w:rsidR="00094E00" w:rsidRPr="00094E00" w:rsidRDefault="00094E00" w:rsidP="00094E00">
            <w:pPr>
              <w:widowControl/>
              <w:spacing w:line="240" w:lineRule="auto"/>
              <w:rPr>
                <w:rFonts w:cs="Arial"/>
                <w:b/>
                <w:bCs/>
                <w:color w:val="FFFFFF" w:themeColor="background1"/>
                <w:spacing w:val="0"/>
                <w:sz w:val="18"/>
                <w:szCs w:val="18"/>
                <w:lang w:eastAsia="en-AU"/>
              </w:rPr>
            </w:pPr>
            <w:r w:rsidRPr="00094E00">
              <w:rPr>
                <w:rFonts w:cs="Arial"/>
                <w:b/>
                <w:bCs/>
                <w:color w:val="FFFFFF" w:themeColor="background1"/>
                <w:spacing w:val="0"/>
                <w:sz w:val="18"/>
                <w:szCs w:val="18"/>
                <w:lang w:eastAsia="en-AU"/>
              </w:rPr>
              <w:t>Rinsing dishes</w:t>
            </w:r>
          </w:p>
        </w:tc>
        <w:tc>
          <w:tcPr>
            <w:tcW w:w="1412" w:type="dxa"/>
            <w:shd w:val="clear" w:color="auto" w:fill="92D050"/>
            <w:vAlign w:val="center"/>
            <w:hideMark/>
          </w:tcPr>
          <w:p w14:paraId="0048D8C9" w14:textId="37244C02" w:rsidR="00094E00" w:rsidRPr="00094E00" w:rsidRDefault="00094E00" w:rsidP="00094E00">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W</w:t>
            </w:r>
            <w:r w:rsidRPr="00094E00">
              <w:rPr>
                <w:rFonts w:cs="Arial"/>
                <w:b/>
                <w:bCs/>
                <w:color w:val="FFFFFF" w:themeColor="background1"/>
                <w:spacing w:val="0"/>
                <w:sz w:val="18"/>
                <w:szCs w:val="18"/>
                <w:lang w:eastAsia="en-AU"/>
              </w:rPr>
              <w:t>ashing dishes in sink</w:t>
            </w:r>
          </w:p>
        </w:tc>
        <w:tc>
          <w:tcPr>
            <w:tcW w:w="1412" w:type="dxa"/>
            <w:shd w:val="clear" w:color="auto" w:fill="92D050"/>
            <w:vAlign w:val="center"/>
            <w:hideMark/>
          </w:tcPr>
          <w:p w14:paraId="05B15284" w14:textId="77777777" w:rsidR="00094E00" w:rsidRPr="00094E00" w:rsidRDefault="00094E00" w:rsidP="00094E00">
            <w:pPr>
              <w:widowControl/>
              <w:spacing w:line="240" w:lineRule="auto"/>
              <w:rPr>
                <w:rFonts w:cs="Arial"/>
                <w:b/>
                <w:bCs/>
                <w:color w:val="FFFFFF" w:themeColor="background1"/>
                <w:spacing w:val="0"/>
                <w:sz w:val="18"/>
                <w:szCs w:val="18"/>
                <w:lang w:eastAsia="en-AU"/>
              </w:rPr>
            </w:pPr>
            <w:r w:rsidRPr="00094E00">
              <w:rPr>
                <w:rFonts w:cs="Arial"/>
                <w:b/>
                <w:bCs/>
                <w:color w:val="FFFFFF" w:themeColor="background1"/>
                <w:spacing w:val="0"/>
                <w:sz w:val="18"/>
                <w:szCs w:val="18"/>
                <w:lang w:eastAsia="en-AU"/>
              </w:rPr>
              <w:t>Washing clothes</w:t>
            </w:r>
          </w:p>
        </w:tc>
      </w:tr>
      <w:tr w:rsidR="00094E00" w:rsidRPr="00094E00" w14:paraId="3A6778CB" w14:textId="77777777" w:rsidTr="00C276C1">
        <w:trPr>
          <w:trHeight w:val="340"/>
        </w:trPr>
        <w:tc>
          <w:tcPr>
            <w:tcW w:w="1163" w:type="dxa"/>
            <w:tcBorders>
              <w:bottom w:val="single" w:sz="4" w:space="0" w:color="808080" w:themeColor="background1" w:themeShade="80"/>
            </w:tcBorders>
            <w:shd w:val="clear" w:color="auto" w:fill="auto"/>
            <w:noWrap/>
            <w:vAlign w:val="center"/>
            <w:hideMark/>
          </w:tcPr>
          <w:p w14:paraId="59371E43" w14:textId="502908AB" w:rsidR="00094E00" w:rsidRPr="00094E00" w:rsidRDefault="00094E00" w:rsidP="00094E00">
            <w:pPr>
              <w:widowControl/>
              <w:spacing w:line="240" w:lineRule="auto"/>
              <w:rPr>
                <w:rFonts w:cs="Arial"/>
                <w:spacing w:val="0"/>
                <w:sz w:val="18"/>
                <w:szCs w:val="18"/>
                <w:lang w:eastAsia="en-AU"/>
              </w:rPr>
            </w:pPr>
            <w:r w:rsidRPr="00BF589C">
              <w:rPr>
                <w:rFonts w:cs="Arial"/>
                <w:spacing w:val="0"/>
                <w:sz w:val="18"/>
                <w:szCs w:val="18"/>
                <w:lang w:eastAsia="en-AU"/>
              </w:rPr>
              <w:t>GWH1</w:t>
            </w:r>
          </w:p>
        </w:tc>
        <w:tc>
          <w:tcPr>
            <w:tcW w:w="1411" w:type="dxa"/>
            <w:tcBorders>
              <w:bottom w:val="single" w:sz="4" w:space="0" w:color="808080" w:themeColor="background1" w:themeShade="80"/>
            </w:tcBorders>
            <w:shd w:val="clear" w:color="auto" w:fill="auto"/>
            <w:noWrap/>
            <w:vAlign w:val="center"/>
            <w:hideMark/>
          </w:tcPr>
          <w:p w14:paraId="3290CB14"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70%</w:t>
            </w:r>
          </w:p>
        </w:tc>
        <w:tc>
          <w:tcPr>
            <w:tcW w:w="1412" w:type="dxa"/>
            <w:tcBorders>
              <w:bottom w:val="single" w:sz="4" w:space="0" w:color="808080" w:themeColor="background1" w:themeShade="80"/>
            </w:tcBorders>
            <w:shd w:val="clear" w:color="auto" w:fill="auto"/>
            <w:noWrap/>
            <w:vAlign w:val="center"/>
            <w:hideMark/>
          </w:tcPr>
          <w:p w14:paraId="77CB96D4"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20%</w:t>
            </w:r>
          </w:p>
        </w:tc>
        <w:tc>
          <w:tcPr>
            <w:tcW w:w="1412" w:type="dxa"/>
            <w:tcBorders>
              <w:bottom w:val="single" w:sz="4" w:space="0" w:color="808080" w:themeColor="background1" w:themeShade="80"/>
            </w:tcBorders>
            <w:shd w:val="clear" w:color="auto" w:fill="auto"/>
            <w:noWrap/>
            <w:vAlign w:val="center"/>
            <w:hideMark/>
          </w:tcPr>
          <w:p w14:paraId="586637AE"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5%</w:t>
            </w:r>
          </w:p>
        </w:tc>
        <w:tc>
          <w:tcPr>
            <w:tcW w:w="1412" w:type="dxa"/>
            <w:tcBorders>
              <w:bottom w:val="single" w:sz="4" w:space="0" w:color="808080" w:themeColor="background1" w:themeShade="80"/>
            </w:tcBorders>
            <w:shd w:val="clear" w:color="auto" w:fill="auto"/>
            <w:noWrap/>
            <w:vAlign w:val="center"/>
            <w:hideMark/>
          </w:tcPr>
          <w:p w14:paraId="6472E101"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5%</w:t>
            </w:r>
          </w:p>
        </w:tc>
        <w:tc>
          <w:tcPr>
            <w:tcW w:w="1412" w:type="dxa"/>
            <w:tcBorders>
              <w:bottom w:val="single" w:sz="4" w:space="0" w:color="808080" w:themeColor="background1" w:themeShade="80"/>
            </w:tcBorders>
            <w:shd w:val="clear" w:color="auto" w:fill="auto"/>
            <w:noWrap/>
            <w:vAlign w:val="center"/>
            <w:hideMark/>
          </w:tcPr>
          <w:p w14:paraId="262ED88E" w14:textId="5EF607D1"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bottom w:val="single" w:sz="4" w:space="0" w:color="808080" w:themeColor="background1" w:themeShade="80"/>
            </w:tcBorders>
            <w:shd w:val="clear" w:color="auto" w:fill="auto"/>
            <w:noWrap/>
            <w:vAlign w:val="center"/>
            <w:hideMark/>
          </w:tcPr>
          <w:p w14:paraId="6E36765B" w14:textId="54A62A57"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r>
      <w:tr w:rsidR="00094E00" w:rsidRPr="00094E00" w14:paraId="609C8240" w14:textId="77777777" w:rsidTr="00C276C1">
        <w:trPr>
          <w:trHeight w:val="340"/>
        </w:trPr>
        <w:tc>
          <w:tcPr>
            <w:tcW w:w="116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91E7C7" w14:textId="62A27C21" w:rsidR="00094E00" w:rsidRPr="00094E00" w:rsidRDefault="00094E00" w:rsidP="00094E00">
            <w:pPr>
              <w:widowControl/>
              <w:spacing w:line="240" w:lineRule="auto"/>
              <w:rPr>
                <w:rFonts w:cs="Arial"/>
                <w:spacing w:val="0"/>
                <w:sz w:val="18"/>
                <w:szCs w:val="18"/>
                <w:lang w:eastAsia="en-AU"/>
              </w:rPr>
            </w:pPr>
            <w:r w:rsidRPr="00BF589C">
              <w:rPr>
                <w:rFonts w:cs="Arial"/>
                <w:spacing w:val="0"/>
                <w:sz w:val="18"/>
                <w:szCs w:val="18"/>
                <w:lang w:eastAsia="en-AU"/>
              </w:rPr>
              <w:t>GWH2</w:t>
            </w:r>
          </w:p>
        </w:tc>
        <w:tc>
          <w:tcPr>
            <w:tcW w:w="141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758394"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80%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D4586C6" w14:textId="2CC02076"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F505B1C" w14:textId="0BCA8F4C"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8C3FA57" w14:textId="58DCB05E"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167CC26" w14:textId="58CBBE5E"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60FA0E6"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20%</w:t>
            </w:r>
          </w:p>
        </w:tc>
      </w:tr>
      <w:tr w:rsidR="00094E00" w:rsidRPr="00094E00" w14:paraId="51AACB44" w14:textId="77777777" w:rsidTr="00C276C1">
        <w:trPr>
          <w:trHeight w:val="340"/>
        </w:trPr>
        <w:tc>
          <w:tcPr>
            <w:tcW w:w="116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F3DC443" w14:textId="0459DE59" w:rsidR="00094E00" w:rsidRPr="00094E00" w:rsidRDefault="00094E00" w:rsidP="00094E00">
            <w:pPr>
              <w:widowControl/>
              <w:spacing w:line="240" w:lineRule="auto"/>
              <w:rPr>
                <w:rFonts w:cs="Arial"/>
                <w:spacing w:val="0"/>
                <w:sz w:val="18"/>
                <w:szCs w:val="18"/>
                <w:lang w:eastAsia="en-AU"/>
              </w:rPr>
            </w:pPr>
            <w:r w:rsidRPr="00BF589C">
              <w:rPr>
                <w:rFonts w:cs="Arial"/>
                <w:spacing w:val="0"/>
                <w:sz w:val="18"/>
                <w:szCs w:val="18"/>
                <w:lang w:eastAsia="en-AU"/>
              </w:rPr>
              <w:t>GWH3</w:t>
            </w:r>
          </w:p>
        </w:tc>
        <w:tc>
          <w:tcPr>
            <w:tcW w:w="141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F9F3793"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40%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A23D859"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30%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C2F8EEC" w14:textId="7723D8FF"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78ABD3D" w14:textId="703F4AB7"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08AAE44"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15%</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34C5020"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15%</w:t>
            </w:r>
          </w:p>
        </w:tc>
      </w:tr>
      <w:tr w:rsidR="00094E00" w:rsidRPr="00094E00" w14:paraId="1A9ADD5B" w14:textId="77777777" w:rsidTr="00C276C1">
        <w:trPr>
          <w:trHeight w:val="340"/>
        </w:trPr>
        <w:tc>
          <w:tcPr>
            <w:tcW w:w="116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044E26C" w14:textId="3863733D" w:rsidR="00094E00" w:rsidRPr="00094E00" w:rsidRDefault="00094E00" w:rsidP="00094E00">
            <w:pPr>
              <w:widowControl/>
              <w:spacing w:line="240" w:lineRule="auto"/>
              <w:rPr>
                <w:rFonts w:cs="Arial"/>
                <w:spacing w:val="0"/>
                <w:sz w:val="18"/>
                <w:szCs w:val="18"/>
                <w:lang w:eastAsia="en-AU"/>
              </w:rPr>
            </w:pPr>
            <w:r w:rsidRPr="00BF589C">
              <w:rPr>
                <w:rFonts w:cs="Arial"/>
                <w:spacing w:val="0"/>
                <w:sz w:val="18"/>
                <w:szCs w:val="18"/>
                <w:lang w:eastAsia="en-AU"/>
              </w:rPr>
              <w:t>GWH4</w:t>
            </w:r>
          </w:p>
        </w:tc>
        <w:tc>
          <w:tcPr>
            <w:tcW w:w="141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DAF003C"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75%</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DA8BDB7"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10%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D82C6A3" w14:textId="7C6F4F97"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D0B14AF"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5%</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D2563A0"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10%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E6BDA19" w14:textId="7974E464"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r>
      <w:tr w:rsidR="00094E00" w:rsidRPr="00094E00" w14:paraId="37BAD7A2" w14:textId="77777777" w:rsidTr="00C276C1">
        <w:trPr>
          <w:trHeight w:val="340"/>
        </w:trPr>
        <w:tc>
          <w:tcPr>
            <w:tcW w:w="116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22AB198" w14:textId="35D13621" w:rsidR="00094E00" w:rsidRPr="00094E00" w:rsidRDefault="00094E00" w:rsidP="00094E00">
            <w:pPr>
              <w:widowControl/>
              <w:spacing w:line="240" w:lineRule="auto"/>
              <w:rPr>
                <w:rFonts w:cs="Arial"/>
                <w:spacing w:val="0"/>
                <w:sz w:val="18"/>
                <w:szCs w:val="18"/>
                <w:lang w:eastAsia="en-AU"/>
              </w:rPr>
            </w:pPr>
            <w:r w:rsidRPr="00BF589C">
              <w:rPr>
                <w:rFonts w:cs="Arial"/>
                <w:spacing w:val="0"/>
                <w:sz w:val="18"/>
                <w:szCs w:val="18"/>
                <w:lang w:eastAsia="en-AU"/>
              </w:rPr>
              <w:t>GWH5</w:t>
            </w:r>
          </w:p>
        </w:tc>
        <w:tc>
          <w:tcPr>
            <w:tcW w:w="141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AEBDD45"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50%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594A417" w14:textId="08F79614"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267E24A"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5%</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6612C38" w14:textId="4B2CCFEC"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8EA1339"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25%</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6F031FF"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20%</w:t>
            </w:r>
          </w:p>
        </w:tc>
      </w:tr>
      <w:tr w:rsidR="00094E00" w:rsidRPr="00094E00" w14:paraId="7E8AF9EB" w14:textId="77777777" w:rsidTr="00C276C1">
        <w:trPr>
          <w:trHeight w:val="340"/>
        </w:trPr>
        <w:tc>
          <w:tcPr>
            <w:tcW w:w="116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5EF2D15" w14:textId="126B7846" w:rsidR="00094E00" w:rsidRPr="00094E00" w:rsidRDefault="00094E00" w:rsidP="00094E00">
            <w:pPr>
              <w:widowControl/>
              <w:spacing w:line="240" w:lineRule="auto"/>
              <w:rPr>
                <w:rFonts w:cs="Arial"/>
                <w:spacing w:val="0"/>
                <w:sz w:val="18"/>
                <w:szCs w:val="18"/>
                <w:lang w:eastAsia="en-AU"/>
              </w:rPr>
            </w:pPr>
            <w:r w:rsidRPr="00BF589C">
              <w:rPr>
                <w:rFonts w:cs="Arial"/>
                <w:spacing w:val="0"/>
                <w:sz w:val="18"/>
                <w:szCs w:val="18"/>
                <w:lang w:eastAsia="en-AU"/>
              </w:rPr>
              <w:t>GWH6</w:t>
            </w:r>
          </w:p>
        </w:tc>
        <w:tc>
          <w:tcPr>
            <w:tcW w:w="141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3A14032"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70%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C286F2B" w14:textId="3D1DC578"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63D9685"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5%</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3C43440" w14:textId="1E94802A" w:rsidR="00094E00" w:rsidRPr="00094E00" w:rsidRDefault="00094E00" w:rsidP="00094E00">
            <w:pPr>
              <w:widowControl/>
              <w:spacing w:line="240" w:lineRule="auto"/>
              <w:rPr>
                <w:rFonts w:cs="Arial"/>
                <w:spacing w:val="0"/>
                <w:sz w:val="18"/>
                <w:szCs w:val="18"/>
                <w:lang w:eastAsia="en-AU"/>
              </w:rPr>
            </w:pPr>
            <w:r>
              <w:rPr>
                <w:rFonts w:cs="Arial"/>
                <w:spacing w:val="0"/>
                <w:sz w:val="18"/>
                <w:szCs w:val="18"/>
                <w:lang w:eastAsia="en-AU"/>
              </w:rPr>
              <w:t>-</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9153D1D"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10%</w:t>
            </w:r>
          </w:p>
        </w:tc>
        <w:tc>
          <w:tcPr>
            <w:tcW w:w="141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ED64E68" w14:textId="77777777" w:rsidR="00094E00" w:rsidRPr="00094E00" w:rsidRDefault="00094E00" w:rsidP="00094E00">
            <w:pPr>
              <w:widowControl/>
              <w:spacing w:line="240" w:lineRule="auto"/>
              <w:rPr>
                <w:rFonts w:cs="Arial"/>
                <w:spacing w:val="0"/>
                <w:sz w:val="18"/>
                <w:szCs w:val="18"/>
                <w:lang w:eastAsia="en-AU"/>
              </w:rPr>
            </w:pPr>
            <w:r w:rsidRPr="00094E00">
              <w:rPr>
                <w:rFonts w:cs="Arial"/>
                <w:spacing w:val="0"/>
                <w:sz w:val="18"/>
                <w:szCs w:val="18"/>
                <w:lang w:eastAsia="en-AU"/>
              </w:rPr>
              <w:t>15%</w:t>
            </w:r>
          </w:p>
        </w:tc>
      </w:tr>
      <w:tr w:rsidR="00094E00" w:rsidRPr="00094E00" w14:paraId="46118196" w14:textId="77777777" w:rsidTr="00C276C1">
        <w:trPr>
          <w:trHeight w:val="340"/>
        </w:trPr>
        <w:tc>
          <w:tcPr>
            <w:tcW w:w="1163"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4A29C3D" w14:textId="7085F6DB" w:rsidR="00094E00" w:rsidRPr="00094E00" w:rsidRDefault="00094E00" w:rsidP="00094E00">
            <w:pPr>
              <w:widowControl/>
              <w:spacing w:line="240" w:lineRule="auto"/>
              <w:rPr>
                <w:rFonts w:cs="Arial"/>
                <w:b/>
                <w:bCs/>
                <w:spacing w:val="0"/>
                <w:sz w:val="18"/>
                <w:szCs w:val="18"/>
                <w:lang w:eastAsia="en-AU"/>
              </w:rPr>
            </w:pPr>
            <w:r w:rsidRPr="00094E00">
              <w:rPr>
                <w:rFonts w:cs="Arial"/>
                <w:b/>
                <w:bCs/>
                <w:spacing w:val="0"/>
                <w:sz w:val="18"/>
                <w:szCs w:val="18"/>
                <w:lang w:eastAsia="en-AU"/>
              </w:rPr>
              <w:t>Av</w:t>
            </w:r>
          </w:p>
        </w:tc>
        <w:tc>
          <w:tcPr>
            <w:tcW w:w="141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D50B157" w14:textId="77777777" w:rsidR="00094E00" w:rsidRPr="00094E00" w:rsidRDefault="00094E00" w:rsidP="00094E00">
            <w:pPr>
              <w:widowControl/>
              <w:spacing w:line="240" w:lineRule="auto"/>
              <w:rPr>
                <w:rFonts w:cs="Arial"/>
                <w:b/>
                <w:bCs/>
                <w:spacing w:val="0"/>
                <w:sz w:val="18"/>
                <w:szCs w:val="18"/>
                <w:lang w:eastAsia="en-AU"/>
              </w:rPr>
            </w:pPr>
            <w:r w:rsidRPr="00094E00">
              <w:rPr>
                <w:rFonts w:cs="Arial"/>
                <w:b/>
                <w:bCs/>
                <w:spacing w:val="0"/>
                <w:sz w:val="18"/>
                <w:szCs w:val="18"/>
                <w:lang w:eastAsia="en-AU"/>
              </w:rPr>
              <w:t>64.2%</w:t>
            </w:r>
          </w:p>
        </w:tc>
        <w:tc>
          <w:tcPr>
            <w:tcW w:w="141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BB046FF" w14:textId="77777777" w:rsidR="00094E00" w:rsidRPr="00094E00" w:rsidRDefault="00094E00" w:rsidP="00094E00">
            <w:pPr>
              <w:widowControl/>
              <w:spacing w:line="240" w:lineRule="auto"/>
              <w:rPr>
                <w:rFonts w:cs="Arial"/>
                <w:b/>
                <w:bCs/>
                <w:spacing w:val="0"/>
                <w:sz w:val="18"/>
                <w:szCs w:val="18"/>
                <w:lang w:eastAsia="en-AU"/>
              </w:rPr>
            </w:pPr>
            <w:r w:rsidRPr="00094E00">
              <w:rPr>
                <w:rFonts w:cs="Arial"/>
                <w:b/>
                <w:bCs/>
                <w:spacing w:val="0"/>
                <w:sz w:val="18"/>
                <w:szCs w:val="18"/>
                <w:lang w:eastAsia="en-AU"/>
              </w:rPr>
              <w:t>10.0%</w:t>
            </w:r>
          </w:p>
        </w:tc>
        <w:tc>
          <w:tcPr>
            <w:tcW w:w="141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4A09029" w14:textId="77777777" w:rsidR="00094E00" w:rsidRPr="00094E00" w:rsidRDefault="00094E00" w:rsidP="00094E00">
            <w:pPr>
              <w:widowControl/>
              <w:spacing w:line="240" w:lineRule="auto"/>
              <w:rPr>
                <w:rFonts w:cs="Arial"/>
                <w:b/>
                <w:bCs/>
                <w:spacing w:val="0"/>
                <w:sz w:val="18"/>
                <w:szCs w:val="18"/>
                <w:lang w:eastAsia="en-AU"/>
              </w:rPr>
            </w:pPr>
            <w:r w:rsidRPr="00094E00">
              <w:rPr>
                <w:rFonts w:cs="Arial"/>
                <w:b/>
                <w:bCs/>
                <w:spacing w:val="0"/>
                <w:sz w:val="18"/>
                <w:szCs w:val="18"/>
                <w:lang w:eastAsia="en-AU"/>
              </w:rPr>
              <w:t>2.5%</w:t>
            </w:r>
          </w:p>
        </w:tc>
        <w:tc>
          <w:tcPr>
            <w:tcW w:w="141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EC7418D" w14:textId="77777777" w:rsidR="00094E00" w:rsidRPr="00094E00" w:rsidRDefault="00094E00" w:rsidP="00094E00">
            <w:pPr>
              <w:widowControl/>
              <w:spacing w:line="240" w:lineRule="auto"/>
              <w:rPr>
                <w:rFonts w:cs="Arial"/>
                <w:b/>
                <w:bCs/>
                <w:spacing w:val="0"/>
                <w:sz w:val="18"/>
                <w:szCs w:val="18"/>
                <w:lang w:eastAsia="en-AU"/>
              </w:rPr>
            </w:pPr>
            <w:r w:rsidRPr="00094E00">
              <w:rPr>
                <w:rFonts w:cs="Arial"/>
                <w:b/>
                <w:bCs/>
                <w:spacing w:val="0"/>
                <w:sz w:val="18"/>
                <w:szCs w:val="18"/>
                <w:lang w:eastAsia="en-AU"/>
              </w:rPr>
              <w:t>1.7%</w:t>
            </w:r>
          </w:p>
        </w:tc>
        <w:tc>
          <w:tcPr>
            <w:tcW w:w="141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D2A6ABC" w14:textId="77777777" w:rsidR="00094E00" w:rsidRPr="00094E00" w:rsidRDefault="00094E00" w:rsidP="00094E00">
            <w:pPr>
              <w:widowControl/>
              <w:spacing w:line="240" w:lineRule="auto"/>
              <w:rPr>
                <w:rFonts w:cs="Arial"/>
                <w:b/>
                <w:bCs/>
                <w:spacing w:val="0"/>
                <w:sz w:val="18"/>
                <w:szCs w:val="18"/>
                <w:lang w:eastAsia="en-AU"/>
              </w:rPr>
            </w:pPr>
            <w:r w:rsidRPr="00094E00">
              <w:rPr>
                <w:rFonts w:cs="Arial"/>
                <w:b/>
                <w:bCs/>
                <w:spacing w:val="0"/>
                <w:sz w:val="18"/>
                <w:szCs w:val="18"/>
                <w:lang w:eastAsia="en-AU"/>
              </w:rPr>
              <w:t>10.0%</w:t>
            </w:r>
          </w:p>
        </w:tc>
        <w:tc>
          <w:tcPr>
            <w:tcW w:w="141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F4D5DBA" w14:textId="6850E757" w:rsidR="00094E00" w:rsidRPr="00094E00" w:rsidRDefault="00094E00" w:rsidP="00094E00">
            <w:pPr>
              <w:widowControl/>
              <w:spacing w:line="240" w:lineRule="auto"/>
              <w:rPr>
                <w:rFonts w:cs="Arial"/>
                <w:b/>
                <w:bCs/>
                <w:spacing w:val="0"/>
                <w:sz w:val="18"/>
                <w:szCs w:val="18"/>
                <w:lang w:eastAsia="en-AU"/>
              </w:rPr>
            </w:pPr>
            <w:r w:rsidRPr="00094E00">
              <w:rPr>
                <w:rFonts w:cs="Arial"/>
                <w:b/>
                <w:bCs/>
                <w:spacing w:val="0"/>
                <w:sz w:val="18"/>
                <w:szCs w:val="18"/>
                <w:lang w:eastAsia="en-AU"/>
              </w:rPr>
              <w:t>11.7%</w:t>
            </w:r>
          </w:p>
        </w:tc>
      </w:tr>
    </w:tbl>
    <w:p w14:paraId="636DC876" w14:textId="77777777" w:rsidR="009274C5" w:rsidRDefault="009274C5" w:rsidP="0012555D"/>
    <w:p w14:paraId="52FF26E3" w14:textId="77777777" w:rsidR="00106A53" w:rsidRDefault="00106A53" w:rsidP="0012555D"/>
    <w:p w14:paraId="279410CF" w14:textId="2767F649" w:rsidR="004028A9" w:rsidRDefault="003C5E99" w:rsidP="0012555D">
      <w:r>
        <w:t>The</w:t>
      </w:r>
      <w:r w:rsidR="007C5C27">
        <w:t xml:space="preserve"> average breakdown of</w:t>
      </w:r>
      <w:r w:rsidR="00B93331">
        <w:t xml:space="preserve"> where hot water is used by the </w:t>
      </w:r>
      <w:r w:rsidR="007C5C27" w:rsidRPr="001B176F">
        <w:rPr>
          <w:i/>
        </w:rPr>
        <w:t>Retrofit Trial</w:t>
      </w:r>
      <w:r w:rsidR="007C5C27">
        <w:t xml:space="preserve"> households is quite similar to the </w:t>
      </w:r>
      <w:r>
        <w:t xml:space="preserve">average breakdown </w:t>
      </w:r>
      <w:r w:rsidR="001B176F">
        <w:t>of hot water use</w:t>
      </w:r>
      <w:r>
        <w:t xml:space="preserve"> modelled as part of the Sustainability Victoria’s </w:t>
      </w:r>
      <w:r w:rsidRPr="003C5E99">
        <w:rPr>
          <w:i/>
        </w:rPr>
        <w:t>On Ground Assessment</w:t>
      </w:r>
      <w:r>
        <w:t xml:space="preserve"> Study [SV 2015].</w:t>
      </w:r>
      <w:r w:rsidR="007C5C27">
        <w:t xml:space="preserve"> In the </w:t>
      </w:r>
      <w:r w:rsidR="007C5C27" w:rsidRPr="007C5C27">
        <w:rPr>
          <w:i/>
        </w:rPr>
        <w:t>OGA</w:t>
      </w:r>
      <w:r w:rsidR="007C5C27">
        <w:t xml:space="preserve"> study the estimated average daily use of hot water for the 60 participating houses was 124.2 litres per day, or an average use of 42.3 Litres per person per day.</w:t>
      </w:r>
      <w:r>
        <w:t xml:space="preserve"> </w:t>
      </w:r>
      <w:r w:rsidR="007C5C27">
        <w:t>The estimated</w:t>
      </w:r>
      <w:r>
        <w:t xml:space="preserve"> breakdown</w:t>
      </w:r>
      <w:r w:rsidR="007C5C27">
        <w:t xml:space="preserve"> of the hot water use (see </w:t>
      </w:r>
      <w:r>
        <w:t xml:space="preserve">Figure </w:t>
      </w:r>
      <w:r w:rsidR="00D8358E">
        <w:t>8</w:t>
      </w:r>
      <w:r w:rsidR="007C5C27">
        <w:t>)</w:t>
      </w:r>
      <w:r>
        <w:t xml:space="preserve"> took into consideration the measured flow rate of the houses’ shower roses, the number of people in the household and average showering behaviour </w:t>
      </w:r>
      <w:r w:rsidR="000D0C58">
        <w:t>(</w:t>
      </w:r>
      <w:r w:rsidR="007C5C27">
        <w:t xml:space="preserve">as </w:t>
      </w:r>
      <w:r>
        <w:t xml:space="preserve">estimated by Yarra Valley Water based on </w:t>
      </w:r>
      <w:r w:rsidR="007C5C27">
        <w:t xml:space="preserve">their </w:t>
      </w:r>
      <w:r>
        <w:t xml:space="preserve">end-use metering studies </w:t>
      </w:r>
      <w:r w:rsidRPr="003B5C67">
        <w:t>[</w:t>
      </w:r>
      <w:r w:rsidR="003B5C67" w:rsidRPr="003B5C67">
        <w:t>YVW 2011 &amp; 2012</w:t>
      </w:r>
      <w:r w:rsidRPr="003B5C67">
        <w:t>]</w:t>
      </w:r>
      <w:r w:rsidR="000D0C58" w:rsidRPr="003B5C67">
        <w:t>)</w:t>
      </w:r>
      <w:r w:rsidRPr="003B5C67">
        <w:t>,</w:t>
      </w:r>
      <w:r>
        <w:t xml:space="preserve"> details of the clothes washers and dishwashers found in the houses combined with reported use of these appliances by the households</w:t>
      </w:r>
      <w:r>
        <w:rPr>
          <w:rStyle w:val="FootnoteReference"/>
        </w:rPr>
        <w:footnoteReference w:id="23"/>
      </w:r>
      <w:r>
        <w:t xml:space="preserve">, and estimates of hot water use for washing dishes in the sink and personal hygiene based on </w:t>
      </w:r>
      <w:r w:rsidR="003B5C67">
        <w:t xml:space="preserve">the </w:t>
      </w:r>
      <w:r w:rsidRPr="003B5C67">
        <w:t>Y</w:t>
      </w:r>
      <w:r w:rsidR="003B5C67">
        <w:t xml:space="preserve">arra </w:t>
      </w:r>
      <w:r w:rsidRPr="003B5C67">
        <w:t>V</w:t>
      </w:r>
      <w:r w:rsidR="003B5C67">
        <w:t xml:space="preserve">alley </w:t>
      </w:r>
      <w:r w:rsidRPr="003B5C67">
        <w:t>W</w:t>
      </w:r>
      <w:r w:rsidR="003B5C67">
        <w:t>ater studies</w:t>
      </w:r>
      <w:r>
        <w:t>.</w:t>
      </w:r>
    </w:p>
    <w:p w14:paraId="6814DE33" w14:textId="77777777" w:rsidR="003C5E99" w:rsidRDefault="003C5E99" w:rsidP="0012555D"/>
    <w:p w14:paraId="1DD6DDE4" w14:textId="77777777" w:rsidR="00332FAE" w:rsidRDefault="00332FAE" w:rsidP="00332FAE">
      <w:r>
        <w:br w:type="page"/>
      </w:r>
    </w:p>
    <w:p w14:paraId="7CF837E1" w14:textId="72C638BA" w:rsidR="003C5E99" w:rsidRDefault="003C5E99" w:rsidP="003C5E99">
      <w:pPr>
        <w:pStyle w:val="Figuretitle"/>
      </w:pPr>
      <w:r>
        <w:lastRenderedPageBreak/>
        <w:t xml:space="preserve">FIGURE </w:t>
      </w:r>
      <w:r w:rsidR="00D8358E">
        <w:t>8</w:t>
      </w:r>
      <w:r>
        <w:t>: ESTIMATED BREAKDOWN OF HOT WATER USE FROM THE OGA STUDY</w:t>
      </w:r>
    </w:p>
    <w:p w14:paraId="11BEEF25" w14:textId="67A424E1" w:rsidR="0048354D" w:rsidRDefault="00993369" w:rsidP="00993369">
      <w:pPr>
        <w:jc w:val="center"/>
      </w:pPr>
      <w:r w:rsidRPr="00993369">
        <w:rPr>
          <w:noProof/>
          <w:lang w:eastAsia="en-AU"/>
        </w:rPr>
        <w:drawing>
          <wp:inline distT="0" distB="0" distL="0" distR="0" wp14:anchorId="43243EBC" wp14:editId="41049251">
            <wp:extent cx="3599078" cy="2786824"/>
            <wp:effectExtent l="0" t="0" r="1905" b="0"/>
            <wp:docPr id="3" name="Picture 3" descr="The pie chart shows the estimated breakdown of hot water use based on modelling for SV's On-Ground Assessment study. It covers showering, clothes washing, dishwasher, hand dish-washing, and personal hygene (bath, sink). " title="Estimated breakdown of hot water use from OGA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8480" cy="2825077"/>
                    </a:xfrm>
                    <a:prstGeom prst="rect">
                      <a:avLst/>
                    </a:prstGeom>
                    <a:noFill/>
                    <a:ln>
                      <a:noFill/>
                    </a:ln>
                  </pic:spPr>
                </pic:pic>
              </a:graphicData>
            </a:graphic>
          </wp:inline>
        </w:drawing>
      </w:r>
    </w:p>
    <w:p w14:paraId="11172050" w14:textId="77777777" w:rsidR="0048354D" w:rsidRDefault="0048354D" w:rsidP="0012555D"/>
    <w:p w14:paraId="08DD0FB0" w14:textId="2C51B7D2" w:rsidR="007C5C27" w:rsidRDefault="007C5C27" w:rsidP="0012555D"/>
    <w:p w14:paraId="11EB30BD" w14:textId="68BE2393" w:rsidR="00B4016E" w:rsidRDefault="00B4016E" w:rsidP="0012555D">
      <w:r w:rsidRPr="00CA1B8B">
        <w:t xml:space="preserve">While the total amount of hot water used was measured as part of the </w:t>
      </w:r>
      <w:r w:rsidRPr="00CA1B8B">
        <w:rPr>
          <w:i/>
        </w:rPr>
        <w:t>Gas Water Heater</w:t>
      </w:r>
      <w:r w:rsidR="00660D7D" w:rsidRPr="00CA1B8B">
        <w:rPr>
          <w:i/>
        </w:rPr>
        <w:t xml:space="preserve"> Retrofit</w:t>
      </w:r>
      <w:r w:rsidRPr="00CA1B8B">
        <w:rPr>
          <w:i/>
        </w:rPr>
        <w:t xml:space="preserve"> Trial</w:t>
      </w:r>
      <w:r w:rsidR="001B176F" w:rsidRPr="00CA1B8B">
        <w:t>, it was not possible to measure the use of the hot water by the various end-use areas</w:t>
      </w:r>
      <w:r w:rsidR="00660D7D" w:rsidRPr="00CA1B8B">
        <w:t xml:space="preserve"> in the houses</w:t>
      </w:r>
      <w:r w:rsidR="001B176F" w:rsidRPr="00CA1B8B">
        <w:t>. However, the analysis of the data</w:t>
      </w:r>
      <w:r w:rsidR="00660D7D" w:rsidRPr="00CA1B8B">
        <w:t xml:space="preserve"> undertaken</w:t>
      </w:r>
      <w:r w:rsidR="001B176F" w:rsidRPr="00CA1B8B">
        <w:t xml:space="preserve"> </w:t>
      </w:r>
      <w:r w:rsidR="00C57F55">
        <w:t>by EES has enabled us to identify</w:t>
      </w:r>
      <w:r w:rsidR="001B176F" w:rsidRPr="00CA1B8B">
        <w:t xml:space="preserve"> the amount of hot water used by hot w</w:t>
      </w:r>
      <w:r w:rsidR="00660D7D" w:rsidRPr="00CA1B8B">
        <w:t>ater events</w:t>
      </w:r>
      <w:r w:rsidR="00B20D6C">
        <w:rPr>
          <w:rStyle w:val="FootnoteReference"/>
        </w:rPr>
        <w:footnoteReference w:id="24"/>
      </w:r>
      <w:r w:rsidR="00660D7D" w:rsidRPr="00CA1B8B">
        <w:t xml:space="preserve"> of different sizes</w:t>
      </w:r>
      <w:r w:rsidR="001B176F" w:rsidRPr="00CA1B8B">
        <w:t>.</w:t>
      </w:r>
      <w:r w:rsidR="00660D7D" w:rsidRPr="00CA1B8B">
        <w:t xml:space="preserve"> The results of this analysis are shown in Figure </w:t>
      </w:r>
      <w:r w:rsidR="00D8358E">
        <w:t>9</w:t>
      </w:r>
      <w:r w:rsidR="00660D7D" w:rsidRPr="00CA1B8B">
        <w:t>.</w:t>
      </w:r>
      <w:r w:rsidR="00573720">
        <w:t xml:space="preserve"> It is expected that the larger hot wat</w:t>
      </w:r>
      <w:r w:rsidR="00AC01C8">
        <w:t>er use events (greater than 30 L</w:t>
      </w:r>
      <w:r w:rsidR="00573720">
        <w:t>itres) would be associated with showering and baths, and that the smaller hot water use events (</w:t>
      </w:r>
      <w:r w:rsidR="00AC01C8">
        <w:t>1 Litre to less than 10 L</w:t>
      </w:r>
      <w:r w:rsidR="00D8358E">
        <w:t>itres</w:t>
      </w:r>
      <w:r w:rsidR="00573720">
        <w:t>) would be associated with hand washing, rinsing</w:t>
      </w:r>
      <w:r w:rsidR="00A11DA0">
        <w:t xml:space="preserve"> and washing</w:t>
      </w:r>
      <w:r w:rsidR="00573720">
        <w:t xml:space="preserve"> dishes</w:t>
      </w:r>
      <w:r w:rsidR="00A11DA0">
        <w:t>,</w:t>
      </w:r>
      <w:r w:rsidR="00573720">
        <w:t xml:space="preserve"> and clothes washing. Hot water events in the range of 10 to 30 litres might be related to dishwashing and clothes washing, and could also be rel</w:t>
      </w:r>
      <w:r w:rsidR="00B20D6C">
        <w:t>ated to showering in houses which</w:t>
      </w:r>
      <w:r w:rsidR="00573720">
        <w:t xml:space="preserve"> had low flow shower roses, short showering times or a combination of both. </w:t>
      </w:r>
      <w:r w:rsidR="00A11DA0">
        <w:t xml:space="preserve">Based on the five houses for which data is available it was found that 66.9% of all hot water use was for hot water events greater than 30 Litres. Some houses had considerable use within the 10 to 30 Litre range (GWH2 and </w:t>
      </w:r>
      <w:r w:rsidR="0092605C">
        <w:t>GWH6), and if this i</w:t>
      </w:r>
      <w:r w:rsidR="00A11DA0">
        <w:t>s taken into account</w:t>
      </w:r>
      <w:r w:rsidR="00A11DA0">
        <w:rPr>
          <w:rStyle w:val="FootnoteReference"/>
        </w:rPr>
        <w:footnoteReference w:id="25"/>
      </w:r>
      <w:r w:rsidR="00A11DA0">
        <w:t xml:space="preserve"> the estimated proportion of hot water used </w:t>
      </w:r>
      <w:r w:rsidR="00BF14C1">
        <w:t xml:space="preserve">for showering and baths </w:t>
      </w:r>
      <w:r w:rsidR="00A11DA0">
        <w:t>increases to 76.5%, similar to that estimated by the householders.</w:t>
      </w:r>
    </w:p>
    <w:p w14:paraId="3DE833A4" w14:textId="77777777" w:rsidR="001B176F" w:rsidRDefault="001B176F" w:rsidP="0012555D"/>
    <w:p w14:paraId="2E77B64E" w14:textId="77777777" w:rsidR="009D6BDF" w:rsidRDefault="009D6BDF" w:rsidP="009D6BDF">
      <w:r>
        <w:t>EES also calculated the average hot water flow rate for the different hot water event ranges (see Table 5). We have used this data to estimate the average flow rate for hot water events in the range of 30 to 100 Litres, as this should give a reasonable estimate of the hot water flow rate during showering. This suggests that household GWH1 has the highest shower flow rate and this, combined with relatively high use of the bath, may be one reason why this household had the highest average daily hot water use. Households GWH2 and GWH6 seem to have the lowest shower flow rate. In the case of GWH2 this low shower flow rate, combined with reported short shower times (supported by the data in Figure 9 above) and the fact that they did not use a bath, may account for this household having the lowest hot water use.</w:t>
      </w:r>
    </w:p>
    <w:p w14:paraId="7D38211D" w14:textId="77777777" w:rsidR="00660D7D" w:rsidRDefault="00660D7D" w:rsidP="0012555D"/>
    <w:p w14:paraId="03EACBCE" w14:textId="77777777" w:rsidR="008779E5" w:rsidRDefault="008779E5" w:rsidP="008F28E5">
      <w:pPr>
        <w:pStyle w:val="Figuretitle"/>
      </w:pPr>
      <w:r>
        <w:br w:type="page"/>
      </w:r>
    </w:p>
    <w:p w14:paraId="028AB5F4" w14:textId="28021790" w:rsidR="001B176F" w:rsidRDefault="00660D7D" w:rsidP="008F28E5">
      <w:pPr>
        <w:pStyle w:val="Figuretitle"/>
      </w:pPr>
      <w:r>
        <w:lastRenderedPageBreak/>
        <w:t xml:space="preserve">FIGURE </w:t>
      </w:r>
      <w:r w:rsidR="00D8358E">
        <w:t>9</w:t>
      </w:r>
      <w:r>
        <w:t>: DISTRIBUTION OF HOT WATER USE BY DIFFERENT HOT WATER EVENT SIZES</w:t>
      </w:r>
    </w:p>
    <w:p w14:paraId="1CBD7C2E" w14:textId="30582648" w:rsidR="007C5C27" w:rsidRDefault="00573720" w:rsidP="00660D7D">
      <w:pPr>
        <w:jc w:val="center"/>
      </w:pPr>
      <w:r w:rsidRPr="00573720">
        <w:rPr>
          <w:noProof/>
          <w:lang w:eastAsia="en-AU"/>
        </w:rPr>
        <w:drawing>
          <wp:inline distT="0" distB="0" distL="0" distR="0" wp14:anchorId="5CAC667A" wp14:editId="0FF2926C">
            <wp:extent cx="3935578" cy="2586863"/>
            <wp:effectExtent l="0" t="0" r="8255" b="4445"/>
            <wp:docPr id="6" name="Picture 6" descr="The graph provides a frequency distribution of hot water event sizes in five of the six participating houses, as weall as the average frequency distribution of these houses. " title="Distribution of hot water use by hot water even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4519" cy="2612459"/>
                    </a:xfrm>
                    <a:prstGeom prst="rect">
                      <a:avLst/>
                    </a:prstGeom>
                    <a:noFill/>
                    <a:ln>
                      <a:noFill/>
                    </a:ln>
                  </pic:spPr>
                </pic:pic>
              </a:graphicData>
            </a:graphic>
          </wp:inline>
        </w:drawing>
      </w:r>
    </w:p>
    <w:p w14:paraId="2021B41B" w14:textId="77777777" w:rsidR="00660D7D" w:rsidRDefault="00660D7D" w:rsidP="00660D7D"/>
    <w:p w14:paraId="4C6BE382" w14:textId="77777777" w:rsidR="0033424E" w:rsidRDefault="0033424E" w:rsidP="00660D7D"/>
    <w:p w14:paraId="2CFD368E" w14:textId="7A173DC3" w:rsidR="00D47FE3" w:rsidRDefault="0033424E" w:rsidP="0033424E">
      <w:pPr>
        <w:pStyle w:val="Tabletitle"/>
      </w:pPr>
      <w:r>
        <w:t xml:space="preserve">TABLE </w:t>
      </w:r>
      <w:r w:rsidR="00764DB0">
        <w:t>5</w:t>
      </w:r>
      <w:r>
        <w:t xml:space="preserve">: AVERAGE HOT WATER FLOW RATE FOR DIFFERENT </w:t>
      </w:r>
      <w:r w:rsidR="007C2060">
        <w:t xml:space="preserve">HOT WATER </w:t>
      </w:r>
      <w:r>
        <w:t>EVENT SIZES</w:t>
      </w:r>
    </w:p>
    <w:tbl>
      <w:tblPr>
        <w:tblW w:w="9629" w:type="dxa"/>
        <w:tblLayout w:type="fixed"/>
        <w:tblLook w:val="04A0" w:firstRow="1" w:lastRow="0" w:firstColumn="1" w:lastColumn="0" w:noHBand="0" w:noVBand="1"/>
        <w:tblCaption w:val="Average hot water flow rate for different hot water event sizes"/>
        <w:tblDescription w:val="The table provides data on the estimated average hot water flow rate for a range of hot water event sizes for five of the participating households. The average hot water flow rate for events in the range of 30 to 100 Litres is also show, as this gives an estimate of the shower flow rate."/>
      </w:tblPr>
      <w:tblGrid>
        <w:gridCol w:w="2552"/>
        <w:gridCol w:w="1415"/>
        <w:gridCol w:w="1415"/>
        <w:gridCol w:w="1416"/>
        <w:gridCol w:w="1415"/>
        <w:gridCol w:w="1416"/>
      </w:tblGrid>
      <w:tr w:rsidR="00764DB0" w:rsidRPr="00D47FE3" w14:paraId="45187423" w14:textId="77777777" w:rsidTr="00D35892">
        <w:trPr>
          <w:trHeight w:val="340"/>
        </w:trPr>
        <w:tc>
          <w:tcPr>
            <w:tcW w:w="2552" w:type="dxa"/>
            <w:vMerge w:val="restart"/>
            <w:shd w:val="clear" w:color="auto" w:fill="92D050"/>
            <w:noWrap/>
            <w:vAlign w:val="center"/>
          </w:tcPr>
          <w:p w14:paraId="1EADEF98" w14:textId="2ABE6DAF" w:rsidR="00764DB0" w:rsidRPr="00D47FE3" w:rsidRDefault="00764DB0" w:rsidP="00D47FE3">
            <w:pPr>
              <w:spacing w:line="240" w:lineRule="auto"/>
              <w:rPr>
                <w:rFonts w:cs="Arial"/>
                <w:b/>
                <w:color w:val="FFFFFF" w:themeColor="background1"/>
                <w:sz w:val="18"/>
                <w:szCs w:val="18"/>
              </w:rPr>
            </w:pPr>
            <w:r w:rsidRPr="00D47FE3">
              <w:rPr>
                <w:rFonts w:cs="Arial"/>
                <w:b/>
                <w:color w:val="FFFFFF" w:themeColor="background1"/>
                <w:sz w:val="18"/>
                <w:szCs w:val="18"/>
              </w:rPr>
              <w:t>How Water Event</w:t>
            </w:r>
            <w:r>
              <w:rPr>
                <w:rFonts w:cs="Arial"/>
                <w:color w:val="FFFFFF" w:themeColor="background1"/>
                <w:sz w:val="18"/>
                <w:szCs w:val="18"/>
              </w:rPr>
              <w:t xml:space="preserve"> </w:t>
            </w:r>
            <w:r w:rsidRPr="00D47FE3">
              <w:rPr>
                <w:rFonts w:cs="Arial"/>
                <w:b/>
                <w:bCs/>
                <w:color w:val="FFFFFF" w:themeColor="background1"/>
                <w:spacing w:val="0"/>
                <w:sz w:val="18"/>
                <w:szCs w:val="18"/>
                <w:lang w:eastAsia="en-AU"/>
              </w:rPr>
              <w:t>Range</w:t>
            </w:r>
            <w:r>
              <w:rPr>
                <w:rFonts w:cs="Arial"/>
                <w:b/>
                <w:bCs/>
                <w:color w:val="FFFFFF" w:themeColor="background1"/>
                <w:spacing w:val="0"/>
                <w:sz w:val="18"/>
                <w:szCs w:val="18"/>
                <w:lang w:eastAsia="en-AU"/>
              </w:rPr>
              <w:t xml:space="preserve"> (Litres)</w:t>
            </w:r>
          </w:p>
        </w:tc>
        <w:tc>
          <w:tcPr>
            <w:tcW w:w="7077" w:type="dxa"/>
            <w:gridSpan w:val="5"/>
            <w:tcBorders>
              <w:bottom w:val="single" w:sz="4" w:space="0" w:color="FFFFFF" w:themeColor="background1"/>
            </w:tcBorders>
            <w:shd w:val="clear" w:color="auto" w:fill="92D050"/>
            <w:noWrap/>
            <w:vAlign w:val="center"/>
          </w:tcPr>
          <w:p w14:paraId="379E0AFE" w14:textId="1652D04E" w:rsidR="00764DB0" w:rsidRPr="00D47FE3" w:rsidRDefault="00764DB0" w:rsidP="00D47FE3">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Average hot water flow rate (litres per minute)</w:t>
            </w:r>
          </w:p>
        </w:tc>
      </w:tr>
      <w:tr w:rsidR="00764DB0" w:rsidRPr="00D47FE3" w14:paraId="7519AB05" w14:textId="77777777" w:rsidTr="00D35892">
        <w:trPr>
          <w:trHeight w:val="340"/>
        </w:trPr>
        <w:tc>
          <w:tcPr>
            <w:tcW w:w="2552" w:type="dxa"/>
            <w:vMerge/>
            <w:shd w:val="clear" w:color="auto" w:fill="92D050"/>
            <w:noWrap/>
            <w:vAlign w:val="center"/>
            <w:hideMark/>
          </w:tcPr>
          <w:p w14:paraId="12FE884D" w14:textId="3A38CF03" w:rsidR="00764DB0" w:rsidRPr="00D47FE3" w:rsidRDefault="00764DB0" w:rsidP="00D47FE3">
            <w:pPr>
              <w:widowControl/>
              <w:spacing w:line="240" w:lineRule="auto"/>
              <w:rPr>
                <w:rFonts w:cs="Arial"/>
                <w:b/>
                <w:bCs/>
                <w:color w:val="FFFFFF" w:themeColor="background1"/>
                <w:spacing w:val="0"/>
                <w:sz w:val="18"/>
                <w:szCs w:val="18"/>
                <w:lang w:eastAsia="en-AU"/>
              </w:rPr>
            </w:pPr>
          </w:p>
        </w:tc>
        <w:tc>
          <w:tcPr>
            <w:tcW w:w="1415" w:type="dxa"/>
            <w:tcBorders>
              <w:top w:val="single" w:sz="4" w:space="0" w:color="FFFFFF" w:themeColor="background1"/>
            </w:tcBorders>
            <w:shd w:val="clear" w:color="auto" w:fill="92D050"/>
            <w:noWrap/>
            <w:vAlign w:val="center"/>
            <w:hideMark/>
          </w:tcPr>
          <w:p w14:paraId="49BFB9D4" w14:textId="77777777" w:rsidR="00764DB0" w:rsidRPr="00D47FE3" w:rsidRDefault="00764DB0" w:rsidP="00D47FE3">
            <w:pPr>
              <w:widowControl/>
              <w:spacing w:line="240" w:lineRule="auto"/>
              <w:rPr>
                <w:rFonts w:cs="Arial"/>
                <w:b/>
                <w:bCs/>
                <w:color w:val="FFFFFF" w:themeColor="background1"/>
                <w:spacing w:val="0"/>
                <w:sz w:val="18"/>
                <w:szCs w:val="18"/>
                <w:lang w:eastAsia="en-AU"/>
              </w:rPr>
            </w:pPr>
            <w:r w:rsidRPr="00D47FE3">
              <w:rPr>
                <w:rFonts w:cs="Arial"/>
                <w:b/>
                <w:bCs/>
                <w:color w:val="FFFFFF" w:themeColor="background1"/>
                <w:spacing w:val="0"/>
                <w:sz w:val="18"/>
                <w:szCs w:val="18"/>
                <w:lang w:eastAsia="en-AU"/>
              </w:rPr>
              <w:t>GWH1</w:t>
            </w:r>
          </w:p>
        </w:tc>
        <w:tc>
          <w:tcPr>
            <w:tcW w:w="1415" w:type="dxa"/>
            <w:tcBorders>
              <w:top w:val="single" w:sz="4" w:space="0" w:color="FFFFFF" w:themeColor="background1"/>
            </w:tcBorders>
            <w:shd w:val="clear" w:color="auto" w:fill="92D050"/>
            <w:noWrap/>
            <w:vAlign w:val="center"/>
            <w:hideMark/>
          </w:tcPr>
          <w:p w14:paraId="5B48DB45" w14:textId="77777777" w:rsidR="00764DB0" w:rsidRPr="00D47FE3" w:rsidRDefault="00764DB0" w:rsidP="00D47FE3">
            <w:pPr>
              <w:widowControl/>
              <w:spacing w:line="240" w:lineRule="auto"/>
              <w:rPr>
                <w:rFonts w:cs="Arial"/>
                <w:b/>
                <w:bCs/>
                <w:color w:val="FFFFFF" w:themeColor="background1"/>
                <w:spacing w:val="0"/>
                <w:sz w:val="18"/>
                <w:szCs w:val="18"/>
                <w:lang w:eastAsia="en-AU"/>
              </w:rPr>
            </w:pPr>
            <w:r w:rsidRPr="00D47FE3">
              <w:rPr>
                <w:rFonts w:cs="Arial"/>
                <w:b/>
                <w:bCs/>
                <w:color w:val="FFFFFF" w:themeColor="background1"/>
                <w:spacing w:val="0"/>
                <w:sz w:val="18"/>
                <w:szCs w:val="18"/>
                <w:lang w:eastAsia="en-AU"/>
              </w:rPr>
              <w:t>GWH2</w:t>
            </w:r>
          </w:p>
        </w:tc>
        <w:tc>
          <w:tcPr>
            <w:tcW w:w="1416" w:type="dxa"/>
            <w:tcBorders>
              <w:top w:val="single" w:sz="4" w:space="0" w:color="FFFFFF" w:themeColor="background1"/>
            </w:tcBorders>
            <w:shd w:val="clear" w:color="auto" w:fill="92D050"/>
            <w:noWrap/>
            <w:vAlign w:val="center"/>
            <w:hideMark/>
          </w:tcPr>
          <w:p w14:paraId="1510DD6E" w14:textId="77777777" w:rsidR="00764DB0" w:rsidRPr="00D47FE3" w:rsidRDefault="00764DB0" w:rsidP="00D47FE3">
            <w:pPr>
              <w:widowControl/>
              <w:spacing w:line="240" w:lineRule="auto"/>
              <w:rPr>
                <w:rFonts w:cs="Arial"/>
                <w:b/>
                <w:bCs/>
                <w:color w:val="FFFFFF" w:themeColor="background1"/>
                <w:spacing w:val="0"/>
                <w:sz w:val="18"/>
                <w:szCs w:val="18"/>
                <w:lang w:eastAsia="en-AU"/>
              </w:rPr>
            </w:pPr>
            <w:r w:rsidRPr="00D47FE3">
              <w:rPr>
                <w:rFonts w:cs="Arial"/>
                <w:b/>
                <w:bCs/>
                <w:color w:val="FFFFFF" w:themeColor="background1"/>
                <w:spacing w:val="0"/>
                <w:sz w:val="18"/>
                <w:szCs w:val="18"/>
                <w:lang w:eastAsia="en-AU"/>
              </w:rPr>
              <w:t>GWH3</w:t>
            </w:r>
          </w:p>
        </w:tc>
        <w:tc>
          <w:tcPr>
            <w:tcW w:w="1415" w:type="dxa"/>
            <w:tcBorders>
              <w:top w:val="single" w:sz="4" w:space="0" w:color="FFFFFF" w:themeColor="background1"/>
            </w:tcBorders>
            <w:shd w:val="clear" w:color="auto" w:fill="92D050"/>
            <w:noWrap/>
            <w:vAlign w:val="center"/>
            <w:hideMark/>
          </w:tcPr>
          <w:p w14:paraId="430B8600" w14:textId="77777777" w:rsidR="00764DB0" w:rsidRPr="00D47FE3" w:rsidRDefault="00764DB0" w:rsidP="00D47FE3">
            <w:pPr>
              <w:widowControl/>
              <w:spacing w:line="240" w:lineRule="auto"/>
              <w:rPr>
                <w:rFonts w:cs="Arial"/>
                <w:b/>
                <w:bCs/>
                <w:color w:val="FFFFFF" w:themeColor="background1"/>
                <w:spacing w:val="0"/>
                <w:sz w:val="18"/>
                <w:szCs w:val="18"/>
                <w:lang w:eastAsia="en-AU"/>
              </w:rPr>
            </w:pPr>
            <w:r w:rsidRPr="00D47FE3">
              <w:rPr>
                <w:rFonts w:cs="Arial"/>
                <w:b/>
                <w:bCs/>
                <w:color w:val="FFFFFF" w:themeColor="background1"/>
                <w:spacing w:val="0"/>
                <w:sz w:val="18"/>
                <w:szCs w:val="18"/>
                <w:lang w:eastAsia="en-AU"/>
              </w:rPr>
              <w:t>GWH5</w:t>
            </w:r>
          </w:p>
        </w:tc>
        <w:tc>
          <w:tcPr>
            <w:tcW w:w="1416" w:type="dxa"/>
            <w:tcBorders>
              <w:top w:val="single" w:sz="4" w:space="0" w:color="FFFFFF" w:themeColor="background1"/>
            </w:tcBorders>
            <w:shd w:val="clear" w:color="auto" w:fill="92D050"/>
            <w:noWrap/>
            <w:vAlign w:val="center"/>
            <w:hideMark/>
          </w:tcPr>
          <w:p w14:paraId="2C207AF4" w14:textId="77777777" w:rsidR="00764DB0" w:rsidRPr="00D47FE3" w:rsidRDefault="00764DB0" w:rsidP="00D47FE3">
            <w:pPr>
              <w:widowControl/>
              <w:spacing w:line="240" w:lineRule="auto"/>
              <w:rPr>
                <w:rFonts w:cs="Arial"/>
                <w:b/>
                <w:bCs/>
                <w:color w:val="FFFFFF" w:themeColor="background1"/>
                <w:spacing w:val="0"/>
                <w:sz w:val="18"/>
                <w:szCs w:val="18"/>
                <w:lang w:eastAsia="en-AU"/>
              </w:rPr>
            </w:pPr>
            <w:r w:rsidRPr="00D47FE3">
              <w:rPr>
                <w:rFonts w:cs="Arial"/>
                <w:b/>
                <w:bCs/>
                <w:color w:val="FFFFFF" w:themeColor="background1"/>
                <w:spacing w:val="0"/>
                <w:sz w:val="18"/>
                <w:szCs w:val="18"/>
                <w:lang w:eastAsia="en-AU"/>
              </w:rPr>
              <w:t>GWH6</w:t>
            </w:r>
          </w:p>
        </w:tc>
      </w:tr>
      <w:tr w:rsidR="00AE2D92" w:rsidRPr="00D47FE3" w14:paraId="57C59FE4" w14:textId="77777777" w:rsidTr="00E83545">
        <w:trPr>
          <w:trHeight w:val="340"/>
        </w:trPr>
        <w:tc>
          <w:tcPr>
            <w:tcW w:w="2552" w:type="dxa"/>
            <w:tcBorders>
              <w:bottom w:val="single" w:sz="4" w:space="0" w:color="808080" w:themeColor="background1" w:themeShade="80"/>
            </w:tcBorders>
            <w:shd w:val="clear" w:color="auto" w:fill="auto"/>
            <w:noWrap/>
            <w:vAlign w:val="center"/>
            <w:hideMark/>
          </w:tcPr>
          <w:p w14:paraId="74C2CA7C" w14:textId="088FBAD0"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&lt;=</w:t>
            </w:r>
            <w:r>
              <w:rPr>
                <w:rFonts w:cs="Arial"/>
                <w:spacing w:val="0"/>
                <w:sz w:val="18"/>
                <w:szCs w:val="18"/>
                <w:lang w:eastAsia="en-AU"/>
              </w:rPr>
              <w:t xml:space="preserve"> </w:t>
            </w:r>
            <w:r w:rsidRPr="00D47FE3">
              <w:rPr>
                <w:rFonts w:cs="Arial"/>
                <w:spacing w:val="0"/>
                <w:sz w:val="18"/>
                <w:szCs w:val="18"/>
                <w:lang w:eastAsia="en-AU"/>
              </w:rPr>
              <w:t>0.1</w:t>
            </w:r>
            <w:r>
              <w:rPr>
                <w:rFonts w:cs="Arial"/>
                <w:spacing w:val="0"/>
                <w:sz w:val="18"/>
                <w:szCs w:val="18"/>
                <w:lang w:eastAsia="en-AU"/>
              </w:rPr>
              <w:t xml:space="preserve"> Litres</w:t>
            </w:r>
          </w:p>
        </w:tc>
        <w:tc>
          <w:tcPr>
            <w:tcW w:w="1415" w:type="dxa"/>
            <w:tcBorders>
              <w:bottom w:val="single" w:sz="4" w:space="0" w:color="808080" w:themeColor="background1" w:themeShade="80"/>
            </w:tcBorders>
            <w:shd w:val="clear" w:color="auto" w:fill="auto"/>
            <w:noWrap/>
            <w:vAlign w:val="center"/>
            <w:hideMark/>
          </w:tcPr>
          <w:p w14:paraId="6FDEF7FF" w14:textId="359C98E5"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0.0</w:t>
            </w:r>
          </w:p>
        </w:tc>
        <w:tc>
          <w:tcPr>
            <w:tcW w:w="1415" w:type="dxa"/>
            <w:tcBorders>
              <w:bottom w:val="single" w:sz="4" w:space="0" w:color="808080" w:themeColor="background1" w:themeShade="80"/>
            </w:tcBorders>
            <w:shd w:val="clear" w:color="auto" w:fill="auto"/>
            <w:noWrap/>
            <w:vAlign w:val="center"/>
            <w:hideMark/>
          </w:tcPr>
          <w:p w14:paraId="57DCE2B4" w14:textId="15961469"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0.0</w:t>
            </w:r>
          </w:p>
        </w:tc>
        <w:tc>
          <w:tcPr>
            <w:tcW w:w="1416" w:type="dxa"/>
            <w:tcBorders>
              <w:bottom w:val="single" w:sz="4" w:space="0" w:color="808080" w:themeColor="background1" w:themeShade="80"/>
            </w:tcBorders>
            <w:shd w:val="clear" w:color="auto" w:fill="auto"/>
            <w:noWrap/>
            <w:vAlign w:val="center"/>
            <w:hideMark/>
          </w:tcPr>
          <w:p w14:paraId="4FF1F0FA" w14:textId="5C1343D3"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0.0</w:t>
            </w:r>
          </w:p>
        </w:tc>
        <w:tc>
          <w:tcPr>
            <w:tcW w:w="1415" w:type="dxa"/>
            <w:tcBorders>
              <w:bottom w:val="single" w:sz="4" w:space="0" w:color="808080" w:themeColor="background1" w:themeShade="80"/>
            </w:tcBorders>
            <w:shd w:val="clear" w:color="auto" w:fill="auto"/>
            <w:noWrap/>
            <w:vAlign w:val="center"/>
            <w:hideMark/>
          </w:tcPr>
          <w:p w14:paraId="0FB67BA4" w14:textId="16295561"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0.0</w:t>
            </w:r>
          </w:p>
        </w:tc>
        <w:tc>
          <w:tcPr>
            <w:tcW w:w="1416" w:type="dxa"/>
            <w:tcBorders>
              <w:bottom w:val="single" w:sz="4" w:space="0" w:color="808080" w:themeColor="background1" w:themeShade="80"/>
            </w:tcBorders>
            <w:shd w:val="clear" w:color="auto" w:fill="auto"/>
            <w:noWrap/>
            <w:vAlign w:val="center"/>
            <w:hideMark/>
          </w:tcPr>
          <w:p w14:paraId="66B20DBB" w14:textId="531013D3"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0.0</w:t>
            </w:r>
          </w:p>
        </w:tc>
      </w:tr>
      <w:tr w:rsidR="00AE2D92" w:rsidRPr="00D47FE3" w14:paraId="7B1BFB57"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393C951" w14:textId="0CFE6BCC"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0.1 to &lt;=</w:t>
            </w:r>
            <w:r>
              <w:rPr>
                <w:rFonts w:cs="Arial"/>
                <w:spacing w:val="0"/>
                <w:sz w:val="18"/>
                <w:szCs w:val="18"/>
                <w:lang w:eastAsia="en-AU"/>
              </w:rPr>
              <w:t xml:space="preserve"> </w:t>
            </w:r>
            <w:r w:rsidRPr="00D47FE3">
              <w:rPr>
                <w:rFonts w:cs="Arial"/>
                <w:spacing w:val="0"/>
                <w:sz w:val="18"/>
                <w:szCs w:val="18"/>
                <w:lang w:eastAsia="en-AU"/>
              </w:rPr>
              <w:t>1</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79EF9F2" w14:textId="59B4144D"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0.7</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8E7AABB" w14:textId="627F3E97"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0.6</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A8D9E67" w14:textId="461EE3F4"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0.7</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602A06C" w14:textId="0B133872"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0.7</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DD12242" w14:textId="0A95A2B6"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0.7</w:t>
            </w:r>
          </w:p>
        </w:tc>
      </w:tr>
      <w:tr w:rsidR="00AE2D92" w:rsidRPr="00D47FE3" w14:paraId="2C432ED3"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B862FBD" w14:textId="177A275C"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1 to &lt;=</w:t>
            </w:r>
            <w:r>
              <w:rPr>
                <w:rFonts w:cs="Arial"/>
                <w:spacing w:val="0"/>
                <w:sz w:val="18"/>
                <w:szCs w:val="18"/>
                <w:lang w:eastAsia="en-AU"/>
              </w:rPr>
              <w:t xml:space="preserve"> </w:t>
            </w:r>
            <w:r w:rsidRPr="00D47FE3">
              <w:rPr>
                <w:rFonts w:cs="Arial"/>
                <w:spacing w:val="0"/>
                <w:sz w:val="18"/>
                <w:szCs w:val="18"/>
                <w:lang w:eastAsia="en-AU"/>
              </w:rPr>
              <w:t>5</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5E25EAB" w14:textId="0E8FB611"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2.3</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856AD73" w14:textId="043AECFC"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2.2</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048DAC2" w14:textId="5E92559D"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2.1</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5FD3758" w14:textId="11AFC709"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2.1</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E40EFFA" w14:textId="25C39A07"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2.0</w:t>
            </w:r>
          </w:p>
        </w:tc>
      </w:tr>
      <w:tr w:rsidR="00AE2D92" w:rsidRPr="00D47FE3" w14:paraId="4912E6F6"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86828CC" w14:textId="4444BB61"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5 to &lt;=</w:t>
            </w:r>
            <w:r>
              <w:rPr>
                <w:rFonts w:cs="Arial"/>
                <w:spacing w:val="0"/>
                <w:sz w:val="18"/>
                <w:szCs w:val="18"/>
                <w:lang w:eastAsia="en-AU"/>
              </w:rPr>
              <w:t xml:space="preserve"> </w:t>
            </w:r>
            <w:r w:rsidRPr="00D47FE3">
              <w:rPr>
                <w:rFonts w:cs="Arial"/>
                <w:spacing w:val="0"/>
                <w:sz w:val="18"/>
                <w:szCs w:val="18"/>
                <w:lang w:eastAsia="en-AU"/>
              </w:rPr>
              <w:t>10</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EF1F346" w14:textId="7236546E"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4.4</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30EA41C" w14:textId="47423B02"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3.1</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3BAC4A7" w14:textId="40A3C745"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2.1</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F170585" w14:textId="06E528F7"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3.7</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13BAAC3" w14:textId="4F9730D8"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2.8</w:t>
            </w:r>
          </w:p>
        </w:tc>
      </w:tr>
      <w:tr w:rsidR="00AE2D92" w:rsidRPr="00D47FE3" w14:paraId="6EAEFA48"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5334953" w14:textId="1BD5529B"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10 to &lt;=</w:t>
            </w:r>
            <w:r>
              <w:rPr>
                <w:rFonts w:cs="Arial"/>
                <w:spacing w:val="0"/>
                <w:sz w:val="18"/>
                <w:szCs w:val="18"/>
                <w:lang w:eastAsia="en-AU"/>
              </w:rPr>
              <w:t xml:space="preserve"> </w:t>
            </w:r>
            <w:r w:rsidRPr="00D47FE3">
              <w:rPr>
                <w:rFonts w:cs="Arial"/>
                <w:spacing w:val="0"/>
                <w:sz w:val="18"/>
                <w:szCs w:val="18"/>
                <w:lang w:eastAsia="en-AU"/>
              </w:rPr>
              <w:t>30</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B90ECD0" w14:textId="1FBAF0B0"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6.9</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1D9C48D" w14:textId="45F3DEB1"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3.8</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A5618A8" w14:textId="6A33226B"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4.0</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3FCD128" w14:textId="44821DF4"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4.3</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4F0A322" w14:textId="4E43C8A6"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3.4</w:t>
            </w:r>
          </w:p>
        </w:tc>
      </w:tr>
      <w:tr w:rsidR="00AE2D92" w:rsidRPr="00D47FE3" w14:paraId="612FD390"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9C49F6E" w14:textId="61CEBA08"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30 to &lt;=</w:t>
            </w:r>
            <w:r>
              <w:rPr>
                <w:rFonts w:cs="Arial"/>
                <w:spacing w:val="0"/>
                <w:sz w:val="18"/>
                <w:szCs w:val="18"/>
                <w:lang w:eastAsia="en-AU"/>
              </w:rPr>
              <w:t xml:space="preserve"> </w:t>
            </w:r>
            <w:r w:rsidRPr="00D47FE3">
              <w:rPr>
                <w:rFonts w:cs="Arial"/>
                <w:spacing w:val="0"/>
                <w:sz w:val="18"/>
                <w:szCs w:val="18"/>
                <w:lang w:eastAsia="en-AU"/>
              </w:rPr>
              <w:t>50</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72521CB" w14:textId="479EF2FA"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7.3</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68E32A1" w14:textId="142E14D0"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4.3</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83901B7" w14:textId="4A095A44"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5.9</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E0377EF" w14:textId="0B5042FC"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6.4</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61CFD57" w14:textId="5A85C7F4"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3.8</w:t>
            </w:r>
          </w:p>
        </w:tc>
      </w:tr>
      <w:tr w:rsidR="00AE2D92" w:rsidRPr="00D47FE3" w14:paraId="5D487AB3"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2D416CE" w14:textId="52C3A7D0"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50 to &lt;=</w:t>
            </w:r>
            <w:r>
              <w:rPr>
                <w:rFonts w:cs="Arial"/>
                <w:spacing w:val="0"/>
                <w:sz w:val="18"/>
                <w:szCs w:val="18"/>
                <w:lang w:eastAsia="en-AU"/>
              </w:rPr>
              <w:t xml:space="preserve"> </w:t>
            </w:r>
            <w:r w:rsidRPr="00D47FE3">
              <w:rPr>
                <w:rFonts w:cs="Arial"/>
                <w:spacing w:val="0"/>
                <w:sz w:val="18"/>
                <w:szCs w:val="18"/>
                <w:lang w:eastAsia="en-AU"/>
              </w:rPr>
              <w:t>75</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D7B87FF" w14:textId="25049BDA"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8.3</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71D0D18" w14:textId="5770B9CE"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4.9</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08C18D4" w14:textId="5E8016BE"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8.0</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9A13EF4" w14:textId="4A25E932"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7.4</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9F8EA7B" w14:textId="02C85B59"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4.1</w:t>
            </w:r>
          </w:p>
        </w:tc>
      </w:tr>
      <w:tr w:rsidR="00AE2D92" w:rsidRPr="00D47FE3" w14:paraId="07667A44"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0981558" w14:textId="3709A769"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75 to &lt;=</w:t>
            </w:r>
            <w:r>
              <w:rPr>
                <w:rFonts w:cs="Arial"/>
                <w:spacing w:val="0"/>
                <w:sz w:val="18"/>
                <w:szCs w:val="18"/>
                <w:lang w:eastAsia="en-AU"/>
              </w:rPr>
              <w:t xml:space="preserve"> </w:t>
            </w:r>
            <w:r w:rsidRPr="00D47FE3">
              <w:rPr>
                <w:rFonts w:cs="Arial"/>
                <w:spacing w:val="0"/>
                <w:sz w:val="18"/>
                <w:szCs w:val="18"/>
                <w:lang w:eastAsia="en-AU"/>
              </w:rPr>
              <w:t>100</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577B586" w14:textId="51F6BD8B"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9.6</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C7BA660" w14:textId="7E89E31B"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4.9</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AAA2C4" w14:textId="7DE93B6E"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7.9</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33316A3" w14:textId="63F13DD5"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7.4</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9F85876" w14:textId="37479227"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4.7</w:t>
            </w:r>
          </w:p>
        </w:tc>
      </w:tr>
      <w:tr w:rsidR="00AE2D92" w:rsidRPr="00D47FE3" w14:paraId="2FE86EE4"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16D3C8D" w14:textId="0868409D" w:rsidR="00AE2D92" w:rsidRPr="00D47FE3" w:rsidRDefault="00AE2D92" w:rsidP="00AE2D92">
            <w:pPr>
              <w:widowControl/>
              <w:spacing w:line="240" w:lineRule="auto"/>
              <w:rPr>
                <w:rFonts w:cs="Arial"/>
                <w:spacing w:val="0"/>
                <w:sz w:val="18"/>
                <w:szCs w:val="18"/>
                <w:lang w:eastAsia="en-AU"/>
              </w:rPr>
            </w:pPr>
            <w:r w:rsidRPr="00D47FE3">
              <w:rPr>
                <w:rFonts w:cs="Arial"/>
                <w:spacing w:val="0"/>
                <w:sz w:val="18"/>
                <w:szCs w:val="18"/>
                <w:lang w:eastAsia="en-AU"/>
              </w:rPr>
              <w:t>&gt;</w:t>
            </w:r>
            <w:r>
              <w:rPr>
                <w:rFonts w:cs="Arial"/>
                <w:spacing w:val="0"/>
                <w:sz w:val="18"/>
                <w:szCs w:val="18"/>
                <w:lang w:eastAsia="en-AU"/>
              </w:rPr>
              <w:t xml:space="preserve"> </w:t>
            </w:r>
            <w:r w:rsidRPr="00D47FE3">
              <w:rPr>
                <w:rFonts w:cs="Arial"/>
                <w:spacing w:val="0"/>
                <w:sz w:val="18"/>
                <w:szCs w:val="18"/>
                <w:lang w:eastAsia="en-AU"/>
              </w:rPr>
              <w:t>100</w:t>
            </w:r>
            <w:r>
              <w:rPr>
                <w:rFonts w:cs="Arial"/>
                <w:spacing w:val="0"/>
                <w:sz w:val="18"/>
                <w:szCs w:val="18"/>
                <w:lang w:eastAsia="en-AU"/>
              </w:rPr>
              <w:t xml:space="preserve"> Litres</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6B8A964" w14:textId="60654B3F"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10.3</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54735B4" w14:textId="4427F26D" w:rsidR="00AE2D92" w:rsidRPr="00D47FE3" w:rsidRDefault="00BF14C1" w:rsidP="00AE2D92">
            <w:pPr>
              <w:widowControl/>
              <w:spacing w:line="240" w:lineRule="auto"/>
              <w:rPr>
                <w:rFonts w:cs="Arial"/>
                <w:spacing w:val="0"/>
                <w:sz w:val="18"/>
                <w:szCs w:val="18"/>
                <w:lang w:eastAsia="en-AU"/>
              </w:rPr>
            </w:pPr>
            <w:r>
              <w:rPr>
                <w:rFonts w:cs="Arial"/>
                <w:sz w:val="18"/>
                <w:szCs w:val="18"/>
              </w:rPr>
              <w:t>-</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7E3E733" w14:textId="38E7189F"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6.4</w:t>
            </w:r>
          </w:p>
        </w:tc>
        <w:tc>
          <w:tcPr>
            <w:tcW w:w="1415"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D295AD5" w14:textId="1A0CA51B"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9.1</w:t>
            </w:r>
          </w:p>
        </w:tc>
        <w:tc>
          <w:tcPr>
            <w:tcW w:w="141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68E65E9" w14:textId="516270E6" w:rsidR="00AE2D92" w:rsidRPr="00D47FE3" w:rsidRDefault="00AE2D92" w:rsidP="00AE2D92">
            <w:pPr>
              <w:widowControl/>
              <w:spacing w:line="240" w:lineRule="auto"/>
              <w:rPr>
                <w:rFonts w:cs="Arial"/>
                <w:spacing w:val="0"/>
                <w:sz w:val="18"/>
                <w:szCs w:val="18"/>
                <w:lang w:eastAsia="en-AU"/>
              </w:rPr>
            </w:pPr>
            <w:r w:rsidRPr="00AE2D92">
              <w:rPr>
                <w:rFonts w:cs="Arial"/>
                <w:sz w:val="18"/>
                <w:szCs w:val="18"/>
              </w:rPr>
              <w:t>6.4</w:t>
            </w:r>
          </w:p>
        </w:tc>
      </w:tr>
      <w:tr w:rsidR="00D47FE3" w:rsidRPr="00D47FE3" w14:paraId="4563D198" w14:textId="77777777" w:rsidTr="00E83545">
        <w:trPr>
          <w:trHeight w:val="340"/>
        </w:trPr>
        <w:tc>
          <w:tcPr>
            <w:tcW w:w="25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2F2F31A" w14:textId="6CED07A3" w:rsidR="00D47FE3" w:rsidRPr="00D47FE3" w:rsidRDefault="00D47FE3" w:rsidP="00D47FE3">
            <w:pPr>
              <w:widowControl/>
              <w:spacing w:line="240" w:lineRule="auto"/>
              <w:rPr>
                <w:rFonts w:cs="Arial"/>
                <w:b/>
                <w:bCs/>
                <w:spacing w:val="0"/>
                <w:sz w:val="18"/>
                <w:szCs w:val="18"/>
                <w:lang w:eastAsia="en-AU"/>
              </w:rPr>
            </w:pPr>
            <w:r w:rsidRPr="00D47FE3">
              <w:rPr>
                <w:rFonts w:cs="Arial"/>
                <w:b/>
                <w:bCs/>
                <w:spacing w:val="0"/>
                <w:sz w:val="18"/>
                <w:szCs w:val="18"/>
                <w:lang w:eastAsia="en-AU"/>
              </w:rPr>
              <w:t>Av &gt;</w:t>
            </w:r>
            <w:r w:rsidR="003856EA">
              <w:rPr>
                <w:rFonts w:cs="Arial"/>
                <w:b/>
                <w:bCs/>
                <w:spacing w:val="0"/>
                <w:sz w:val="18"/>
                <w:szCs w:val="18"/>
                <w:lang w:eastAsia="en-AU"/>
              </w:rPr>
              <w:t xml:space="preserve"> </w:t>
            </w:r>
            <w:r w:rsidRPr="00D47FE3">
              <w:rPr>
                <w:rFonts w:cs="Arial"/>
                <w:b/>
                <w:bCs/>
                <w:spacing w:val="0"/>
                <w:sz w:val="18"/>
                <w:szCs w:val="18"/>
                <w:lang w:eastAsia="en-AU"/>
              </w:rPr>
              <w:t>30 to &lt;=</w:t>
            </w:r>
            <w:r w:rsidR="003856EA">
              <w:rPr>
                <w:rFonts w:cs="Arial"/>
                <w:b/>
                <w:bCs/>
                <w:spacing w:val="0"/>
                <w:sz w:val="18"/>
                <w:szCs w:val="18"/>
                <w:lang w:eastAsia="en-AU"/>
              </w:rPr>
              <w:t xml:space="preserve"> </w:t>
            </w:r>
            <w:r w:rsidRPr="00D47FE3">
              <w:rPr>
                <w:rFonts w:cs="Arial"/>
                <w:b/>
                <w:bCs/>
                <w:spacing w:val="0"/>
                <w:sz w:val="18"/>
                <w:szCs w:val="18"/>
                <w:lang w:eastAsia="en-AU"/>
              </w:rPr>
              <w:t>100</w:t>
            </w:r>
          </w:p>
        </w:tc>
        <w:tc>
          <w:tcPr>
            <w:tcW w:w="141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D64F0DB" w14:textId="77777777" w:rsidR="00D47FE3" w:rsidRPr="00D47FE3" w:rsidRDefault="00D47FE3" w:rsidP="00D47FE3">
            <w:pPr>
              <w:widowControl/>
              <w:spacing w:line="240" w:lineRule="auto"/>
              <w:rPr>
                <w:rFonts w:cs="Arial"/>
                <w:b/>
                <w:spacing w:val="0"/>
                <w:sz w:val="18"/>
                <w:szCs w:val="18"/>
                <w:lang w:eastAsia="en-AU"/>
              </w:rPr>
            </w:pPr>
            <w:r w:rsidRPr="00D47FE3">
              <w:rPr>
                <w:rFonts w:cs="Arial"/>
                <w:b/>
                <w:spacing w:val="0"/>
                <w:sz w:val="18"/>
                <w:szCs w:val="18"/>
                <w:lang w:eastAsia="en-AU"/>
              </w:rPr>
              <w:t>8.4</w:t>
            </w:r>
          </w:p>
        </w:tc>
        <w:tc>
          <w:tcPr>
            <w:tcW w:w="141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478D52E" w14:textId="77777777" w:rsidR="00D47FE3" w:rsidRPr="00D47FE3" w:rsidRDefault="00D47FE3" w:rsidP="00D47FE3">
            <w:pPr>
              <w:widowControl/>
              <w:spacing w:line="240" w:lineRule="auto"/>
              <w:rPr>
                <w:rFonts w:cs="Arial"/>
                <w:b/>
                <w:spacing w:val="0"/>
                <w:sz w:val="18"/>
                <w:szCs w:val="18"/>
                <w:lang w:eastAsia="en-AU"/>
              </w:rPr>
            </w:pPr>
            <w:r w:rsidRPr="00D47FE3">
              <w:rPr>
                <w:rFonts w:cs="Arial"/>
                <w:b/>
                <w:spacing w:val="0"/>
                <w:sz w:val="18"/>
                <w:szCs w:val="18"/>
                <w:lang w:eastAsia="en-AU"/>
              </w:rPr>
              <w:t>4.7</w:t>
            </w:r>
          </w:p>
        </w:tc>
        <w:tc>
          <w:tcPr>
            <w:tcW w:w="141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A972B78" w14:textId="77777777" w:rsidR="00D47FE3" w:rsidRPr="00D47FE3" w:rsidRDefault="00D47FE3" w:rsidP="00D47FE3">
            <w:pPr>
              <w:widowControl/>
              <w:spacing w:line="240" w:lineRule="auto"/>
              <w:rPr>
                <w:rFonts w:cs="Arial"/>
                <w:b/>
                <w:spacing w:val="0"/>
                <w:sz w:val="18"/>
                <w:szCs w:val="18"/>
                <w:lang w:eastAsia="en-AU"/>
              </w:rPr>
            </w:pPr>
            <w:r w:rsidRPr="00D47FE3">
              <w:rPr>
                <w:rFonts w:cs="Arial"/>
                <w:b/>
                <w:spacing w:val="0"/>
                <w:sz w:val="18"/>
                <w:szCs w:val="18"/>
                <w:lang w:eastAsia="en-AU"/>
              </w:rPr>
              <w:t>7.2</w:t>
            </w:r>
          </w:p>
        </w:tc>
        <w:tc>
          <w:tcPr>
            <w:tcW w:w="141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46B4154" w14:textId="77777777" w:rsidR="00D47FE3" w:rsidRPr="00D47FE3" w:rsidRDefault="00D47FE3" w:rsidP="00D47FE3">
            <w:pPr>
              <w:widowControl/>
              <w:spacing w:line="240" w:lineRule="auto"/>
              <w:rPr>
                <w:rFonts w:cs="Arial"/>
                <w:b/>
                <w:spacing w:val="0"/>
                <w:sz w:val="18"/>
                <w:szCs w:val="18"/>
                <w:lang w:eastAsia="en-AU"/>
              </w:rPr>
            </w:pPr>
            <w:r w:rsidRPr="00D47FE3">
              <w:rPr>
                <w:rFonts w:cs="Arial"/>
                <w:b/>
                <w:spacing w:val="0"/>
                <w:sz w:val="18"/>
                <w:szCs w:val="18"/>
                <w:lang w:eastAsia="en-AU"/>
              </w:rPr>
              <w:t>7.0</w:t>
            </w:r>
          </w:p>
        </w:tc>
        <w:tc>
          <w:tcPr>
            <w:tcW w:w="141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1B63033" w14:textId="77777777" w:rsidR="00D47FE3" w:rsidRPr="00D47FE3" w:rsidRDefault="00D47FE3" w:rsidP="00D47FE3">
            <w:pPr>
              <w:widowControl/>
              <w:spacing w:line="240" w:lineRule="auto"/>
              <w:rPr>
                <w:rFonts w:cs="Arial"/>
                <w:b/>
                <w:spacing w:val="0"/>
                <w:sz w:val="18"/>
                <w:szCs w:val="18"/>
                <w:lang w:eastAsia="en-AU"/>
              </w:rPr>
            </w:pPr>
            <w:r w:rsidRPr="00D47FE3">
              <w:rPr>
                <w:rFonts w:cs="Arial"/>
                <w:b/>
                <w:spacing w:val="0"/>
                <w:sz w:val="18"/>
                <w:szCs w:val="18"/>
                <w:lang w:eastAsia="en-AU"/>
              </w:rPr>
              <w:t>4.2</w:t>
            </w:r>
          </w:p>
        </w:tc>
      </w:tr>
    </w:tbl>
    <w:p w14:paraId="3442EA8D" w14:textId="19A3797F" w:rsidR="00660D7D" w:rsidRDefault="00660D7D" w:rsidP="00D47FE3"/>
    <w:p w14:paraId="6055E7B6" w14:textId="77777777" w:rsidR="00660D7D" w:rsidRDefault="00660D7D" w:rsidP="00660D7D"/>
    <w:p w14:paraId="6EF0E425" w14:textId="4A04129D" w:rsidR="0048354D" w:rsidRDefault="00410702" w:rsidP="00CB0479">
      <w:pPr>
        <w:pStyle w:val="Heading2"/>
      </w:pPr>
      <w:bookmarkStart w:id="18" w:name="_Toc468355587"/>
      <w:r>
        <w:t xml:space="preserve">Daily </w:t>
      </w:r>
      <w:r w:rsidR="00CB0479">
        <w:t xml:space="preserve">water </w:t>
      </w:r>
      <w:r>
        <w:t xml:space="preserve">heating </w:t>
      </w:r>
      <w:r w:rsidR="00CB0479">
        <w:t>task</w:t>
      </w:r>
      <w:r w:rsidR="009C06A4">
        <w:t xml:space="preserve"> prior to </w:t>
      </w:r>
      <w:r w:rsidR="00251EC0">
        <w:t xml:space="preserve">the </w:t>
      </w:r>
      <w:r w:rsidR="009C06A4">
        <w:t>retrofit</w:t>
      </w:r>
      <w:r w:rsidR="00251EC0">
        <w:t>s</w:t>
      </w:r>
      <w:bookmarkEnd w:id="18"/>
    </w:p>
    <w:p w14:paraId="66ECD9B3" w14:textId="27D8F481" w:rsidR="003073B7" w:rsidRDefault="009C06A4" w:rsidP="0012555D">
      <w:r>
        <w:t>Information on the average daily use of hot</w:t>
      </w:r>
      <w:r w:rsidR="00BD6715">
        <w:t xml:space="preserve"> water</w:t>
      </w:r>
      <w:r>
        <w:t xml:space="preserve"> in the </w:t>
      </w:r>
      <w:r w:rsidRPr="009C06A4">
        <w:rPr>
          <w:i/>
        </w:rPr>
        <w:t>Retrofit Trial</w:t>
      </w:r>
      <w:r>
        <w:t xml:space="preserve"> houses prior to the retrofits being undertaken is provided in Table </w:t>
      </w:r>
      <w:r w:rsidR="00AE49F6">
        <w:t>2</w:t>
      </w:r>
      <w:r w:rsidR="00BD6715">
        <w:t xml:space="preserve"> above. However, </w:t>
      </w:r>
      <w:r>
        <w:t xml:space="preserve">the average daily use of hot water is not necessarily a good indication of the </w:t>
      </w:r>
      <w:r w:rsidR="005F5346">
        <w:t xml:space="preserve">average </w:t>
      </w:r>
      <w:r>
        <w:t xml:space="preserve">daily </w:t>
      </w:r>
      <w:r w:rsidRPr="00EC586E">
        <w:t>water heating task</w:t>
      </w:r>
      <w:r>
        <w:rPr>
          <w:i/>
        </w:rPr>
        <w:t>,</w:t>
      </w:r>
      <w:r>
        <w:t xml:space="preserve"> or the energy content of t</w:t>
      </w:r>
      <w:r w:rsidR="005F5346">
        <w:t>he hot water used each day. The water heating task</w:t>
      </w:r>
      <w:r>
        <w:t xml:space="preserve"> depends on the difference in the temperature between the hot water drawn from the water heater and the cold</w:t>
      </w:r>
      <w:r w:rsidR="005F5346">
        <w:t xml:space="preserve"> water input to it</w:t>
      </w:r>
      <w:r>
        <w:t>, as well a</w:t>
      </w:r>
      <w:r w:rsidR="003073B7">
        <w:t>s the amount of hot water used. Houses with a higher hot water temperature will tend to have a lower daily usage of hot water, because less hot water needs to be mixed with</w:t>
      </w:r>
      <w:r w:rsidR="005F5346">
        <w:t xml:space="preserve"> cold water to achieve the</w:t>
      </w:r>
      <w:r w:rsidR="003073B7">
        <w:t xml:space="preserve"> water temperature</w:t>
      </w:r>
      <w:r w:rsidR="005F5346">
        <w:t>s required</w:t>
      </w:r>
      <w:r w:rsidR="007C2060">
        <w:t xml:space="preserve"> for showering and bathing, </w:t>
      </w:r>
      <w:r w:rsidR="003073B7">
        <w:t>as well as washing clothes and dishes.</w:t>
      </w:r>
    </w:p>
    <w:p w14:paraId="71E2F571" w14:textId="77777777" w:rsidR="003073B7" w:rsidRDefault="003073B7" w:rsidP="0012555D"/>
    <w:p w14:paraId="6ADDF365" w14:textId="67B72679" w:rsidR="008F2E40" w:rsidRDefault="009C06A4" w:rsidP="0012555D">
      <w:r>
        <w:t>EES estimated the average daily cold water and hot water temperatures at each house, the amount of</w:t>
      </w:r>
      <w:r w:rsidR="00410702">
        <w:t xml:space="preserve"> hot water used and the daily </w:t>
      </w:r>
      <w:r w:rsidR="00861FFF">
        <w:t>water</w:t>
      </w:r>
      <w:r w:rsidR="00410702">
        <w:t xml:space="preserve"> heating</w:t>
      </w:r>
      <w:r w:rsidR="00861FFF">
        <w:t xml:space="preserve"> task in mega joules</w:t>
      </w:r>
      <w:r>
        <w:t xml:space="preserve"> per day (MJ/day). This data is summarised in Table </w:t>
      </w:r>
      <w:r w:rsidR="00AE49F6">
        <w:t>6</w:t>
      </w:r>
      <w:r>
        <w:t xml:space="preserve"> for the pre-retrofit period, which covered the period mid-April to </w:t>
      </w:r>
      <w:r w:rsidR="005F5346">
        <w:t>mid-May</w:t>
      </w:r>
      <w:r>
        <w:t>, 2015.</w:t>
      </w:r>
    </w:p>
    <w:p w14:paraId="39147781" w14:textId="77777777" w:rsidR="009C06A4" w:rsidRDefault="009C06A4" w:rsidP="0012555D"/>
    <w:p w14:paraId="75E3A4C9" w14:textId="085FC60A" w:rsidR="005E3776" w:rsidRDefault="00924FED" w:rsidP="005E3776">
      <w:pPr>
        <w:pStyle w:val="Tabletitle"/>
      </w:pPr>
      <w:r>
        <w:lastRenderedPageBreak/>
        <w:t xml:space="preserve">TABLE </w:t>
      </w:r>
      <w:r w:rsidR="00AE49F6">
        <w:t>6</w:t>
      </w:r>
      <w:r>
        <w:t xml:space="preserve">: AVERAGE DAILY </w:t>
      </w:r>
      <w:r w:rsidR="005E3776">
        <w:t>WATER</w:t>
      </w:r>
      <w:r>
        <w:t xml:space="preserve"> HEATING</w:t>
      </w:r>
      <w:r w:rsidR="005E3776">
        <w:t xml:space="preserve"> TASK OF HOUSES PRIOR TO RETROFIT</w:t>
      </w:r>
    </w:p>
    <w:tbl>
      <w:tblPr>
        <w:tblW w:w="9639" w:type="dxa"/>
        <w:tblInd w:w="108" w:type="dxa"/>
        <w:tblLayout w:type="fixed"/>
        <w:tblLook w:val="04A0" w:firstRow="1" w:lastRow="0" w:firstColumn="1" w:lastColumn="0" w:noHBand="0" w:noVBand="1"/>
        <w:tblCaption w:val="Average daily water heating task of houses prior to retrofit"/>
        <w:tblDescription w:val="The table provides information on the estimated average daily water heating task of the six houses prior to the water heater retrofits. It also includes informationo n the average daily hot water use, average hot and cold water temperature, and the difference between the hot and cold water temperatures."/>
      </w:tblPr>
      <w:tblGrid>
        <w:gridCol w:w="1129"/>
        <w:gridCol w:w="1702"/>
        <w:gridCol w:w="1702"/>
        <w:gridCol w:w="1702"/>
        <w:gridCol w:w="1702"/>
        <w:gridCol w:w="1702"/>
      </w:tblGrid>
      <w:tr w:rsidR="00D24E87" w:rsidRPr="005E3776" w14:paraId="2E9FA70C" w14:textId="77777777" w:rsidTr="00D24E87">
        <w:trPr>
          <w:trHeight w:val="340"/>
        </w:trPr>
        <w:tc>
          <w:tcPr>
            <w:tcW w:w="1129" w:type="dxa"/>
            <w:shd w:val="clear" w:color="auto" w:fill="92D050"/>
            <w:vAlign w:val="center"/>
            <w:hideMark/>
          </w:tcPr>
          <w:p w14:paraId="7799B3FE" w14:textId="77777777" w:rsidR="00D24E87" w:rsidRPr="005E3776" w:rsidRDefault="00D24E87" w:rsidP="00D24E87">
            <w:pPr>
              <w:widowControl/>
              <w:spacing w:line="240" w:lineRule="auto"/>
              <w:rPr>
                <w:rFonts w:cs="Arial"/>
                <w:b/>
                <w:bCs/>
                <w:color w:val="FFFFFF" w:themeColor="background1"/>
                <w:spacing w:val="0"/>
                <w:sz w:val="18"/>
                <w:szCs w:val="18"/>
                <w:lang w:eastAsia="en-AU"/>
              </w:rPr>
            </w:pPr>
            <w:r w:rsidRPr="005E3776">
              <w:rPr>
                <w:rFonts w:cs="Arial"/>
                <w:b/>
                <w:bCs/>
                <w:color w:val="FFFFFF" w:themeColor="background1"/>
                <w:spacing w:val="0"/>
                <w:sz w:val="18"/>
                <w:szCs w:val="18"/>
                <w:lang w:eastAsia="en-AU"/>
              </w:rPr>
              <w:t>House No</w:t>
            </w:r>
          </w:p>
        </w:tc>
        <w:tc>
          <w:tcPr>
            <w:tcW w:w="1702" w:type="dxa"/>
            <w:shd w:val="clear" w:color="auto" w:fill="92D050"/>
            <w:vAlign w:val="center"/>
            <w:hideMark/>
          </w:tcPr>
          <w:p w14:paraId="5E9AFCE0" w14:textId="678F6CAD" w:rsidR="00D24E87" w:rsidRPr="005E3776" w:rsidRDefault="00D24E87" w:rsidP="00D24E87">
            <w:pPr>
              <w:widowControl/>
              <w:spacing w:line="240" w:lineRule="auto"/>
              <w:rPr>
                <w:rFonts w:cs="Arial"/>
                <w:b/>
                <w:bCs/>
                <w:color w:val="FFFFFF" w:themeColor="background1"/>
                <w:spacing w:val="0"/>
                <w:sz w:val="18"/>
                <w:szCs w:val="18"/>
                <w:lang w:eastAsia="en-AU"/>
              </w:rPr>
            </w:pPr>
            <w:r w:rsidRPr="005E3776">
              <w:rPr>
                <w:rFonts w:cs="Arial"/>
                <w:b/>
                <w:bCs/>
                <w:color w:val="FFFFFF" w:themeColor="background1"/>
                <w:spacing w:val="0"/>
                <w:sz w:val="18"/>
                <w:szCs w:val="18"/>
                <w:lang w:eastAsia="en-AU"/>
              </w:rPr>
              <w:t>Est</w:t>
            </w:r>
            <w:r w:rsidR="00AE49F6">
              <w:rPr>
                <w:rFonts w:cs="Arial"/>
                <w:b/>
                <w:bCs/>
                <w:color w:val="FFFFFF" w:themeColor="background1"/>
                <w:spacing w:val="0"/>
                <w:sz w:val="18"/>
                <w:szCs w:val="18"/>
                <w:lang w:eastAsia="en-AU"/>
              </w:rPr>
              <w:t>.</w:t>
            </w:r>
            <w:r w:rsidRPr="005E3776">
              <w:rPr>
                <w:rFonts w:cs="Arial"/>
                <w:b/>
                <w:bCs/>
                <w:color w:val="FFFFFF" w:themeColor="background1"/>
                <w:spacing w:val="0"/>
                <w:sz w:val="18"/>
                <w:szCs w:val="18"/>
                <w:lang w:eastAsia="en-AU"/>
              </w:rPr>
              <w:t xml:space="preserve"> Daily Use of Hot Water before Retrofit (Litres/Day)</w:t>
            </w:r>
          </w:p>
        </w:tc>
        <w:tc>
          <w:tcPr>
            <w:tcW w:w="1702" w:type="dxa"/>
            <w:shd w:val="clear" w:color="auto" w:fill="92D050"/>
            <w:vAlign w:val="center"/>
            <w:hideMark/>
          </w:tcPr>
          <w:p w14:paraId="7AE402E6" w14:textId="77777777" w:rsidR="00D24E87" w:rsidRPr="005E3776" w:rsidRDefault="00D24E87" w:rsidP="00D24E87">
            <w:pPr>
              <w:widowControl/>
              <w:spacing w:line="240" w:lineRule="auto"/>
              <w:rPr>
                <w:rFonts w:cs="Arial"/>
                <w:b/>
                <w:bCs/>
                <w:color w:val="FFFFFF" w:themeColor="background1"/>
                <w:spacing w:val="0"/>
                <w:sz w:val="18"/>
                <w:szCs w:val="18"/>
                <w:lang w:eastAsia="en-AU"/>
              </w:rPr>
            </w:pPr>
            <w:r w:rsidRPr="005E3776">
              <w:rPr>
                <w:rFonts w:cs="Arial"/>
                <w:b/>
                <w:bCs/>
                <w:color w:val="FFFFFF" w:themeColor="background1"/>
                <w:spacing w:val="0"/>
                <w:sz w:val="18"/>
                <w:szCs w:val="18"/>
                <w:lang w:eastAsia="en-AU"/>
              </w:rPr>
              <w:t>Av hot water temperature before retrofit (</w:t>
            </w:r>
            <w:proofErr w:type="spellStart"/>
            <w:r w:rsidRPr="005E3776">
              <w:rPr>
                <w:rFonts w:cs="Arial"/>
                <w:b/>
                <w:bCs/>
                <w:color w:val="FFFFFF" w:themeColor="background1"/>
                <w:spacing w:val="0"/>
                <w:sz w:val="18"/>
                <w:szCs w:val="18"/>
                <w:vertAlign w:val="superscript"/>
                <w:lang w:eastAsia="en-AU"/>
              </w:rPr>
              <w:t>o</w:t>
            </w:r>
            <w:r w:rsidRPr="005E3776">
              <w:rPr>
                <w:rFonts w:cs="Arial"/>
                <w:b/>
                <w:bCs/>
                <w:color w:val="FFFFFF" w:themeColor="background1"/>
                <w:spacing w:val="0"/>
                <w:sz w:val="18"/>
                <w:szCs w:val="18"/>
                <w:lang w:eastAsia="en-AU"/>
              </w:rPr>
              <w:t>C</w:t>
            </w:r>
            <w:proofErr w:type="spellEnd"/>
            <w:r w:rsidRPr="005E3776">
              <w:rPr>
                <w:rFonts w:cs="Arial"/>
                <w:b/>
                <w:bCs/>
                <w:color w:val="FFFFFF" w:themeColor="background1"/>
                <w:spacing w:val="0"/>
                <w:sz w:val="18"/>
                <w:szCs w:val="18"/>
                <w:lang w:eastAsia="en-AU"/>
              </w:rPr>
              <w:t>)</w:t>
            </w:r>
          </w:p>
        </w:tc>
        <w:tc>
          <w:tcPr>
            <w:tcW w:w="1702" w:type="dxa"/>
            <w:shd w:val="clear" w:color="auto" w:fill="92D050"/>
            <w:vAlign w:val="center"/>
            <w:hideMark/>
          </w:tcPr>
          <w:p w14:paraId="1850367B" w14:textId="70704DDE" w:rsidR="00D24E87" w:rsidRPr="005E3776" w:rsidRDefault="00D24E87" w:rsidP="00D24E87">
            <w:pPr>
              <w:widowControl/>
              <w:spacing w:line="240" w:lineRule="auto"/>
              <w:rPr>
                <w:rFonts w:cs="Arial"/>
                <w:b/>
                <w:bCs/>
                <w:color w:val="FFFFFF" w:themeColor="background1"/>
                <w:spacing w:val="0"/>
                <w:sz w:val="18"/>
                <w:szCs w:val="18"/>
                <w:lang w:eastAsia="en-AU"/>
              </w:rPr>
            </w:pPr>
            <w:r w:rsidRPr="005E3776">
              <w:rPr>
                <w:rFonts w:cs="Arial"/>
                <w:b/>
                <w:bCs/>
                <w:color w:val="FFFFFF" w:themeColor="background1"/>
                <w:spacing w:val="0"/>
                <w:sz w:val="18"/>
                <w:szCs w:val="18"/>
                <w:lang w:eastAsia="en-AU"/>
              </w:rPr>
              <w:t>Av cold water temp</w:t>
            </w:r>
            <w:r>
              <w:rPr>
                <w:rFonts w:cs="Arial"/>
                <w:b/>
                <w:bCs/>
                <w:color w:val="FFFFFF" w:themeColor="background1"/>
                <w:spacing w:val="0"/>
                <w:sz w:val="18"/>
                <w:szCs w:val="18"/>
                <w:lang w:eastAsia="en-AU"/>
              </w:rPr>
              <w:t>erature before retrofit</w:t>
            </w:r>
            <w:r w:rsidRPr="005E3776">
              <w:rPr>
                <w:rFonts w:cs="Arial"/>
                <w:b/>
                <w:bCs/>
                <w:color w:val="FFFFFF" w:themeColor="background1"/>
                <w:spacing w:val="0"/>
                <w:sz w:val="18"/>
                <w:szCs w:val="18"/>
                <w:lang w:eastAsia="en-AU"/>
              </w:rPr>
              <w:t xml:space="preserve"> (</w:t>
            </w:r>
            <w:proofErr w:type="spellStart"/>
            <w:r w:rsidRPr="005E3776">
              <w:rPr>
                <w:rFonts w:cs="Arial"/>
                <w:b/>
                <w:bCs/>
                <w:color w:val="FFFFFF" w:themeColor="background1"/>
                <w:spacing w:val="0"/>
                <w:sz w:val="18"/>
                <w:szCs w:val="18"/>
                <w:vertAlign w:val="superscript"/>
                <w:lang w:eastAsia="en-AU"/>
              </w:rPr>
              <w:t>o</w:t>
            </w:r>
            <w:r w:rsidRPr="005E3776">
              <w:rPr>
                <w:rFonts w:cs="Arial"/>
                <w:b/>
                <w:bCs/>
                <w:color w:val="FFFFFF" w:themeColor="background1"/>
                <w:spacing w:val="0"/>
                <w:sz w:val="18"/>
                <w:szCs w:val="18"/>
                <w:lang w:eastAsia="en-AU"/>
              </w:rPr>
              <w:t>C</w:t>
            </w:r>
            <w:proofErr w:type="spellEnd"/>
            <w:r w:rsidRPr="005E3776">
              <w:rPr>
                <w:rFonts w:cs="Arial"/>
                <w:b/>
                <w:bCs/>
                <w:color w:val="FFFFFF" w:themeColor="background1"/>
                <w:spacing w:val="0"/>
                <w:sz w:val="18"/>
                <w:szCs w:val="18"/>
                <w:lang w:eastAsia="en-AU"/>
              </w:rPr>
              <w:t>)</w:t>
            </w:r>
          </w:p>
        </w:tc>
        <w:tc>
          <w:tcPr>
            <w:tcW w:w="1702" w:type="dxa"/>
            <w:shd w:val="clear" w:color="auto" w:fill="92D050"/>
            <w:vAlign w:val="center"/>
          </w:tcPr>
          <w:p w14:paraId="1AC5F4C1" w14:textId="77777777" w:rsidR="00D24E87" w:rsidRDefault="00D24E87" w:rsidP="00D24E87">
            <w:pPr>
              <w:widowControl/>
              <w:spacing w:line="240" w:lineRule="auto"/>
              <w:rPr>
                <w:rFonts w:cs="Arial"/>
                <w:b/>
                <w:bCs/>
                <w:color w:val="FFFFFF" w:themeColor="background1"/>
                <w:sz w:val="18"/>
                <w:szCs w:val="18"/>
              </w:rPr>
            </w:pPr>
            <w:r>
              <w:rPr>
                <w:rFonts w:cs="Arial"/>
                <w:b/>
                <w:bCs/>
                <w:color w:val="FFFFFF" w:themeColor="background1"/>
                <w:sz w:val="18"/>
                <w:szCs w:val="18"/>
              </w:rPr>
              <w:t>Av temperature difference</w:t>
            </w:r>
          </w:p>
          <w:p w14:paraId="7CA62DF8" w14:textId="374B55A6" w:rsidR="00D24E87" w:rsidRPr="00D24E87" w:rsidRDefault="00D24E87" w:rsidP="00D24E87">
            <w:pPr>
              <w:widowControl/>
              <w:spacing w:line="240" w:lineRule="auto"/>
              <w:rPr>
                <w:rFonts w:cs="Arial"/>
                <w:b/>
                <w:bCs/>
                <w:color w:val="FFFFFF" w:themeColor="background1"/>
                <w:spacing w:val="0"/>
                <w:sz w:val="18"/>
                <w:szCs w:val="18"/>
                <w:lang w:eastAsia="en-AU"/>
              </w:rPr>
            </w:pPr>
            <w:r w:rsidRPr="00D24E87">
              <w:rPr>
                <w:rFonts w:cs="Arial"/>
                <w:b/>
                <w:bCs/>
                <w:color w:val="FFFFFF" w:themeColor="background1"/>
                <w:sz w:val="18"/>
                <w:szCs w:val="18"/>
              </w:rPr>
              <w:t>(</w:t>
            </w:r>
            <w:proofErr w:type="spellStart"/>
            <w:r w:rsidRPr="00D24E87">
              <w:rPr>
                <w:rFonts w:cs="Arial"/>
                <w:b/>
                <w:bCs/>
                <w:color w:val="FFFFFF" w:themeColor="background1"/>
                <w:sz w:val="18"/>
                <w:szCs w:val="18"/>
                <w:vertAlign w:val="superscript"/>
              </w:rPr>
              <w:t>o</w:t>
            </w:r>
            <w:r w:rsidRPr="00D24E87">
              <w:rPr>
                <w:rFonts w:cs="Arial"/>
                <w:b/>
                <w:bCs/>
                <w:color w:val="FFFFFF" w:themeColor="background1"/>
                <w:sz w:val="18"/>
                <w:szCs w:val="18"/>
              </w:rPr>
              <w:t>C</w:t>
            </w:r>
            <w:proofErr w:type="spellEnd"/>
            <w:r w:rsidRPr="00D24E87">
              <w:rPr>
                <w:rFonts w:cs="Arial"/>
                <w:b/>
                <w:bCs/>
                <w:color w:val="FFFFFF" w:themeColor="background1"/>
                <w:sz w:val="18"/>
                <w:szCs w:val="18"/>
              </w:rPr>
              <w:t>)</w:t>
            </w:r>
          </w:p>
        </w:tc>
        <w:tc>
          <w:tcPr>
            <w:tcW w:w="1702" w:type="dxa"/>
            <w:tcBorders>
              <w:left w:val="nil"/>
            </w:tcBorders>
            <w:shd w:val="clear" w:color="auto" w:fill="92D050"/>
            <w:vAlign w:val="center"/>
            <w:hideMark/>
          </w:tcPr>
          <w:p w14:paraId="1BC0066B" w14:textId="048E3B0D" w:rsidR="00D24E87" w:rsidRDefault="00D24E87" w:rsidP="00D24E87">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Av d</w:t>
            </w:r>
            <w:r w:rsidRPr="005E3776">
              <w:rPr>
                <w:rFonts w:cs="Arial"/>
                <w:b/>
                <w:bCs/>
                <w:color w:val="FFFFFF" w:themeColor="background1"/>
                <w:spacing w:val="0"/>
                <w:sz w:val="18"/>
                <w:szCs w:val="18"/>
                <w:lang w:eastAsia="en-AU"/>
              </w:rPr>
              <w:t>aily</w:t>
            </w:r>
            <w:r>
              <w:rPr>
                <w:rFonts w:cs="Arial"/>
                <w:b/>
                <w:bCs/>
                <w:color w:val="FFFFFF" w:themeColor="background1"/>
                <w:spacing w:val="0"/>
                <w:sz w:val="18"/>
                <w:szCs w:val="18"/>
                <w:lang w:eastAsia="en-AU"/>
              </w:rPr>
              <w:t xml:space="preserve"> water</w:t>
            </w:r>
            <w:r w:rsidR="00410702">
              <w:rPr>
                <w:rFonts w:cs="Arial"/>
                <w:b/>
                <w:bCs/>
                <w:color w:val="FFFFFF" w:themeColor="background1"/>
                <w:spacing w:val="0"/>
                <w:sz w:val="18"/>
                <w:szCs w:val="18"/>
                <w:lang w:eastAsia="en-AU"/>
              </w:rPr>
              <w:t xml:space="preserve"> heating</w:t>
            </w:r>
            <w:r>
              <w:rPr>
                <w:rFonts w:cs="Arial"/>
                <w:b/>
                <w:bCs/>
                <w:color w:val="FFFFFF" w:themeColor="background1"/>
                <w:spacing w:val="0"/>
                <w:sz w:val="18"/>
                <w:szCs w:val="18"/>
                <w:lang w:eastAsia="en-AU"/>
              </w:rPr>
              <w:t xml:space="preserve"> task before retrofit</w:t>
            </w:r>
          </w:p>
          <w:p w14:paraId="5846C926" w14:textId="30C2FDE8" w:rsidR="00D24E87" w:rsidRPr="005E3776" w:rsidRDefault="00D24E87" w:rsidP="00D24E87">
            <w:pPr>
              <w:widowControl/>
              <w:spacing w:line="240" w:lineRule="auto"/>
              <w:rPr>
                <w:rFonts w:cs="Arial"/>
                <w:b/>
                <w:bCs/>
                <w:color w:val="FFFFFF" w:themeColor="background1"/>
                <w:spacing w:val="0"/>
                <w:sz w:val="18"/>
                <w:szCs w:val="18"/>
                <w:lang w:eastAsia="en-AU"/>
              </w:rPr>
            </w:pPr>
            <w:r w:rsidRPr="005E3776">
              <w:rPr>
                <w:rFonts w:cs="Arial"/>
                <w:b/>
                <w:bCs/>
                <w:color w:val="FFFFFF" w:themeColor="background1"/>
                <w:spacing w:val="0"/>
                <w:sz w:val="18"/>
                <w:szCs w:val="18"/>
                <w:lang w:eastAsia="en-AU"/>
              </w:rPr>
              <w:t>(MJ/day)</w:t>
            </w:r>
          </w:p>
        </w:tc>
      </w:tr>
      <w:tr w:rsidR="00D24E87" w:rsidRPr="005E3776" w14:paraId="41E3A68B" w14:textId="77777777" w:rsidTr="00D24E87">
        <w:trPr>
          <w:trHeight w:val="340"/>
        </w:trPr>
        <w:tc>
          <w:tcPr>
            <w:tcW w:w="1129" w:type="dxa"/>
            <w:tcBorders>
              <w:bottom w:val="single" w:sz="4" w:space="0" w:color="808080" w:themeColor="background1" w:themeShade="80"/>
            </w:tcBorders>
            <w:shd w:val="clear" w:color="auto" w:fill="auto"/>
            <w:noWrap/>
            <w:vAlign w:val="center"/>
            <w:hideMark/>
          </w:tcPr>
          <w:p w14:paraId="3DD854F2"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GWH1</w:t>
            </w:r>
          </w:p>
        </w:tc>
        <w:tc>
          <w:tcPr>
            <w:tcW w:w="1702" w:type="dxa"/>
            <w:tcBorders>
              <w:bottom w:val="single" w:sz="4" w:space="0" w:color="808080" w:themeColor="background1" w:themeShade="80"/>
            </w:tcBorders>
            <w:shd w:val="clear" w:color="auto" w:fill="auto"/>
            <w:noWrap/>
            <w:vAlign w:val="center"/>
            <w:hideMark/>
          </w:tcPr>
          <w:p w14:paraId="2F3F9CBC"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258.1</w:t>
            </w:r>
          </w:p>
        </w:tc>
        <w:tc>
          <w:tcPr>
            <w:tcW w:w="1702" w:type="dxa"/>
            <w:tcBorders>
              <w:bottom w:val="single" w:sz="4" w:space="0" w:color="808080" w:themeColor="background1" w:themeShade="80"/>
            </w:tcBorders>
            <w:shd w:val="clear" w:color="auto" w:fill="auto"/>
            <w:noWrap/>
            <w:vAlign w:val="center"/>
            <w:hideMark/>
          </w:tcPr>
          <w:p w14:paraId="366CA373"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50.5</w:t>
            </w:r>
          </w:p>
        </w:tc>
        <w:tc>
          <w:tcPr>
            <w:tcW w:w="1702" w:type="dxa"/>
            <w:tcBorders>
              <w:bottom w:val="single" w:sz="4" w:space="0" w:color="808080" w:themeColor="background1" w:themeShade="80"/>
            </w:tcBorders>
            <w:shd w:val="clear" w:color="auto" w:fill="auto"/>
            <w:noWrap/>
            <w:vAlign w:val="center"/>
            <w:hideMark/>
          </w:tcPr>
          <w:p w14:paraId="00C753BD"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16.5</w:t>
            </w:r>
          </w:p>
        </w:tc>
        <w:tc>
          <w:tcPr>
            <w:tcW w:w="1702" w:type="dxa"/>
            <w:tcBorders>
              <w:top w:val="nil"/>
              <w:bottom w:val="single" w:sz="4" w:space="0" w:color="808080" w:themeColor="background1" w:themeShade="80"/>
            </w:tcBorders>
            <w:shd w:val="clear" w:color="auto" w:fill="auto"/>
            <w:vAlign w:val="center"/>
          </w:tcPr>
          <w:p w14:paraId="5D682967" w14:textId="7F25A6DE" w:rsidR="00D24E87" w:rsidRPr="00D24E87" w:rsidRDefault="00D24E87" w:rsidP="00D24E87">
            <w:pPr>
              <w:widowControl/>
              <w:spacing w:line="240" w:lineRule="auto"/>
              <w:rPr>
                <w:rFonts w:cs="Arial"/>
                <w:spacing w:val="0"/>
                <w:sz w:val="18"/>
                <w:szCs w:val="18"/>
                <w:lang w:eastAsia="en-AU"/>
              </w:rPr>
            </w:pPr>
            <w:r w:rsidRPr="00D24E87">
              <w:rPr>
                <w:rFonts w:cs="Arial"/>
                <w:sz w:val="18"/>
                <w:szCs w:val="18"/>
              </w:rPr>
              <w:t>34.0</w:t>
            </w:r>
          </w:p>
        </w:tc>
        <w:tc>
          <w:tcPr>
            <w:tcW w:w="1702" w:type="dxa"/>
            <w:tcBorders>
              <w:left w:val="nil"/>
              <w:bottom w:val="single" w:sz="4" w:space="0" w:color="808080" w:themeColor="background1" w:themeShade="80"/>
            </w:tcBorders>
            <w:shd w:val="clear" w:color="auto" w:fill="auto"/>
            <w:noWrap/>
            <w:vAlign w:val="center"/>
            <w:hideMark/>
          </w:tcPr>
          <w:p w14:paraId="79E42EC8" w14:textId="6881FA31"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37.7</w:t>
            </w:r>
          </w:p>
        </w:tc>
      </w:tr>
      <w:tr w:rsidR="00D24E87" w:rsidRPr="005E3776" w14:paraId="70F2CA2D" w14:textId="77777777" w:rsidTr="00D24E87">
        <w:trPr>
          <w:trHeight w:val="340"/>
        </w:trPr>
        <w:tc>
          <w:tcPr>
            <w:tcW w:w="112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578F97D"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GWH2</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D0805D5" w14:textId="46574F09" w:rsidR="00D24E87" w:rsidRPr="005E3776" w:rsidRDefault="00A57F34" w:rsidP="00D24E87">
            <w:pPr>
              <w:widowControl/>
              <w:spacing w:line="240" w:lineRule="auto"/>
              <w:rPr>
                <w:rFonts w:cs="Arial"/>
                <w:spacing w:val="0"/>
                <w:sz w:val="18"/>
                <w:szCs w:val="18"/>
                <w:lang w:eastAsia="en-AU"/>
              </w:rPr>
            </w:pPr>
            <w:r>
              <w:rPr>
                <w:rFonts w:cs="Arial"/>
                <w:spacing w:val="0"/>
                <w:sz w:val="18"/>
                <w:szCs w:val="18"/>
                <w:lang w:eastAsia="en-AU"/>
              </w:rPr>
              <w:t xml:space="preserve">  </w:t>
            </w:r>
            <w:r w:rsidR="00D24E87" w:rsidRPr="005E3776">
              <w:rPr>
                <w:rFonts w:cs="Arial"/>
                <w:spacing w:val="0"/>
                <w:sz w:val="18"/>
                <w:szCs w:val="18"/>
                <w:lang w:eastAsia="en-AU"/>
              </w:rPr>
              <w:t>68.6</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7D4728D"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67.0</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C3B7194"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17.6</w:t>
            </w:r>
          </w:p>
        </w:tc>
        <w:tc>
          <w:tcPr>
            <w:tcW w:w="1702" w:type="dxa"/>
            <w:tcBorders>
              <w:top w:val="single" w:sz="4" w:space="0" w:color="808080" w:themeColor="background1" w:themeShade="80"/>
              <w:bottom w:val="single" w:sz="4" w:space="0" w:color="808080" w:themeColor="background1" w:themeShade="80"/>
            </w:tcBorders>
            <w:shd w:val="clear" w:color="auto" w:fill="auto"/>
            <w:vAlign w:val="center"/>
          </w:tcPr>
          <w:p w14:paraId="6EDE5359" w14:textId="525430F9" w:rsidR="00D24E87" w:rsidRPr="00D24E87" w:rsidRDefault="00D24E87" w:rsidP="00D24E87">
            <w:pPr>
              <w:widowControl/>
              <w:spacing w:line="240" w:lineRule="auto"/>
              <w:rPr>
                <w:rFonts w:cs="Arial"/>
                <w:spacing w:val="0"/>
                <w:sz w:val="18"/>
                <w:szCs w:val="18"/>
                <w:lang w:eastAsia="en-AU"/>
              </w:rPr>
            </w:pPr>
            <w:r w:rsidRPr="00D24E87">
              <w:rPr>
                <w:rFonts w:cs="Arial"/>
                <w:sz w:val="18"/>
                <w:szCs w:val="18"/>
              </w:rPr>
              <w:t>49.4</w:t>
            </w:r>
          </w:p>
        </w:tc>
        <w:tc>
          <w:tcPr>
            <w:tcW w:w="1702" w:type="dxa"/>
            <w:tcBorders>
              <w:top w:val="single" w:sz="4" w:space="0" w:color="808080" w:themeColor="background1" w:themeShade="80"/>
              <w:left w:val="nil"/>
              <w:bottom w:val="single" w:sz="4" w:space="0" w:color="808080" w:themeColor="background1" w:themeShade="80"/>
            </w:tcBorders>
            <w:shd w:val="clear" w:color="auto" w:fill="auto"/>
            <w:noWrap/>
            <w:vAlign w:val="center"/>
            <w:hideMark/>
          </w:tcPr>
          <w:p w14:paraId="5F80F2E3" w14:textId="1A775400"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14.2</w:t>
            </w:r>
          </w:p>
        </w:tc>
      </w:tr>
      <w:tr w:rsidR="00D24E87" w:rsidRPr="005E3776" w14:paraId="170266E1" w14:textId="77777777" w:rsidTr="00D24E87">
        <w:trPr>
          <w:trHeight w:val="340"/>
        </w:trPr>
        <w:tc>
          <w:tcPr>
            <w:tcW w:w="112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D4306C7"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GWH3</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F67BF74"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176.9</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A28CA10"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52.2</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9DCAAA5"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17.1</w:t>
            </w:r>
          </w:p>
        </w:tc>
        <w:tc>
          <w:tcPr>
            <w:tcW w:w="1702" w:type="dxa"/>
            <w:tcBorders>
              <w:top w:val="single" w:sz="4" w:space="0" w:color="808080" w:themeColor="background1" w:themeShade="80"/>
              <w:bottom w:val="single" w:sz="4" w:space="0" w:color="808080" w:themeColor="background1" w:themeShade="80"/>
            </w:tcBorders>
            <w:shd w:val="clear" w:color="auto" w:fill="auto"/>
            <w:vAlign w:val="center"/>
          </w:tcPr>
          <w:p w14:paraId="26977880" w14:textId="0DAC1E08" w:rsidR="00D24E87" w:rsidRPr="00D24E87" w:rsidRDefault="00D24E87" w:rsidP="00D24E87">
            <w:pPr>
              <w:widowControl/>
              <w:spacing w:line="240" w:lineRule="auto"/>
              <w:rPr>
                <w:rFonts w:cs="Arial"/>
                <w:spacing w:val="0"/>
                <w:sz w:val="18"/>
                <w:szCs w:val="18"/>
                <w:lang w:eastAsia="en-AU"/>
              </w:rPr>
            </w:pPr>
            <w:r w:rsidRPr="00D24E87">
              <w:rPr>
                <w:rFonts w:cs="Arial"/>
                <w:sz w:val="18"/>
                <w:szCs w:val="18"/>
              </w:rPr>
              <w:t>35.1</w:t>
            </w:r>
          </w:p>
        </w:tc>
        <w:tc>
          <w:tcPr>
            <w:tcW w:w="1702" w:type="dxa"/>
            <w:tcBorders>
              <w:top w:val="single" w:sz="4" w:space="0" w:color="808080" w:themeColor="background1" w:themeShade="80"/>
              <w:left w:val="nil"/>
              <w:bottom w:val="single" w:sz="4" w:space="0" w:color="808080" w:themeColor="background1" w:themeShade="80"/>
            </w:tcBorders>
            <w:shd w:val="clear" w:color="auto" w:fill="auto"/>
            <w:noWrap/>
            <w:vAlign w:val="center"/>
            <w:hideMark/>
          </w:tcPr>
          <w:p w14:paraId="418B45D2" w14:textId="5853EC2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26.5</w:t>
            </w:r>
          </w:p>
        </w:tc>
      </w:tr>
      <w:tr w:rsidR="00D24E87" w:rsidRPr="005E3776" w14:paraId="31CC0E31" w14:textId="77777777" w:rsidTr="00D24E87">
        <w:trPr>
          <w:trHeight w:val="340"/>
        </w:trPr>
        <w:tc>
          <w:tcPr>
            <w:tcW w:w="112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2317431"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GWH4</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E436D51" w14:textId="332BB007" w:rsidR="00D24E87" w:rsidRPr="005E3776" w:rsidRDefault="00A57F34" w:rsidP="00D24E87">
            <w:pPr>
              <w:widowControl/>
              <w:spacing w:line="240" w:lineRule="auto"/>
              <w:rPr>
                <w:rFonts w:cs="Arial"/>
                <w:spacing w:val="0"/>
                <w:sz w:val="18"/>
                <w:szCs w:val="18"/>
                <w:lang w:eastAsia="en-AU"/>
              </w:rPr>
            </w:pPr>
            <w:r>
              <w:rPr>
                <w:rFonts w:cs="Arial"/>
                <w:spacing w:val="0"/>
                <w:sz w:val="18"/>
                <w:szCs w:val="18"/>
                <w:lang w:eastAsia="en-AU"/>
              </w:rPr>
              <w:t xml:space="preserve">  </w:t>
            </w:r>
            <w:r w:rsidR="00D24E87" w:rsidRPr="005E3776">
              <w:rPr>
                <w:rFonts w:cs="Arial"/>
                <w:spacing w:val="0"/>
                <w:sz w:val="18"/>
                <w:szCs w:val="18"/>
                <w:lang w:eastAsia="en-AU"/>
              </w:rPr>
              <w:t>96.5</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BC59D63"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67.0</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7339417"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16.8</w:t>
            </w:r>
          </w:p>
        </w:tc>
        <w:tc>
          <w:tcPr>
            <w:tcW w:w="1702" w:type="dxa"/>
            <w:tcBorders>
              <w:top w:val="single" w:sz="4" w:space="0" w:color="808080" w:themeColor="background1" w:themeShade="80"/>
              <w:bottom w:val="single" w:sz="4" w:space="0" w:color="808080" w:themeColor="background1" w:themeShade="80"/>
            </w:tcBorders>
            <w:shd w:val="clear" w:color="auto" w:fill="auto"/>
            <w:vAlign w:val="center"/>
          </w:tcPr>
          <w:p w14:paraId="206DB3FE" w14:textId="2DFAA6C5" w:rsidR="00D24E87" w:rsidRPr="00D24E87" w:rsidRDefault="00D24E87" w:rsidP="00D24E87">
            <w:pPr>
              <w:widowControl/>
              <w:spacing w:line="240" w:lineRule="auto"/>
              <w:rPr>
                <w:rFonts w:cs="Arial"/>
                <w:spacing w:val="0"/>
                <w:sz w:val="18"/>
                <w:szCs w:val="18"/>
                <w:lang w:eastAsia="en-AU"/>
              </w:rPr>
            </w:pPr>
            <w:r w:rsidRPr="00D24E87">
              <w:rPr>
                <w:rFonts w:cs="Arial"/>
                <w:sz w:val="18"/>
                <w:szCs w:val="18"/>
              </w:rPr>
              <w:t>50.2</w:t>
            </w:r>
          </w:p>
        </w:tc>
        <w:tc>
          <w:tcPr>
            <w:tcW w:w="1702" w:type="dxa"/>
            <w:tcBorders>
              <w:top w:val="single" w:sz="4" w:space="0" w:color="808080" w:themeColor="background1" w:themeShade="80"/>
              <w:left w:val="nil"/>
              <w:bottom w:val="single" w:sz="4" w:space="0" w:color="808080" w:themeColor="background1" w:themeShade="80"/>
            </w:tcBorders>
            <w:shd w:val="clear" w:color="auto" w:fill="auto"/>
            <w:noWrap/>
            <w:vAlign w:val="center"/>
            <w:hideMark/>
          </w:tcPr>
          <w:p w14:paraId="50C507E0" w14:textId="7675CE06"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20.1</w:t>
            </w:r>
          </w:p>
        </w:tc>
      </w:tr>
      <w:tr w:rsidR="00D24E87" w:rsidRPr="005E3776" w14:paraId="5C9A453F" w14:textId="77777777" w:rsidTr="00D24E87">
        <w:trPr>
          <w:trHeight w:val="340"/>
        </w:trPr>
        <w:tc>
          <w:tcPr>
            <w:tcW w:w="112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C494444"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GWH5</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1CCD612" w14:textId="608398AC" w:rsidR="00D24E87" w:rsidRPr="005E3776" w:rsidRDefault="00A57F34" w:rsidP="00D24E87">
            <w:pPr>
              <w:widowControl/>
              <w:spacing w:line="240" w:lineRule="auto"/>
              <w:rPr>
                <w:rFonts w:cs="Arial"/>
                <w:spacing w:val="0"/>
                <w:sz w:val="18"/>
                <w:szCs w:val="18"/>
                <w:lang w:eastAsia="en-AU"/>
              </w:rPr>
            </w:pPr>
            <w:r>
              <w:rPr>
                <w:rFonts w:cs="Arial"/>
                <w:spacing w:val="0"/>
                <w:sz w:val="18"/>
                <w:szCs w:val="18"/>
                <w:lang w:eastAsia="en-AU"/>
              </w:rPr>
              <w:t xml:space="preserve">  </w:t>
            </w:r>
            <w:r w:rsidR="00D24E87" w:rsidRPr="005E3776">
              <w:rPr>
                <w:rFonts w:cs="Arial"/>
                <w:spacing w:val="0"/>
                <w:sz w:val="18"/>
                <w:szCs w:val="18"/>
                <w:lang w:eastAsia="en-AU"/>
              </w:rPr>
              <w:t>73.6</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A3D43A2"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48.0</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B58888D"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16.8</w:t>
            </w:r>
          </w:p>
        </w:tc>
        <w:tc>
          <w:tcPr>
            <w:tcW w:w="1702" w:type="dxa"/>
            <w:tcBorders>
              <w:top w:val="single" w:sz="4" w:space="0" w:color="808080" w:themeColor="background1" w:themeShade="80"/>
              <w:bottom w:val="single" w:sz="4" w:space="0" w:color="808080" w:themeColor="background1" w:themeShade="80"/>
            </w:tcBorders>
            <w:shd w:val="clear" w:color="auto" w:fill="auto"/>
            <w:vAlign w:val="center"/>
          </w:tcPr>
          <w:p w14:paraId="4AE49F95" w14:textId="449BF8F4" w:rsidR="00D24E87" w:rsidRPr="00D24E87" w:rsidRDefault="00D24E87" w:rsidP="00D24E87">
            <w:pPr>
              <w:widowControl/>
              <w:spacing w:line="240" w:lineRule="auto"/>
              <w:rPr>
                <w:rFonts w:cs="Arial"/>
                <w:spacing w:val="0"/>
                <w:sz w:val="18"/>
                <w:szCs w:val="18"/>
                <w:lang w:eastAsia="en-AU"/>
              </w:rPr>
            </w:pPr>
            <w:r w:rsidRPr="00D24E87">
              <w:rPr>
                <w:rFonts w:cs="Arial"/>
                <w:sz w:val="18"/>
                <w:szCs w:val="18"/>
              </w:rPr>
              <w:t>31.2</w:t>
            </w:r>
          </w:p>
        </w:tc>
        <w:tc>
          <w:tcPr>
            <w:tcW w:w="1702" w:type="dxa"/>
            <w:tcBorders>
              <w:top w:val="single" w:sz="4" w:space="0" w:color="808080" w:themeColor="background1" w:themeShade="80"/>
              <w:left w:val="nil"/>
              <w:bottom w:val="single" w:sz="4" w:space="0" w:color="808080" w:themeColor="background1" w:themeShade="80"/>
            </w:tcBorders>
            <w:shd w:val="clear" w:color="auto" w:fill="auto"/>
            <w:noWrap/>
            <w:vAlign w:val="center"/>
            <w:hideMark/>
          </w:tcPr>
          <w:p w14:paraId="7E7B55DF" w14:textId="441CA965" w:rsidR="00D24E87" w:rsidRPr="005E3776" w:rsidRDefault="00A57F34" w:rsidP="00D24E87">
            <w:pPr>
              <w:widowControl/>
              <w:spacing w:line="240" w:lineRule="auto"/>
              <w:rPr>
                <w:rFonts w:cs="Arial"/>
                <w:spacing w:val="0"/>
                <w:sz w:val="18"/>
                <w:szCs w:val="18"/>
                <w:lang w:eastAsia="en-AU"/>
              </w:rPr>
            </w:pPr>
            <w:r>
              <w:rPr>
                <w:rFonts w:cs="Arial"/>
                <w:spacing w:val="0"/>
                <w:sz w:val="18"/>
                <w:szCs w:val="18"/>
                <w:lang w:eastAsia="en-AU"/>
              </w:rPr>
              <w:t xml:space="preserve">  </w:t>
            </w:r>
            <w:r w:rsidR="00D24E87" w:rsidRPr="005E3776">
              <w:rPr>
                <w:rFonts w:cs="Arial"/>
                <w:spacing w:val="0"/>
                <w:sz w:val="18"/>
                <w:szCs w:val="18"/>
                <w:lang w:eastAsia="en-AU"/>
              </w:rPr>
              <w:t>9.7</w:t>
            </w:r>
          </w:p>
        </w:tc>
      </w:tr>
      <w:tr w:rsidR="00D24E87" w:rsidRPr="005E3776" w14:paraId="5BA6E110" w14:textId="77777777" w:rsidTr="00D24E87">
        <w:trPr>
          <w:trHeight w:val="340"/>
        </w:trPr>
        <w:tc>
          <w:tcPr>
            <w:tcW w:w="112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55F57D5"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GWH6</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5B946F7"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174.6</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FE46199"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66.3</w:t>
            </w:r>
          </w:p>
        </w:tc>
        <w:tc>
          <w:tcPr>
            <w:tcW w:w="170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7810BB1" w14:textId="77777777"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17.4</w:t>
            </w:r>
          </w:p>
        </w:tc>
        <w:tc>
          <w:tcPr>
            <w:tcW w:w="1702" w:type="dxa"/>
            <w:tcBorders>
              <w:top w:val="single" w:sz="4" w:space="0" w:color="808080" w:themeColor="background1" w:themeShade="80"/>
              <w:bottom w:val="single" w:sz="4" w:space="0" w:color="808080" w:themeColor="background1" w:themeShade="80"/>
            </w:tcBorders>
            <w:shd w:val="clear" w:color="auto" w:fill="auto"/>
            <w:vAlign w:val="center"/>
          </w:tcPr>
          <w:p w14:paraId="687E119F" w14:textId="5CF80A64" w:rsidR="00D24E87" w:rsidRPr="00D24E87" w:rsidRDefault="00D24E87" w:rsidP="00D24E87">
            <w:pPr>
              <w:widowControl/>
              <w:spacing w:line="240" w:lineRule="auto"/>
              <w:rPr>
                <w:rFonts w:cs="Arial"/>
                <w:spacing w:val="0"/>
                <w:sz w:val="18"/>
                <w:szCs w:val="18"/>
                <w:lang w:eastAsia="en-AU"/>
              </w:rPr>
            </w:pPr>
            <w:r w:rsidRPr="00D24E87">
              <w:rPr>
                <w:rFonts w:cs="Arial"/>
                <w:sz w:val="18"/>
                <w:szCs w:val="18"/>
              </w:rPr>
              <w:t>48.9</w:t>
            </w:r>
          </w:p>
        </w:tc>
        <w:tc>
          <w:tcPr>
            <w:tcW w:w="1702" w:type="dxa"/>
            <w:tcBorders>
              <w:top w:val="single" w:sz="4" w:space="0" w:color="808080" w:themeColor="background1" w:themeShade="80"/>
              <w:left w:val="nil"/>
              <w:bottom w:val="single" w:sz="4" w:space="0" w:color="808080" w:themeColor="background1" w:themeShade="80"/>
            </w:tcBorders>
            <w:shd w:val="clear" w:color="auto" w:fill="auto"/>
            <w:noWrap/>
            <w:vAlign w:val="center"/>
            <w:hideMark/>
          </w:tcPr>
          <w:p w14:paraId="6CAA485C" w14:textId="674BF836" w:rsidR="00D24E87" w:rsidRPr="005E3776" w:rsidRDefault="00D24E87" w:rsidP="00D24E87">
            <w:pPr>
              <w:widowControl/>
              <w:spacing w:line="240" w:lineRule="auto"/>
              <w:rPr>
                <w:rFonts w:cs="Arial"/>
                <w:spacing w:val="0"/>
                <w:sz w:val="18"/>
                <w:szCs w:val="18"/>
                <w:lang w:eastAsia="en-AU"/>
              </w:rPr>
            </w:pPr>
            <w:r w:rsidRPr="005E3776">
              <w:rPr>
                <w:rFonts w:cs="Arial"/>
                <w:spacing w:val="0"/>
                <w:sz w:val="18"/>
                <w:szCs w:val="18"/>
                <w:lang w:eastAsia="en-AU"/>
              </w:rPr>
              <w:t>35.9</w:t>
            </w:r>
          </w:p>
        </w:tc>
      </w:tr>
      <w:tr w:rsidR="00D24E87" w:rsidRPr="005E3776" w14:paraId="1B7544A0" w14:textId="77777777" w:rsidTr="00D24E87">
        <w:trPr>
          <w:trHeight w:val="340"/>
        </w:trPr>
        <w:tc>
          <w:tcPr>
            <w:tcW w:w="112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C151587" w14:textId="37871F26" w:rsidR="00D24E87" w:rsidRPr="005E3776" w:rsidRDefault="00D24E87" w:rsidP="00D24E87">
            <w:pPr>
              <w:widowControl/>
              <w:spacing w:line="240" w:lineRule="auto"/>
              <w:rPr>
                <w:rFonts w:cs="Arial"/>
                <w:b/>
                <w:bCs/>
                <w:spacing w:val="0"/>
                <w:sz w:val="18"/>
                <w:szCs w:val="18"/>
                <w:lang w:eastAsia="en-AU"/>
              </w:rPr>
            </w:pPr>
            <w:r w:rsidRPr="005E3776">
              <w:rPr>
                <w:rFonts w:cs="Arial"/>
                <w:b/>
                <w:bCs/>
                <w:spacing w:val="0"/>
                <w:sz w:val="18"/>
                <w:szCs w:val="18"/>
                <w:lang w:eastAsia="en-AU"/>
              </w:rPr>
              <w:t>Av</w:t>
            </w:r>
          </w:p>
        </w:tc>
        <w:tc>
          <w:tcPr>
            <w:tcW w:w="170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FE7B967" w14:textId="77777777" w:rsidR="00D24E87" w:rsidRPr="005E3776" w:rsidRDefault="00D24E87" w:rsidP="00D24E87">
            <w:pPr>
              <w:widowControl/>
              <w:spacing w:line="240" w:lineRule="auto"/>
              <w:rPr>
                <w:rFonts w:cs="Arial"/>
                <w:b/>
                <w:bCs/>
                <w:spacing w:val="0"/>
                <w:sz w:val="18"/>
                <w:szCs w:val="18"/>
                <w:lang w:eastAsia="en-AU"/>
              </w:rPr>
            </w:pPr>
            <w:r w:rsidRPr="005E3776">
              <w:rPr>
                <w:rFonts w:cs="Arial"/>
                <w:b/>
                <w:bCs/>
                <w:spacing w:val="0"/>
                <w:sz w:val="18"/>
                <w:szCs w:val="18"/>
                <w:lang w:eastAsia="en-AU"/>
              </w:rPr>
              <w:t>141.4</w:t>
            </w:r>
          </w:p>
        </w:tc>
        <w:tc>
          <w:tcPr>
            <w:tcW w:w="170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7C08AB2" w14:textId="77777777" w:rsidR="00D24E87" w:rsidRPr="005E3776" w:rsidRDefault="00D24E87" w:rsidP="00D24E87">
            <w:pPr>
              <w:widowControl/>
              <w:spacing w:line="240" w:lineRule="auto"/>
              <w:rPr>
                <w:rFonts w:cs="Arial"/>
                <w:b/>
                <w:bCs/>
                <w:spacing w:val="0"/>
                <w:sz w:val="18"/>
                <w:szCs w:val="18"/>
                <w:lang w:eastAsia="en-AU"/>
              </w:rPr>
            </w:pPr>
            <w:r w:rsidRPr="005E3776">
              <w:rPr>
                <w:rFonts w:cs="Arial"/>
                <w:b/>
                <w:bCs/>
                <w:spacing w:val="0"/>
                <w:sz w:val="18"/>
                <w:szCs w:val="18"/>
                <w:lang w:eastAsia="en-AU"/>
              </w:rPr>
              <w:t>58.5</w:t>
            </w:r>
          </w:p>
        </w:tc>
        <w:tc>
          <w:tcPr>
            <w:tcW w:w="170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095A62D" w14:textId="77777777" w:rsidR="00D24E87" w:rsidRPr="005E3776" w:rsidRDefault="00D24E87" w:rsidP="00D24E87">
            <w:pPr>
              <w:widowControl/>
              <w:spacing w:line="240" w:lineRule="auto"/>
              <w:rPr>
                <w:rFonts w:cs="Arial"/>
                <w:b/>
                <w:bCs/>
                <w:spacing w:val="0"/>
                <w:sz w:val="18"/>
                <w:szCs w:val="18"/>
                <w:lang w:eastAsia="en-AU"/>
              </w:rPr>
            </w:pPr>
            <w:r w:rsidRPr="005E3776">
              <w:rPr>
                <w:rFonts w:cs="Arial"/>
                <w:b/>
                <w:bCs/>
                <w:spacing w:val="0"/>
                <w:sz w:val="18"/>
                <w:szCs w:val="18"/>
                <w:lang w:eastAsia="en-AU"/>
              </w:rPr>
              <w:t>17.0</w:t>
            </w:r>
          </w:p>
        </w:tc>
        <w:tc>
          <w:tcPr>
            <w:tcW w:w="1702"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8A3CD70" w14:textId="2BDC06DC" w:rsidR="00D24E87" w:rsidRPr="00D24E87" w:rsidRDefault="00D24E87" w:rsidP="00D24E87">
            <w:pPr>
              <w:widowControl/>
              <w:spacing w:line="240" w:lineRule="auto"/>
              <w:rPr>
                <w:rFonts w:cs="Arial"/>
                <w:b/>
                <w:bCs/>
                <w:spacing w:val="0"/>
                <w:sz w:val="18"/>
                <w:szCs w:val="18"/>
                <w:lang w:eastAsia="en-AU"/>
              </w:rPr>
            </w:pPr>
            <w:r w:rsidRPr="00D24E87">
              <w:rPr>
                <w:rFonts w:cs="Arial"/>
                <w:b/>
                <w:bCs/>
                <w:sz w:val="18"/>
                <w:szCs w:val="18"/>
              </w:rPr>
              <w:t>41.5</w:t>
            </w:r>
          </w:p>
        </w:tc>
        <w:tc>
          <w:tcPr>
            <w:tcW w:w="1702" w:type="dxa"/>
            <w:tcBorders>
              <w:top w:val="single" w:sz="4" w:space="0" w:color="808080" w:themeColor="background1" w:themeShade="80"/>
              <w:left w:val="nil"/>
              <w:bottom w:val="single" w:sz="4" w:space="0" w:color="808080" w:themeColor="background1" w:themeShade="80"/>
            </w:tcBorders>
            <w:shd w:val="clear" w:color="auto" w:fill="F2F2F2" w:themeFill="background1" w:themeFillShade="F2"/>
            <w:noWrap/>
            <w:vAlign w:val="center"/>
            <w:hideMark/>
          </w:tcPr>
          <w:p w14:paraId="3815128C" w14:textId="694D014F" w:rsidR="00D24E87" w:rsidRPr="005E3776" w:rsidRDefault="00D24E87" w:rsidP="00D24E87">
            <w:pPr>
              <w:widowControl/>
              <w:spacing w:line="240" w:lineRule="auto"/>
              <w:rPr>
                <w:rFonts w:cs="Arial"/>
                <w:b/>
                <w:bCs/>
                <w:spacing w:val="0"/>
                <w:sz w:val="18"/>
                <w:szCs w:val="18"/>
                <w:lang w:eastAsia="en-AU"/>
              </w:rPr>
            </w:pPr>
            <w:r w:rsidRPr="005E3776">
              <w:rPr>
                <w:rFonts w:cs="Arial"/>
                <w:b/>
                <w:bCs/>
                <w:spacing w:val="0"/>
                <w:sz w:val="18"/>
                <w:szCs w:val="18"/>
                <w:lang w:eastAsia="en-AU"/>
              </w:rPr>
              <w:t>24.0</w:t>
            </w:r>
          </w:p>
        </w:tc>
      </w:tr>
    </w:tbl>
    <w:p w14:paraId="78BAB5A5" w14:textId="77777777" w:rsidR="005E3776" w:rsidRDefault="005E3776" w:rsidP="0012555D"/>
    <w:p w14:paraId="2324EB48" w14:textId="77777777" w:rsidR="009C06A4" w:rsidRDefault="009C06A4" w:rsidP="0012555D"/>
    <w:p w14:paraId="026E89E9" w14:textId="0DB721F9" w:rsidR="003073B7" w:rsidRDefault="00B0667D" w:rsidP="0012555D">
      <w:r w:rsidRPr="007C2060">
        <w:t>The</w:t>
      </w:r>
      <w:r w:rsidR="003073B7" w:rsidRPr="007C2060">
        <w:t xml:space="preserve"> </w:t>
      </w:r>
      <w:r w:rsidR="00410702">
        <w:t xml:space="preserve">average </w:t>
      </w:r>
      <w:r w:rsidR="003073B7" w:rsidRPr="007C2060">
        <w:t xml:space="preserve">cold water temperatures at the houses were very similar, </w:t>
      </w:r>
      <w:r w:rsidRPr="007C2060">
        <w:t xml:space="preserve">but </w:t>
      </w:r>
      <w:r w:rsidR="003073B7" w:rsidRPr="007C2060">
        <w:t>there is a significant variation in the average temperature of the hot water drawn from the water heaters, w</w:t>
      </w:r>
      <w:r w:rsidR="00D16DC5" w:rsidRPr="007C2060">
        <w:t>ith this ranging from only 48.0</w:t>
      </w:r>
      <w:r w:rsidR="003073B7" w:rsidRPr="007C2060">
        <w:rPr>
          <w:vertAlign w:val="superscript"/>
        </w:rPr>
        <w:t>o</w:t>
      </w:r>
      <w:r w:rsidR="00D16DC5" w:rsidRPr="007C2060">
        <w:t>C (GWH5) to 67</w:t>
      </w:r>
      <w:r w:rsidR="003073B7" w:rsidRPr="007C2060">
        <w:rPr>
          <w:vertAlign w:val="superscript"/>
        </w:rPr>
        <w:t>o</w:t>
      </w:r>
      <w:r w:rsidR="003073B7" w:rsidRPr="007C2060">
        <w:t xml:space="preserve">C </w:t>
      </w:r>
      <w:r w:rsidR="00AE49F6">
        <w:t>(GWH2 and</w:t>
      </w:r>
      <w:r w:rsidR="00410702">
        <w:t xml:space="preserve"> GWH4). Based on the </w:t>
      </w:r>
      <w:r w:rsidR="003073B7" w:rsidRPr="007C2060">
        <w:t>water</w:t>
      </w:r>
      <w:r w:rsidR="00410702">
        <w:t xml:space="preserve"> heating</w:t>
      </w:r>
      <w:r w:rsidR="003073B7" w:rsidRPr="007C2060">
        <w:t xml:space="preserve"> task, house GWH1 is still seen to be the highest user of hot water, but house GWH6 now ranks </w:t>
      </w:r>
      <w:r w:rsidR="00123035" w:rsidRPr="007C2060">
        <w:t>a close s</w:t>
      </w:r>
      <w:r w:rsidR="005F5346" w:rsidRPr="007C2060">
        <w:t>econd</w:t>
      </w:r>
      <w:r w:rsidR="003073B7" w:rsidRPr="007C2060">
        <w:t xml:space="preserve">, due to it having a fairly high hot water temperature. </w:t>
      </w:r>
      <w:r w:rsidR="00123035" w:rsidRPr="007C2060">
        <w:t>Similarly, house GWH2 now ranks as the second lowest user of hot water and GWH5 as the lowest user of hot water, because the hot water temperature at GWH5 is lower than at GWH2.</w:t>
      </w:r>
    </w:p>
    <w:p w14:paraId="23F63B79" w14:textId="77777777" w:rsidR="00123035" w:rsidRDefault="00123035" w:rsidP="0012555D"/>
    <w:p w14:paraId="41EF4978" w14:textId="05E98C14" w:rsidR="00123035" w:rsidRDefault="00410702" w:rsidP="0012555D">
      <w:r>
        <w:t xml:space="preserve">The average daily </w:t>
      </w:r>
      <w:r w:rsidR="00123035">
        <w:t>water</w:t>
      </w:r>
      <w:r>
        <w:t xml:space="preserve"> heating</w:t>
      </w:r>
      <w:r w:rsidR="00123035">
        <w:t xml:space="preserve"> task across the six houses</w:t>
      </w:r>
      <w:r w:rsidR="005F5346">
        <w:t xml:space="preserve"> prior to the retrofits (mid-April to mid-May</w:t>
      </w:r>
      <w:r w:rsidR="00123035">
        <w:t>) was 24</w:t>
      </w:r>
      <w:r>
        <w:t>.0</w:t>
      </w:r>
      <w:r w:rsidR="00F17354">
        <w:t xml:space="preserve"> MJ per </w:t>
      </w:r>
      <w:r w:rsidR="00123035">
        <w:t>day, or an average of 6.86 MJ per person per day</w:t>
      </w:r>
      <w:r w:rsidR="00226535">
        <w:t xml:space="preserve"> based on the average occupancy of 3.5 people</w:t>
      </w:r>
      <w:r w:rsidR="00123035">
        <w:t>.</w:t>
      </w:r>
      <w:r w:rsidR="00FB77CA">
        <w:t xml:space="preserve"> For an average Victorian household with 2.5 people, this suggests an av</w:t>
      </w:r>
      <w:r>
        <w:t xml:space="preserve">erage daily </w:t>
      </w:r>
      <w:r w:rsidR="00FB77CA">
        <w:t>water</w:t>
      </w:r>
      <w:r>
        <w:t xml:space="preserve"> heating</w:t>
      </w:r>
      <w:r w:rsidR="00FB77CA">
        <w:t xml:space="preserve"> task </w:t>
      </w:r>
      <w:r w:rsidR="00F17354">
        <w:t xml:space="preserve">at this time of year of 17.2 MJ per </w:t>
      </w:r>
      <w:r w:rsidR="00FB77CA">
        <w:t>day</w:t>
      </w:r>
      <w:r w:rsidR="00AE49F6">
        <w:rPr>
          <w:rStyle w:val="FootnoteReference"/>
        </w:rPr>
        <w:footnoteReference w:id="26"/>
      </w:r>
      <w:r w:rsidR="00FB77CA">
        <w:t xml:space="preserve">. </w:t>
      </w:r>
      <w:r w:rsidR="00226535">
        <w:t xml:space="preserve">This result is quite similar to that found in the South Australian study of 12 water heaters located in Adelaide monitored over a year. In </w:t>
      </w:r>
      <w:r>
        <w:t xml:space="preserve">this case the average daily </w:t>
      </w:r>
      <w:r w:rsidR="00226535">
        <w:t>water</w:t>
      </w:r>
      <w:r>
        <w:t xml:space="preserve"> heating</w:t>
      </w:r>
      <w:r w:rsidR="00226535">
        <w:t xml:space="preserve"> task over the full yea</w:t>
      </w:r>
      <w:r w:rsidR="00F17354">
        <w:t xml:space="preserve">r was 17.3 MJ per </w:t>
      </w:r>
      <w:r w:rsidR="005A7E2C">
        <w:t>day or 6.28 MJ per person per day</w:t>
      </w:r>
      <w:r w:rsidR="00226535">
        <w:t xml:space="preserve"> based on an average occupancy of </w:t>
      </w:r>
      <w:r w:rsidR="00226535" w:rsidRPr="005B5B87">
        <w:t>2.75</w:t>
      </w:r>
      <w:r w:rsidR="00226535">
        <w:t xml:space="preserve"> people. [DMITRE 2014] As the </w:t>
      </w:r>
      <w:r w:rsidR="006D2DE5">
        <w:t>cold water temperatures in Melbourne would be expected to be lower than the cold water temperatures in Adelaide</w:t>
      </w:r>
      <w:r w:rsidR="00226535">
        <w:t xml:space="preserve">, it is expected that the </w:t>
      </w:r>
      <w:r w:rsidR="005A50B2">
        <w:t xml:space="preserve">average </w:t>
      </w:r>
      <w:r w:rsidR="00226535">
        <w:t>dai</w:t>
      </w:r>
      <w:r w:rsidR="00572829">
        <w:t xml:space="preserve">ly </w:t>
      </w:r>
      <w:r w:rsidR="00226535">
        <w:t xml:space="preserve">water </w:t>
      </w:r>
      <w:r w:rsidR="00572829">
        <w:t xml:space="preserve">heating </w:t>
      </w:r>
      <w:r w:rsidR="00226535">
        <w:t xml:space="preserve">task would be higher than </w:t>
      </w:r>
      <w:r w:rsidR="006D2DE5">
        <w:t>for the South Australian study</w:t>
      </w:r>
      <w:r w:rsidR="00226535">
        <w:t>. In this case the ave</w:t>
      </w:r>
      <w:r w:rsidR="005A50B2">
        <w:t>rage cold water temperature over the monitoring period was 20.0</w:t>
      </w:r>
      <w:r w:rsidR="005A50B2" w:rsidRPr="005A50B2">
        <w:rPr>
          <w:vertAlign w:val="superscript"/>
        </w:rPr>
        <w:t>o</w:t>
      </w:r>
      <w:r w:rsidR="005A50B2">
        <w:t>C.</w:t>
      </w:r>
    </w:p>
    <w:p w14:paraId="682E99E6" w14:textId="2A8651B6" w:rsidR="0032240F" w:rsidRDefault="0032240F" w:rsidP="0012555D"/>
    <w:p w14:paraId="64B90F21" w14:textId="56C87D62" w:rsidR="0032240F" w:rsidRDefault="0032240F" w:rsidP="0012555D">
      <w:r>
        <w:t>The occupants at house GWH5 reported that they limited their use of hot wate</w:t>
      </w:r>
      <w:r w:rsidR="00DD3A8C">
        <w:t>r prior to the retrofits due to</w:t>
      </w:r>
      <w:r>
        <w:t xml:space="preserve"> their existing </w:t>
      </w:r>
      <w:r w:rsidR="00DD3A8C">
        <w:t xml:space="preserve">water heater being </w:t>
      </w:r>
      <w:r>
        <w:t>faulty, and this is likely to have reduced their daily water heating task below what it would otherwise have been</w:t>
      </w:r>
      <w:r w:rsidR="00A023F2">
        <w:t xml:space="preserve"> and</w:t>
      </w:r>
      <w:r w:rsidR="00DD3A8C">
        <w:t>,</w:t>
      </w:r>
      <w:r w:rsidR="00A023F2">
        <w:t xml:space="preserve"> therefore</w:t>
      </w:r>
      <w:r w:rsidR="00DD3A8C">
        <w:t>,</w:t>
      </w:r>
      <w:r w:rsidR="00A023F2">
        <w:t xml:space="preserve"> reduced the average water heating task across the six houses</w:t>
      </w:r>
      <w:r>
        <w:t>. After the retrofits their daily water heating task increased from 9.7 MJ per day to 15.1 MJ per day</w:t>
      </w:r>
      <w:r w:rsidR="00F32B82">
        <w:t xml:space="preserve"> (equivalent to</w:t>
      </w:r>
      <w:r>
        <w:t xml:space="preserve"> </w:t>
      </w:r>
      <w:r w:rsidR="00F32B82">
        <w:t xml:space="preserve">13.5 MJ per day if we make allowance for the lower cold water temperature after the retrofit). </w:t>
      </w:r>
      <w:r w:rsidR="00A023F2">
        <w:t>If we</w:t>
      </w:r>
      <w:r w:rsidR="005A57EE">
        <w:t xml:space="preserve"> assume that the average water heating task at house GWH5 prior to the retrofits would have been 13.5 MJ per day had its water heater not been faulty</w:t>
      </w:r>
      <w:r w:rsidR="00DD3A8C">
        <w:t>,</w:t>
      </w:r>
      <w:r w:rsidR="005A57EE">
        <w:t xml:space="preserve"> this increases the average </w:t>
      </w:r>
      <w:r w:rsidR="00DD3A8C">
        <w:t xml:space="preserve">water heating </w:t>
      </w:r>
      <w:r w:rsidR="005A57EE">
        <w:t xml:space="preserve">task across the </w:t>
      </w:r>
      <w:r w:rsidR="00DD3A8C">
        <w:t xml:space="preserve">six </w:t>
      </w:r>
      <w:r w:rsidR="005A57EE">
        <w:t>houses to 24.7 MJ per day or 7.07 MJ per person p</w:t>
      </w:r>
      <w:r w:rsidR="00EE671E">
        <w:t>er day. This suggests a water heating</w:t>
      </w:r>
      <w:r w:rsidR="005A57EE">
        <w:t xml:space="preserve"> task of 17.6 MJ per day for the average 2.5 person</w:t>
      </w:r>
      <w:r w:rsidR="00DD3A8C">
        <w:t xml:space="preserve"> Victorian</w:t>
      </w:r>
      <w:r w:rsidR="005A57EE">
        <w:t xml:space="preserve"> household. However, it is important to keep in mind that this</w:t>
      </w:r>
      <w:r w:rsidR="00DD3A8C">
        <w:t xml:space="preserve"> estimate</w:t>
      </w:r>
      <w:r w:rsidR="005A57EE">
        <w:t xml:space="preserve"> is based on only a small sample of households, and a much larger s</w:t>
      </w:r>
      <w:r w:rsidR="0075118A">
        <w:t>ample would be required to obtain a more robust estimate of average Victorian hot water use.</w:t>
      </w:r>
    </w:p>
    <w:p w14:paraId="725B0461" w14:textId="1135B1BF" w:rsidR="002C4C1C" w:rsidRDefault="002C4C1C" w:rsidP="0012555D">
      <w:r>
        <w:br w:type="page"/>
      </w:r>
    </w:p>
    <w:p w14:paraId="3789F32B" w14:textId="5DB8CEEF" w:rsidR="00EB6EF1" w:rsidRDefault="00EB6EF1" w:rsidP="00EB6EF1">
      <w:pPr>
        <w:pStyle w:val="Heading2"/>
      </w:pPr>
      <w:bookmarkStart w:id="19" w:name="_Toc468355588"/>
      <w:r>
        <w:lastRenderedPageBreak/>
        <w:t>Daily energy consumption and efficiency of water heaters prior to retrofit</w:t>
      </w:r>
      <w:bookmarkEnd w:id="19"/>
    </w:p>
    <w:p w14:paraId="61FBB79F" w14:textId="1E452EFD" w:rsidR="00EB6EF1" w:rsidRDefault="00EB6EF1" w:rsidP="0012555D">
      <w:r>
        <w:t>The data collected during the pre-retrofit monitoring period was analysed by EES to obtain information on the average daily gas use of the water heaters and the average energy efficiency of the water heaters</w:t>
      </w:r>
      <w:r w:rsidR="0054679C">
        <w:t xml:space="preserve"> prior to the retrofits</w:t>
      </w:r>
      <w:r>
        <w:t>.</w:t>
      </w:r>
      <w:r w:rsidR="00A81C6E">
        <w:t xml:space="preserve"> This data is summarised in Table </w:t>
      </w:r>
      <w:r w:rsidR="003B182E">
        <w:t>7</w:t>
      </w:r>
      <w:r w:rsidR="00A81C6E">
        <w:t xml:space="preserve">. </w:t>
      </w:r>
      <w:r w:rsidR="00FA2B5D">
        <w:t>The table shows the average total daily gas energy consumption of the water heaters, and breaks this down in to the estimated average daily e</w:t>
      </w:r>
      <w:r w:rsidR="00D641EB">
        <w:t>nergy use of the gas pilot</w:t>
      </w:r>
      <w:r w:rsidR="00FA2B5D">
        <w:t xml:space="preserve"> and the estimated average daily energy use for heating the water</w:t>
      </w:r>
      <w:r w:rsidR="00443FC6">
        <w:rPr>
          <w:rStyle w:val="FootnoteReference"/>
        </w:rPr>
        <w:footnoteReference w:id="27"/>
      </w:r>
      <w:r w:rsidR="00FA2B5D">
        <w:t xml:space="preserve">. For the majority of the houses the gas pilot consumes around 8 MJ per day. For house GWH4 the estimated pilot use is much higher, 25.9 MJ per day. </w:t>
      </w:r>
      <w:r w:rsidR="001C690E">
        <w:t xml:space="preserve">It is not known why the </w:t>
      </w:r>
      <w:r w:rsidR="00D641EB">
        <w:t>gas pilot</w:t>
      </w:r>
      <w:r w:rsidR="001C690E">
        <w:t xml:space="preserve"> consumption for this water heater was so much higher</w:t>
      </w:r>
      <w:r w:rsidR="006F1F65">
        <w:t>, although it suggests that this water heater was faulty</w:t>
      </w:r>
      <w:r w:rsidR="001C690E">
        <w:t>.</w:t>
      </w:r>
      <w:r w:rsidR="00FA2B5D">
        <w:t xml:space="preserve"> At house GWH5 the </w:t>
      </w:r>
      <w:r w:rsidR="00D641EB">
        <w:t xml:space="preserve">gas </w:t>
      </w:r>
      <w:r w:rsidR="00FA2B5D">
        <w:t>pilo</w:t>
      </w:r>
      <w:r w:rsidR="006F1F65">
        <w:t xml:space="preserve">t consumption is much lower, </w:t>
      </w:r>
      <w:r w:rsidR="00FA2B5D">
        <w:t xml:space="preserve">only 2.2 MJ per day. This is because this water heaters was faulty and the </w:t>
      </w:r>
      <w:r w:rsidR="00D641EB">
        <w:t>gas pilot</w:t>
      </w:r>
      <w:r w:rsidR="00FA2B5D">
        <w:t xml:space="preserve"> often went out</w:t>
      </w:r>
      <w:r w:rsidR="00974D07">
        <w:rPr>
          <w:rStyle w:val="FootnoteReference"/>
        </w:rPr>
        <w:footnoteReference w:id="28"/>
      </w:r>
      <w:r w:rsidR="00FA2B5D">
        <w:t xml:space="preserve">. The average daily gas use of the water heaters was 52.3 MJ per day, more than double the average daily hot water task of 24.0 MJ per day. This is because of the energy use by the </w:t>
      </w:r>
      <w:r w:rsidR="00D641EB">
        <w:t>gas pilot</w:t>
      </w:r>
      <w:r w:rsidR="00FA2B5D">
        <w:t xml:space="preserve">, </w:t>
      </w:r>
      <w:r w:rsidR="001C690E">
        <w:t>heat losses from the hot water stor</w:t>
      </w:r>
      <w:r w:rsidR="00D641EB">
        <w:t>ed in the water heater (the</w:t>
      </w:r>
      <w:r w:rsidR="001C690E">
        <w:t xml:space="preserve"> </w:t>
      </w:r>
      <w:r w:rsidR="001C690E" w:rsidRPr="00EC586E">
        <w:t>standing losses</w:t>
      </w:r>
      <w:r w:rsidR="001C690E">
        <w:t xml:space="preserve">) </w:t>
      </w:r>
      <w:r w:rsidR="002A1F21">
        <w:t>as well as</w:t>
      </w:r>
      <w:r w:rsidR="00FA2B5D">
        <w:t xml:space="preserve"> </w:t>
      </w:r>
      <w:r w:rsidR="00D641EB">
        <w:t xml:space="preserve">the </w:t>
      </w:r>
      <w:r w:rsidR="00FA2B5D">
        <w:t>energy losses</w:t>
      </w:r>
      <w:r w:rsidR="00D641EB">
        <w:t xml:space="preserve"> which occur</w:t>
      </w:r>
      <w:r w:rsidR="00FA2B5D">
        <w:t xml:space="preserve"> when </w:t>
      </w:r>
      <w:r w:rsidR="00D641EB">
        <w:t xml:space="preserve">gas burner is </w:t>
      </w:r>
      <w:r w:rsidR="00FA2B5D">
        <w:t xml:space="preserve">heating the water in the hot water cylinder </w:t>
      </w:r>
      <w:r w:rsidR="00072608">
        <w:t xml:space="preserve">during a </w:t>
      </w:r>
      <w:r w:rsidR="00D641EB">
        <w:t xml:space="preserve">water </w:t>
      </w:r>
      <w:r w:rsidR="00072608">
        <w:t>heating cycle</w:t>
      </w:r>
      <w:r w:rsidR="00FA2B5D">
        <w:t>.</w:t>
      </w:r>
    </w:p>
    <w:p w14:paraId="701FD8F9" w14:textId="2381EA1A" w:rsidR="009B3B2D" w:rsidRDefault="009B3B2D" w:rsidP="0012555D"/>
    <w:p w14:paraId="3F93A2B2" w14:textId="73D25CA8" w:rsidR="00020DFC" w:rsidRDefault="00020DFC" w:rsidP="0012555D"/>
    <w:p w14:paraId="1006E6D6" w14:textId="128BCBB5" w:rsidR="00020DFC" w:rsidRDefault="0054679C" w:rsidP="0054679C">
      <w:pPr>
        <w:pStyle w:val="Tabletitle"/>
      </w:pPr>
      <w:r>
        <w:t xml:space="preserve">TABLE </w:t>
      </w:r>
      <w:r w:rsidR="003B182E">
        <w:t>7</w:t>
      </w:r>
      <w:r>
        <w:t>: AVERAGE ENERGY CONSUMPTION AND EFFICIENCY OF EXISTING GAS WATER HEATERS</w:t>
      </w:r>
    </w:p>
    <w:tbl>
      <w:tblPr>
        <w:tblW w:w="9700" w:type="dxa"/>
        <w:tblLayout w:type="fixed"/>
        <w:tblLook w:val="04A0" w:firstRow="1" w:lastRow="0" w:firstColumn="1" w:lastColumn="0" w:noHBand="0" w:noVBand="1"/>
        <w:tblCaption w:val="Average energy consumption and efficiency of existing water heaters"/>
        <w:tblDescription w:val="The table provides information on the average daily consumption of the existing water heaters prior to retrofit, and on the efficiency of the water heaters. The average daily energy consumption is broken down into energy use by the pilot light and for water heating, and estimates of both the heating cycle efficiency and overall efficiency are provided. An estimate of the annual gas consumption of the water heaters is also provided."/>
      </w:tblPr>
      <w:tblGrid>
        <w:gridCol w:w="960"/>
        <w:gridCol w:w="1248"/>
        <w:gridCol w:w="1249"/>
        <w:gridCol w:w="1248"/>
        <w:gridCol w:w="1249"/>
        <w:gridCol w:w="1248"/>
        <w:gridCol w:w="1249"/>
        <w:gridCol w:w="1249"/>
      </w:tblGrid>
      <w:tr w:rsidR="00020DFC" w:rsidRPr="00020DFC" w14:paraId="45769C8A" w14:textId="77777777" w:rsidTr="00020DFC">
        <w:trPr>
          <w:trHeight w:val="340"/>
        </w:trPr>
        <w:tc>
          <w:tcPr>
            <w:tcW w:w="960" w:type="dxa"/>
            <w:shd w:val="clear" w:color="auto" w:fill="92D050"/>
            <w:vAlign w:val="center"/>
            <w:hideMark/>
          </w:tcPr>
          <w:p w14:paraId="3402E9FD" w14:textId="77777777" w:rsidR="00020DFC" w:rsidRPr="00020DFC" w:rsidRDefault="00020DFC" w:rsidP="00020DFC">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House No</w:t>
            </w:r>
          </w:p>
        </w:tc>
        <w:tc>
          <w:tcPr>
            <w:tcW w:w="1248" w:type="dxa"/>
            <w:shd w:val="clear" w:color="auto" w:fill="92D050"/>
            <w:vAlign w:val="center"/>
            <w:hideMark/>
          </w:tcPr>
          <w:p w14:paraId="6ED75F9B" w14:textId="045818CF" w:rsidR="00020DFC" w:rsidRPr="00020DFC" w:rsidRDefault="00020DFC" w:rsidP="006D502E">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Av. Water</w:t>
            </w:r>
            <w:r w:rsidR="006D502E">
              <w:rPr>
                <w:rFonts w:cs="Arial"/>
                <w:b/>
                <w:bCs/>
                <w:color w:val="FFFFFF" w:themeColor="background1"/>
                <w:spacing w:val="0"/>
                <w:sz w:val="18"/>
                <w:szCs w:val="18"/>
                <w:lang w:eastAsia="en-AU"/>
              </w:rPr>
              <w:t xml:space="preserve"> Heating</w:t>
            </w:r>
            <w:r w:rsidRPr="00020DFC">
              <w:rPr>
                <w:rFonts w:cs="Arial"/>
                <w:b/>
                <w:bCs/>
                <w:color w:val="FFFFFF" w:themeColor="background1"/>
                <w:spacing w:val="0"/>
                <w:sz w:val="18"/>
                <w:szCs w:val="18"/>
                <w:lang w:eastAsia="en-AU"/>
              </w:rPr>
              <w:t xml:space="preserve"> Task (MJ/day)</w:t>
            </w:r>
          </w:p>
        </w:tc>
        <w:tc>
          <w:tcPr>
            <w:tcW w:w="1249" w:type="dxa"/>
            <w:shd w:val="clear" w:color="auto" w:fill="92D050"/>
            <w:vAlign w:val="center"/>
            <w:hideMark/>
          </w:tcPr>
          <w:p w14:paraId="577BAF33" w14:textId="77777777" w:rsidR="00020DFC" w:rsidRPr="00020DFC" w:rsidRDefault="00020DFC" w:rsidP="00020DFC">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Av. Pilot energy (MJ/day)</w:t>
            </w:r>
          </w:p>
        </w:tc>
        <w:tc>
          <w:tcPr>
            <w:tcW w:w="1248" w:type="dxa"/>
            <w:shd w:val="clear" w:color="auto" w:fill="92D050"/>
            <w:vAlign w:val="center"/>
            <w:hideMark/>
          </w:tcPr>
          <w:p w14:paraId="3EFD14F7" w14:textId="77777777" w:rsidR="00020DFC" w:rsidRPr="00020DFC" w:rsidRDefault="00020DFC" w:rsidP="00020DFC">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Av. Water Heating Energy (MJ/day)</w:t>
            </w:r>
          </w:p>
        </w:tc>
        <w:tc>
          <w:tcPr>
            <w:tcW w:w="1249" w:type="dxa"/>
            <w:shd w:val="clear" w:color="auto" w:fill="92D050"/>
            <w:vAlign w:val="center"/>
            <w:hideMark/>
          </w:tcPr>
          <w:p w14:paraId="0E1A0E9E" w14:textId="77777777" w:rsidR="00020DFC" w:rsidRPr="00020DFC" w:rsidRDefault="00020DFC" w:rsidP="00020DFC">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Av. Total Energy (MJ/day)</w:t>
            </w:r>
          </w:p>
        </w:tc>
        <w:tc>
          <w:tcPr>
            <w:tcW w:w="1248" w:type="dxa"/>
            <w:shd w:val="clear" w:color="auto" w:fill="92D050"/>
            <w:vAlign w:val="center"/>
            <w:hideMark/>
          </w:tcPr>
          <w:p w14:paraId="18AF706F" w14:textId="77777777" w:rsidR="00020DFC" w:rsidRPr="00020DFC" w:rsidRDefault="00020DFC" w:rsidP="00020DFC">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Heating cycle efficiency (%)</w:t>
            </w:r>
          </w:p>
        </w:tc>
        <w:tc>
          <w:tcPr>
            <w:tcW w:w="1249" w:type="dxa"/>
            <w:shd w:val="clear" w:color="auto" w:fill="92D050"/>
            <w:vAlign w:val="center"/>
            <w:hideMark/>
          </w:tcPr>
          <w:p w14:paraId="1D790C2C" w14:textId="77777777" w:rsidR="00020DFC" w:rsidRPr="00020DFC" w:rsidRDefault="00020DFC" w:rsidP="00020DFC">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Overall efficiency (%)</w:t>
            </w:r>
          </w:p>
        </w:tc>
        <w:tc>
          <w:tcPr>
            <w:tcW w:w="1249" w:type="dxa"/>
            <w:shd w:val="clear" w:color="auto" w:fill="92D050"/>
            <w:vAlign w:val="center"/>
            <w:hideMark/>
          </w:tcPr>
          <w:p w14:paraId="209F0B29" w14:textId="77777777" w:rsidR="00020DFC" w:rsidRDefault="00020DFC" w:rsidP="00020DFC">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Est Annual Energy</w:t>
            </w:r>
          </w:p>
          <w:p w14:paraId="47D4B027" w14:textId="107BF352" w:rsidR="00020DFC" w:rsidRPr="00020DFC" w:rsidRDefault="00020DFC" w:rsidP="00020DFC">
            <w:pPr>
              <w:widowControl/>
              <w:spacing w:line="240" w:lineRule="auto"/>
              <w:rPr>
                <w:rFonts w:cs="Arial"/>
                <w:b/>
                <w:bCs/>
                <w:color w:val="FFFFFF" w:themeColor="background1"/>
                <w:spacing w:val="0"/>
                <w:sz w:val="18"/>
                <w:szCs w:val="18"/>
                <w:lang w:eastAsia="en-AU"/>
              </w:rPr>
            </w:pPr>
            <w:r w:rsidRPr="00020DFC">
              <w:rPr>
                <w:rFonts w:cs="Arial"/>
                <w:b/>
                <w:bCs/>
                <w:color w:val="FFFFFF" w:themeColor="background1"/>
                <w:spacing w:val="0"/>
                <w:sz w:val="18"/>
                <w:szCs w:val="18"/>
                <w:lang w:eastAsia="en-AU"/>
              </w:rPr>
              <w:t>(MJ)</w:t>
            </w:r>
          </w:p>
        </w:tc>
      </w:tr>
      <w:tr w:rsidR="00020DFC" w:rsidRPr="00020DFC" w14:paraId="018B93DC" w14:textId="77777777" w:rsidTr="00020DFC">
        <w:trPr>
          <w:trHeight w:val="340"/>
        </w:trPr>
        <w:tc>
          <w:tcPr>
            <w:tcW w:w="960" w:type="dxa"/>
            <w:tcBorders>
              <w:bottom w:val="single" w:sz="4" w:space="0" w:color="808080" w:themeColor="background1" w:themeShade="80"/>
            </w:tcBorders>
            <w:shd w:val="clear" w:color="auto" w:fill="auto"/>
            <w:noWrap/>
            <w:vAlign w:val="center"/>
            <w:hideMark/>
          </w:tcPr>
          <w:p w14:paraId="726021D6"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GWH1</w:t>
            </w:r>
          </w:p>
        </w:tc>
        <w:tc>
          <w:tcPr>
            <w:tcW w:w="1248" w:type="dxa"/>
            <w:tcBorders>
              <w:bottom w:val="single" w:sz="4" w:space="0" w:color="808080" w:themeColor="background1" w:themeShade="80"/>
            </w:tcBorders>
            <w:shd w:val="clear" w:color="auto" w:fill="auto"/>
            <w:noWrap/>
            <w:vAlign w:val="center"/>
            <w:hideMark/>
          </w:tcPr>
          <w:p w14:paraId="6CFF086C"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37.7</w:t>
            </w:r>
          </w:p>
        </w:tc>
        <w:tc>
          <w:tcPr>
            <w:tcW w:w="1249" w:type="dxa"/>
            <w:tcBorders>
              <w:bottom w:val="single" w:sz="4" w:space="0" w:color="808080" w:themeColor="background1" w:themeShade="80"/>
            </w:tcBorders>
            <w:shd w:val="clear" w:color="auto" w:fill="auto"/>
            <w:noWrap/>
            <w:vAlign w:val="center"/>
            <w:hideMark/>
          </w:tcPr>
          <w:p w14:paraId="0EF316D7"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7.9</w:t>
            </w:r>
          </w:p>
        </w:tc>
        <w:tc>
          <w:tcPr>
            <w:tcW w:w="1248" w:type="dxa"/>
            <w:tcBorders>
              <w:bottom w:val="single" w:sz="4" w:space="0" w:color="808080" w:themeColor="background1" w:themeShade="80"/>
            </w:tcBorders>
            <w:shd w:val="clear" w:color="auto" w:fill="auto"/>
            <w:noWrap/>
            <w:vAlign w:val="center"/>
            <w:hideMark/>
          </w:tcPr>
          <w:p w14:paraId="1EBFF679"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53.8</w:t>
            </w:r>
          </w:p>
        </w:tc>
        <w:tc>
          <w:tcPr>
            <w:tcW w:w="1249" w:type="dxa"/>
            <w:tcBorders>
              <w:bottom w:val="single" w:sz="4" w:space="0" w:color="808080" w:themeColor="background1" w:themeShade="80"/>
            </w:tcBorders>
            <w:shd w:val="clear" w:color="auto" w:fill="auto"/>
            <w:noWrap/>
            <w:vAlign w:val="center"/>
            <w:hideMark/>
          </w:tcPr>
          <w:p w14:paraId="455F348F"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61.7</w:t>
            </w:r>
          </w:p>
        </w:tc>
        <w:tc>
          <w:tcPr>
            <w:tcW w:w="1248" w:type="dxa"/>
            <w:tcBorders>
              <w:bottom w:val="single" w:sz="4" w:space="0" w:color="808080" w:themeColor="background1" w:themeShade="80"/>
            </w:tcBorders>
            <w:shd w:val="clear" w:color="auto" w:fill="auto"/>
            <w:noWrap/>
            <w:vAlign w:val="center"/>
            <w:hideMark/>
          </w:tcPr>
          <w:p w14:paraId="7070190E"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70.0%</w:t>
            </w:r>
          </w:p>
        </w:tc>
        <w:tc>
          <w:tcPr>
            <w:tcW w:w="1249" w:type="dxa"/>
            <w:tcBorders>
              <w:bottom w:val="single" w:sz="4" w:space="0" w:color="808080" w:themeColor="background1" w:themeShade="80"/>
            </w:tcBorders>
            <w:shd w:val="clear" w:color="auto" w:fill="auto"/>
            <w:noWrap/>
            <w:vAlign w:val="center"/>
            <w:hideMark/>
          </w:tcPr>
          <w:p w14:paraId="177E1664"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61.1%</w:t>
            </w:r>
          </w:p>
        </w:tc>
        <w:tc>
          <w:tcPr>
            <w:tcW w:w="1249" w:type="dxa"/>
            <w:tcBorders>
              <w:bottom w:val="single" w:sz="4" w:space="0" w:color="808080" w:themeColor="background1" w:themeShade="80"/>
            </w:tcBorders>
            <w:shd w:val="clear" w:color="auto" w:fill="auto"/>
            <w:noWrap/>
            <w:vAlign w:val="center"/>
            <w:hideMark/>
          </w:tcPr>
          <w:p w14:paraId="5B2DA7CF"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23,583</w:t>
            </w:r>
          </w:p>
        </w:tc>
      </w:tr>
      <w:tr w:rsidR="00020DFC" w:rsidRPr="00020DFC" w14:paraId="62052578" w14:textId="77777777" w:rsidTr="00020DFC">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2B4025C"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GWH2</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CB8068"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14.2</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009D3D2"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7.7</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410086A"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41.8</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61F9E48"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49.5</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607E67A"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33.9%</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21CA9D"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28.8%</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36698EB"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21,340</w:t>
            </w:r>
          </w:p>
        </w:tc>
      </w:tr>
      <w:tr w:rsidR="00020DFC" w:rsidRPr="00020DFC" w14:paraId="71712545" w14:textId="77777777" w:rsidTr="006D502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A7B4BF9"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GWH3</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71E986D"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26.5</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BCA68F0"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8.7</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F2882C6" w14:textId="2BBC3547" w:rsidR="00020DFC" w:rsidRPr="00020DFC" w:rsidRDefault="006D502E" w:rsidP="00020DFC">
            <w:pPr>
              <w:widowControl/>
              <w:spacing w:line="240" w:lineRule="auto"/>
              <w:rPr>
                <w:rFonts w:cs="Arial"/>
                <w:spacing w:val="0"/>
                <w:sz w:val="18"/>
                <w:szCs w:val="18"/>
                <w:lang w:eastAsia="en-AU"/>
              </w:rPr>
            </w:pPr>
            <w:r>
              <w:rPr>
                <w:rFonts w:cs="Arial"/>
                <w:spacing w:val="0"/>
                <w:sz w:val="18"/>
                <w:szCs w:val="18"/>
                <w:lang w:eastAsia="en-AU"/>
              </w:rPr>
              <w:t>40.6</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02DB9A1"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49.3</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53704D8" w14:textId="6236CA42" w:rsidR="00020DFC" w:rsidRPr="00020DFC" w:rsidRDefault="006D502E" w:rsidP="00020DFC">
            <w:pPr>
              <w:widowControl/>
              <w:spacing w:line="240" w:lineRule="auto"/>
              <w:rPr>
                <w:rFonts w:cs="Arial"/>
                <w:spacing w:val="0"/>
                <w:sz w:val="18"/>
                <w:szCs w:val="18"/>
                <w:lang w:eastAsia="en-AU"/>
              </w:rPr>
            </w:pPr>
            <w:r>
              <w:rPr>
                <w:rFonts w:cs="Arial"/>
                <w:spacing w:val="0"/>
                <w:sz w:val="18"/>
                <w:szCs w:val="18"/>
                <w:lang w:eastAsia="en-AU"/>
              </w:rPr>
              <w:t>65.3</w:t>
            </w:r>
            <w:r w:rsidR="00020DFC" w:rsidRPr="00020DFC">
              <w:rPr>
                <w:rFonts w:cs="Arial"/>
                <w:spacing w:val="0"/>
                <w:sz w:val="18"/>
                <w:szCs w:val="18"/>
                <w:lang w:eastAsia="en-AU"/>
              </w:rPr>
              <w:t>%</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AC1A483"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53.8%</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1D131D3"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18,466</w:t>
            </w:r>
          </w:p>
        </w:tc>
      </w:tr>
      <w:tr w:rsidR="00020DFC" w:rsidRPr="00020DFC" w14:paraId="41689ED9" w14:textId="77777777" w:rsidTr="006D502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CAFBC0F"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GWH4</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CCE45D2"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20.1</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0594FDF" w14:textId="77777777" w:rsidR="00020DFC" w:rsidRPr="00392524" w:rsidRDefault="00020DFC" w:rsidP="00020DFC">
            <w:pPr>
              <w:widowControl/>
              <w:spacing w:line="240" w:lineRule="auto"/>
              <w:rPr>
                <w:rFonts w:cs="Arial"/>
                <w:spacing w:val="0"/>
                <w:sz w:val="18"/>
                <w:szCs w:val="18"/>
                <w:lang w:eastAsia="en-AU"/>
              </w:rPr>
            </w:pPr>
            <w:r w:rsidRPr="00392524">
              <w:rPr>
                <w:rFonts w:cs="Arial"/>
                <w:spacing w:val="0"/>
                <w:sz w:val="18"/>
                <w:szCs w:val="18"/>
                <w:lang w:eastAsia="en-AU"/>
              </w:rPr>
              <w:t>25.9</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D59FBE5"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30.5</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02170E3"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56.4</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DF46F23"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65.9%</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5584DCE"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35.6%</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7ADCB99"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20,404</w:t>
            </w:r>
          </w:p>
        </w:tc>
      </w:tr>
      <w:tr w:rsidR="00020DFC" w:rsidRPr="00020DFC" w14:paraId="7B827A64" w14:textId="77777777" w:rsidTr="00020DFC">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5A2C4BE"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GWH5</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062AC07"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9.7</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46E5DCF"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2.2</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911C32A"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23.6</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978EA7E"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25.8</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EC89B26"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42.6%</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0F4BD33"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37.6%</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80B1071"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15,859</w:t>
            </w:r>
          </w:p>
        </w:tc>
      </w:tr>
      <w:tr w:rsidR="00020DFC" w:rsidRPr="00020DFC" w14:paraId="61E0793F" w14:textId="77777777" w:rsidTr="00020DFC">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79E4922"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GWH6</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E689276"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35.9</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CC7B566"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7.5</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486DFB2"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63.7</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540A11B"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71.2</w:t>
            </w:r>
          </w:p>
        </w:tc>
        <w:tc>
          <w:tcPr>
            <w:tcW w:w="124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B7162CD"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58.0%</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7E80BB8"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50.4%</w:t>
            </w:r>
          </w:p>
        </w:tc>
        <w:tc>
          <w:tcPr>
            <w:tcW w:w="124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C1662FD" w14:textId="77777777" w:rsidR="00020DFC" w:rsidRPr="00020DFC" w:rsidRDefault="00020DFC" w:rsidP="00020DFC">
            <w:pPr>
              <w:widowControl/>
              <w:spacing w:line="240" w:lineRule="auto"/>
              <w:rPr>
                <w:rFonts w:cs="Arial"/>
                <w:spacing w:val="0"/>
                <w:sz w:val="18"/>
                <w:szCs w:val="18"/>
                <w:lang w:eastAsia="en-AU"/>
              </w:rPr>
            </w:pPr>
            <w:r w:rsidRPr="00020DFC">
              <w:rPr>
                <w:rFonts w:cs="Arial"/>
                <w:spacing w:val="0"/>
                <w:sz w:val="18"/>
                <w:szCs w:val="18"/>
                <w:lang w:eastAsia="en-AU"/>
              </w:rPr>
              <w:t>25,719</w:t>
            </w:r>
          </w:p>
        </w:tc>
      </w:tr>
      <w:tr w:rsidR="00020DFC" w:rsidRPr="00020DFC" w14:paraId="3322B633" w14:textId="77777777" w:rsidTr="00020DFC">
        <w:trPr>
          <w:trHeight w:val="340"/>
        </w:trPr>
        <w:tc>
          <w:tcPr>
            <w:tcW w:w="96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B9850F5" w14:textId="77777777" w:rsidR="00020DFC" w:rsidRPr="00020DFC" w:rsidRDefault="00020DFC" w:rsidP="00020DFC">
            <w:pPr>
              <w:widowControl/>
              <w:spacing w:line="240" w:lineRule="auto"/>
              <w:rPr>
                <w:rFonts w:cs="Arial"/>
                <w:b/>
                <w:bCs/>
                <w:spacing w:val="0"/>
                <w:sz w:val="18"/>
                <w:szCs w:val="18"/>
                <w:lang w:eastAsia="en-AU"/>
              </w:rPr>
            </w:pPr>
            <w:r w:rsidRPr="00020DFC">
              <w:rPr>
                <w:rFonts w:cs="Arial"/>
                <w:b/>
                <w:bCs/>
                <w:spacing w:val="0"/>
                <w:sz w:val="18"/>
                <w:szCs w:val="18"/>
                <w:lang w:eastAsia="en-AU"/>
              </w:rPr>
              <w:t>Av</w:t>
            </w:r>
          </w:p>
        </w:tc>
        <w:tc>
          <w:tcPr>
            <w:tcW w:w="1248"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D66B680" w14:textId="77777777" w:rsidR="00020DFC" w:rsidRPr="00020DFC" w:rsidRDefault="00020DFC" w:rsidP="00020DFC">
            <w:pPr>
              <w:widowControl/>
              <w:spacing w:line="240" w:lineRule="auto"/>
              <w:rPr>
                <w:rFonts w:cs="Arial"/>
                <w:b/>
                <w:bCs/>
                <w:spacing w:val="0"/>
                <w:sz w:val="18"/>
                <w:szCs w:val="18"/>
                <w:lang w:eastAsia="en-AU"/>
              </w:rPr>
            </w:pPr>
            <w:r w:rsidRPr="00020DFC">
              <w:rPr>
                <w:rFonts w:cs="Arial"/>
                <w:b/>
                <w:bCs/>
                <w:spacing w:val="0"/>
                <w:sz w:val="18"/>
                <w:szCs w:val="18"/>
                <w:lang w:eastAsia="en-AU"/>
              </w:rPr>
              <w:t>24.0</w:t>
            </w:r>
          </w:p>
        </w:tc>
        <w:tc>
          <w:tcPr>
            <w:tcW w:w="124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8740AC5" w14:textId="77777777" w:rsidR="00020DFC" w:rsidRPr="00020DFC" w:rsidRDefault="00020DFC" w:rsidP="00020DFC">
            <w:pPr>
              <w:widowControl/>
              <w:spacing w:line="240" w:lineRule="auto"/>
              <w:rPr>
                <w:rFonts w:cs="Arial"/>
                <w:b/>
                <w:bCs/>
                <w:spacing w:val="0"/>
                <w:sz w:val="18"/>
                <w:szCs w:val="18"/>
                <w:lang w:eastAsia="en-AU"/>
              </w:rPr>
            </w:pPr>
            <w:r w:rsidRPr="00020DFC">
              <w:rPr>
                <w:rFonts w:cs="Arial"/>
                <w:b/>
                <w:bCs/>
                <w:spacing w:val="0"/>
                <w:sz w:val="18"/>
                <w:szCs w:val="18"/>
                <w:lang w:eastAsia="en-AU"/>
              </w:rPr>
              <w:t>10.0</w:t>
            </w:r>
          </w:p>
        </w:tc>
        <w:tc>
          <w:tcPr>
            <w:tcW w:w="1248"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6CDD8DE" w14:textId="5C08CC8A" w:rsidR="00020DFC" w:rsidRPr="00020DFC" w:rsidRDefault="00020DFC" w:rsidP="00020DFC">
            <w:pPr>
              <w:widowControl/>
              <w:spacing w:line="240" w:lineRule="auto"/>
              <w:rPr>
                <w:rFonts w:cs="Arial"/>
                <w:b/>
                <w:bCs/>
                <w:spacing w:val="0"/>
                <w:sz w:val="18"/>
                <w:szCs w:val="18"/>
                <w:lang w:eastAsia="en-AU"/>
              </w:rPr>
            </w:pPr>
            <w:r w:rsidRPr="00020DFC">
              <w:rPr>
                <w:rFonts w:cs="Arial"/>
                <w:b/>
                <w:bCs/>
                <w:spacing w:val="0"/>
                <w:sz w:val="18"/>
                <w:szCs w:val="18"/>
                <w:lang w:eastAsia="en-AU"/>
              </w:rPr>
              <w:t>42.</w:t>
            </w:r>
            <w:r w:rsidR="006D502E">
              <w:rPr>
                <w:rFonts w:cs="Arial"/>
                <w:b/>
                <w:bCs/>
                <w:spacing w:val="0"/>
                <w:sz w:val="18"/>
                <w:szCs w:val="18"/>
                <w:lang w:eastAsia="en-AU"/>
              </w:rPr>
              <w:t>3</w:t>
            </w:r>
          </w:p>
        </w:tc>
        <w:tc>
          <w:tcPr>
            <w:tcW w:w="124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205AA6C" w14:textId="77777777" w:rsidR="00020DFC" w:rsidRPr="00020DFC" w:rsidRDefault="00020DFC" w:rsidP="00020DFC">
            <w:pPr>
              <w:widowControl/>
              <w:spacing w:line="240" w:lineRule="auto"/>
              <w:rPr>
                <w:rFonts w:cs="Arial"/>
                <w:b/>
                <w:bCs/>
                <w:spacing w:val="0"/>
                <w:sz w:val="18"/>
                <w:szCs w:val="18"/>
                <w:lang w:eastAsia="en-AU"/>
              </w:rPr>
            </w:pPr>
            <w:r w:rsidRPr="00020DFC">
              <w:rPr>
                <w:rFonts w:cs="Arial"/>
                <w:b/>
                <w:bCs/>
                <w:spacing w:val="0"/>
                <w:sz w:val="18"/>
                <w:szCs w:val="18"/>
                <w:lang w:eastAsia="en-AU"/>
              </w:rPr>
              <w:t>52.3</w:t>
            </w:r>
          </w:p>
        </w:tc>
        <w:tc>
          <w:tcPr>
            <w:tcW w:w="1248"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E67A8AF" w14:textId="11346F60" w:rsidR="00020DFC" w:rsidRPr="00020DFC" w:rsidRDefault="006D502E" w:rsidP="00020DFC">
            <w:pPr>
              <w:widowControl/>
              <w:spacing w:line="240" w:lineRule="auto"/>
              <w:rPr>
                <w:rFonts w:cs="Arial"/>
                <w:b/>
                <w:bCs/>
                <w:spacing w:val="0"/>
                <w:sz w:val="18"/>
                <w:szCs w:val="18"/>
                <w:lang w:eastAsia="en-AU"/>
              </w:rPr>
            </w:pPr>
            <w:r>
              <w:rPr>
                <w:rFonts w:cs="Arial"/>
                <w:b/>
                <w:bCs/>
                <w:spacing w:val="0"/>
                <w:sz w:val="18"/>
                <w:szCs w:val="18"/>
                <w:lang w:eastAsia="en-AU"/>
              </w:rPr>
              <w:t>56.0</w:t>
            </w:r>
            <w:r w:rsidR="00020DFC" w:rsidRPr="00020DFC">
              <w:rPr>
                <w:rFonts w:cs="Arial"/>
                <w:b/>
                <w:bCs/>
                <w:spacing w:val="0"/>
                <w:sz w:val="18"/>
                <w:szCs w:val="18"/>
                <w:lang w:eastAsia="en-AU"/>
              </w:rPr>
              <w:t>%</w:t>
            </w:r>
          </w:p>
        </w:tc>
        <w:tc>
          <w:tcPr>
            <w:tcW w:w="124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9BF04F0" w14:textId="77777777" w:rsidR="00020DFC" w:rsidRPr="00020DFC" w:rsidRDefault="00020DFC" w:rsidP="00020DFC">
            <w:pPr>
              <w:widowControl/>
              <w:spacing w:line="240" w:lineRule="auto"/>
              <w:rPr>
                <w:rFonts w:cs="Arial"/>
                <w:b/>
                <w:bCs/>
                <w:spacing w:val="0"/>
                <w:sz w:val="18"/>
                <w:szCs w:val="18"/>
                <w:lang w:eastAsia="en-AU"/>
              </w:rPr>
            </w:pPr>
            <w:r w:rsidRPr="00020DFC">
              <w:rPr>
                <w:rFonts w:cs="Arial"/>
                <w:b/>
                <w:bCs/>
                <w:spacing w:val="0"/>
                <w:sz w:val="18"/>
                <w:szCs w:val="18"/>
                <w:lang w:eastAsia="en-AU"/>
              </w:rPr>
              <w:t>44.6%</w:t>
            </w:r>
          </w:p>
        </w:tc>
        <w:tc>
          <w:tcPr>
            <w:tcW w:w="124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02D40FC" w14:textId="77777777" w:rsidR="00020DFC" w:rsidRPr="00020DFC" w:rsidRDefault="00020DFC" w:rsidP="00020DFC">
            <w:pPr>
              <w:widowControl/>
              <w:spacing w:line="240" w:lineRule="auto"/>
              <w:rPr>
                <w:rFonts w:cs="Arial"/>
                <w:b/>
                <w:bCs/>
                <w:spacing w:val="0"/>
                <w:sz w:val="18"/>
                <w:szCs w:val="18"/>
                <w:lang w:eastAsia="en-AU"/>
              </w:rPr>
            </w:pPr>
            <w:r w:rsidRPr="00020DFC">
              <w:rPr>
                <w:rFonts w:cs="Arial"/>
                <w:b/>
                <w:bCs/>
                <w:spacing w:val="0"/>
                <w:sz w:val="18"/>
                <w:szCs w:val="18"/>
                <w:lang w:eastAsia="en-AU"/>
              </w:rPr>
              <w:t>20,895</w:t>
            </w:r>
          </w:p>
        </w:tc>
      </w:tr>
    </w:tbl>
    <w:p w14:paraId="4E7A8C54" w14:textId="77777777" w:rsidR="00D94555" w:rsidRDefault="00D94555" w:rsidP="005A7E2C"/>
    <w:p w14:paraId="29A9135B" w14:textId="77777777" w:rsidR="006E4EFB" w:rsidRDefault="006E4EFB" w:rsidP="005A7E2C"/>
    <w:p w14:paraId="4A317A4C" w14:textId="77777777" w:rsidR="006E4EFB" w:rsidRDefault="006E4EFB" w:rsidP="006E4EFB">
      <w:r>
        <w:t xml:space="preserve">Table 7 gives two figures for water heater efficiency. The “heating cycle efficiency” is a measure of how efficiently the gas burner heats water in the cylinder and maintains it at the required temperature. It is the ratio of the water heating task and the water heating energy. </w:t>
      </w:r>
      <w:r w:rsidRPr="005D1A60">
        <w:t>For most of the systems this is in the range of 58% to 70%</w:t>
      </w:r>
      <w:r>
        <w:t>, although houses GWH2 (33.9%) and GWH5 (42.6%) have quite low heating cycle efficiencies</w:t>
      </w:r>
      <w:r w:rsidRPr="005D1A60">
        <w:t>.</w:t>
      </w:r>
      <w:r>
        <w:t xml:space="preserve"> The water heating energy is the daily gas consumption of the water heater minus the energy consumption of the gas pilot light. This is the energy required to heat cold water to the hot water temperature as well as some of the energy that is required to counter the standing losses and maintain the hot water in the cylinder at the required temperature. Note that heat from the pilot light also helps to maintain the temperature of the hot water in the cylinder to some extent.</w:t>
      </w:r>
    </w:p>
    <w:p w14:paraId="672D97EA" w14:textId="77777777" w:rsidR="006E4EFB" w:rsidRDefault="006E4EFB" w:rsidP="006E4EFB"/>
    <w:p w14:paraId="5B29D1D6" w14:textId="77777777" w:rsidR="006E4EFB" w:rsidRDefault="006E4EFB" w:rsidP="006E4EFB">
      <w:r>
        <w:t xml:space="preserve">The “overall efficiency” is the ratio of the water heating task and the total energy, and takes into account both the energy consumed by the gas pilot and the energy required for heating the water. The overall efficiency ranges from 28.8% to 61.1%, and the average overall efficiency is only 44.6%. The average efficiency is slightly lower than the overall efficiency of a 3-Star gas storage water heater for a water </w:t>
      </w:r>
      <w:r>
        <w:lastRenderedPageBreak/>
        <w:t>heating task of 24 MJ per day (around 47%, see Figure 5 above). This may be because the actual efficiency is lower than the tested efficiency due to higher standing losses for the three water heaters located outside, degradation of the efficiency of some water heaters over time, and also due to some water heaters being faulty (GWH4 and GWH5).</w:t>
      </w:r>
    </w:p>
    <w:p w14:paraId="6E63D2CF" w14:textId="77777777" w:rsidR="006E4EFB" w:rsidRDefault="006E4EFB" w:rsidP="006E4EFB"/>
    <w:p w14:paraId="47DB8273" w14:textId="66D250C4" w:rsidR="006E4EFB" w:rsidRDefault="006E4EFB" w:rsidP="006E4EFB">
      <w:r>
        <w:t xml:space="preserve">In general, the overall efficiency of the water heaters is lower for the houses which have a low water heating task. This is because the </w:t>
      </w:r>
      <w:r w:rsidR="00C15A4D">
        <w:t>standing losses make</w:t>
      </w:r>
      <w:r>
        <w:t xml:space="preserve"> up a higher proportion of the total daily gas use.  The houses with the higher daily water heating task tend to have the highest overall efficiency, although this also depends on the heating cycle efficiency. GWH1 has the highest overall efficiency, partly because it has the highest daily water heating task and partly because it has the highest heating cycle efficiency. The water heaters at houses GWH2 and GWH5 have a low overall efficiency as they have both a low heating cycle efficiency and a relatively low daily water heating task. The water heater at house GWH4 also has a low overall efficiency</w:t>
      </w:r>
      <w:r w:rsidR="00B32E14">
        <w:t>,</w:t>
      </w:r>
      <w:r>
        <w:t xml:space="preserve"> and this is mainly due to the high energy use by the gas pilot at this house.</w:t>
      </w:r>
    </w:p>
    <w:p w14:paraId="1B9526BD" w14:textId="77777777" w:rsidR="006E4EFB" w:rsidRDefault="006E4EFB" w:rsidP="005A7E2C"/>
    <w:p w14:paraId="4E3F1FCE" w14:textId="1D0BD441" w:rsidR="00D44F9B" w:rsidRDefault="00994642" w:rsidP="005A7E2C">
      <w:r>
        <w:t xml:space="preserve">EES have estimated the annual energy consumption of the </w:t>
      </w:r>
      <w:r w:rsidR="00C47B14">
        <w:t xml:space="preserve">existing </w:t>
      </w:r>
      <w:r>
        <w:t>water heaters based on the data that was collected during the pre-retrofit monitoring period</w:t>
      </w:r>
      <w:r>
        <w:rPr>
          <w:rStyle w:val="FootnoteReference"/>
        </w:rPr>
        <w:footnoteReference w:id="29"/>
      </w:r>
      <w:r>
        <w:t xml:space="preserve">. The estimated average energy consumption of the gas water </w:t>
      </w:r>
      <w:r w:rsidR="001470CB">
        <w:t>heaters</w:t>
      </w:r>
      <w:r w:rsidR="00566FE8">
        <w:t xml:space="preserve"> prior to the retrofits</w:t>
      </w:r>
      <w:r w:rsidR="001470CB">
        <w:t xml:space="preserve"> was 20,895 MJ per year. </w:t>
      </w:r>
      <w:r w:rsidR="00566FE8">
        <w:t>This is reasonabl</w:t>
      </w:r>
      <w:r w:rsidR="00160960">
        <w:t xml:space="preserve">y consistent with the </w:t>
      </w:r>
      <w:r w:rsidR="00566FE8">
        <w:t>average annual gas consumption of</w:t>
      </w:r>
      <w:r w:rsidR="00160960">
        <w:t xml:space="preserve"> gas storage water heaters estimated</w:t>
      </w:r>
      <w:r w:rsidR="00566FE8">
        <w:t xml:space="preserve"> in SV’s </w:t>
      </w:r>
      <w:r w:rsidR="00566FE8" w:rsidRPr="00566FE8">
        <w:rPr>
          <w:i/>
        </w:rPr>
        <w:t>OGA</w:t>
      </w:r>
      <w:r w:rsidR="00566FE8">
        <w:t xml:space="preserve"> study. In this case the estimated annua</w:t>
      </w:r>
      <w:r w:rsidR="00160960">
        <w:t xml:space="preserve">l gas consumption was 16,685 MJ per </w:t>
      </w:r>
      <w:r w:rsidR="00566FE8">
        <w:t xml:space="preserve">year for an average house occupancy of 2.8 people. [SV 2015] </w:t>
      </w:r>
      <w:r w:rsidR="00DE0F5F">
        <w:t>This suggests an annual gas consumption of around 20,856 MJ per year w</w:t>
      </w:r>
      <w:r w:rsidR="00566FE8">
        <w:t>hen scaled up to an average occupancy of 3.5 people.</w:t>
      </w:r>
    </w:p>
    <w:p w14:paraId="047765EB" w14:textId="77777777" w:rsidR="00C47B14" w:rsidRDefault="00C47B14" w:rsidP="005A7E2C"/>
    <w:p w14:paraId="16A65EF3" w14:textId="33455B6C" w:rsidR="00FC2E4A" w:rsidRDefault="00FC2E4A" w:rsidP="00FC2E4A">
      <w:pPr>
        <w:pStyle w:val="Heading2"/>
      </w:pPr>
      <w:bookmarkStart w:id="20" w:name="_Toc468355589"/>
      <w:r>
        <w:t>Timing of hot water use</w:t>
      </w:r>
      <w:r w:rsidR="00251EC0">
        <w:t xml:space="preserve"> during the day</w:t>
      </w:r>
      <w:bookmarkEnd w:id="20"/>
    </w:p>
    <w:p w14:paraId="207563CC" w14:textId="4EA365F5" w:rsidR="005E20C2" w:rsidRDefault="00AB4749" w:rsidP="0012555D">
      <w:r w:rsidRPr="00D96E5A">
        <w:t xml:space="preserve">Data from the </w:t>
      </w:r>
      <w:r w:rsidRPr="00D96E5A">
        <w:rPr>
          <w:i/>
        </w:rPr>
        <w:t>Trial</w:t>
      </w:r>
      <w:r w:rsidRPr="00D96E5A">
        <w:t xml:space="preserve"> has been analysed to obtain information on how the use of hot water varies throughout the day, both in terms of the amount of hot water used</w:t>
      </w:r>
      <w:r w:rsidR="00E34245">
        <w:t xml:space="preserve"> (demand profile)</w:t>
      </w:r>
      <w:r w:rsidRPr="00D96E5A">
        <w:t xml:space="preserve"> and the </w:t>
      </w:r>
      <w:r w:rsidR="00C66E6A">
        <w:t xml:space="preserve">water heating </w:t>
      </w:r>
      <w:r w:rsidRPr="00D96E5A">
        <w:t>task</w:t>
      </w:r>
      <w:r w:rsidR="00E34245">
        <w:t xml:space="preserve"> (delivery profile)</w:t>
      </w:r>
      <w:r w:rsidRPr="00D96E5A">
        <w:t xml:space="preserve"> [EES 2016]. House GWH4 has been excluded from the analysis as the water meter at this house failed. The results</w:t>
      </w:r>
      <w:r w:rsidR="00F57F46">
        <w:t xml:space="preserve"> of this analysis are</w:t>
      </w:r>
      <w:r w:rsidRPr="005E20C2">
        <w:t xml:space="preserve"> shown in Figur</w:t>
      </w:r>
      <w:r w:rsidR="00E34245">
        <w:t xml:space="preserve">es 10 and 11. These daily </w:t>
      </w:r>
      <w:r w:rsidRPr="005E20C2">
        <w:t>profiles show the percentage of the average daily hot water use</w:t>
      </w:r>
      <w:r w:rsidR="00E34245">
        <w:t xml:space="preserve"> (or demand)</w:t>
      </w:r>
      <w:r w:rsidRPr="005E20C2">
        <w:t xml:space="preserve"> and water heating task</w:t>
      </w:r>
      <w:r w:rsidR="00E34245">
        <w:t xml:space="preserve"> (or delivery)</w:t>
      </w:r>
      <w:r w:rsidRPr="005E20C2">
        <w:t xml:space="preserve"> which </w:t>
      </w:r>
      <w:r w:rsidR="00E34245">
        <w:t xml:space="preserve">occurs during </w:t>
      </w:r>
      <w:r w:rsidRPr="005E20C2">
        <w:t xml:space="preserve">each hour of the day. The profiles are very similar for hot water use and </w:t>
      </w:r>
      <w:r w:rsidR="00C66E6A">
        <w:t xml:space="preserve">water heating </w:t>
      </w:r>
      <w:r w:rsidRPr="005E20C2">
        <w:t>task, and the profiles for all houses display a sim</w:t>
      </w:r>
      <w:r w:rsidR="00E34245">
        <w:t>ilar shape. Peak hot water demand</w:t>
      </w:r>
      <w:r w:rsidRPr="005E20C2">
        <w:t xml:space="preserve"> occurs during the morning hours from around 6:00 to 10:00 hours, with another smaller peak evident in the evening from around 17:00 to 20:00 hours. This daily usage profile is quite similar to the one obtained in the South Australian study [DMITRE 2014].</w:t>
      </w:r>
    </w:p>
    <w:p w14:paraId="35568DE4" w14:textId="77777777" w:rsidR="005E20C2" w:rsidRDefault="005E20C2" w:rsidP="005E20C2"/>
    <w:p w14:paraId="40411A57" w14:textId="6E963685" w:rsidR="00B32E14" w:rsidRDefault="00B32E14" w:rsidP="005E20C2">
      <w:r>
        <w:br w:type="page"/>
      </w:r>
    </w:p>
    <w:p w14:paraId="548E2816" w14:textId="1545F62E" w:rsidR="005E20C2" w:rsidRDefault="005E20C2" w:rsidP="005E20C2">
      <w:pPr>
        <w:pStyle w:val="Figuretitle"/>
      </w:pPr>
      <w:r>
        <w:lastRenderedPageBreak/>
        <w:t xml:space="preserve">FIGURE 10: AVERAGE </w:t>
      </w:r>
      <w:r w:rsidR="004679FF">
        <w:t xml:space="preserve">DAILY </w:t>
      </w:r>
      <w:r w:rsidR="00A2654A">
        <w:t xml:space="preserve">HOT WATER DEMAND PROFILE, </w:t>
      </w:r>
      <w:r>
        <w:t>BEFORE RETROFI</w:t>
      </w:r>
      <w:r w:rsidR="00975E2A">
        <w:t>T</w:t>
      </w:r>
    </w:p>
    <w:p w14:paraId="6CA4C009" w14:textId="77777777" w:rsidR="005E20C2" w:rsidRDefault="005E20C2" w:rsidP="005E20C2">
      <w:pPr>
        <w:jc w:val="center"/>
      </w:pPr>
      <w:r w:rsidRPr="00C97918">
        <w:rPr>
          <w:noProof/>
          <w:lang w:eastAsia="en-AU"/>
        </w:rPr>
        <w:drawing>
          <wp:inline distT="0" distB="0" distL="0" distR="0" wp14:anchorId="3F38CD9E" wp14:editId="7927CA8E">
            <wp:extent cx="3906316" cy="2741890"/>
            <wp:effectExtent l="0" t="0" r="0" b="1905"/>
            <wp:docPr id="302" name="Picture 302" descr="The graph shows the average percentage of total daily water use that occurs during each hour of the day for five of the participating households.  The average daily distribution of hot water use by these houses is also shown." title="Average daily hot water demand profile, before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1575" cy="2759620"/>
                    </a:xfrm>
                    <a:prstGeom prst="rect">
                      <a:avLst/>
                    </a:prstGeom>
                    <a:noFill/>
                    <a:ln>
                      <a:noFill/>
                    </a:ln>
                  </pic:spPr>
                </pic:pic>
              </a:graphicData>
            </a:graphic>
          </wp:inline>
        </w:drawing>
      </w:r>
    </w:p>
    <w:p w14:paraId="076816A1" w14:textId="77777777" w:rsidR="005E20C2" w:rsidRDefault="005E20C2" w:rsidP="005E20C2"/>
    <w:p w14:paraId="193A7F6F" w14:textId="76F657BD" w:rsidR="00C53937" w:rsidRDefault="00C53937" w:rsidP="00082473"/>
    <w:p w14:paraId="373281D2" w14:textId="36339898" w:rsidR="004E6AED" w:rsidRDefault="004E6AED" w:rsidP="00861B8D">
      <w:pPr>
        <w:pStyle w:val="Figuretitle"/>
      </w:pPr>
      <w:r>
        <w:t>FI</w:t>
      </w:r>
      <w:r w:rsidR="00A05C86">
        <w:t>G</w:t>
      </w:r>
      <w:r w:rsidR="00AC015B">
        <w:t xml:space="preserve">URE </w:t>
      </w:r>
      <w:r w:rsidR="001F1975">
        <w:t>11</w:t>
      </w:r>
      <w:r w:rsidR="00AC015B">
        <w:t xml:space="preserve">: AVERAGE </w:t>
      </w:r>
      <w:r w:rsidR="00861B8D">
        <w:t xml:space="preserve">DAILY HOT WATER DELIVERY PROFILE, BEFORE RETROFIT </w:t>
      </w:r>
      <w:r w:rsidR="00CA1F69" w:rsidRPr="00CA1F69">
        <w:rPr>
          <w:noProof/>
          <w:lang w:eastAsia="en-AU"/>
        </w:rPr>
        <w:drawing>
          <wp:inline distT="0" distB="0" distL="0" distR="0" wp14:anchorId="0DFB5BFE" wp14:editId="2C7F444A">
            <wp:extent cx="3927831" cy="2750592"/>
            <wp:effectExtent l="0" t="0" r="0" b="0"/>
            <wp:docPr id="16" name="Picture 16" descr="The graph shows the average percentage of the total daily water heating task which occurs during each hour of the day, for five of the participating households. The average daily distribution of the water heating task for these houses is also shown." title="Average Daily Hot Water Delivery Profile, Before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1428" cy="2767116"/>
                    </a:xfrm>
                    <a:prstGeom prst="rect">
                      <a:avLst/>
                    </a:prstGeom>
                    <a:noFill/>
                    <a:ln>
                      <a:noFill/>
                    </a:ln>
                  </pic:spPr>
                </pic:pic>
              </a:graphicData>
            </a:graphic>
          </wp:inline>
        </w:drawing>
      </w:r>
    </w:p>
    <w:p w14:paraId="0564C96B" w14:textId="77777777" w:rsidR="001A189F" w:rsidRDefault="001A189F" w:rsidP="0012555D"/>
    <w:p w14:paraId="0D82D323" w14:textId="77777777" w:rsidR="001A189F" w:rsidRDefault="001A189F" w:rsidP="0012555D"/>
    <w:p w14:paraId="5A2B5001" w14:textId="421653CA" w:rsidR="00A05C86" w:rsidRDefault="00A05C86" w:rsidP="0012555D">
      <w:r>
        <w:t>In addition to the data on how hot water use and the water heating task vary t</w:t>
      </w:r>
      <w:r w:rsidR="001A189F">
        <w:t>hroughout the day, we have compiled data on</w:t>
      </w:r>
      <w:r>
        <w:t xml:space="preserve"> how the gas consumption of the water heaters varies throughout the day</w:t>
      </w:r>
      <w:r>
        <w:rPr>
          <w:rStyle w:val="FootnoteReference"/>
        </w:rPr>
        <w:footnoteReference w:id="30"/>
      </w:r>
      <w:r>
        <w:t xml:space="preserve"> and compar</w:t>
      </w:r>
      <w:r w:rsidR="001A189F">
        <w:t>ed this with th</w:t>
      </w:r>
      <w:r w:rsidR="00590C38">
        <w:t xml:space="preserve">e </w:t>
      </w:r>
      <w:r w:rsidR="001A189F">
        <w:t>water</w:t>
      </w:r>
      <w:r w:rsidR="00590C38">
        <w:t xml:space="preserve"> heating</w:t>
      </w:r>
      <w:r w:rsidR="001A189F">
        <w:t xml:space="preserve"> task</w:t>
      </w:r>
      <w:r>
        <w:t>.</w:t>
      </w:r>
      <w:r w:rsidR="004B2729">
        <w:t xml:space="preserve"> Figure </w:t>
      </w:r>
      <w:r w:rsidR="00286D77">
        <w:t>12</w:t>
      </w:r>
      <w:r w:rsidR="004B2729">
        <w:t xml:space="preserve"> is based on the average</w:t>
      </w:r>
      <w:r w:rsidR="00EB66B4">
        <w:t xml:space="preserve"> </w:t>
      </w:r>
      <w:r w:rsidR="004B2729">
        <w:t xml:space="preserve">for the five houses for which data was available, and presents the results as a frequency distribution. Figure </w:t>
      </w:r>
      <w:r w:rsidR="00286D77">
        <w:t>13</w:t>
      </w:r>
      <w:r w:rsidR="004B2729">
        <w:t xml:space="preserve"> shows the same information but is based on the average </w:t>
      </w:r>
      <w:r w:rsidR="000923E0">
        <w:t>energy</w:t>
      </w:r>
      <w:r w:rsidR="004B2729">
        <w:t xml:space="preserve"> consumption in each hour of the day. </w:t>
      </w:r>
      <w:r w:rsidR="00297CF9">
        <w:t xml:space="preserve">The shapes of the two distributions are similar, although the gas consumption seems to lag slightly </w:t>
      </w:r>
      <w:r w:rsidR="00AB2FF3">
        <w:t>behind the water heating task</w:t>
      </w:r>
      <w:r w:rsidR="00297CF9">
        <w:t>. This is expected, as the temperature of the water in the hot water cylinder has to fall before re-heating is initiated. Also, the gas consumption is significantly</w:t>
      </w:r>
      <w:r w:rsidR="00AB2FF3">
        <w:t xml:space="preserve"> higher than the water heating </w:t>
      </w:r>
      <w:r w:rsidR="00297CF9">
        <w:t>task. This is due to inefficiencies in the conversion of the heat from the gas burner into hot water, and also due to the daily maintenance rate of the gas storage water heaters (pilot light and heat losses through the walls of the cylinder).</w:t>
      </w:r>
    </w:p>
    <w:p w14:paraId="3AA96F9D" w14:textId="1DA7C36B" w:rsidR="00A05C86" w:rsidRDefault="00A05C86" w:rsidP="00A05C86">
      <w:pPr>
        <w:pStyle w:val="Figuretitle"/>
      </w:pPr>
      <w:r>
        <w:lastRenderedPageBreak/>
        <w:t>FIGURE</w:t>
      </w:r>
      <w:r w:rsidR="00552957">
        <w:t xml:space="preserve"> </w:t>
      </w:r>
      <w:r w:rsidR="00286D77">
        <w:t>12</w:t>
      </w:r>
      <w:r w:rsidR="00552957">
        <w:t xml:space="preserve">: AVERAGE </w:t>
      </w:r>
      <w:r w:rsidR="008B4472">
        <w:t>DAILY GAS CONSUMPTION AND HOT WATER DELIVERY PROFILES,</w:t>
      </w:r>
      <w:r w:rsidR="00590C38">
        <w:t xml:space="preserve"> BEFORE RETROFIT</w:t>
      </w:r>
    </w:p>
    <w:p w14:paraId="64CE315E" w14:textId="1C229C98" w:rsidR="00A05C86" w:rsidRDefault="00A46458" w:rsidP="00A05C86">
      <w:pPr>
        <w:jc w:val="center"/>
      </w:pPr>
      <w:r w:rsidRPr="00A46458">
        <w:rPr>
          <w:noProof/>
          <w:lang w:eastAsia="en-AU"/>
        </w:rPr>
        <w:drawing>
          <wp:inline distT="0" distB="0" distL="0" distR="0" wp14:anchorId="63FE002A" wp14:editId="52E36A23">
            <wp:extent cx="3906316" cy="2616892"/>
            <wp:effectExtent l="0" t="0" r="0" b="0"/>
            <wp:docPr id="17" name="Picture 17" descr="The graph compares the average daily percentage distribution of the water heating task (orange line) with the average daily distribution of gas usage (blue line), for the five houses where this data is available." title="Average daily gas consumption and hot water delivery profiles, before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5636" cy="2629835"/>
                    </a:xfrm>
                    <a:prstGeom prst="rect">
                      <a:avLst/>
                    </a:prstGeom>
                    <a:noFill/>
                    <a:ln>
                      <a:noFill/>
                    </a:ln>
                  </pic:spPr>
                </pic:pic>
              </a:graphicData>
            </a:graphic>
          </wp:inline>
        </w:drawing>
      </w:r>
    </w:p>
    <w:p w14:paraId="523F3D0C" w14:textId="5E09D777" w:rsidR="004D53CE" w:rsidRDefault="004D53CE" w:rsidP="00A05C86">
      <w:pPr>
        <w:jc w:val="center"/>
      </w:pPr>
    </w:p>
    <w:p w14:paraId="6B3EA9ED" w14:textId="77777777" w:rsidR="004D53CE" w:rsidRDefault="004D53CE" w:rsidP="00A05C86">
      <w:pPr>
        <w:jc w:val="center"/>
      </w:pPr>
    </w:p>
    <w:p w14:paraId="373C5DA8" w14:textId="729980B8" w:rsidR="00A05C86" w:rsidRDefault="00A05C86" w:rsidP="00A05C86">
      <w:pPr>
        <w:pStyle w:val="Figuretitle"/>
      </w:pPr>
      <w:r w:rsidRPr="009C3176">
        <w:t xml:space="preserve">FIGURE </w:t>
      </w:r>
      <w:r w:rsidR="00286D77" w:rsidRPr="009C3176">
        <w:t>13</w:t>
      </w:r>
      <w:r w:rsidR="00552957" w:rsidRPr="009C3176">
        <w:t xml:space="preserve">: AVERAGE </w:t>
      </w:r>
      <w:r w:rsidR="009C3176">
        <w:t xml:space="preserve">DAILY GAS CONSUMPTION AND HOT WATER DELIVERY PROFILES, </w:t>
      </w:r>
      <w:r w:rsidR="00552957" w:rsidRPr="009C3176">
        <w:t>BEFORE RETROFIT</w:t>
      </w:r>
    </w:p>
    <w:p w14:paraId="10939E0B" w14:textId="678E993D" w:rsidR="00A05C86" w:rsidRDefault="00640B2D" w:rsidP="00A05C86">
      <w:pPr>
        <w:jc w:val="center"/>
      </w:pPr>
      <w:r w:rsidRPr="00640B2D">
        <w:rPr>
          <w:noProof/>
          <w:lang w:eastAsia="en-AU"/>
        </w:rPr>
        <w:drawing>
          <wp:inline distT="0" distB="0" distL="0" distR="0" wp14:anchorId="33DE2910" wp14:editId="39703777">
            <wp:extent cx="3899001" cy="2624405"/>
            <wp:effectExtent l="0" t="0" r="6350" b="5080"/>
            <wp:docPr id="99" name="Picture 99" descr="The graph compares the average daily distribution of the water heating task (orange line) with the average daily distribution of gas usage (blue line), for the five houses where this data is available. The distributions are based on the energy use (in MJ) during each hour of the day." title="Average daily gas consumption and hot water delivery profiles, before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2966" cy="2633805"/>
                    </a:xfrm>
                    <a:prstGeom prst="rect">
                      <a:avLst/>
                    </a:prstGeom>
                    <a:noFill/>
                    <a:ln>
                      <a:noFill/>
                    </a:ln>
                  </pic:spPr>
                </pic:pic>
              </a:graphicData>
            </a:graphic>
          </wp:inline>
        </w:drawing>
      </w:r>
    </w:p>
    <w:p w14:paraId="5CAE5412" w14:textId="77777777" w:rsidR="00A05C86" w:rsidRDefault="00A05C86" w:rsidP="0012555D"/>
    <w:p w14:paraId="05775036" w14:textId="77777777" w:rsidR="00201BCF" w:rsidRDefault="00201BCF" w:rsidP="0012555D">
      <w:r>
        <w:br w:type="page"/>
      </w:r>
    </w:p>
    <w:p w14:paraId="268BD381" w14:textId="06ABAC41" w:rsidR="009C6617" w:rsidRDefault="00201BCF" w:rsidP="00201BCF">
      <w:pPr>
        <w:pStyle w:val="Heading1"/>
      </w:pPr>
      <w:bookmarkStart w:id="21" w:name="_Toc468355590"/>
      <w:r>
        <w:lastRenderedPageBreak/>
        <w:t>4.0 Impact of the gas water heater retrofits</w:t>
      </w:r>
      <w:bookmarkEnd w:id="21"/>
    </w:p>
    <w:p w14:paraId="7DC0CAAF" w14:textId="53155B25" w:rsidR="00201BCF" w:rsidRDefault="00201BCF" w:rsidP="00201BCF">
      <w:pPr>
        <w:pStyle w:val="Heading2"/>
      </w:pPr>
      <w:bookmarkStart w:id="22" w:name="_Toc468355591"/>
      <w:r>
        <w:t>Introduction</w:t>
      </w:r>
      <w:bookmarkEnd w:id="22"/>
    </w:p>
    <w:p w14:paraId="19C70EFE" w14:textId="376F7167" w:rsidR="00201BCF" w:rsidRDefault="00CD7E3C" w:rsidP="0012555D">
      <w:r w:rsidRPr="00DF5ACB">
        <w:t>Two approaches were taken to assess the impact of the gas water heater retrofits. Householder surveys were undertaken before and after the retrofits to assess householder satisfaction with their water heating system, and to help identify any specified changes that householders noticed following the retrofits.</w:t>
      </w:r>
      <w:r w:rsidR="00002C67" w:rsidRPr="00DF5ACB">
        <w:t xml:space="preserve"> In addition to this the metering data from the post-retrofit period was analysed and compared to the data from the pre-retrofit period</w:t>
      </w:r>
      <w:r w:rsidR="00DF1CAA" w:rsidRPr="00DF5ACB">
        <w:t xml:space="preserve"> [EES 2016]</w:t>
      </w:r>
      <w:r w:rsidR="00002C67" w:rsidRPr="00DF5ACB">
        <w:t>.</w:t>
      </w:r>
    </w:p>
    <w:p w14:paraId="3EBE082A" w14:textId="77777777" w:rsidR="00201BCF" w:rsidRPr="004C44B2" w:rsidRDefault="00201BCF" w:rsidP="0012555D"/>
    <w:p w14:paraId="77CC06DD" w14:textId="7FE10371" w:rsidR="00443486" w:rsidRPr="00FD305F" w:rsidRDefault="00443486" w:rsidP="00CE6D11">
      <w:pPr>
        <w:pStyle w:val="Heading2"/>
      </w:pPr>
      <w:bookmarkStart w:id="23" w:name="_Toc468355592"/>
      <w:r w:rsidRPr="00FD305F">
        <w:t>Householder perceptions</w:t>
      </w:r>
      <w:bookmarkEnd w:id="23"/>
    </w:p>
    <w:p w14:paraId="693049B7" w14:textId="6C242A75" w:rsidR="00443486" w:rsidRDefault="00443486" w:rsidP="00CE6D11">
      <w:r w:rsidRPr="00DE726A">
        <w:t xml:space="preserve">The households which participated in the </w:t>
      </w:r>
      <w:r w:rsidRPr="00DE726A">
        <w:rPr>
          <w:i/>
        </w:rPr>
        <w:t>Retrofit Trial</w:t>
      </w:r>
      <w:r w:rsidRPr="00DE726A">
        <w:t xml:space="preserve"> were asked a series of questions before and after the retrofits were undertaken to obtain information on their </w:t>
      </w:r>
      <w:r w:rsidR="009C10C4">
        <w:t xml:space="preserve">satisfaction with </w:t>
      </w:r>
      <w:r w:rsidR="002F6331">
        <w:t xml:space="preserve">the performance of </w:t>
      </w:r>
      <w:r w:rsidR="009C10C4">
        <w:t>their</w:t>
      </w:r>
      <w:r w:rsidR="002F6331">
        <w:t xml:space="preserve"> gas water heater</w:t>
      </w:r>
      <w:r w:rsidR="009C10C4">
        <w:t xml:space="preserve">, and on other possible impacts of the gas water heater retrofit. </w:t>
      </w:r>
      <w:r w:rsidR="001E65D9">
        <w:t>The</w:t>
      </w:r>
      <w:r w:rsidRPr="00DE726A">
        <w:t xml:space="preserve"> detailed responses to these questions are provided in Appendix A2.</w:t>
      </w:r>
    </w:p>
    <w:p w14:paraId="53BD446E" w14:textId="15698C40" w:rsidR="009578AF" w:rsidRDefault="009578AF" w:rsidP="009578AF">
      <w:pPr>
        <w:pStyle w:val="Heading3"/>
      </w:pPr>
      <w:bookmarkStart w:id="24" w:name="_Toc468355593"/>
      <w:r>
        <w:t>General satisfaction with water heater</w:t>
      </w:r>
      <w:bookmarkEnd w:id="24"/>
    </w:p>
    <w:p w14:paraId="07084B3F" w14:textId="0E343A58" w:rsidR="00443486" w:rsidRDefault="00443486" w:rsidP="00CE6D11">
      <w:r>
        <w:t xml:space="preserve">Householders were asked to rate their general level of satisfaction with their </w:t>
      </w:r>
      <w:r w:rsidR="001E65D9">
        <w:t>gas water heater</w:t>
      </w:r>
      <w:r>
        <w:rPr>
          <w:rStyle w:val="FootnoteReference"/>
          <w:rFonts w:cs="Arial"/>
          <w:sz w:val="20"/>
          <w:szCs w:val="20"/>
        </w:rPr>
        <w:footnoteReference w:id="31"/>
      </w:r>
      <w:r>
        <w:t xml:space="preserve">. The results </w:t>
      </w:r>
      <w:r w:rsidR="003254A1">
        <w:t xml:space="preserve">are summarised in Figure </w:t>
      </w:r>
      <w:r w:rsidR="004C174F">
        <w:t>14</w:t>
      </w:r>
      <w:r w:rsidR="003254A1">
        <w:t xml:space="preserve">. </w:t>
      </w:r>
      <w:r w:rsidR="00DB67EE">
        <w:t>The average satisfaction rating prior to the retrofits was 3.3, indicating that overall the households were reasonably happy with their existing gas water heater. Exceptions to this were GWH4 where the existing water heater was seen as being “Very old and inefficient” and which h</w:t>
      </w:r>
      <w:r w:rsidR="00C62B49">
        <w:t xml:space="preserve">ad been </w:t>
      </w:r>
      <w:r w:rsidR="00C33182">
        <w:t xml:space="preserve">repaired multiple times, and </w:t>
      </w:r>
      <w:r w:rsidR="00C62B49">
        <w:t>GWH5 where the existing unit was faulty and the pilot light would have to be re-lit each morning as it would go out when the system was not in use. Following the retrofits the average satisfaction rating rose to 4.6 indicating that overall the households were very satisfied with the new water heating system. Key reason</w:t>
      </w:r>
      <w:r w:rsidR="00C33182">
        <w:t>s for this were that the households</w:t>
      </w:r>
      <w:r w:rsidR="00C62B49">
        <w:t xml:space="preserve"> now did not have to worry about running out of hot water (GWH1,GWH3, GWH5) or that the new system was seen to be working better than the older one (GWH3). </w:t>
      </w:r>
    </w:p>
    <w:p w14:paraId="2F98F7DD" w14:textId="77777777" w:rsidR="00C33182" w:rsidRPr="00001016" w:rsidRDefault="00C33182" w:rsidP="00CE6D11"/>
    <w:p w14:paraId="643B67B5" w14:textId="77777777" w:rsidR="00443486" w:rsidRPr="00001016" w:rsidRDefault="00443486" w:rsidP="00CE6D11"/>
    <w:p w14:paraId="560670F4" w14:textId="434731E7" w:rsidR="00443486" w:rsidRDefault="00443486" w:rsidP="00CE6D11">
      <w:pPr>
        <w:pStyle w:val="Figuretitle"/>
      </w:pPr>
      <w:r>
        <w:t>F</w:t>
      </w:r>
      <w:r w:rsidR="00CE6D11">
        <w:t>IGURE</w:t>
      </w:r>
      <w:r>
        <w:t xml:space="preserve"> </w:t>
      </w:r>
      <w:r w:rsidR="004C174F">
        <w:t>14</w:t>
      </w:r>
      <w:r>
        <w:t xml:space="preserve">: </w:t>
      </w:r>
      <w:r w:rsidR="003254A1">
        <w:t>HOUSEHOLDER SATISFACTION WITH THEIR GAS WATER HEATER</w:t>
      </w:r>
    </w:p>
    <w:p w14:paraId="5028378D" w14:textId="54AFFDF6" w:rsidR="00443486" w:rsidRDefault="005C2582" w:rsidP="00443486">
      <w:pPr>
        <w:jc w:val="center"/>
        <w:rPr>
          <w:rFonts w:cs="Arial"/>
        </w:rPr>
      </w:pPr>
      <w:r w:rsidRPr="005C2582">
        <w:rPr>
          <w:noProof/>
          <w:lang w:eastAsia="en-AU"/>
        </w:rPr>
        <w:drawing>
          <wp:inline distT="0" distB="0" distL="0" distR="0" wp14:anchorId="7FFC868D" wp14:editId="4F76C373">
            <wp:extent cx="3906317" cy="2678730"/>
            <wp:effectExtent l="0" t="0" r="0" b="7620"/>
            <wp:docPr id="4" name="Picture 4" descr="The column chart shows the reported level of satisfaction of the households with their water heater before and after the retrofits. Satisfaction is rated on a scale of 1 (extremely unsatisfied) to 5 (extremely satisfied)." title="Householder satisfaction with their gas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4602" cy="2698126"/>
                    </a:xfrm>
                    <a:prstGeom prst="rect">
                      <a:avLst/>
                    </a:prstGeom>
                    <a:noFill/>
                    <a:ln>
                      <a:noFill/>
                    </a:ln>
                  </pic:spPr>
                </pic:pic>
              </a:graphicData>
            </a:graphic>
          </wp:inline>
        </w:drawing>
      </w:r>
    </w:p>
    <w:p w14:paraId="31E8002E" w14:textId="77777777" w:rsidR="00443486" w:rsidRDefault="00443486" w:rsidP="0075036A"/>
    <w:p w14:paraId="167F1D85" w14:textId="7D81561D" w:rsidR="00AA4C73" w:rsidRDefault="00AA4C73" w:rsidP="0075036A"/>
    <w:p w14:paraId="17BB2F0F" w14:textId="631B9006" w:rsidR="00443486" w:rsidRDefault="00443486" w:rsidP="00AA4C73"/>
    <w:p w14:paraId="48086E09" w14:textId="4CC9D804" w:rsidR="00443486" w:rsidRDefault="00D37704" w:rsidP="0075036A">
      <w:r w:rsidRPr="002F6331">
        <w:lastRenderedPageBreak/>
        <w:t>A selection of the more detailed householder comments are provided below.</w:t>
      </w:r>
      <w:r w:rsidR="007E5FB0">
        <w:t xml:space="preserve"> A number of households noted that after the retrofits the hot water was not as hot as before. </w:t>
      </w:r>
      <w:r w:rsidR="007E5FB0" w:rsidRPr="00220372">
        <w:t>This may have been due to a thermal mixing valve placed on the hot water outlet to limit the temperature</w:t>
      </w:r>
      <w:r w:rsidR="00787CE8" w:rsidRPr="00220372">
        <w:t xml:space="preserve"> of the water supplied to the house</w:t>
      </w:r>
      <w:r w:rsidR="007E5FB0" w:rsidRPr="00220372">
        <w:t xml:space="preserve"> to around 50</w:t>
      </w:r>
      <w:r w:rsidR="007E5FB0" w:rsidRPr="00220372">
        <w:rPr>
          <w:vertAlign w:val="superscript"/>
        </w:rPr>
        <w:t>o</w:t>
      </w:r>
      <w:r w:rsidR="007E5FB0" w:rsidRPr="00220372">
        <w:t>C, or may have been due to the water heater limiting the temperature of the hot water. In GWH4 this meant that water sometimes had to be boiled in a kettle to obtain a temperature sufficient for washing dishes in the sink. Some houses saw this as an advantage as the lower water temperatures were safer.</w:t>
      </w:r>
      <w:r w:rsidR="007E5FB0">
        <w:t xml:space="preserve"> </w:t>
      </w:r>
      <w:r w:rsidR="00721272">
        <w:t xml:space="preserve">Information on the average hot water temperatures before and after the </w:t>
      </w:r>
      <w:r w:rsidR="00130655">
        <w:t>r</w:t>
      </w:r>
      <w:r w:rsidR="00750051">
        <w:t>etrofits is provided in Table 7</w:t>
      </w:r>
      <w:r w:rsidR="00721272">
        <w:t>.</w:t>
      </w:r>
    </w:p>
    <w:p w14:paraId="408B534F" w14:textId="77777777" w:rsidR="00721272" w:rsidRDefault="00721272" w:rsidP="0075036A"/>
    <w:p w14:paraId="36381690" w14:textId="77777777" w:rsidR="00A14C7E" w:rsidRDefault="00A14C7E" w:rsidP="0075036A"/>
    <w:p w14:paraId="420004D1" w14:textId="7670E632" w:rsidR="00721272" w:rsidRDefault="00721272" w:rsidP="00721272">
      <w:pPr>
        <w:pStyle w:val="Tabletitle"/>
      </w:pPr>
      <w:r>
        <w:t xml:space="preserve">TABLE </w:t>
      </w:r>
      <w:r w:rsidR="00750051">
        <w:t>7</w:t>
      </w:r>
      <w:r w:rsidR="00A14C7E">
        <w:t>:</w:t>
      </w:r>
      <w:r w:rsidR="00220372">
        <w:t xml:space="preserve"> AVERAGE HOT WATER TEMPERATURE</w:t>
      </w:r>
      <w:r w:rsidR="00750051">
        <w:t>,</w:t>
      </w:r>
      <w:r>
        <w:t xml:space="preserve"> BEFORE AND AFTER RETROFIT</w:t>
      </w:r>
    </w:p>
    <w:tbl>
      <w:tblPr>
        <w:tblW w:w="4106" w:type="dxa"/>
        <w:tblLayout w:type="fixed"/>
        <w:tblLook w:val="04A0" w:firstRow="1" w:lastRow="0" w:firstColumn="1" w:lastColumn="0" w:noHBand="0" w:noVBand="1"/>
        <w:tblCaption w:val="Average hot water temperature, before and after the retrofit"/>
        <w:tblDescription w:val="The table shows the average hot water temperature in the six houses both before and after the water heater retrofits."/>
      </w:tblPr>
      <w:tblGrid>
        <w:gridCol w:w="1368"/>
        <w:gridCol w:w="1369"/>
        <w:gridCol w:w="1369"/>
      </w:tblGrid>
      <w:tr w:rsidR="00721272" w:rsidRPr="00721272" w14:paraId="20DC0065" w14:textId="77777777" w:rsidTr="00721272">
        <w:trPr>
          <w:trHeight w:val="340"/>
        </w:trPr>
        <w:tc>
          <w:tcPr>
            <w:tcW w:w="1368" w:type="dxa"/>
            <w:shd w:val="clear" w:color="auto" w:fill="92D050"/>
            <w:noWrap/>
            <w:vAlign w:val="center"/>
            <w:hideMark/>
          </w:tcPr>
          <w:p w14:paraId="14466ABD" w14:textId="77777777" w:rsidR="00721272" w:rsidRPr="00721272" w:rsidRDefault="00721272" w:rsidP="00721272">
            <w:pPr>
              <w:widowControl/>
              <w:spacing w:line="240" w:lineRule="auto"/>
              <w:rPr>
                <w:rFonts w:cs="Arial"/>
                <w:b/>
                <w:bCs/>
                <w:color w:val="FFFFFF" w:themeColor="background1"/>
                <w:spacing w:val="0"/>
                <w:sz w:val="18"/>
                <w:szCs w:val="18"/>
                <w:lang w:eastAsia="en-AU"/>
              </w:rPr>
            </w:pPr>
            <w:r w:rsidRPr="00721272">
              <w:rPr>
                <w:rFonts w:cs="Arial"/>
                <w:b/>
                <w:bCs/>
                <w:color w:val="FFFFFF" w:themeColor="background1"/>
                <w:spacing w:val="0"/>
                <w:sz w:val="18"/>
                <w:szCs w:val="18"/>
                <w:lang w:eastAsia="en-AU"/>
              </w:rPr>
              <w:t>House No</w:t>
            </w:r>
          </w:p>
        </w:tc>
        <w:tc>
          <w:tcPr>
            <w:tcW w:w="1369" w:type="dxa"/>
            <w:shd w:val="clear" w:color="auto" w:fill="92D050"/>
            <w:noWrap/>
            <w:vAlign w:val="center"/>
            <w:hideMark/>
          </w:tcPr>
          <w:p w14:paraId="6C79994B" w14:textId="77777777" w:rsidR="00721272" w:rsidRPr="00721272" w:rsidRDefault="00721272" w:rsidP="00721272">
            <w:pPr>
              <w:widowControl/>
              <w:spacing w:line="240" w:lineRule="auto"/>
              <w:rPr>
                <w:rFonts w:cs="Arial"/>
                <w:b/>
                <w:bCs/>
                <w:color w:val="FFFFFF" w:themeColor="background1"/>
                <w:spacing w:val="0"/>
                <w:sz w:val="18"/>
                <w:szCs w:val="18"/>
                <w:lang w:eastAsia="en-AU"/>
              </w:rPr>
            </w:pPr>
            <w:r w:rsidRPr="00721272">
              <w:rPr>
                <w:rFonts w:cs="Arial"/>
                <w:b/>
                <w:bCs/>
                <w:color w:val="FFFFFF" w:themeColor="background1"/>
                <w:spacing w:val="0"/>
                <w:sz w:val="18"/>
                <w:szCs w:val="18"/>
                <w:lang w:eastAsia="en-AU"/>
              </w:rPr>
              <w:t>Before</w:t>
            </w:r>
          </w:p>
        </w:tc>
        <w:tc>
          <w:tcPr>
            <w:tcW w:w="1369" w:type="dxa"/>
            <w:shd w:val="clear" w:color="auto" w:fill="92D050"/>
            <w:noWrap/>
            <w:vAlign w:val="center"/>
            <w:hideMark/>
          </w:tcPr>
          <w:p w14:paraId="0FFABAC6" w14:textId="77777777" w:rsidR="00721272" w:rsidRPr="00721272" w:rsidRDefault="00721272" w:rsidP="00721272">
            <w:pPr>
              <w:widowControl/>
              <w:spacing w:line="240" w:lineRule="auto"/>
              <w:rPr>
                <w:rFonts w:cs="Arial"/>
                <w:b/>
                <w:bCs/>
                <w:color w:val="FFFFFF" w:themeColor="background1"/>
                <w:spacing w:val="0"/>
                <w:sz w:val="18"/>
                <w:szCs w:val="18"/>
                <w:lang w:eastAsia="en-AU"/>
              </w:rPr>
            </w:pPr>
            <w:r w:rsidRPr="00721272">
              <w:rPr>
                <w:rFonts w:cs="Arial"/>
                <w:b/>
                <w:bCs/>
                <w:color w:val="FFFFFF" w:themeColor="background1"/>
                <w:spacing w:val="0"/>
                <w:sz w:val="18"/>
                <w:szCs w:val="18"/>
                <w:lang w:eastAsia="en-AU"/>
              </w:rPr>
              <w:t>After</w:t>
            </w:r>
          </w:p>
        </w:tc>
      </w:tr>
      <w:tr w:rsidR="00721272" w:rsidRPr="00721272" w14:paraId="40AD7E67" w14:textId="77777777" w:rsidTr="00721272">
        <w:trPr>
          <w:trHeight w:val="340"/>
        </w:trPr>
        <w:tc>
          <w:tcPr>
            <w:tcW w:w="1368" w:type="dxa"/>
            <w:tcBorders>
              <w:bottom w:val="single" w:sz="4" w:space="0" w:color="808080" w:themeColor="background1" w:themeShade="80"/>
            </w:tcBorders>
            <w:shd w:val="clear" w:color="auto" w:fill="auto"/>
            <w:noWrap/>
            <w:vAlign w:val="center"/>
            <w:hideMark/>
          </w:tcPr>
          <w:p w14:paraId="3307DA97"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GWH1</w:t>
            </w:r>
          </w:p>
        </w:tc>
        <w:tc>
          <w:tcPr>
            <w:tcW w:w="1369" w:type="dxa"/>
            <w:tcBorders>
              <w:bottom w:val="single" w:sz="4" w:space="0" w:color="808080" w:themeColor="background1" w:themeShade="80"/>
            </w:tcBorders>
            <w:shd w:val="clear" w:color="auto" w:fill="auto"/>
            <w:noWrap/>
            <w:vAlign w:val="center"/>
            <w:hideMark/>
          </w:tcPr>
          <w:p w14:paraId="4F5999A9"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50.5</w:t>
            </w:r>
          </w:p>
        </w:tc>
        <w:tc>
          <w:tcPr>
            <w:tcW w:w="1369" w:type="dxa"/>
            <w:tcBorders>
              <w:bottom w:val="single" w:sz="4" w:space="0" w:color="808080" w:themeColor="background1" w:themeShade="80"/>
            </w:tcBorders>
            <w:shd w:val="clear" w:color="auto" w:fill="auto"/>
            <w:noWrap/>
            <w:vAlign w:val="center"/>
            <w:hideMark/>
          </w:tcPr>
          <w:p w14:paraId="3B68DB2F"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50.6</w:t>
            </w:r>
          </w:p>
        </w:tc>
      </w:tr>
      <w:tr w:rsidR="00721272" w:rsidRPr="00721272" w14:paraId="39C8DE66" w14:textId="77777777" w:rsidTr="00721272">
        <w:trPr>
          <w:trHeight w:val="340"/>
        </w:trPr>
        <w:tc>
          <w:tcPr>
            <w:tcW w:w="13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AD71793"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GWH2</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B03A4C"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67.0</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BB92B8E"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53.3</w:t>
            </w:r>
          </w:p>
        </w:tc>
      </w:tr>
      <w:tr w:rsidR="00721272" w:rsidRPr="00721272" w14:paraId="6D62168F" w14:textId="77777777" w:rsidTr="00721272">
        <w:trPr>
          <w:trHeight w:val="340"/>
        </w:trPr>
        <w:tc>
          <w:tcPr>
            <w:tcW w:w="13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A08B39D"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GWH3</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ADF6F97"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52.2</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8C8E0BB"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54.5</w:t>
            </w:r>
          </w:p>
        </w:tc>
      </w:tr>
      <w:tr w:rsidR="00721272" w:rsidRPr="00721272" w14:paraId="23645467" w14:textId="77777777" w:rsidTr="00721272">
        <w:trPr>
          <w:trHeight w:val="340"/>
        </w:trPr>
        <w:tc>
          <w:tcPr>
            <w:tcW w:w="13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70867BB"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GWH4</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8804D78"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67.0</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D28DAF1"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55.0</w:t>
            </w:r>
          </w:p>
        </w:tc>
      </w:tr>
      <w:tr w:rsidR="00721272" w:rsidRPr="00721272" w14:paraId="70308B58" w14:textId="77777777" w:rsidTr="00721272">
        <w:trPr>
          <w:trHeight w:val="340"/>
        </w:trPr>
        <w:tc>
          <w:tcPr>
            <w:tcW w:w="13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B06A8D7"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GWH5</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9882D81"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48.0</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84668D4"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45.7</w:t>
            </w:r>
          </w:p>
        </w:tc>
      </w:tr>
      <w:tr w:rsidR="00721272" w:rsidRPr="00721272" w14:paraId="0C5A8316" w14:textId="77777777" w:rsidTr="00721272">
        <w:trPr>
          <w:trHeight w:val="340"/>
        </w:trPr>
        <w:tc>
          <w:tcPr>
            <w:tcW w:w="13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15E9240"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GWH6</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41D6EA6"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66.3</w:t>
            </w:r>
          </w:p>
        </w:tc>
        <w:tc>
          <w:tcPr>
            <w:tcW w:w="1369"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82AC87F" w14:textId="77777777" w:rsidR="00721272" w:rsidRPr="00721272" w:rsidRDefault="00721272" w:rsidP="00721272">
            <w:pPr>
              <w:widowControl/>
              <w:spacing w:line="240" w:lineRule="auto"/>
              <w:rPr>
                <w:rFonts w:cs="Arial"/>
                <w:spacing w:val="0"/>
                <w:sz w:val="18"/>
                <w:szCs w:val="18"/>
                <w:lang w:eastAsia="en-AU"/>
              </w:rPr>
            </w:pPr>
            <w:r w:rsidRPr="00721272">
              <w:rPr>
                <w:rFonts w:cs="Arial"/>
                <w:spacing w:val="0"/>
                <w:sz w:val="18"/>
                <w:szCs w:val="18"/>
                <w:lang w:eastAsia="en-AU"/>
              </w:rPr>
              <w:t>57.9</w:t>
            </w:r>
          </w:p>
        </w:tc>
      </w:tr>
      <w:tr w:rsidR="00721272" w:rsidRPr="00721272" w14:paraId="6E3523D9" w14:textId="77777777" w:rsidTr="00721272">
        <w:trPr>
          <w:trHeight w:val="340"/>
        </w:trPr>
        <w:tc>
          <w:tcPr>
            <w:tcW w:w="1368"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7639965" w14:textId="53A3598C" w:rsidR="00721272" w:rsidRPr="00721272" w:rsidRDefault="00220372" w:rsidP="00721272">
            <w:pPr>
              <w:widowControl/>
              <w:spacing w:line="240" w:lineRule="auto"/>
              <w:rPr>
                <w:rFonts w:cs="Arial"/>
                <w:b/>
                <w:bCs/>
                <w:spacing w:val="0"/>
                <w:sz w:val="18"/>
                <w:szCs w:val="18"/>
                <w:lang w:eastAsia="en-AU"/>
              </w:rPr>
            </w:pPr>
            <w:r>
              <w:rPr>
                <w:rFonts w:cs="Arial"/>
                <w:b/>
                <w:bCs/>
                <w:spacing w:val="0"/>
                <w:sz w:val="18"/>
                <w:szCs w:val="18"/>
                <w:lang w:eastAsia="en-AU"/>
              </w:rPr>
              <w:t>Average</w:t>
            </w:r>
          </w:p>
        </w:tc>
        <w:tc>
          <w:tcPr>
            <w:tcW w:w="136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300663A" w14:textId="77777777" w:rsidR="00721272" w:rsidRPr="00721272" w:rsidRDefault="00721272" w:rsidP="00721272">
            <w:pPr>
              <w:widowControl/>
              <w:spacing w:line="240" w:lineRule="auto"/>
              <w:rPr>
                <w:rFonts w:cs="Arial"/>
                <w:b/>
                <w:bCs/>
                <w:spacing w:val="0"/>
                <w:sz w:val="18"/>
                <w:szCs w:val="18"/>
                <w:lang w:eastAsia="en-AU"/>
              </w:rPr>
            </w:pPr>
            <w:r w:rsidRPr="00721272">
              <w:rPr>
                <w:rFonts w:cs="Arial"/>
                <w:b/>
                <w:bCs/>
                <w:spacing w:val="0"/>
                <w:sz w:val="18"/>
                <w:szCs w:val="18"/>
                <w:lang w:eastAsia="en-AU"/>
              </w:rPr>
              <w:t>58.5</w:t>
            </w:r>
          </w:p>
        </w:tc>
        <w:tc>
          <w:tcPr>
            <w:tcW w:w="136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15E6AD5" w14:textId="6C1C7EDB" w:rsidR="00721272" w:rsidRPr="00721272" w:rsidRDefault="00721272" w:rsidP="00721272">
            <w:pPr>
              <w:widowControl/>
              <w:spacing w:line="240" w:lineRule="auto"/>
              <w:rPr>
                <w:rFonts w:cs="Arial"/>
                <w:b/>
                <w:bCs/>
                <w:spacing w:val="0"/>
                <w:sz w:val="18"/>
                <w:szCs w:val="18"/>
                <w:lang w:eastAsia="en-AU"/>
              </w:rPr>
            </w:pPr>
            <w:r w:rsidRPr="00721272">
              <w:rPr>
                <w:rFonts w:cs="Arial"/>
                <w:b/>
                <w:bCs/>
                <w:spacing w:val="0"/>
                <w:sz w:val="18"/>
                <w:szCs w:val="18"/>
                <w:lang w:eastAsia="en-AU"/>
              </w:rPr>
              <w:t>52.8</w:t>
            </w:r>
          </w:p>
        </w:tc>
      </w:tr>
    </w:tbl>
    <w:p w14:paraId="11579D98" w14:textId="77777777" w:rsidR="002F6331" w:rsidRDefault="002F6331" w:rsidP="0075036A"/>
    <w:p w14:paraId="5DDD094D" w14:textId="2DCCA676" w:rsidR="00721272" w:rsidRDefault="00721272" w:rsidP="0075036A"/>
    <w:p w14:paraId="47B87171" w14:textId="1F1AB5E4" w:rsidR="00D37704" w:rsidRDefault="00220372" w:rsidP="0075036A">
      <w:r w:rsidRPr="00D2793D">
        <w:rPr>
          <w:rFonts w:cs="Arial"/>
          <w:noProof/>
          <w:lang w:eastAsia="en-AU"/>
        </w:rPr>
        <mc:AlternateContent>
          <mc:Choice Requires="wps">
            <w:drawing>
              <wp:anchor distT="0" distB="0" distL="114300" distR="114300" simplePos="0" relativeHeight="251613696" behindDoc="0" locked="0" layoutInCell="1" allowOverlap="1" wp14:anchorId="45BEAD74" wp14:editId="63F12D8C">
                <wp:simplePos x="0" y="0"/>
                <wp:positionH relativeFrom="margin">
                  <wp:align>left</wp:align>
                </wp:positionH>
                <wp:positionV relativeFrom="paragraph">
                  <wp:posOffset>7620</wp:posOffset>
                </wp:positionV>
                <wp:extent cx="5852160" cy="1403985"/>
                <wp:effectExtent l="0" t="0" r="15240" b="203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3985"/>
                        </a:xfrm>
                        <a:prstGeom prst="rect">
                          <a:avLst/>
                        </a:prstGeom>
                        <a:solidFill>
                          <a:srgbClr val="9BBB59">
                            <a:lumMod val="40000"/>
                            <a:lumOff val="60000"/>
                          </a:srgbClr>
                        </a:solidFill>
                        <a:ln w="9525">
                          <a:solidFill>
                            <a:srgbClr val="000000"/>
                          </a:solidFill>
                          <a:miter lim="800000"/>
                          <a:headEnd/>
                          <a:tailEnd/>
                        </a:ln>
                      </wps:spPr>
                      <wps:txbx>
                        <w:txbxContent>
                          <w:p w14:paraId="4E429BE7" w14:textId="43A9B829" w:rsidR="0053025D" w:rsidRPr="00220372" w:rsidRDefault="0053025D" w:rsidP="002F6331">
                            <w:pPr>
                              <w:spacing w:after="120"/>
                              <w:rPr>
                                <w:rFonts w:cs="Arial"/>
                                <w:b/>
                                <w:sz w:val="18"/>
                                <w:szCs w:val="18"/>
                              </w:rPr>
                            </w:pPr>
                            <w:r>
                              <w:rPr>
                                <w:rFonts w:cs="Arial"/>
                                <w:b/>
                                <w:sz w:val="18"/>
                                <w:szCs w:val="18"/>
                              </w:rPr>
                              <w:t>Householder comments regarding satisfaction with their water heating</w:t>
                            </w:r>
                          </w:p>
                          <w:p w14:paraId="012809CA" w14:textId="0D7D735E" w:rsidR="0053025D" w:rsidRDefault="0053025D" w:rsidP="002F6331">
                            <w:pPr>
                              <w:spacing w:after="120"/>
                              <w:rPr>
                                <w:rFonts w:cs="Arial"/>
                                <w:sz w:val="18"/>
                                <w:szCs w:val="18"/>
                              </w:rPr>
                            </w:pPr>
                            <w:r w:rsidRPr="002F6331">
                              <w:rPr>
                                <w:rFonts w:cs="Arial"/>
                                <w:i/>
                                <w:sz w:val="18"/>
                                <w:szCs w:val="18"/>
                              </w:rPr>
                              <w:t>Before</w:t>
                            </w:r>
                            <w:r>
                              <w:rPr>
                                <w:rFonts w:cs="Arial"/>
                                <w:sz w:val="18"/>
                                <w:szCs w:val="18"/>
                              </w:rPr>
                              <w:t xml:space="preserve"> – Getting old. Would fail eventually. </w:t>
                            </w:r>
                            <w:r w:rsidRPr="002F6331">
                              <w:rPr>
                                <w:rFonts w:cs="Arial"/>
                                <w:i/>
                                <w:sz w:val="18"/>
                                <w:szCs w:val="18"/>
                              </w:rPr>
                              <w:t>After</w:t>
                            </w:r>
                            <w:r>
                              <w:rPr>
                                <w:rFonts w:cs="Arial"/>
                                <w:sz w:val="18"/>
                                <w:szCs w:val="18"/>
                              </w:rPr>
                              <w:t xml:space="preserve"> – Very happy, has been seamless. Showers never run out of hot water. Bath never runs out. (GWH1)</w:t>
                            </w:r>
                          </w:p>
                          <w:p w14:paraId="2E444E4C" w14:textId="1B23F323" w:rsidR="0053025D" w:rsidRDefault="0053025D" w:rsidP="002F6331">
                            <w:pPr>
                              <w:spacing w:after="120"/>
                              <w:rPr>
                                <w:rFonts w:cs="Arial"/>
                                <w:sz w:val="18"/>
                                <w:szCs w:val="18"/>
                              </w:rPr>
                            </w:pPr>
                            <w:r w:rsidRPr="002F6331">
                              <w:rPr>
                                <w:rFonts w:cs="Arial"/>
                                <w:i/>
                                <w:sz w:val="18"/>
                                <w:szCs w:val="18"/>
                              </w:rPr>
                              <w:t>Before</w:t>
                            </w:r>
                            <w:r>
                              <w:rPr>
                                <w:rFonts w:cs="Arial"/>
                                <w:sz w:val="18"/>
                                <w:szCs w:val="18"/>
                              </w:rPr>
                              <w:t xml:space="preserve"> – Very old and inefficient. </w:t>
                            </w:r>
                            <w:r w:rsidRPr="002F6331">
                              <w:rPr>
                                <w:rFonts w:cs="Arial"/>
                                <w:i/>
                                <w:sz w:val="18"/>
                                <w:szCs w:val="18"/>
                              </w:rPr>
                              <w:t>After</w:t>
                            </w:r>
                            <w:r>
                              <w:rPr>
                                <w:rFonts w:cs="Arial"/>
                                <w:sz w:val="18"/>
                                <w:szCs w:val="18"/>
                              </w:rPr>
                              <w:t xml:space="preserve"> – All fine, no issues. (GWH2)</w:t>
                            </w:r>
                          </w:p>
                          <w:p w14:paraId="1D0BE503" w14:textId="57F64FEB" w:rsidR="0053025D" w:rsidRDefault="0053025D" w:rsidP="002F6331">
                            <w:pPr>
                              <w:spacing w:after="120"/>
                              <w:rPr>
                                <w:rFonts w:cs="Arial"/>
                                <w:sz w:val="18"/>
                                <w:szCs w:val="18"/>
                              </w:rPr>
                            </w:pPr>
                            <w:r w:rsidRPr="002F6331">
                              <w:rPr>
                                <w:rFonts w:cs="Arial"/>
                                <w:i/>
                                <w:sz w:val="18"/>
                                <w:szCs w:val="18"/>
                              </w:rPr>
                              <w:t>Before</w:t>
                            </w:r>
                            <w:r>
                              <w:rPr>
                                <w:rFonts w:cs="Arial"/>
                                <w:sz w:val="18"/>
                                <w:szCs w:val="18"/>
                              </w:rPr>
                              <w:t xml:space="preserve"> – Very old and inefficient. Repaired multiple times. </w:t>
                            </w:r>
                            <w:r w:rsidRPr="002F6331">
                              <w:rPr>
                                <w:rFonts w:cs="Arial"/>
                                <w:i/>
                                <w:sz w:val="18"/>
                                <w:szCs w:val="18"/>
                              </w:rPr>
                              <w:t>After</w:t>
                            </w:r>
                            <w:r>
                              <w:rPr>
                                <w:rFonts w:cs="Arial"/>
                                <w:sz w:val="18"/>
                                <w:szCs w:val="18"/>
                              </w:rPr>
                              <w:t xml:space="preserve"> – Water hasn’t been as hot since the new system was installed. Kitchen – water isn’t hot enough for dishes but this is probably the new plumbing regulations. Bathroom – hot water not as hot as the old system, but good for showers. (GWH4)</w:t>
                            </w:r>
                          </w:p>
                          <w:p w14:paraId="1F64DF90" w14:textId="0AC0610B" w:rsidR="0053025D" w:rsidRPr="004423EC" w:rsidRDefault="0053025D" w:rsidP="002F6331">
                            <w:pPr>
                              <w:spacing w:after="120"/>
                              <w:rPr>
                                <w:rFonts w:cs="Arial"/>
                                <w:sz w:val="18"/>
                                <w:szCs w:val="18"/>
                              </w:rPr>
                            </w:pPr>
                            <w:r w:rsidRPr="007E5FB0">
                              <w:rPr>
                                <w:rFonts w:cs="Arial"/>
                                <w:i/>
                                <w:sz w:val="18"/>
                                <w:szCs w:val="18"/>
                              </w:rPr>
                              <w:t>Before</w:t>
                            </w:r>
                            <w:r>
                              <w:rPr>
                                <w:rFonts w:cs="Arial"/>
                                <w:sz w:val="18"/>
                                <w:szCs w:val="18"/>
                              </w:rPr>
                              <w:t xml:space="preserve"> – Faulty and old. Have to light in the morning to get hot water as the pilot light would go out. </w:t>
                            </w:r>
                            <w:r w:rsidRPr="007E5FB0">
                              <w:rPr>
                                <w:rFonts w:cs="Arial"/>
                                <w:i/>
                                <w:sz w:val="18"/>
                                <w:szCs w:val="18"/>
                              </w:rPr>
                              <w:t>After</w:t>
                            </w:r>
                            <w:r>
                              <w:rPr>
                                <w:rFonts w:cs="Arial"/>
                                <w:sz w:val="18"/>
                                <w:szCs w:val="18"/>
                              </w:rPr>
                              <w:t xml:space="preserve"> – The unit uses a lot of water for the hot water to get to the kitchen tap. The water is not as hot. Bathroom – it takes a long time for the hot water to reach the bathroom. Water is not as hot. (GWH5)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EAD74" id="Text Box 2" o:spid="_x0000_s1044" type="#_x0000_t202" style="position:absolute;margin-left:0;margin-top:.6pt;width:460.8pt;height:110.55pt;z-index:25161369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" fillcolor="#d7e4bd">
                <v:textbox style="mso-fit-shape-to-text:t">
                  <w:txbxContent>
                    <w:p w14:paraId="4E429BE7" w14:textId="43A9B829" w:rsidR="0053025D" w:rsidRPr="00220372" w:rsidRDefault="0053025D" w:rsidP="002F6331">
                      <w:pPr>
                        <w:spacing w:after="120"/>
                        <w:rPr>
                          <w:rFonts w:cs="Arial"/>
                          <w:b/>
                          <w:sz w:val="18"/>
                          <w:szCs w:val="18"/>
                        </w:rPr>
                      </w:pPr>
                      <w:r>
                        <w:rPr>
                          <w:rFonts w:cs="Arial"/>
                          <w:b/>
                          <w:sz w:val="18"/>
                          <w:szCs w:val="18"/>
                        </w:rPr>
                        <w:t>Householder comments regarding satisfaction with their water heating</w:t>
                      </w:r>
                    </w:p>
                    <w:p w14:paraId="012809CA" w14:textId="0D7D735E" w:rsidR="0053025D" w:rsidRDefault="0053025D" w:rsidP="002F6331">
                      <w:pPr>
                        <w:spacing w:after="120"/>
                        <w:rPr>
                          <w:rFonts w:cs="Arial"/>
                          <w:sz w:val="18"/>
                          <w:szCs w:val="18"/>
                        </w:rPr>
                      </w:pPr>
                      <w:r w:rsidRPr="002F6331">
                        <w:rPr>
                          <w:rFonts w:cs="Arial"/>
                          <w:i/>
                          <w:sz w:val="18"/>
                          <w:szCs w:val="18"/>
                        </w:rPr>
                        <w:t>Before</w:t>
                      </w:r>
                      <w:r>
                        <w:rPr>
                          <w:rFonts w:cs="Arial"/>
                          <w:sz w:val="18"/>
                          <w:szCs w:val="18"/>
                        </w:rPr>
                        <w:t xml:space="preserve"> – Getting old. Would fail eventually. </w:t>
                      </w:r>
                      <w:r w:rsidRPr="002F6331">
                        <w:rPr>
                          <w:rFonts w:cs="Arial"/>
                          <w:i/>
                          <w:sz w:val="18"/>
                          <w:szCs w:val="18"/>
                        </w:rPr>
                        <w:t>After</w:t>
                      </w:r>
                      <w:r>
                        <w:rPr>
                          <w:rFonts w:cs="Arial"/>
                          <w:sz w:val="18"/>
                          <w:szCs w:val="18"/>
                        </w:rPr>
                        <w:t xml:space="preserve"> – Very happy, has been seamless. Showers never run out of hot water. Bath never runs out. (GWH1)</w:t>
                      </w:r>
                    </w:p>
                    <w:p w14:paraId="2E444E4C" w14:textId="1B23F323" w:rsidR="0053025D" w:rsidRDefault="0053025D" w:rsidP="002F6331">
                      <w:pPr>
                        <w:spacing w:after="120"/>
                        <w:rPr>
                          <w:rFonts w:cs="Arial"/>
                          <w:sz w:val="18"/>
                          <w:szCs w:val="18"/>
                        </w:rPr>
                      </w:pPr>
                      <w:r w:rsidRPr="002F6331">
                        <w:rPr>
                          <w:rFonts w:cs="Arial"/>
                          <w:i/>
                          <w:sz w:val="18"/>
                          <w:szCs w:val="18"/>
                        </w:rPr>
                        <w:t>Before</w:t>
                      </w:r>
                      <w:r>
                        <w:rPr>
                          <w:rFonts w:cs="Arial"/>
                          <w:sz w:val="18"/>
                          <w:szCs w:val="18"/>
                        </w:rPr>
                        <w:t xml:space="preserve"> – Very old and inefficient. </w:t>
                      </w:r>
                      <w:r w:rsidRPr="002F6331">
                        <w:rPr>
                          <w:rFonts w:cs="Arial"/>
                          <w:i/>
                          <w:sz w:val="18"/>
                          <w:szCs w:val="18"/>
                        </w:rPr>
                        <w:t>After</w:t>
                      </w:r>
                      <w:r>
                        <w:rPr>
                          <w:rFonts w:cs="Arial"/>
                          <w:sz w:val="18"/>
                          <w:szCs w:val="18"/>
                        </w:rPr>
                        <w:t xml:space="preserve"> – All fine, no issues. (GWH2)</w:t>
                      </w:r>
                    </w:p>
                    <w:p w14:paraId="1D0BE503" w14:textId="57F64FEB" w:rsidR="0053025D" w:rsidRDefault="0053025D" w:rsidP="002F6331">
                      <w:pPr>
                        <w:spacing w:after="120"/>
                        <w:rPr>
                          <w:rFonts w:cs="Arial"/>
                          <w:sz w:val="18"/>
                          <w:szCs w:val="18"/>
                        </w:rPr>
                      </w:pPr>
                      <w:r w:rsidRPr="002F6331">
                        <w:rPr>
                          <w:rFonts w:cs="Arial"/>
                          <w:i/>
                          <w:sz w:val="18"/>
                          <w:szCs w:val="18"/>
                        </w:rPr>
                        <w:t>Before</w:t>
                      </w:r>
                      <w:r>
                        <w:rPr>
                          <w:rFonts w:cs="Arial"/>
                          <w:sz w:val="18"/>
                          <w:szCs w:val="18"/>
                        </w:rPr>
                        <w:t xml:space="preserve"> – Very old and inefficient. Repaired multiple times. </w:t>
                      </w:r>
                      <w:r w:rsidRPr="002F6331">
                        <w:rPr>
                          <w:rFonts w:cs="Arial"/>
                          <w:i/>
                          <w:sz w:val="18"/>
                          <w:szCs w:val="18"/>
                        </w:rPr>
                        <w:t>After</w:t>
                      </w:r>
                      <w:r>
                        <w:rPr>
                          <w:rFonts w:cs="Arial"/>
                          <w:sz w:val="18"/>
                          <w:szCs w:val="18"/>
                        </w:rPr>
                        <w:t xml:space="preserve"> – Water hasn’t been as hot since the new system was installed. Kitchen – water isn’t hot enough for dishes but this is probably the new plumbing regulations. Bathroom – hot water not as hot as the old system, but good for showers. (GWH4)</w:t>
                      </w:r>
                    </w:p>
                    <w:p w14:paraId="1F64DF90" w14:textId="0AC0610B" w:rsidR="0053025D" w:rsidRPr="004423EC" w:rsidRDefault="0053025D" w:rsidP="002F6331">
                      <w:pPr>
                        <w:spacing w:after="120"/>
                        <w:rPr>
                          <w:rFonts w:cs="Arial"/>
                          <w:sz w:val="18"/>
                          <w:szCs w:val="18"/>
                        </w:rPr>
                      </w:pPr>
                      <w:r w:rsidRPr="007E5FB0">
                        <w:rPr>
                          <w:rFonts w:cs="Arial"/>
                          <w:i/>
                          <w:sz w:val="18"/>
                          <w:szCs w:val="18"/>
                        </w:rPr>
                        <w:t>Before</w:t>
                      </w:r>
                      <w:r>
                        <w:rPr>
                          <w:rFonts w:cs="Arial"/>
                          <w:sz w:val="18"/>
                          <w:szCs w:val="18"/>
                        </w:rPr>
                        <w:t xml:space="preserve"> – Faulty and old. Have to light in the morning to get hot water as the pilot light would go out. </w:t>
                      </w:r>
                      <w:r w:rsidRPr="007E5FB0">
                        <w:rPr>
                          <w:rFonts w:cs="Arial"/>
                          <w:i/>
                          <w:sz w:val="18"/>
                          <w:szCs w:val="18"/>
                        </w:rPr>
                        <w:t>After</w:t>
                      </w:r>
                      <w:r>
                        <w:rPr>
                          <w:rFonts w:cs="Arial"/>
                          <w:sz w:val="18"/>
                          <w:szCs w:val="18"/>
                        </w:rPr>
                        <w:t xml:space="preserve"> – The unit uses a lot of water for the hot water to get to the kitchen tap. The water is not as hot. Bathroom – it takes a long time for the hot water to reach the bathroom. Water is not as hot. (GWH5)</w:t>
                      </w:r>
                    </w:p>
                  </w:txbxContent>
                </v:textbox>
                <w10:wrap anchorx="margin"/>
              </v:shape>
            </w:pict>
          </mc:Fallback>
        </mc:AlternateContent>
      </w:r>
    </w:p>
    <w:p w14:paraId="610AD575" w14:textId="4A9B3A5F" w:rsidR="00220372" w:rsidRDefault="00220372" w:rsidP="0075036A"/>
    <w:p w14:paraId="004DE7BA" w14:textId="32916A21" w:rsidR="00D37704" w:rsidRDefault="00D37704" w:rsidP="0075036A"/>
    <w:p w14:paraId="0672206C" w14:textId="77777777" w:rsidR="00443486" w:rsidRDefault="00443486" w:rsidP="0075036A"/>
    <w:p w14:paraId="635277D8" w14:textId="06E7791D" w:rsidR="00443486" w:rsidRDefault="00443486" w:rsidP="0075036A"/>
    <w:p w14:paraId="1B61DC3D" w14:textId="77777777" w:rsidR="00443486" w:rsidRPr="009B32D9" w:rsidRDefault="00443486" w:rsidP="00443486">
      <w:pPr>
        <w:rPr>
          <w:rFonts w:cs="Arial"/>
          <w:b/>
          <w:i/>
        </w:rPr>
      </w:pPr>
      <w:r w:rsidRPr="009B32D9">
        <w:rPr>
          <w:rFonts w:cs="Arial"/>
          <w:b/>
          <w:i/>
        </w:rPr>
        <w:t>Issues</w:t>
      </w:r>
    </w:p>
    <w:p w14:paraId="1FF97789" w14:textId="77777777" w:rsidR="000C4A35" w:rsidRDefault="000C4A35" w:rsidP="0075036A"/>
    <w:p w14:paraId="2E150785" w14:textId="33450303" w:rsidR="002F6331" w:rsidRDefault="002F6331" w:rsidP="0075036A"/>
    <w:p w14:paraId="4C9961AD" w14:textId="77777777" w:rsidR="002F6331" w:rsidRDefault="002F6331" w:rsidP="0075036A"/>
    <w:p w14:paraId="52808F10" w14:textId="77777777" w:rsidR="002F6331" w:rsidRDefault="002F6331" w:rsidP="0075036A"/>
    <w:p w14:paraId="18192013" w14:textId="77777777" w:rsidR="002F6331" w:rsidRDefault="002F6331" w:rsidP="0075036A"/>
    <w:p w14:paraId="0EBF1C4C" w14:textId="77777777" w:rsidR="002F6331" w:rsidRDefault="002F6331" w:rsidP="0075036A"/>
    <w:p w14:paraId="688E37D9" w14:textId="77777777" w:rsidR="002F6331" w:rsidRDefault="002F6331" w:rsidP="0075036A"/>
    <w:p w14:paraId="3B1F8495" w14:textId="77777777" w:rsidR="002F6331" w:rsidRDefault="002F6331" w:rsidP="0075036A"/>
    <w:p w14:paraId="40E62DBE" w14:textId="77777777" w:rsidR="002F6331" w:rsidRDefault="002F6331" w:rsidP="0075036A"/>
    <w:p w14:paraId="4DB55140" w14:textId="48F3443A" w:rsidR="00E71B09" w:rsidRDefault="006766D0" w:rsidP="0075036A">
      <w:r>
        <w:t>Household GWH5 noted that it now</w:t>
      </w:r>
      <w:r w:rsidR="00E71B09">
        <w:t xml:space="preserve"> took a long time for the hot water to reach the kitchen and the bathroom. This may have been because the original water</w:t>
      </w:r>
      <w:r>
        <w:t xml:space="preserve"> heater</w:t>
      </w:r>
      <w:r w:rsidR="00E71B09">
        <w:t xml:space="preserve"> at this ho</w:t>
      </w:r>
      <w:r w:rsidR="006D721F">
        <w:t xml:space="preserve">use was located inside and </w:t>
      </w:r>
      <w:r w:rsidR="00E71B09">
        <w:t xml:space="preserve">would have been close to the hot water outlets. This unit was replaced by an instantaneous gas water heater located outside, so the pipe runs would have been longer. </w:t>
      </w:r>
      <w:r w:rsidR="00E71B09" w:rsidRPr="00787CE8">
        <w:t>In addition to this there is a short delay until the instantaneous gas water heater has heated to cold water up to the full ou</w:t>
      </w:r>
      <w:r w:rsidR="00787CE8">
        <w:t>tput temperature</w:t>
      </w:r>
      <w:r w:rsidR="00E71B09" w:rsidRPr="00787CE8">
        <w:t>.</w:t>
      </w:r>
    </w:p>
    <w:p w14:paraId="479C9C69" w14:textId="6F25DA1B" w:rsidR="009578AF" w:rsidRDefault="009578AF" w:rsidP="009578AF">
      <w:pPr>
        <w:pStyle w:val="Heading3"/>
      </w:pPr>
      <w:bookmarkStart w:id="25" w:name="_Toc468355594"/>
      <w:r>
        <w:t>Changes to the use of hot water</w:t>
      </w:r>
      <w:bookmarkEnd w:id="25"/>
    </w:p>
    <w:p w14:paraId="670A6534" w14:textId="5E293D69" w:rsidR="00443486" w:rsidRDefault="00443486" w:rsidP="0075036A">
      <w:r>
        <w:t>Householders were asked to comment on whether o</w:t>
      </w:r>
      <w:r w:rsidR="009578AF">
        <w:t>r not there had been any changes to their use of hot water following the retrofits. In general they reported that they had not changed their use of hot water, or had not changed it significantly. GWH5 was an exception to this</w:t>
      </w:r>
      <w:r>
        <w:t xml:space="preserve">. </w:t>
      </w:r>
      <w:r w:rsidR="009578AF">
        <w:t>The existing water heater at this house was faulty, which limited the amount of hot water that could be used and the timing of showers. The new water heater meant that they were now able to all have showers in the morning.</w:t>
      </w:r>
    </w:p>
    <w:p w14:paraId="6462F274" w14:textId="77777777" w:rsidR="009578AF" w:rsidRDefault="009578AF" w:rsidP="0075036A"/>
    <w:p w14:paraId="39AECBFE" w14:textId="3D1AE936" w:rsidR="009578AF" w:rsidRDefault="009578AF" w:rsidP="0075036A">
      <w:r>
        <w:lastRenderedPageBreak/>
        <w:t xml:space="preserve">Householders were also asked to comment on whether there had been any changes to the length of time that people spent showering following the retrofits. Most houses reported that the amount of time spent in the shower was about the same after the retrofits. GWH1 reported that they were spending more time in the shower, but linked this to the </w:t>
      </w:r>
      <w:r w:rsidR="005F7355">
        <w:t xml:space="preserve">colder </w:t>
      </w:r>
      <w:r>
        <w:t>winter conditions</w:t>
      </w:r>
      <w:r w:rsidR="005F7355">
        <w:t xml:space="preserve"> after the retrofits</w:t>
      </w:r>
      <w:r>
        <w:t xml:space="preserve"> rather than</w:t>
      </w:r>
      <w:r w:rsidR="005F7355">
        <w:t xml:space="preserve"> to</w:t>
      </w:r>
      <w:r>
        <w:t xml:space="preserve"> the water heater retrofit. GWH5 reported that they now spent more time in the shower because their existing water heater was faulty and after the retrofits they did not have to worry about running out of hot water.</w:t>
      </w:r>
    </w:p>
    <w:p w14:paraId="557FEC76" w14:textId="6A4F5621" w:rsidR="009578AF" w:rsidRDefault="009578AF" w:rsidP="009578AF">
      <w:pPr>
        <w:pStyle w:val="Heading3"/>
      </w:pPr>
      <w:bookmarkStart w:id="26" w:name="_Toc468355595"/>
      <w:r>
        <w:t>Other benefits and issues</w:t>
      </w:r>
      <w:bookmarkEnd w:id="26"/>
    </w:p>
    <w:p w14:paraId="14D96DEF" w14:textId="05F83833" w:rsidR="00443486" w:rsidRDefault="00227E53" w:rsidP="0075036A">
      <w:r>
        <w:t>Householders were asked to comment on any perceived benefits of the gas water heater retrofits as well as any issues that resulted from the retrofits. A number of households (GWH1, GWH3) indicated that they had not really noticed any changes since the existing water heater was replaced. A number of households (GWH4, GWH5 and GWH6) noted that they no longer had to worry about the water heater not working and running out of hot water. Two houses noted that the hot water temperature was lower following the retrofit. At GWH4 this was seen as an advantage in the bathroom as there was less chance of children burning themselves with hot water, although in the sink this was seen as a disadvantage as the water was not hot enough to wash dishes in the sink and had to be supplemented by water boiled in a kettle at times. Household GWH5 reported that the hot water now took longer to reach the kitchen tap, and this was resulting in increased use of hot water.</w:t>
      </w:r>
    </w:p>
    <w:p w14:paraId="71272661" w14:textId="77777777" w:rsidR="00227E53" w:rsidRDefault="00227E53" w:rsidP="0075036A"/>
    <w:p w14:paraId="745B2ED5" w14:textId="77777777" w:rsidR="00443486" w:rsidRDefault="00443486" w:rsidP="0075036A"/>
    <w:p w14:paraId="69208661" w14:textId="77777777" w:rsidR="00443486" w:rsidRDefault="00443486" w:rsidP="00443486">
      <w:pPr>
        <w:rPr>
          <w:rFonts w:cs="Arial"/>
          <w:sz w:val="20"/>
          <w:szCs w:val="20"/>
        </w:rPr>
      </w:pPr>
      <w:r w:rsidRPr="00D2793D">
        <w:rPr>
          <w:rFonts w:cs="Arial"/>
          <w:noProof/>
          <w:lang w:eastAsia="en-AU"/>
        </w:rPr>
        <mc:AlternateContent>
          <mc:Choice Requires="wps">
            <w:drawing>
              <wp:anchor distT="0" distB="0" distL="114300" distR="114300" simplePos="0" relativeHeight="251610624" behindDoc="0" locked="0" layoutInCell="1" allowOverlap="1" wp14:anchorId="22AC5029" wp14:editId="478BFCC0">
                <wp:simplePos x="0" y="0"/>
                <wp:positionH relativeFrom="column">
                  <wp:posOffset>0</wp:posOffset>
                </wp:positionH>
                <wp:positionV relativeFrom="paragraph">
                  <wp:posOffset>0</wp:posOffset>
                </wp:positionV>
                <wp:extent cx="5852160" cy="1403985"/>
                <wp:effectExtent l="0" t="0" r="1524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3985"/>
                        </a:xfrm>
                        <a:prstGeom prst="rect">
                          <a:avLst/>
                        </a:prstGeom>
                        <a:solidFill>
                          <a:srgbClr val="9BBB59">
                            <a:lumMod val="40000"/>
                            <a:lumOff val="60000"/>
                          </a:srgbClr>
                        </a:solidFill>
                        <a:ln w="9525">
                          <a:solidFill>
                            <a:srgbClr val="000000"/>
                          </a:solidFill>
                          <a:miter lim="800000"/>
                          <a:headEnd/>
                          <a:tailEnd/>
                        </a:ln>
                      </wps:spPr>
                      <wps:txbx>
                        <w:txbxContent>
                          <w:p w14:paraId="54EBD3AF" w14:textId="511E080B" w:rsidR="0053025D" w:rsidRPr="00844BEF" w:rsidRDefault="0053025D" w:rsidP="00443486">
                            <w:pPr>
                              <w:spacing w:after="120"/>
                              <w:rPr>
                                <w:rFonts w:cs="Arial"/>
                                <w:b/>
                                <w:sz w:val="18"/>
                                <w:szCs w:val="18"/>
                              </w:rPr>
                            </w:pPr>
                            <w:r>
                              <w:rPr>
                                <w:rFonts w:cs="Arial"/>
                                <w:b/>
                                <w:sz w:val="18"/>
                                <w:szCs w:val="18"/>
                              </w:rPr>
                              <w:t>Householder comments on the benefits of the water heater retrofit</w:t>
                            </w:r>
                          </w:p>
                          <w:p w14:paraId="31BAAFC7" w14:textId="135F166C" w:rsidR="0053025D" w:rsidRDefault="0053025D" w:rsidP="00443486">
                            <w:pPr>
                              <w:spacing w:after="120"/>
                              <w:rPr>
                                <w:rFonts w:cs="Arial"/>
                                <w:sz w:val="18"/>
                                <w:szCs w:val="18"/>
                              </w:rPr>
                            </w:pPr>
                            <w:r w:rsidRPr="00453476">
                              <w:rPr>
                                <w:rFonts w:cs="Arial"/>
                                <w:i/>
                                <w:sz w:val="18"/>
                                <w:szCs w:val="18"/>
                              </w:rPr>
                              <w:t xml:space="preserve">Benefits </w:t>
                            </w:r>
                            <w:r>
                              <w:rPr>
                                <w:rFonts w:cs="Arial"/>
                                <w:sz w:val="18"/>
                                <w:szCs w:val="18"/>
                              </w:rPr>
                              <w:t>– Don’t have to worry about hot water system not working. Don’t have to worry about kids burning themselves in the bath.</w:t>
                            </w:r>
                            <w:r w:rsidRPr="00453476">
                              <w:rPr>
                                <w:rFonts w:cs="Arial"/>
                                <w:i/>
                                <w:sz w:val="18"/>
                                <w:szCs w:val="18"/>
                              </w:rPr>
                              <w:t xml:space="preserve"> Issues</w:t>
                            </w:r>
                            <w:r>
                              <w:rPr>
                                <w:rFonts w:cs="Arial"/>
                                <w:sz w:val="18"/>
                                <w:szCs w:val="18"/>
                              </w:rPr>
                              <w:t xml:space="preserve"> – Find hot water system not hot enough in the kitchen sometimes – need to boil kettle when doing the dishes. (GWH4)</w:t>
                            </w:r>
                          </w:p>
                          <w:p w14:paraId="41EBE176" w14:textId="1A59BC1A" w:rsidR="0053025D" w:rsidRPr="004423EC" w:rsidRDefault="0053025D" w:rsidP="00443486">
                            <w:pPr>
                              <w:spacing w:after="120"/>
                              <w:rPr>
                                <w:rFonts w:cs="Arial"/>
                                <w:sz w:val="18"/>
                                <w:szCs w:val="18"/>
                              </w:rPr>
                            </w:pPr>
                            <w:r w:rsidRPr="00453476">
                              <w:rPr>
                                <w:rFonts w:cs="Arial"/>
                                <w:i/>
                                <w:sz w:val="18"/>
                                <w:szCs w:val="18"/>
                              </w:rPr>
                              <w:t>Benefits</w:t>
                            </w:r>
                            <w:r>
                              <w:rPr>
                                <w:rFonts w:cs="Arial"/>
                                <w:sz w:val="18"/>
                                <w:szCs w:val="18"/>
                              </w:rPr>
                              <w:t xml:space="preserve"> – Don’t have to light the unit every morning. Know that won’t run out of hot water. Takes up less room in the house because unit moved outside. </w:t>
                            </w:r>
                            <w:r w:rsidRPr="00453476">
                              <w:rPr>
                                <w:rFonts w:cs="Arial"/>
                                <w:i/>
                                <w:sz w:val="18"/>
                                <w:szCs w:val="18"/>
                              </w:rPr>
                              <w:t>Issues</w:t>
                            </w:r>
                            <w:r>
                              <w:rPr>
                                <w:rFonts w:cs="Arial"/>
                                <w:sz w:val="18"/>
                                <w:szCs w:val="18"/>
                              </w:rPr>
                              <w:t xml:space="preserve"> – Probably use more hot water because don’t have to worry about running out. Cooler water than last unit. Use more water because hot water takes a long time to reach the (kitchen) tap.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C5029" id="_x0000_s1045" type="#_x0000_t202" style="position:absolute;margin-left:0;margin-top:0;width:460.8pt;height:110.55pt;z-index:25161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" fillcolor="#d7e4bd">
                <v:textbox style="mso-fit-shape-to-text:t">
                  <w:txbxContent>
                    <w:p w14:paraId="54EBD3AF" w14:textId="511E080B" w:rsidR="0053025D" w:rsidRPr="00844BEF" w:rsidRDefault="0053025D" w:rsidP="00443486">
                      <w:pPr>
                        <w:spacing w:after="120"/>
                        <w:rPr>
                          <w:rFonts w:cs="Arial"/>
                          <w:b/>
                          <w:sz w:val="18"/>
                          <w:szCs w:val="18"/>
                        </w:rPr>
                      </w:pPr>
                      <w:r>
                        <w:rPr>
                          <w:rFonts w:cs="Arial"/>
                          <w:b/>
                          <w:sz w:val="18"/>
                          <w:szCs w:val="18"/>
                        </w:rPr>
                        <w:t>Householder comments on the benefits of the water heater retrofit</w:t>
                      </w:r>
                    </w:p>
                    <w:p w14:paraId="31BAAFC7" w14:textId="135F166C" w:rsidR="0053025D" w:rsidRDefault="0053025D" w:rsidP="00443486">
                      <w:pPr>
                        <w:spacing w:after="120"/>
                        <w:rPr>
                          <w:rFonts w:cs="Arial"/>
                          <w:sz w:val="18"/>
                          <w:szCs w:val="18"/>
                        </w:rPr>
                      </w:pPr>
                      <w:r w:rsidRPr="00453476">
                        <w:rPr>
                          <w:rFonts w:cs="Arial"/>
                          <w:i/>
                          <w:sz w:val="18"/>
                          <w:szCs w:val="18"/>
                        </w:rPr>
                        <w:t xml:space="preserve">Benefits </w:t>
                      </w:r>
                      <w:r>
                        <w:rPr>
                          <w:rFonts w:cs="Arial"/>
                          <w:sz w:val="18"/>
                          <w:szCs w:val="18"/>
                        </w:rPr>
                        <w:t>– Don’t have to worry about hot water system not working. Don’t have to worry about kids burning themselves in the bath.</w:t>
                      </w:r>
                      <w:r w:rsidRPr="00453476">
                        <w:rPr>
                          <w:rFonts w:cs="Arial"/>
                          <w:i/>
                          <w:sz w:val="18"/>
                          <w:szCs w:val="18"/>
                        </w:rPr>
                        <w:t xml:space="preserve"> Issues</w:t>
                      </w:r>
                      <w:r>
                        <w:rPr>
                          <w:rFonts w:cs="Arial"/>
                          <w:sz w:val="18"/>
                          <w:szCs w:val="18"/>
                        </w:rPr>
                        <w:t xml:space="preserve"> – Find hot water system not hot enough in the kitchen sometimes – need to boil kettle when doing the dishes. (GWH4)</w:t>
                      </w:r>
                    </w:p>
                    <w:p w14:paraId="41EBE176" w14:textId="1A59BC1A" w:rsidR="0053025D" w:rsidRPr="004423EC" w:rsidRDefault="0053025D" w:rsidP="00443486">
                      <w:pPr>
                        <w:spacing w:after="120"/>
                        <w:rPr>
                          <w:rFonts w:cs="Arial"/>
                          <w:sz w:val="18"/>
                          <w:szCs w:val="18"/>
                        </w:rPr>
                      </w:pPr>
                      <w:r w:rsidRPr="00453476">
                        <w:rPr>
                          <w:rFonts w:cs="Arial"/>
                          <w:i/>
                          <w:sz w:val="18"/>
                          <w:szCs w:val="18"/>
                        </w:rPr>
                        <w:t>Benefits</w:t>
                      </w:r>
                      <w:r>
                        <w:rPr>
                          <w:rFonts w:cs="Arial"/>
                          <w:sz w:val="18"/>
                          <w:szCs w:val="18"/>
                        </w:rPr>
                        <w:t xml:space="preserve"> – Don’t have to light the unit every morning. Know that won’t run out of hot water. Takes up less room in the house because unit moved outside. </w:t>
                      </w:r>
                      <w:r w:rsidRPr="00453476">
                        <w:rPr>
                          <w:rFonts w:cs="Arial"/>
                          <w:i/>
                          <w:sz w:val="18"/>
                          <w:szCs w:val="18"/>
                        </w:rPr>
                        <w:t>Issues</w:t>
                      </w:r>
                      <w:r>
                        <w:rPr>
                          <w:rFonts w:cs="Arial"/>
                          <w:sz w:val="18"/>
                          <w:szCs w:val="18"/>
                        </w:rPr>
                        <w:t xml:space="preserve"> – Probably use more hot water because don’t have to worry about running out. Cooler water than last unit. Use more water because hot water takes a long time to reach the (kitchen) tap.</w:t>
                      </w:r>
                    </w:p>
                  </w:txbxContent>
                </v:textbox>
              </v:shape>
            </w:pict>
          </mc:Fallback>
        </mc:AlternateContent>
      </w:r>
    </w:p>
    <w:p w14:paraId="1FD031C0" w14:textId="77777777" w:rsidR="00443486" w:rsidRDefault="00443486" w:rsidP="00443486">
      <w:pPr>
        <w:rPr>
          <w:rFonts w:cs="Arial"/>
          <w:sz w:val="20"/>
          <w:szCs w:val="20"/>
        </w:rPr>
      </w:pPr>
    </w:p>
    <w:p w14:paraId="1111458E" w14:textId="77777777" w:rsidR="00443486" w:rsidRDefault="00443486" w:rsidP="00443486">
      <w:pPr>
        <w:rPr>
          <w:rFonts w:cs="Arial"/>
          <w:sz w:val="20"/>
          <w:szCs w:val="20"/>
        </w:rPr>
      </w:pPr>
    </w:p>
    <w:p w14:paraId="5EA611E8" w14:textId="77777777" w:rsidR="00443486" w:rsidRDefault="00443486" w:rsidP="00443486">
      <w:pPr>
        <w:rPr>
          <w:rFonts w:cs="Arial"/>
          <w:sz w:val="20"/>
          <w:szCs w:val="20"/>
        </w:rPr>
      </w:pPr>
    </w:p>
    <w:p w14:paraId="2409C966" w14:textId="77777777" w:rsidR="00443486" w:rsidRDefault="00443486" w:rsidP="00443486">
      <w:pPr>
        <w:rPr>
          <w:rFonts w:cs="Arial"/>
          <w:sz w:val="20"/>
          <w:szCs w:val="20"/>
        </w:rPr>
      </w:pPr>
    </w:p>
    <w:p w14:paraId="268018E9" w14:textId="77777777" w:rsidR="00443486" w:rsidRDefault="00443486" w:rsidP="00443486">
      <w:pPr>
        <w:rPr>
          <w:rFonts w:cs="Arial"/>
          <w:sz w:val="20"/>
          <w:szCs w:val="20"/>
        </w:rPr>
      </w:pPr>
    </w:p>
    <w:p w14:paraId="1B4867BB" w14:textId="77777777" w:rsidR="00443486" w:rsidRDefault="00443486" w:rsidP="00443486">
      <w:pPr>
        <w:rPr>
          <w:rFonts w:cs="Arial"/>
          <w:sz w:val="20"/>
          <w:szCs w:val="20"/>
        </w:rPr>
      </w:pPr>
    </w:p>
    <w:p w14:paraId="43C0368B" w14:textId="77777777" w:rsidR="00443486" w:rsidRDefault="00443486" w:rsidP="00443486">
      <w:pPr>
        <w:rPr>
          <w:rFonts w:cs="Arial"/>
          <w:sz w:val="20"/>
          <w:szCs w:val="20"/>
        </w:rPr>
      </w:pPr>
    </w:p>
    <w:p w14:paraId="3FF94285" w14:textId="77777777" w:rsidR="00443486" w:rsidRDefault="00443486" w:rsidP="0075036A"/>
    <w:p w14:paraId="5A9EE75D" w14:textId="77777777" w:rsidR="00823283" w:rsidRDefault="00823283" w:rsidP="0075036A"/>
    <w:p w14:paraId="08277015" w14:textId="77777777" w:rsidR="00844BEF" w:rsidRDefault="00844BEF" w:rsidP="0075036A"/>
    <w:p w14:paraId="1C83DEB8" w14:textId="5711126B" w:rsidR="00443486" w:rsidRDefault="008B7E84" w:rsidP="008B7E84">
      <w:pPr>
        <w:pStyle w:val="Heading2"/>
      </w:pPr>
      <w:bookmarkStart w:id="27" w:name="_Toc468355596"/>
      <w:r>
        <w:t>Hot water use after the retrofits</w:t>
      </w:r>
      <w:bookmarkEnd w:id="27"/>
    </w:p>
    <w:p w14:paraId="12440298" w14:textId="10F71D09" w:rsidR="0027330E" w:rsidRDefault="0027330E" w:rsidP="0027330E">
      <w:r>
        <w:t xml:space="preserve">Table </w:t>
      </w:r>
      <w:r w:rsidR="00603425">
        <w:t>8</w:t>
      </w:r>
      <w:r>
        <w:t xml:space="preserve"> compares the average daily hot water use before the retrofits with the </w:t>
      </w:r>
      <w:r w:rsidR="00A46ED9">
        <w:t xml:space="preserve">situation </w:t>
      </w:r>
      <w:r>
        <w:t xml:space="preserve">after the retrofits, and also compares the average hot water temperature before and after </w:t>
      </w:r>
      <w:r w:rsidR="00075E02">
        <w:t xml:space="preserve">the </w:t>
      </w:r>
      <w:r>
        <w:t>retrofit</w:t>
      </w:r>
      <w:r w:rsidR="00075E02">
        <w:t>s</w:t>
      </w:r>
      <w:r>
        <w:t>. Average daily hot water use has increased from 141.4 litres per day to 160.5 litres per day, an increase of 13.5%. This corresponds with a decrease in the average temperature of the hot water from 58.5</w:t>
      </w:r>
      <w:r w:rsidRPr="009B6A01">
        <w:rPr>
          <w:vertAlign w:val="superscript"/>
        </w:rPr>
        <w:t>o</w:t>
      </w:r>
      <w:r>
        <w:t>C to 52.8</w:t>
      </w:r>
      <w:r w:rsidRPr="009B6A01">
        <w:rPr>
          <w:vertAlign w:val="superscript"/>
        </w:rPr>
        <w:t>o</w:t>
      </w:r>
      <w:r>
        <w:t xml:space="preserve">C, a decrease of 9.7%. This means that the apparent increase in daily hot water use can be largely attributed to the reduction in the temperature of the hot water, as more water needs to be drawn from the water heaters to achieve suitable temperatures for showering, baths and warm water clothes washing. It is evident from Table </w:t>
      </w:r>
      <w:r w:rsidR="00FE120F">
        <w:t>8</w:t>
      </w:r>
      <w:r>
        <w:t xml:space="preserve"> that the largest increase daily hot water use (GWH2 and GWH4) generally correspond</w:t>
      </w:r>
      <w:r w:rsidR="00603425">
        <w:t>s</w:t>
      </w:r>
      <w:r>
        <w:t xml:space="preserve"> to the largest decrease in average hot water temperature. GWH5, which recorded the largest increase in hot water use (52.6%), is the exception to this, suggesting that in this case there was a significant increase in hot water use after the retrofit. The survey results for this house suggest that this was because the faulty nature of the existing water heater at this house resulted in limited hot water use. House GW3 recorded a slight reduction in daily hot water use, and this corresponded to a small increase in the temperature of the hot water at this house after the retrofit.</w:t>
      </w:r>
    </w:p>
    <w:p w14:paraId="7DE0572A" w14:textId="77777777" w:rsidR="00AA343D" w:rsidRDefault="00AA343D" w:rsidP="0075036A"/>
    <w:p w14:paraId="49467812" w14:textId="38638207" w:rsidR="0027330E" w:rsidRDefault="0027330E" w:rsidP="0075036A">
      <w:r>
        <w:br w:type="page"/>
      </w:r>
    </w:p>
    <w:p w14:paraId="5C80064E" w14:textId="540149C6" w:rsidR="00AA343D" w:rsidRDefault="00603425" w:rsidP="0027330E">
      <w:pPr>
        <w:pStyle w:val="Tabletitle"/>
      </w:pPr>
      <w:r>
        <w:lastRenderedPageBreak/>
        <w:t>TABLE 8</w:t>
      </w:r>
      <w:r w:rsidR="0027330E">
        <w:t>: HOT WATER USE AND TEMPERATURE, BEFORE AND AFTER RETROFIT</w:t>
      </w:r>
    </w:p>
    <w:tbl>
      <w:tblPr>
        <w:tblW w:w="7655" w:type="dxa"/>
        <w:tblLayout w:type="fixed"/>
        <w:tblLook w:val="04A0" w:firstRow="1" w:lastRow="0" w:firstColumn="1" w:lastColumn="0" w:noHBand="0" w:noVBand="1"/>
        <w:tblCaption w:val="Hot water use and temperature, before and after retrofit"/>
        <w:tblDescription w:val="The table provides data on the average daily hot water use before and after the water heater retrofits, and compares this to the average hot water temperature before and after the retrofits."/>
      </w:tblPr>
      <w:tblGrid>
        <w:gridCol w:w="960"/>
        <w:gridCol w:w="1115"/>
        <w:gridCol w:w="1116"/>
        <w:gridCol w:w="1116"/>
        <w:gridCol w:w="1116"/>
        <w:gridCol w:w="1116"/>
        <w:gridCol w:w="1116"/>
      </w:tblGrid>
      <w:tr w:rsidR="00381DAC" w:rsidRPr="00381DAC" w14:paraId="56FA9629" w14:textId="77777777" w:rsidTr="00381DAC">
        <w:trPr>
          <w:trHeight w:val="300"/>
        </w:trPr>
        <w:tc>
          <w:tcPr>
            <w:tcW w:w="960" w:type="dxa"/>
            <w:vMerge w:val="restart"/>
            <w:shd w:val="clear" w:color="auto" w:fill="92D050"/>
            <w:noWrap/>
            <w:tcMar>
              <w:top w:w="28" w:type="dxa"/>
              <w:bottom w:w="28" w:type="dxa"/>
            </w:tcMar>
            <w:vAlign w:val="center"/>
            <w:hideMark/>
          </w:tcPr>
          <w:p w14:paraId="2DBA2F6A" w14:textId="34027CC0" w:rsidR="00381DAC" w:rsidRPr="00381DAC" w:rsidRDefault="00381DAC" w:rsidP="00381DAC">
            <w:pPr>
              <w:widowControl/>
              <w:spacing w:line="240" w:lineRule="auto"/>
              <w:rPr>
                <w:rFonts w:cs="Arial"/>
                <w:color w:val="auto"/>
                <w:spacing w:val="0"/>
                <w:sz w:val="18"/>
                <w:szCs w:val="18"/>
                <w:lang w:eastAsia="en-AU"/>
              </w:rPr>
            </w:pPr>
            <w:r w:rsidRPr="00381DAC">
              <w:rPr>
                <w:rFonts w:cs="Arial"/>
                <w:b/>
                <w:bCs/>
                <w:spacing w:val="0"/>
                <w:sz w:val="18"/>
                <w:szCs w:val="18"/>
                <w:lang w:eastAsia="en-AU"/>
              </w:rPr>
              <w:t>House No</w:t>
            </w:r>
          </w:p>
        </w:tc>
        <w:tc>
          <w:tcPr>
            <w:tcW w:w="3347" w:type="dxa"/>
            <w:gridSpan w:val="3"/>
            <w:shd w:val="clear" w:color="auto" w:fill="92D050"/>
            <w:noWrap/>
            <w:tcMar>
              <w:top w:w="28" w:type="dxa"/>
              <w:bottom w:w="28" w:type="dxa"/>
            </w:tcMar>
            <w:vAlign w:val="center"/>
            <w:hideMark/>
          </w:tcPr>
          <w:p w14:paraId="5D8F9FD2" w14:textId="22CE17F0" w:rsidR="00381DAC" w:rsidRPr="00381DAC" w:rsidRDefault="00381DAC" w:rsidP="00381DAC">
            <w:pPr>
              <w:widowControl/>
              <w:spacing w:line="240" w:lineRule="auto"/>
              <w:rPr>
                <w:rFonts w:cs="Arial"/>
                <w:b/>
                <w:bCs/>
                <w:i/>
                <w:iCs/>
                <w:spacing w:val="0"/>
                <w:sz w:val="18"/>
                <w:szCs w:val="18"/>
                <w:lang w:eastAsia="en-AU"/>
              </w:rPr>
            </w:pPr>
            <w:r w:rsidRPr="00381DAC">
              <w:rPr>
                <w:rFonts w:cs="Arial"/>
                <w:b/>
                <w:bCs/>
                <w:i/>
                <w:iCs/>
                <w:spacing w:val="0"/>
                <w:sz w:val="18"/>
                <w:szCs w:val="18"/>
                <w:lang w:eastAsia="en-AU"/>
              </w:rPr>
              <w:t>Av. Hot Water Use (Litres/day)</w:t>
            </w:r>
          </w:p>
        </w:tc>
        <w:tc>
          <w:tcPr>
            <w:tcW w:w="3348" w:type="dxa"/>
            <w:gridSpan w:val="3"/>
            <w:shd w:val="clear" w:color="auto" w:fill="92D050"/>
            <w:tcMar>
              <w:top w:w="28" w:type="dxa"/>
              <w:bottom w:w="28" w:type="dxa"/>
            </w:tcMar>
            <w:vAlign w:val="center"/>
          </w:tcPr>
          <w:p w14:paraId="260989DC" w14:textId="630F329E" w:rsidR="00381DAC" w:rsidRPr="00381DAC" w:rsidRDefault="00381DAC" w:rsidP="00381DAC">
            <w:pPr>
              <w:widowControl/>
              <w:spacing w:line="240" w:lineRule="auto"/>
              <w:rPr>
                <w:rFonts w:cs="Arial"/>
                <w:b/>
                <w:bCs/>
                <w:i/>
                <w:iCs/>
                <w:spacing w:val="0"/>
                <w:sz w:val="18"/>
                <w:szCs w:val="18"/>
                <w:lang w:eastAsia="en-AU"/>
              </w:rPr>
            </w:pPr>
            <w:r w:rsidRPr="00381DAC">
              <w:rPr>
                <w:rFonts w:cs="Arial"/>
                <w:b/>
                <w:bCs/>
                <w:i/>
                <w:iCs/>
                <w:spacing w:val="0"/>
                <w:sz w:val="18"/>
                <w:szCs w:val="18"/>
                <w:lang w:eastAsia="en-AU"/>
              </w:rPr>
              <w:t>Av. Hot Water Temper</w:t>
            </w:r>
            <w:r>
              <w:rPr>
                <w:rFonts w:cs="Arial"/>
                <w:b/>
                <w:bCs/>
                <w:i/>
                <w:iCs/>
                <w:spacing w:val="0"/>
                <w:sz w:val="18"/>
                <w:szCs w:val="18"/>
                <w:lang w:eastAsia="en-AU"/>
              </w:rPr>
              <w:t>a</w:t>
            </w:r>
            <w:r w:rsidRPr="00381DAC">
              <w:rPr>
                <w:rFonts w:cs="Arial"/>
                <w:b/>
                <w:bCs/>
                <w:i/>
                <w:iCs/>
                <w:spacing w:val="0"/>
                <w:sz w:val="18"/>
                <w:szCs w:val="18"/>
                <w:lang w:eastAsia="en-AU"/>
              </w:rPr>
              <w:t>ture (</w:t>
            </w:r>
            <w:proofErr w:type="spellStart"/>
            <w:r w:rsidRPr="00381DAC">
              <w:rPr>
                <w:rFonts w:cs="Arial"/>
                <w:b/>
                <w:bCs/>
                <w:i/>
                <w:iCs/>
                <w:spacing w:val="0"/>
                <w:sz w:val="18"/>
                <w:szCs w:val="18"/>
                <w:vertAlign w:val="superscript"/>
                <w:lang w:eastAsia="en-AU"/>
              </w:rPr>
              <w:t>o</w:t>
            </w:r>
            <w:r w:rsidRPr="00381DAC">
              <w:rPr>
                <w:rFonts w:cs="Arial"/>
                <w:b/>
                <w:bCs/>
                <w:i/>
                <w:iCs/>
                <w:spacing w:val="0"/>
                <w:sz w:val="18"/>
                <w:szCs w:val="18"/>
                <w:lang w:eastAsia="en-AU"/>
              </w:rPr>
              <w:t>C</w:t>
            </w:r>
            <w:proofErr w:type="spellEnd"/>
            <w:r w:rsidRPr="00381DAC">
              <w:rPr>
                <w:rFonts w:cs="Arial"/>
                <w:b/>
                <w:bCs/>
                <w:i/>
                <w:iCs/>
                <w:spacing w:val="0"/>
                <w:sz w:val="18"/>
                <w:szCs w:val="18"/>
                <w:lang w:eastAsia="en-AU"/>
              </w:rPr>
              <w:t>)</w:t>
            </w:r>
          </w:p>
        </w:tc>
      </w:tr>
      <w:tr w:rsidR="00381DAC" w:rsidRPr="00381DAC" w14:paraId="54BBEEAD" w14:textId="77777777" w:rsidTr="00E93665">
        <w:trPr>
          <w:trHeight w:val="485"/>
        </w:trPr>
        <w:tc>
          <w:tcPr>
            <w:tcW w:w="960" w:type="dxa"/>
            <w:vMerge/>
            <w:shd w:val="clear" w:color="auto" w:fill="92D050"/>
            <w:tcMar>
              <w:top w:w="28" w:type="dxa"/>
              <w:bottom w:w="28" w:type="dxa"/>
            </w:tcMar>
            <w:vAlign w:val="center"/>
            <w:hideMark/>
          </w:tcPr>
          <w:p w14:paraId="665F898B" w14:textId="102308F2" w:rsidR="00381DAC" w:rsidRPr="00381DAC" w:rsidRDefault="00381DAC" w:rsidP="00381DAC">
            <w:pPr>
              <w:widowControl/>
              <w:spacing w:line="240" w:lineRule="auto"/>
              <w:rPr>
                <w:rFonts w:cs="Arial"/>
                <w:b/>
                <w:bCs/>
                <w:spacing w:val="0"/>
                <w:sz w:val="18"/>
                <w:szCs w:val="18"/>
                <w:lang w:eastAsia="en-AU"/>
              </w:rPr>
            </w:pPr>
          </w:p>
        </w:tc>
        <w:tc>
          <w:tcPr>
            <w:tcW w:w="1115" w:type="dxa"/>
            <w:shd w:val="clear" w:color="auto" w:fill="92D050"/>
            <w:tcMar>
              <w:top w:w="28" w:type="dxa"/>
              <w:bottom w:w="28" w:type="dxa"/>
            </w:tcMar>
            <w:vAlign w:val="center"/>
            <w:hideMark/>
          </w:tcPr>
          <w:p w14:paraId="7A2C93DA"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Before</w:t>
            </w:r>
          </w:p>
        </w:tc>
        <w:tc>
          <w:tcPr>
            <w:tcW w:w="1116" w:type="dxa"/>
            <w:shd w:val="clear" w:color="auto" w:fill="92D050"/>
            <w:tcMar>
              <w:top w:w="28" w:type="dxa"/>
              <w:bottom w:w="28" w:type="dxa"/>
            </w:tcMar>
            <w:vAlign w:val="center"/>
            <w:hideMark/>
          </w:tcPr>
          <w:p w14:paraId="1B3103CA"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After</w:t>
            </w:r>
          </w:p>
        </w:tc>
        <w:tc>
          <w:tcPr>
            <w:tcW w:w="1116" w:type="dxa"/>
            <w:shd w:val="clear" w:color="auto" w:fill="92D050"/>
            <w:tcMar>
              <w:top w:w="28" w:type="dxa"/>
              <w:bottom w:w="28" w:type="dxa"/>
            </w:tcMar>
            <w:vAlign w:val="center"/>
            <w:hideMark/>
          </w:tcPr>
          <w:p w14:paraId="426B1DF2"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Change</w:t>
            </w:r>
          </w:p>
        </w:tc>
        <w:tc>
          <w:tcPr>
            <w:tcW w:w="1116" w:type="dxa"/>
            <w:shd w:val="clear" w:color="auto" w:fill="92D050"/>
            <w:tcMar>
              <w:top w:w="28" w:type="dxa"/>
              <w:bottom w:w="28" w:type="dxa"/>
            </w:tcMar>
            <w:vAlign w:val="center"/>
            <w:hideMark/>
          </w:tcPr>
          <w:p w14:paraId="2268A448"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Before</w:t>
            </w:r>
          </w:p>
        </w:tc>
        <w:tc>
          <w:tcPr>
            <w:tcW w:w="1116" w:type="dxa"/>
            <w:shd w:val="clear" w:color="auto" w:fill="92D050"/>
            <w:tcMar>
              <w:top w:w="28" w:type="dxa"/>
              <w:bottom w:w="28" w:type="dxa"/>
            </w:tcMar>
            <w:vAlign w:val="center"/>
            <w:hideMark/>
          </w:tcPr>
          <w:p w14:paraId="2373300E"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After</w:t>
            </w:r>
          </w:p>
        </w:tc>
        <w:tc>
          <w:tcPr>
            <w:tcW w:w="1116" w:type="dxa"/>
            <w:shd w:val="clear" w:color="auto" w:fill="92D050"/>
            <w:tcMar>
              <w:top w:w="28" w:type="dxa"/>
              <w:bottom w:w="28" w:type="dxa"/>
            </w:tcMar>
            <w:vAlign w:val="center"/>
            <w:hideMark/>
          </w:tcPr>
          <w:p w14:paraId="15075105"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Change</w:t>
            </w:r>
          </w:p>
        </w:tc>
      </w:tr>
      <w:tr w:rsidR="00381DAC" w:rsidRPr="00381DAC" w14:paraId="123174C7" w14:textId="77777777" w:rsidTr="00381DAC">
        <w:trPr>
          <w:trHeight w:val="300"/>
        </w:trPr>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48C05616" w14:textId="77777777" w:rsidR="00381DAC" w:rsidRPr="00381DAC" w:rsidRDefault="00381DAC" w:rsidP="00381DAC">
            <w:pPr>
              <w:widowControl/>
              <w:spacing w:line="240" w:lineRule="auto"/>
              <w:jc w:val="center"/>
              <w:rPr>
                <w:rFonts w:cs="Arial"/>
                <w:spacing w:val="0"/>
                <w:sz w:val="18"/>
                <w:szCs w:val="18"/>
                <w:lang w:eastAsia="en-AU"/>
              </w:rPr>
            </w:pPr>
            <w:r w:rsidRPr="00381DAC">
              <w:rPr>
                <w:rFonts w:cs="Arial"/>
                <w:spacing w:val="0"/>
                <w:sz w:val="18"/>
                <w:szCs w:val="18"/>
                <w:lang w:eastAsia="en-AU"/>
              </w:rPr>
              <w:t>GWH1</w:t>
            </w:r>
          </w:p>
        </w:tc>
        <w:tc>
          <w:tcPr>
            <w:tcW w:w="1115" w:type="dxa"/>
            <w:tcBorders>
              <w:bottom w:val="single" w:sz="4" w:space="0" w:color="808080" w:themeColor="background1" w:themeShade="80"/>
            </w:tcBorders>
            <w:shd w:val="clear" w:color="auto" w:fill="auto"/>
            <w:noWrap/>
            <w:tcMar>
              <w:top w:w="28" w:type="dxa"/>
              <w:bottom w:w="28" w:type="dxa"/>
            </w:tcMar>
            <w:vAlign w:val="center"/>
            <w:hideMark/>
          </w:tcPr>
          <w:p w14:paraId="15B371C5"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258.1</w:t>
            </w:r>
          </w:p>
        </w:tc>
        <w:tc>
          <w:tcPr>
            <w:tcW w:w="1116" w:type="dxa"/>
            <w:tcBorders>
              <w:bottom w:val="single" w:sz="4" w:space="0" w:color="808080" w:themeColor="background1" w:themeShade="80"/>
            </w:tcBorders>
            <w:shd w:val="clear" w:color="auto" w:fill="auto"/>
            <w:noWrap/>
            <w:tcMar>
              <w:top w:w="28" w:type="dxa"/>
              <w:bottom w:w="28" w:type="dxa"/>
            </w:tcMar>
            <w:vAlign w:val="center"/>
            <w:hideMark/>
          </w:tcPr>
          <w:p w14:paraId="20205C00"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278.3</w:t>
            </w:r>
          </w:p>
        </w:tc>
        <w:tc>
          <w:tcPr>
            <w:tcW w:w="1116" w:type="dxa"/>
            <w:tcBorders>
              <w:bottom w:val="single" w:sz="4" w:space="0" w:color="808080" w:themeColor="background1" w:themeShade="80"/>
            </w:tcBorders>
            <w:shd w:val="clear" w:color="auto" w:fill="auto"/>
            <w:noWrap/>
            <w:tcMar>
              <w:top w:w="28" w:type="dxa"/>
              <w:bottom w:w="28" w:type="dxa"/>
            </w:tcMar>
            <w:vAlign w:val="center"/>
            <w:hideMark/>
          </w:tcPr>
          <w:p w14:paraId="14761FC7"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7.8%</w:t>
            </w:r>
          </w:p>
        </w:tc>
        <w:tc>
          <w:tcPr>
            <w:tcW w:w="1116" w:type="dxa"/>
            <w:tcBorders>
              <w:bottom w:val="single" w:sz="4" w:space="0" w:color="808080" w:themeColor="background1" w:themeShade="80"/>
            </w:tcBorders>
            <w:shd w:val="clear" w:color="auto" w:fill="auto"/>
            <w:noWrap/>
            <w:tcMar>
              <w:top w:w="28" w:type="dxa"/>
              <w:bottom w:w="28" w:type="dxa"/>
            </w:tcMar>
            <w:vAlign w:val="center"/>
            <w:hideMark/>
          </w:tcPr>
          <w:p w14:paraId="12ADDC7A"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50.5</w:t>
            </w:r>
          </w:p>
        </w:tc>
        <w:tc>
          <w:tcPr>
            <w:tcW w:w="1116" w:type="dxa"/>
            <w:tcBorders>
              <w:bottom w:val="single" w:sz="4" w:space="0" w:color="808080" w:themeColor="background1" w:themeShade="80"/>
            </w:tcBorders>
            <w:shd w:val="clear" w:color="auto" w:fill="auto"/>
            <w:noWrap/>
            <w:tcMar>
              <w:top w:w="28" w:type="dxa"/>
              <w:bottom w:w="28" w:type="dxa"/>
            </w:tcMar>
            <w:vAlign w:val="center"/>
            <w:hideMark/>
          </w:tcPr>
          <w:p w14:paraId="32EFFD3A"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50.6</w:t>
            </w:r>
          </w:p>
        </w:tc>
        <w:tc>
          <w:tcPr>
            <w:tcW w:w="1116" w:type="dxa"/>
            <w:tcBorders>
              <w:bottom w:val="single" w:sz="4" w:space="0" w:color="808080" w:themeColor="background1" w:themeShade="80"/>
            </w:tcBorders>
            <w:shd w:val="clear" w:color="auto" w:fill="auto"/>
            <w:noWrap/>
            <w:tcMar>
              <w:top w:w="28" w:type="dxa"/>
              <w:bottom w:w="28" w:type="dxa"/>
            </w:tcMar>
            <w:vAlign w:val="center"/>
            <w:hideMark/>
          </w:tcPr>
          <w:p w14:paraId="3BD269CB"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0.2%</w:t>
            </w:r>
          </w:p>
        </w:tc>
      </w:tr>
      <w:tr w:rsidR="00381DAC" w:rsidRPr="00381DAC" w14:paraId="3DDF8136" w14:textId="77777777" w:rsidTr="00381DAC">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59BC94" w14:textId="77777777" w:rsidR="00381DAC" w:rsidRPr="00381DAC" w:rsidRDefault="00381DAC" w:rsidP="00381DAC">
            <w:pPr>
              <w:widowControl/>
              <w:spacing w:line="240" w:lineRule="auto"/>
              <w:jc w:val="center"/>
              <w:rPr>
                <w:rFonts w:cs="Arial"/>
                <w:spacing w:val="0"/>
                <w:sz w:val="18"/>
                <w:szCs w:val="18"/>
                <w:lang w:eastAsia="en-AU"/>
              </w:rPr>
            </w:pPr>
            <w:r w:rsidRPr="00381DAC">
              <w:rPr>
                <w:rFonts w:cs="Arial"/>
                <w:spacing w:val="0"/>
                <w:sz w:val="18"/>
                <w:szCs w:val="18"/>
                <w:lang w:eastAsia="en-AU"/>
              </w:rPr>
              <w:t>GWH2</w:t>
            </w:r>
          </w:p>
        </w:tc>
        <w:tc>
          <w:tcPr>
            <w:tcW w:w="111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A43BC8"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68.6</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961C1B" w14:textId="607C0809"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94</w:t>
            </w:r>
            <w:r w:rsidR="007E0B36">
              <w:rPr>
                <w:rFonts w:cs="Arial"/>
                <w:spacing w:val="0"/>
                <w:sz w:val="18"/>
                <w:szCs w:val="18"/>
                <w:lang w:eastAsia="en-AU"/>
              </w:rPr>
              <w:t>.0</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FC11758"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37.0%</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A95538"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67.0</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43745C5"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53.3</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77C7D4B"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-20.4%</w:t>
            </w:r>
          </w:p>
        </w:tc>
      </w:tr>
      <w:tr w:rsidR="00381DAC" w:rsidRPr="00381DAC" w14:paraId="115CF9A3" w14:textId="77777777" w:rsidTr="00381DAC">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26CBBB9" w14:textId="77777777" w:rsidR="00381DAC" w:rsidRPr="00381DAC" w:rsidRDefault="00381DAC" w:rsidP="00381DAC">
            <w:pPr>
              <w:widowControl/>
              <w:spacing w:line="240" w:lineRule="auto"/>
              <w:jc w:val="center"/>
              <w:rPr>
                <w:rFonts w:cs="Arial"/>
                <w:spacing w:val="0"/>
                <w:sz w:val="18"/>
                <w:szCs w:val="18"/>
                <w:lang w:eastAsia="en-AU"/>
              </w:rPr>
            </w:pPr>
            <w:r w:rsidRPr="00381DAC">
              <w:rPr>
                <w:rFonts w:cs="Arial"/>
                <w:spacing w:val="0"/>
                <w:sz w:val="18"/>
                <w:szCs w:val="18"/>
                <w:lang w:eastAsia="en-AU"/>
              </w:rPr>
              <w:t>GWH3</w:t>
            </w:r>
          </w:p>
        </w:tc>
        <w:tc>
          <w:tcPr>
            <w:tcW w:w="111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06A9081"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176.9</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369F12"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166.4</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815932"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-5.9%</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479D1F"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52.2</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8636C74"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54.5</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446ED7"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4.3%</w:t>
            </w:r>
          </w:p>
        </w:tc>
      </w:tr>
      <w:tr w:rsidR="00381DAC" w:rsidRPr="00381DAC" w14:paraId="2A59EA20" w14:textId="77777777" w:rsidTr="00381DAC">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6E1994A" w14:textId="77777777" w:rsidR="00381DAC" w:rsidRPr="00381DAC" w:rsidRDefault="00381DAC" w:rsidP="00381DAC">
            <w:pPr>
              <w:widowControl/>
              <w:spacing w:line="240" w:lineRule="auto"/>
              <w:jc w:val="center"/>
              <w:rPr>
                <w:rFonts w:cs="Arial"/>
                <w:spacing w:val="0"/>
                <w:sz w:val="18"/>
                <w:szCs w:val="18"/>
                <w:lang w:eastAsia="en-AU"/>
              </w:rPr>
            </w:pPr>
            <w:r w:rsidRPr="00381DAC">
              <w:rPr>
                <w:rFonts w:cs="Arial"/>
                <w:spacing w:val="0"/>
                <w:sz w:val="18"/>
                <w:szCs w:val="18"/>
                <w:lang w:eastAsia="en-AU"/>
              </w:rPr>
              <w:t>GWH4</w:t>
            </w:r>
          </w:p>
        </w:tc>
        <w:tc>
          <w:tcPr>
            <w:tcW w:w="111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C272C5"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96.5</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9B99C99" w14:textId="2217C2D6"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133</w:t>
            </w:r>
            <w:r w:rsidR="007E0B36">
              <w:rPr>
                <w:rFonts w:cs="Arial"/>
                <w:spacing w:val="0"/>
                <w:sz w:val="18"/>
                <w:szCs w:val="18"/>
                <w:lang w:eastAsia="en-AU"/>
              </w:rPr>
              <w:t>.0</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B979CA" w14:textId="675B25F3"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37.8%</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6821CEB"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67.0</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89C1174"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55.0</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6565DD1"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-17.9%</w:t>
            </w:r>
          </w:p>
        </w:tc>
      </w:tr>
      <w:tr w:rsidR="00381DAC" w:rsidRPr="00381DAC" w14:paraId="47BF9C8C" w14:textId="77777777" w:rsidTr="00381DAC">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77A73D" w14:textId="77777777" w:rsidR="00381DAC" w:rsidRPr="00381DAC" w:rsidRDefault="00381DAC" w:rsidP="00381DAC">
            <w:pPr>
              <w:widowControl/>
              <w:spacing w:line="240" w:lineRule="auto"/>
              <w:jc w:val="center"/>
              <w:rPr>
                <w:rFonts w:cs="Arial"/>
                <w:spacing w:val="0"/>
                <w:sz w:val="18"/>
                <w:szCs w:val="18"/>
                <w:lang w:eastAsia="en-AU"/>
              </w:rPr>
            </w:pPr>
            <w:r w:rsidRPr="00381DAC">
              <w:rPr>
                <w:rFonts w:cs="Arial"/>
                <w:spacing w:val="0"/>
                <w:sz w:val="18"/>
                <w:szCs w:val="18"/>
                <w:lang w:eastAsia="en-AU"/>
              </w:rPr>
              <w:t>GWH5</w:t>
            </w:r>
          </w:p>
        </w:tc>
        <w:tc>
          <w:tcPr>
            <w:tcW w:w="111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57B24A"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73.6</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A5FA6A4"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112.3</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2888852"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52.6%</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AE261BF"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48.0</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9CC9973"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45.7</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27D267"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-4.8%</w:t>
            </w:r>
          </w:p>
        </w:tc>
      </w:tr>
      <w:tr w:rsidR="00381DAC" w:rsidRPr="00381DAC" w14:paraId="3203B011" w14:textId="77777777" w:rsidTr="00381DAC">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CE58C9D" w14:textId="77777777" w:rsidR="00381DAC" w:rsidRPr="00381DAC" w:rsidRDefault="00381DAC" w:rsidP="00381DAC">
            <w:pPr>
              <w:widowControl/>
              <w:spacing w:line="240" w:lineRule="auto"/>
              <w:jc w:val="center"/>
              <w:rPr>
                <w:rFonts w:cs="Arial"/>
                <w:spacing w:val="0"/>
                <w:sz w:val="18"/>
                <w:szCs w:val="18"/>
                <w:lang w:eastAsia="en-AU"/>
              </w:rPr>
            </w:pPr>
            <w:r w:rsidRPr="00381DAC">
              <w:rPr>
                <w:rFonts w:cs="Arial"/>
                <w:spacing w:val="0"/>
                <w:sz w:val="18"/>
                <w:szCs w:val="18"/>
                <w:lang w:eastAsia="en-AU"/>
              </w:rPr>
              <w:t>GWH6</w:t>
            </w:r>
          </w:p>
        </w:tc>
        <w:tc>
          <w:tcPr>
            <w:tcW w:w="111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503023"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174.6</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8538507"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178.9</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7236756"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2.5%</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4402994"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66.3</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C87FCB8"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57.9</w:t>
            </w:r>
          </w:p>
        </w:tc>
        <w:tc>
          <w:tcPr>
            <w:tcW w:w="11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F6CC2D" w14:textId="77777777" w:rsidR="00381DAC" w:rsidRPr="00381DAC" w:rsidRDefault="00381DAC" w:rsidP="00381DAC">
            <w:pPr>
              <w:widowControl/>
              <w:spacing w:line="240" w:lineRule="auto"/>
              <w:rPr>
                <w:rFonts w:cs="Arial"/>
                <w:spacing w:val="0"/>
                <w:sz w:val="18"/>
                <w:szCs w:val="18"/>
                <w:lang w:eastAsia="en-AU"/>
              </w:rPr>
            </w:pPr>
            <w:r w:rsidRPr="00381DAC">
              <w:rPr>
                <w:rFonts w:cs="Arial"/>
                <w:spacing w:val="0"/>
                <w:sz w:val="18"/>
                <w:szCs w:val="18"/>
                <w:lang w:eastAsia="en-AU"/>
              </w:rPr>
              <w:t>-12.7%</w:t>
            </w:r>
          </w:p>
        </w:tc>
      </w:tr>
      <w:tr w:rsidR="00381DAC" w:rsidRPr="00381DAC" w14:paraId="3B27F78C" w14:textId="77777777" w:rsidTr="00381DAC">
        <w:trPr>
          <w:trHeight w:val="300"/>
        </w:trPr>
        <w:tc>
          <w:tcPr>
            <w:tcW w:w="96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2864E39" w14:textId="77777777" w:rsidR="00381DAC" w:rsidRPr="00381DAC" w:rsidRDefault="00381DAC" w:rsidP="00381DAC">
            <w:pPr>
              <w:widowControl/>
              <w:spacing w:line="240" w:lineRule="auto"/>
              <w:jc w:val="center"/>
              <w:rPr>
                <w:rFonts w:cs="Arial"/>
                <w:b/>
                <w:bCs/>
                <w:spacing w:val="0"/>
                <w:sz w:val="18"/>
                <w:szCs w:val="18"/>
                <w:lang w:eastAsia="en-AU"/>
              </w:rPr>
            </w:pPr>
            <w:r w:rsidRPr="00381DAC">
              <w:rPr>
                <w:rFonts w:cs="Arial"/>
                <w:b/>
                <w:bCs/>
                <w:spacing w:val="0"/>
                <w:sz w:val="18"/>
                <w:szCs w:val="18"/>
                <w:lang w:eastAsia="en-AU"/>
              </w:rPr>
              <w:t>Av</w:t>
            </w:r>
          </w:p>
        </w:tc>
        <w:tc>
          <w:tcPr>
            <w:tcW w:w="111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573B694"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141.4</w:t>
            </w:r>
          </w:p>
        </w:tc>
        <w:tc>
          <w:tcPr>
            <w:tcW w:w="111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3300563"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160.5</w:t>
            </w:r>
          </w:p>
        </w:tc>
        <w:tc>
          <w:tcPr>
            <w:tcW w:w="111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244B7498"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13.5%</w:t>
            </w:r>
          </w:p>
        </w:tc>
        <w:tc>
          <w:tcPr>
            <w:tcW w:w="111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DC4A596"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58.5</w:t>
            </w:r>
          </w:p>
        </w:tc>
        <w:tc>
          <w:tcPr>
            <w:tcW w:w="111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C11586F"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52.8</w:t>
            </w:r>
          </w:p>
        </w:tc>
        <w:tc>
          <w:tcPr>
            <w:tcW w:w="111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07A9EB9" w14:textId="77777777" w:rsidR="00381DAC" w:rsidRPr="00381DAC" w:rsidRDefault="00381DAC" w:rsidP="00381DAC">
            <w:pPr>
              <w:widowControl/>
              <w:spacing w:line="240" w:lineRule="auto"/>
              <w:rPr>
                <w:rFonts w:cs="Arial"/>
                <w:b/>
                <w:bCs/>
                <w:spacing w:val="0"/>
                <w:sz w:val="18"/>
                <w:szCs w:val="18"/>
                <w:lang w:eastAsia="en-AU"/>
              </w:rPr>
            </w:pPr>
            <w:r w:rsidRPr="00381DAC">
              <w:rPr>
                <w:rFonts w:cs="Arial"/>
                <w:b/>
                <w:bCs/>
                <w:spacing w:val="0"/>
                <w:sz w:val="18"/>
                <w:szCs w:val="18"/>
                <w:lang w:eastAsia="en-AU"/>
              </w:rPr>
              <w:t>-9.7%</w:t>
            </w:r>
          </w:p>
        </w:tc>
      </w:tr>
    </w:tbl>
    <w:p w14:paraId="0D1FDEEF" w14:textId="65E3B925" w:rsidR="00381DAC" w:rsidRDefault="00381DAC" w:rsidP="0075036A"/>
    <w:p w14:paraId="472138BB" w14:textId="77777777" w:rsidR="009A0E04" w:rsidRDefault="009A0E04" w:rsidP="006B32B2"/>
    <w:p w14:paraId="2063EBC7" w14:textId="6A3D0152" w:rsidR="009A0E04" w:rsidRDefault="009A0E04" w:rsidP="006B32B2">
      <w:r>
        <w:t>A small increase in daily hot</w:t>
      </w:r>
      <w:r w:rsidR="007E0B36">
        <w:t xml:space="preserve"> water use after the retrofits wa</w:t>
      </w:r>
      <w:r>
        <w:t>s expected, as the post-retrofit period</w:t>
      </w:r>
      <w:r w:rsidR="00043332">
        <w:t xml:space="preserve"> corresponds to the colder May to</w:t>
      </w:r>
      <w:r>
        <w:t xml:space="preserve"> June period, when both internal temperatures and the cold water temperature are likely to</w:t>
      </w:r>
      <w:r w:rsidR="00075E02">
        <w:t xml:space="preserve"> be cooler than during</w:t>
      </w:r>
      <w:r>
        <w:t xml:space="preserve"> the pre-retrofit period. This means that slightly more hot water will need to be combined with the cold water to achieve acceptable washing temperatures.</w:t>
      </w:r>
    </w:p>
    <w:p w14:paraId="05B519D5" w14:textId="77777777" w:rsidR="008B7E84" w:rsidRDefault="008B7E84" w:rsidP="0075036A"/>
    <w:p w14:paraId="76D60C01" w14:textId="5BAD43ED" w:rsidR="00932AEA" w:rsidRDefault="00932AEA" w:rsidP="0075036A">
      <w:r>
        <w:t xml:space="preserve">Figure </w:t>
      </w:r>
      <w:r w:rsidR="00D2773C">
        <w:t>15</w:t>
      </w:r>
      <w:r>
        <w:t xml:space="preserve"> compares the distribution of the daily hot water use in all five houses for which data was available before and after the retrofits. As was the case before the retrofits, there is also a wide variation in the daily hot water use after the retrofits.</w:t>
      </w:r>
      <w:r w:rsidR="00DD6787">
        <w:t xml:space="preserve"> The average daily hot water use of the five houses for which data is available is 169.3 Litres per day, with a standard deviation of 93.9 Litres per day.</w:t>
      </w:r>
      <w:r>
        <w:t xml:space="preserve"> There were fewer days of low hot water use (20 to 60 litres per day) after the retrofits than before</w:t>
      </w:r>
      <w:r w:rsidR="007D5C48">
        <w:t>,</w:t>
      </w:r>
      <w:r>
        <w:t xml:space="preserve"> and in general there were more days of higher hot water use (80 litres per day or greater) after the retrofits. This is consistent with the observed increase in the average daily use of hot water after the retrofits.</w:t>
      </w:r>
    </w:p>
    <w:p w14:paraId="7A4DE45D" w14:textId="2141A3F3" w:rsidR="00876B7D" w:rsidRDefault="00876B7D" w:rsidP="0075036A"/>
    <w:p w14:paraId="002BCC12" w14:textId="181171D4" w:rsidR="00932AEA" w:rsidRDefault="00932AEA" w:rsidP="00932AEA">
      <w:pPr>
        <w:pStyle w:val="Figuretitle"/>
      </w:pPr>
      <w:r>
        <w:t xml:space="preserve">FIGURE </w:t>
      </w:r>
      <w:r w:rsidR="00D2773C">
        <w:t>15</w:t>
      </w:r>
      <w:r>
        <w:t>: DISTRIBUTION OF DAILY HOT WATER USE BEFORE AND AFTER RETROFITS</w:t>
      </w:r>
    </w:p>
    <w:p w14:paraId="0DA862DE" w14:textId="7DF5C260" w:rsidR="00932AEA" w:rsidRDefault="002066FC" w:rsidP="00932AEA">
      <w:pPr>
        <w:jc w:val="center"/>
      </w:pPr>
      <w:r>
        <w:rPr>
          <w:noProof/>
          <w:lang w:eastAsia="en-AU"/>
        </w:rPr>
        <w:drawing>
          <wp:inline distT="0" distB="0" distL="0" distR="0" wp14:anchorId="2760A8FF" wp14:editId="51341488">
            <wp:extent cx="3899001" cy="2740668"/>
            <wp:effectExtent l="0" t="0" r="635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7621" cy="2753757"/>
                    </a:xfrm>
                    <a:prstGeom prst="rect">
                      <a:avLst/>
                    </a:prstGeom>
                    <a:noFill/>
                  </pic:spPr>
                </pic:pic>
              </a:graphicData>
            </a:graphic>
          </wp:inline>
        </w:drawing>
      </w:r>
    </w:p>
    <w:p w14:paraId="4FEDE104" w14:textId="77777777" w:rsidR="00932AEA" w:rsidRDefault="00932AEA" w:rsidP="0075036A"/>
    <w:p w14:paraId="507B3233" w14:textId="77777777" w:rsidR="00876B7D" w:rsidRDefault="00876B7D" w:rsidP="0075036A"/>
    <w:p w14:paraId="7E5B021A" w14:textId="6FACB028" w:rsidR="000F0D15" w:rsidRDefault="00134C75" w:rsidP="0075036A">
      <w:r>
        <w:t xml:space="preserve">Figures </w:t>
      </w:r>
      <w:r w:rsidR="00D72CA2">
        <w:t>16</w:t>
      </w:r>
      <w:r>
        <w:t xml:space="preserve"> and </w:t>
      </w:r>
      <w:r w:rsidR="00D72CA2">
        <w:t>17</w:t>
      </w:r>
      <w:r>
        <w:t xml:space="preserve"> provide a comparison of the </w:t>
      </w:r>
      <w:r w:rsidR="00CD6AB5">
        <w:t>hot water demand (or use) profile bef</w:t>
      </w:r>
      <w:r>
        <w:t>ore and after the retrofit</w:t>
      </w:r>
      <w:r w:rsidR="00CD6AB5">
        <w:t>s</w:t>
      </w:r>
      <w:r>
        <w:t xml:space="preserve">. Figure </w:t>
      </w:r>
      <w:r w:rsidR="00D72CA2">
        <w:t>16</w:t>
      </w:r>
      <w:r>
        <w:t xml:space="preserve"> shows the proportion of the total daily hot water use that occurs during each hour of the day, and Figure </w:t>
      </w:r>
      <w:r w:rsidR="00D72CA2">
        <w:t>17</w:t>
      </w:r>
      <w:r>
        <w:t xml:space="preserve"> shows the average amount of hot water in litres that is used during each hour of </w:t>
      </w:r>
      <w:r>
        <w:lastRenderedPageBreak/>
        <w:t>the day. The daily</w:t>
      </w:r>
      <w:r w:rsidR="00CD6AB5">
        <w:t xml:space="preserve"> hot water demand profile </w:t>
      </w:r>
      <w:r>
        <w:t>after the retrofits is quite similar to the situation before the retrofits, although there was more hot water use in the latter part of</w:t>
      </w:r>
      <w:r w:rsidR="007D5C48">
        <w:t xml:space="preserve"> the morning (8 am to 10</w:t>
      </w:r>
      <w:r>
        <w:t xml:space="preserve"> am)</w:t>
      </w:r>
      <w:r w:rsidR="007D5C48">
        <w:t xml:space="preserve"> and in the late afternoon (around 5 pm)</w:t>
      </w:r>
      <w:r>
        <w:t xml:space="preserve"> after the retrofits</w:t>
      </w:r>
      <w:r w:rsidR="007D5C48">
        <w:t>,</w:t>
      </w:r>
      <w:r>
        <w:t xml:space="preserve"> and less hot water</w:t>
      </w:r>
      <w:r w:rsidR="00CD6AB5">
        <w:t xml:space="preserve"> use</w:t>
      </w:r>
      <w:r>
        <w:t xml:space="preserve"> during the early morning hours (2 am to 4 am).</w:t>
      </w:r>
    </w:p>
    <w:p w14:paraId="61E96073" w14:textId="77777777" w:rsidR="000F0D15" w:rsidRDefault="000F0D15" w:rsidP="0075036A"/>
    <w:p w14:paraId="0AB6E8D0" w14:textId="08D5FDDC" w:rsidR="000F0D15" w:rsidRDefault="00D72CA2" w:rsidP="000F0D15">
      <w:pPr>
        <w:pStyle w:val="Figuretitle"/>
      </w:pPr>
      <w:r>
        <w:t>FIGURE 16</w:t>
      </w:r>
      <w:r w:rsidR="000F0D15">
        <w:t xml:space="preserve">: </w:t>
      </w:r>
      <w:r w:rsidR="001D22F2">
        <w:t>AVERAGE DAILY HOT WATER DEMAND PROFILE</w:t>
      </w:r>
      <w:r w:rsidR="000F0D15">
        <w:t>, BEFORE AND AFTER RETROFIT</w:t>
      </w:r>
    </w:p>
    <w:p w14:paraId="4E6A4659" w14:textId="5A4E6A4D" w:rsidR="00932AEA" w:rsidRDefault="0072191F" w:rsidP="0072191F">
      <w:pPr>
        <w:jc w:val="center"/>
      </w:pPr>
      <w:r w:rsidRPr="0072191F">
        <w:rPr>
          <w:noProof/>
          <w:lang w:eastAsia="en-AU"/>
        </w:rPr>
        <w:drawing>
          <wp:inline distT="0" distB="0" distL="0" distR="0" wp14:anchorId="4C264A3B" wp14:editId="1E5D1036">
            <wp:extent cx="3920947" cy="2667028"/>
            <wp:effectExtent l="0" t="0" r="3810" b="0"/>
            <wp:docPr id="21" name="Picture 21" descr="The graph compares the average distribution of hot water use throughout the day across five of the houses, for both before (blue) and after (orange) the retrofits. In both cases the distribution shows the percentage of total daily hot water consumption used during each hour of the day." title="Average daily hot water demand profile,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2632" cy="2681778"/>
                    </a:xfrm>
                    <a:prstGeom prst="rect">
                      <a:avLst/>
                    </a:prstGeom>
                    <a:noFill/>
                    <a:ln>
                      <a:noFill/>
                    </a:ln>
                  </pic:spPr>
                </pic:pic>
              </a:graphicData>
            </a:graphic>
          </wp:inline>
        </w:drawing>
      </w:r>
    </w:p>
    <w:p w14:paraId="313084FB" w14:textId="77777777" w:rsidR="00932AEA" w:rsidRDefault="00932AEA" w:rsidP="0075036A"/>
    <w:p w14:paraId="3D3E63B0" w14:textId="710E06DF" w:rsidR="0072191F" w:rsidRDefault="0072191F" w:rsidP="0075036A"/>
    <w:p w14:paraId="1CDB32ED" w14:textId="7B71374C" w:rsidR="000F0D15" w:rsidRDefault="000F0D15" w:rsidP="000F0D15">
      <w:pPr>
        <w:pStyle w:val="Figuretitle"/>
      </w:pPr>
      <w:r>
        <w:t>FIGUR</w:t>
      </w:r>
      <w:r w:rsidR="00D72CA2">
        <w:t>E 17</w:t>
      </w:r>
      <w:r>
        <w:t xml:space="preserve">: </w:t>
      </w:r>
      <w:r w:rsidR="006C2027">
        <w:t>AVERAGE DAILY HOT WATER DEMAND PROFILE</w:t>
      </w:r>
      <w:r>
        <w:t>, BEFORE AND AFTER RETROFIT</w:t>
      </w:r>
    </w:p>
    <w:p w14:paraId="68286741" w14:textId="6A722725" w:rsidR="0072191F" w:rsidRDefault="0072191F" w:rsidP="0072191F">
      <w:pPr>
        <w:jc w:val="center"/>
      </w:pPr>
      <w:r w:rsidRPr="0072191F">
        <w:rPr>
          <w:noProof/>
          <w:lang w:eastAsia="en-AU"/>
        </w:rPr>
        <w:drawing>
          <wp:inline distT="0" distB="0" distL="0" distR="0" wp14:anchorId="601E2D4D" wp14:editId="258C76B9">
            <wp:extent cx="3935577" cy="2638037"/>
            <wp:effectExtent l="0" t="0" r="8255" b="0"/>
            <wp:docPr id="22" name="Picture 22" descr="The graph compares the average distribution of hot water use throughout the day across five of the houses, both before (blue) and after (orange) the retrofits. In both cases the distribution shows the amount of hot water in Lires used during each hour of the day." title="Average daily hot water demand profile,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2897" cy="2649647"/>
                    </a:xfrm>
                    <a:prstGeom prst="rect">
                      <a:avLst/>
                    </a:prstGeom>
                    <a:noFill/>
                    <a:ln>
                      <a:noFill/>
                    </a:ln>
                  </pic:spPr>
                </pic:pic>
              </a:graphicData>
            </a:graphic>
          </wp:inline>
        </w:drawing>
      </w:r>
    </w:p>
    <w:p w14:paraId="0EB6D4B3" w14:textId="77777777" w:rsidR="0072191F" w:rsidRDefault="0072191F" w:rsidP="0075036A"/>
    <w:p w14:paraId="0E99DC51" w14:textId="77777777" w:rsidR="008B7E84" w:rsidRDefault="008B7E84" w:rsidP="0075036A"/>
    <w:p w14:paraId="5BD85291" w14:textId="1F8F8E22" w:rsidR="008B7E84" w:rsidRDefault="008D4515" w:rsidP="008B7E84">
      <w:pPr>
        <w:pStyle w:val="Heading2"/>
      </w:pPr>
      <w:bookmarkStart w:id="28" w:name="_Toc468355597"/>
      <w:r>
        <w:t>Water heating</w:t>
      </w:r>
      <w:r w:rsidR="008B7E84">
        <w:t xml:space="preserve"> task after the retrofits</w:t>
      </w:r>
      <w:bookmarkEnd w:id="28"/>
    </w:p>
    <w:p w14:paraId="78FC8084" w14:textId="7387B969" w:rsidR="008B7E84" w:rsidRDefault="008D4515" w:rsidP="0075036A">
      <w:r>
        <w:t>The daily water heat</w:t>
      </w:r>
      <w:r w:rsidR="002011E3">
        <w:t xml:space="preserve">ing task is the amount of </w:t>
      </w:r>
      <w:r>
        <w:t xml:space="preserve">energy in the hot water that is used each day. In addition to the amount of hot water used each </w:t>
      </w:r>
      <w:r w:rsidR="002011E3">
        <w:t xml:space="preserve">day (Litres), it depends on </w:t>
      </w:r>
      <w:r>
        <w:t>the difference between the hot water temperature and the cold water temperature.</w:t>
      </w:r>
      <w:r w:rsidR="003F17C0">
        <w:t xml:space="preserve"> We have seen above (Table </w:t>
      </w:r>
      <w:r w:rsidR="00836DE0">
        <w:t>8</w:t>
      </w:r>
      <w:r w:rsidR="003F17C0">
        <w:t>) that the average hot water t</w:t>
      </w:r>
      <w:r w:rsidR="007E0B36">
        <w:t>emperature after the retrofits wa</w:t>
      </w:r>
      <w:r w:rsidR="003F17C0">
        <w:t>s lower than bef</w:t>
      </w:r>
      <w:r w:rsidR="00483A69">
        <w:t xml:space="preserve">ore, and this is likely to be at least partly responsible for the observed increase in the average daily use of hot water. As the </w:t>
      </w:r>
      <w:r w:rsidR="00483A69" w:rsidRPr="00483A69">
        <w:rPr>
          <w:i/>
        </w:rPr>
        <w:t>Retrofit Trial</w:t>
      </w:r>
      <w:r w:rsidR="00483A69">
        <w:t xml:space="preserve"> was undertaken over the period mid-April to end-June there was also a reduction in the cold water temperature over this period.</w:t>
      </w:r>
    </w:p>
    <w:p w14:paraId="66A31E26" w14:textId="03800A59" w:rsidR="00CC4D6D" w:rsidRDefault="00CF143A" w:rsidP="0075036A">
      <w:r>
        <w:lastRenderedPageBreak/>
        <w:t xml:space="preserve">Figure </w:t>
      </w:r>
      <w:r w:rsidR="00A735F1">
        <w:t>18</w:t>
      </w:r>
      <w:r w:rsidR="00836DE0">
        <w:t xml:space="preserve"> [EES 2016]</w:t>
      </w:r>
      <w:r>
        <w:t xml:space="preserve"> sh</w:t>
      </w:r>
      <w:r w:rsidR="007E0B36">
        <w:t xml:space="preserve">ows how the daily average </w:t>
      </w:r>
      <w:r>
        <w:t>cold water temperature</w:t>
      </w:r>
      <w:r w:rsidR="007E0B36">
        <w:t xml:space="preserve"> at the inlet to the water heater</w:t>
      </w:r>
      <w:r>
        <w:t xml:space="preserve"> changed over the </w:t>
      </w:r>
      <w:r w:rsidR="00836DE0">
        <w:t xml:space="preserve">entire </w:t>
      </w:r>
      <w:r>
        <w:t>monitoring period, for the five houses for which t</w:t>
      </w:r>
      <w:r w:rsidR="00836DE0">
        <w:t>his data is available</w:t>
      </w:r>
      <w:r>
        <w:t>. It can be seen that the cold water temperatures were similar at all houses and that in all cases the temperature decline</w:t>
      </w:r>
      <w:r w:rsidR="00836DE0">
        <w:t>d by around 4</w:t>
      </w:r>
      <w:r w:rsidRPr="00CF143A">
        <w:rPr>
          <w:vertAlign w:val="superscript"/>
        </w:rPr>
        <w:t>o</w:t>
      </w:r>
      <w:r>
        <w:t>C over the monitoring period. The graph also shows the cold water temperature that is assumed</w:t>
      </w:r>
      <w:r w:rsidR="00A47763">
        <w:t xml:space="preserve"> for Z</w:t>
      </w:r>
      <w:r w:rsidR="007E0B36">
        <w:t>one 4 (</w:t>
      </w:r>
      <w:r w:rsidR="00A47763">
        <w:t>the climate zone in which Melbourne is located</w:t>
      </w:r>
      <w:r w:rsidR="007E0B36">
        <w:t>)</w:t>
      </w:r>
      <w:r w:rsidR="00A47763">
        <w:t>,</w:t>
      </w:r>
      <w:r>
        <w:t xml:space="preserve"> in Australian and New Zealand Standard </w:t>
      </w:r>
      <w:r w:rsidRPr="00A47763">
        <w:rPr>
          <w:i/>
        </w:rPr>
        <w:t>AS/NZS4234</w:t>
      </w:r>
      <w:r w:rsidR="00A47763" w:rsidRPr="00A47763">
        <w:rPr>
          <w:i/>
        </w:rPr>
        <w:t>: 2008 Heated Water Systems – Calculation of energy consumption</w:t>
      </w:r>
      <w:r w:rsidR="00A47763">
        <w:t>, a standard which sets out a methodology for calculating the energy consumption of water heating systems. The actual cold water temper</w:t>
      </w:r>
      <w:r w:rsidR="00A73A19">
        <w:t>atures recorded at the houses are</w:t>
      </w:r>
      <w:r w:rsidR="00A47763">
        <w:t xml:space="preserve"> somewhat higher – by around 3 to 4</w:t>
      </w:r>
      <w:r w:rsidR="00A47763" w:rsidRPr="00A47763">
        <w:rPr>
          <w:vertAlign w:val="superscript"/>
        </w:rPr>
        <w:t>o</w:t>
      </w:r>
      <w:r w:rsidR="00A47763">
        <w:t xml:space="preserve">C – than is assumed in this standard, suggesting that the calculation methodology in the standard will over-estimate the energy required for water heating. </w:t>
      </w:r>
      <w:r w:rsidR="001E269B">
        <w:t xml:space="preserve">This is </w:t>
      </w:r>
      <w:r w:rsidR="007E0B36">
        <w:t xml:space="preserve">consistent with </w:t>
      </w:r>
      <w:r w:rsidR="001E269B">
        <w:t>the South Australian study [DMITRE 2015], which found that over a full year the average recorded cold water temperature (20</w:t>
      </w:r>
      <w:r w:rsidR="001E269B" w:rsidRPr="007E0B36">
        <w:rPr>
          <w:vertAlign w:val="superscript"/>
        </w:rPr>
        <w:t>o</w:t>
      </w:r>
      <w:r w:rsidR="001E269B">
        <w:t>C) was 2.3</w:t>
      </w:r>
      <w:r w:rsidR="001E269B" w:rsidRPr="001E269B">
        <w:rPr>
          <w:vertAlign w:val="superscript"/>
        </w:rPr>
        <w:t>o</w:t>
      </w:r>
      <w:r w:rsidR="001E269B">
        <w:t xml:space="preserve">C higher than the average specified in </w:t>
      </w:r>
      <w:r w:rsidR="001E269B" w:rsidRPr="00836DE0">
        <w:rPr>
          <w:i/>
        </w:rPr>
        <w:t>AS/NZS 4234:2008</w:t>
      </w:r>
      <w:r w:rsidR="001E269B">
        <w:t xml:space="preserve"> (17.7</w:t>
      </w:r>
      <w:r w:rsidR="001E269B" w:rsidRPr="001E269B">
        <w:rPr>
          <w:vertAlign w:val="superscript"/>
        </w:rPr>
        <w:t>o</w:t>
      </w:r>
      <w:r w:rsidR="001E269B">
        <w:t>C).</w:t>
      </w:r>
    </w:p>
    <w:p w14:paraId="53A25474" w14:textId="77777777" w:rsidR="00CC4D6D" w:rsidRDefault="00CC4D6D" w:rsidP="0075036A"/>
    <w:p w14:paraId="5BF21FCC" w14:textId="77777777" w:rsidR="00CC4D6D" w:rsidRDefault="00CC4D6D" w:rsidP="0075036A"/>
    <w:p w14:paraId="4D9E11A4" w14:textId="13D3D436" w:rsidR="00CC4D6D" w:rsidRDefault="00CC4D6D" w:rsidP="00CC4D6D">
      <w:pPr>
        <w:pStyle w:val="Figuretitle"/>
      </w:pPr>
      <w:r>
        <w:t xml:space="preserve">FIGURE </w:t>
      </w:r>
      <w:r w:rsidR="00A735F1">
        <w:t>18</w:t>
      </w:r>
      <w:r>
        <w:t>: COLD WATER INLET SUPPLY TEMPERATURES OVER THE MONITORING PERIOD</w:t>
      </w:r>
    </w:p>
    <w:p w14:paraId="10996105" w14:textId="456DD591" w:rsidR="00483A69" w:rsidRDefault="0079067A" w:rsidP="00CC4D6D">
      <w:pPr>
        <w:jc w:val="center"/>
      </w:pPr>
      <w:r w:rsidRPr="0079067A">
        <w:rPr>
          <w:noProof/>
          <w:lang w:eastAsia="en-AU"/>
        </w:rPr>
        <w:drawing>
          <wp:inline distT="0" distB="0" distL="0" distR="0" wp14:anchorId="668D853C" wp14:editId="3C078CD1">
            <wp:extent cx="3891686" cy="2531325"/>
            <wp:effectExtent l="0" t="0" r="0" b="2540"/>
            <wp:docPr id="25" name="Picture 25" descr="The graph shows the average daily cold water temperature at five of the houses over the entire monitoring period. This is compared to the cold water temperature that is used in AS/NZS4234 as the basis of estimating water heater energy use in the Melbourne climatic zone." title="Cold water inlet supply temperatures over the monito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7527" cy="2541628"/>
                    </a:xfrm>
                    <a:prstGeom prst="rect">
                      <a:avLst/>
                    </a:prstGeom>
                    <a:noFill/>
                    <a:ln>
                      <a:noFill/>
                    </a:ln>
                  </pic:spPr>
                </pic:pic>
              </a:graphicData>
            </a:graphic>
          </wp:inline>
        </w:drawing>
      </w:r>
    </w:p>
    <w:p w14:paraId="51E0BFBE" w14:textId="77777777" w:rsidR="008B7E84" w:rsidRDefault="008B7E84" w:rsidP="0075036A"/>
    <w:p w14:paraId="31F0C7D6" w14:textId="2111949F" w:rsidR="003B17F0" w:rsidRDefault="003B17F0" w:rsidP="0075036A"/>
    <w:p w14:paraId="6A74E211" w14:textId="44AEDE85" w:rsidR="003B17F0" w:rsidRDefault="00087F0B" w:rsidP="0075036A">
      <w:r>
        <w:t xml:space="preserve">Table </w:t>
      </w:r>
      <w:r w:rsidR="00526E04">
        <w:t>9</w:t>
      </w:r>
      <w:r>
        <w:t xml:space="preserve"> provides a comparison of the average daily water heating task in each of the houses before and after the retrofit. The average water heating task has increased from 24.0 MJ per day to 26.5 MJ per day, an increase of 10.4%. At the same time the average daily cold water temperature has decreased from 17.1</w:t>
      </w:r>
      <w:r w:rsidRPr="00087F0B">
        <w:rPr>
          <w:vertAlign w:val="superscript"/>
        </w:rPr>
        <w:t>o</w:t>
      </w:r>
      <w:r>
        <w:t>C before the retrofits to 14.0</w:t>
      </w:r>
      <w:r w:rsidRPr="00087F0B">
        <w:rPr>
          <w:vertAlign w:val="superscript"/>
        </w:rPr>
        <w:t>o</w:t>
      </w:r>
      <w:r>
        <w:t>C after the retrofit, and this reduction in cold water temperature will tend to increase the</w:t>
      </w:r>
      <w:r w:rsidR="00526E04">
        <w:t xml:space="preserve"> size of the</w:t>
      </w:r>
      <w:r>
        <w:t xml:space="preserve"> water heating task for the same amount of hot water use. However, as can be seen from Table </w:t>
      </w:r>
      <w:r w:rsidR="00526E04">
        <w:t>8</w:t>
      </w:r>
      <w:r>
        <w:t xml:space="preserve"> above this reduction in average cold water temperature also corresponds to a reduction in the average hot water temperature, </w:t>
      </w:r>
      <w:r w:rsidR="0030015E">
        <w:t xml:space="preserve">so that in fact the average </w:t>
      </w:r>
      <w:r>
        <w:t>difference between hot and cold</w:t>
      </w:r>
      <w:r w:rsidR="0030015E">
        <w:t xml:space="preserve"> water temperature</w:t>
      </w:r>
      <w:r>
        <w:t xml:space="preserve"> faced by the water heaters has decreased from 41.4</w:t>
      </w:r>
      <w:r w:rsidRPr="00087F0B">
        <w:rPr>
          <w:vertAlign w:val="superscript"/>
        </w:rPr>
        <w:t>o</w:t>
      </w:r>
      <w:r>
        <w:t>C to 38.9</w:t>
      </w:r>
      <w:r w:rsidRPr="00087F0B">
        <w:rPr>
          <w:vertAlign w:val="superscript"/>
        </w:rPr>
        <w:t>o</w:t>
      </w:r>
      <w:r>
        <w:t>C</w:t>
      </w:r>
      <w:r w:rsidR="0030015E">
        <w:t>,</w:t>
      </w:r>
      <w:r>
        <w:t xml:space="preserve"> a decrease of 6.1%. </w:t>
      </w:r>
      <w:r w:rsidR="00C93E03" w:rsidRPr="005A288C">
        <w:t>This decrease in the average temperature difference combined with the increase in daily hot water use (13.5%) would be expected to result in an incre</w:t>
      </w:r>
      <w:r w:rsidR="0030015E" w:rsidRPr="005A288C">
        <w:t>ase in the water heating task of</w:t>
      </w:r>
      <w:r w:rsidR="00C93E03" w:rsidRPr="005A288C">
        <w:t xml:space="preserve"> around </w:t>
      </w:r>
      <w:r w:rsidR="008A3F4F" w:rsidRPr="005A288C">
        <w:t>6.6%</w:t>
      </w:r>
      <w:r w:rsidR="0030015E" w:rsidRPr="005A288C">
        <w:t xml:space="preserve"> after the retrofits. The fact that the observed increase in the water heating task was 10.4% suggests that some of the increase in the daily water heating task is due to increased hot water use. Much of this increase seems to have occurred at house GWH5, where the average daily hot water task increased by 55.7%</w:t>
      </w:r>
      <w:r w:rsidR="00703BAB">
        <w:t xml:space="preserve">, although this </w:t>
      </w:r>
      <w:r w:rsidR="005A288C">
        <w:t>increased hot water use seems to have been mainly due to the ori</w:t>
      </w:r>
      <w:r w:rsidR="00CB39F1">
        <w:t>ginal water heater being faulty and not to an</w:t>
      </w:r>
      <w:r w:rsidR="005312E6">
        <w:t>y</w:t>
      </w:r>
      <w:r w:rsidR="00CB39F1">
        <w:t xml:space="preserve"> economic rebound effect (see page 47).</w:t>
      </w:r>
    </w:p>
    <w:p w14:paraId="70FB00D9" w14:textId="77777777" w:rsidR="0030015E" w:rsidRDefault="0030015E" w:rsidP="0075036A"/>
    <w:p w14:paraId="1370DE09" w14:textId="7C54F655" w:rsidR="00903FCA" w:rsidRDefault="00903FCA" w:rsidP="0075036A">
      <w:r>
        <w:br w:type="page"/>
      </w:r>
    </w:p>
    <w:p w14:paraId="6F3C6DA8" w14:textId="68662FD5" w:rsidR="000363B9" w:rsidRDefault="003B17F0" w:rsidP="003B17F0">
      <w:pPr>
        <w:pStyle w:val="Tabletitle"/>
      </w:pPr>
      <w:r>
        <w:lastRenderedPageBreak/>
        <w:t xml:space="preserve">TABLE </w:t>
      </w:r>
      <w:r w:rsidR="00153D8C">
        <w:t>9</w:t>
      </w:r>
      <w:r>
        <w:t xml:space="preserve">: </w:t>
      </w:r>
      <w:r w:rsidR="007C52A8">
        <w:t>AVERAGE</w:t>
      </w:r>
      <w:r w:rsidR="00087F0B">
        <w:t xml:space="preserve"> DAILY </w:t>
      </w:r>
      <w:r>
        <w:t>WATER HEATING TASK BEFORE AND AFTER THE RETROFITS</w:t>
      </w:r>
    </w:p>
    <w:tbl>
      <w:tblPr>
        <w:tblW w:w="9477" w:type="dxa"/>
        <w:tblLayout w:type="fixed"/>
        <w:tblLook w:val="04A0" w:firstRow="1" w:lastRow="0" w:firstColumn="1" w:lastColumn="0" w:noHBand="0" w:noVBand="1"/>
        <w:tblCaption w:val="Average daily water heating task before and after the retrofits"/>
        <w:tblDescription w:val="The table compares the average daily water heating task at the six houses, before and after the retrofits. Data on the average cold water temperature and the average temperature difference, before and after the retrofits, is also provided."/>
      </w:tblPr>
      <w:tblGrid>
        <w:gridCol w:w="960"/>
        <w:gridCol w:w="946"/>
        <w:gridCol w:w="946"/>
        <w:gridCol w:w="947"/>
        <w:gridCol w:w="946"/>
        <w:gridCol w:w="946"/>
        <w:gridCol w:w="947"/>
        <w:gridCol w:w="946"/>
        <w:gridCol w:w="946"/>
        <w:gridCol w:w="947"/>
      </w:tblGrid>
      <w:tr w:rsidR="001C18F3" w:rsidRPr="000363B9" w14:paraId="5C8F4371" w14:textId="77777777" w:rsidTr="00EB6376">
        <w:trPr>
          <w:trHeight w:val="340"/>
        </w:trPr>
        <w:tc>
          <w:tcPr>
            <w:tcW w:w="960" w:type="dxa"/>
            <w:vMerge w:val="restart"/>
            <w:shd w:val="clear" w:color="auto" w:fill="92D050"/>
            <w:noWrap/>
            <w:tcMar>
              <w:top w:w="28" w:type="dxa"/>
              <w:bottom w:w="28" w:type="dxa"/>
            </w:tcMar>
            <w:vAlign w:val="center"/>
            <w:hideMark/>
          </w:tcPr>
          <w:p w14:paraId="7AEEC767" w14:textId="3C84163D" w:rsidR="001C18F3" w:rsidRPr="000363B9" w:rsidRDefault="001C18F3" w:rsidP="000363B9">
            <w:pPr>
              <w:spacing w:line="240" w:lineRule="auto"/>
              <w:rPr>
                <w:rFonts w:cs="Arial"/>
                <w:color w:val="FFFFFF" w:themeColor="background1"/>
                <w:spacing w:val="0"/>
                <w:sz w:val="18"/>
                <w:szCs w:val="18"/>
                <w:lang w:eastAsia="en-AU"/>
              </w:rPr>
            </w:pPr>
            <w:r w:rsidRPr="000363B9">
              <w:rPr>
                <w:rFonts w:cs="Arial"/>
                <w:b/>
                <w:bCs/>
                <w:color w:val="FFFFFF" w:themeColor="background1"/>
                <w:spacing w:val="0"/>
                <w:sz w:val="18"/>
                <w:szCs w:val="18"/>
                <w:lang w:eastAsia="en-AU"/>
              </w:rPr>
              <w:t>House No</w:t>
            </w:r>
          </w:p>
        </w:tc>
        <w:tc>
          <w:tcPr>
            <w:tcW w:w="2839" w:type="dxa"/>
            <w:gridSpan w:val="3"/>
            <w:tcBorders>
              <w:bottom w:val="single" w:sz="4" w:space="0" w:color="FFFFFF" w:themeColor="background1"/>
            </w:tcBorders>
            <w:shd w:val="clear" w:color="auto" w:fill="92D050"/>
            <w:noWrap/>
            <w:tcMar>
              <w:top w:w="28" w:type="dxa"/>
              <w:bottom w:w="28" w:type="dxa"/>
            </w:tcMar>
            <w:vAlign w:val="center"/>
            <w:hideMark/>
          </w:tcPr>
          <w:p w14:paraId="3564C6C2" w14:textId="77777777" w:rsidR="001C18F3" w:rsidRPr="000363B9" w:rsidRDefault="001C18F3" w:rsidP="008767E1">
            <w:pPr>
              <w:widowControl/>
              <w:spacing w:line="240" w:lineRule="auto"/>
              <w:rPr>
                <w:rFonts w:cs="Arial"/>
                <w:b/>
                <w:bCs/>
                <w:i/>
                <w:iCs/>
                <w:color w:val="FFFFFF" w:themeColor="background1"/>
                <w:spacing w:val="0"/>
                <w:sz w:val="18"/>
                <w:szCs w:val="18"/>
                <w:lang w:eastAsia="en-AU"/>
              </w:rPr>
            </w:pPr>
            <w:r w:rsidRPr="000363B9">
              <w:rPr>
                <w:rFonts w:cs="Arial"/>
                <w:b/>
                <w:bCs/>
                <w:i/>
                <w:iCs/>
                <w:color w:val="FFFFFF" w:themeColor="background1"/>
                <w:spacing w:val="0"/>
                <w:sz w:val="18"/>
                <w:szCs w:val="18"/>
                <w:lang w:eastAsia="en-AU"/>
              </w:rPr>
              <w:t xml:space="preserve">Av Water Heating Task </w:t>
            </w:r>
            <w:r w:rsidRPr="00B654CE">
              <w:rPr>
                <w:rFonts w:cs="Arial"/>
                <w:b/>
                <w:bCs/>
                <w:iCs/>
                <w:color w:val="FFFFFF" w:themeColor="background1"/>
                <w:spacing w:val="0"/>
                <w:sz w:val="18"/>
                <w:szCs w:val="18"/>
                <w:lang w:eastAsia="en-AU"/>
              </w:rPr>
              <w:t>(MJ/day)</w:t>
            </w:r>
          </w:p>
        </w:tc>
        <w:tc>
          <w:tcPr>
            <w:tcW w:w="2839" w:type="dxa"/>
            <w:gridSpan w:val="3"/>
            <w:tcBorders>
              <w:bottom w:val="single" w:sz="4" w:space="0" w:color="FFFFFF" w:themeColor="background1"/>
            </w:tcBorders>
            <w:shd w:val="clear" w:color="auto" w:fill="92D050"/>
            <w:noWrap/>
            <w:tcMar>
              <w:top w:w="28" w:type="dxa"/>
              <w:bottom w:w="28" w:type="dxa"/>
            </w:tcMar>
            <w:vAlign w:val="center"/>
            <w:hideMark/>
          </w:tcPr>
          <w:p w14:paraId="7629E28E" w14:textId="758D5225" w:rsidR="001C18F3" w:rsidRPr="000363B9" w:rsidRDefault="001C18F3" w:rsidP="008767E1">
            <w:pPr>
              <w:widowControl/>
              <w:spacing w:line="240" w:lineRule="auto"/>
              <w:rPr>
                <w:rFonts w:cs="Arial"/>
                <w:b/>
                <w:bCs/>
                <w:i/>
                <w:iCs/>
                <w:color w:val="FFFFFF" w:themeColor="background1"/>
                <w:spacing w:val="0"/>
                <w:sz w:val="18"/>
                <w:szCs w:val="18"/>
                <w:lang w:eastAsia="en-AU"/>
              </w:rPr>
            </w:pPr>
            <w:r w:rsidRPr="000363B9">
              <w:rPr>
                <w:rFonts w:cs="Arial"/>
                <w:b/>
                <w:bCs/>
                <w:i/>
                <w:iCs/>
                <w:color w:val="FFFFFF" w:themeColor="background1"/>
                <w:spacing w:val="0"/>
                <w:sz w:val="18"/>
                <w:szCs w:val="18"/>
                <w:lang w:eastAsia="en-AU"/>
              </w:rPr>
              <w:t>Av. Cold Water Temper</w:t>
            </w:r>
            <w:r w:rsidR="00DC3D9D">
              <w:rPr>
                <w:rFonts w:cs="Arial"/>
                <w:b/>
                <w:bCs/>
                <w:i/>
                <w:iCs/>
                <w:color w:val="FFFFFF" w:themeColor="background1"/>
                <w:spacing w:val="0"/>
                <w:sz w:val="18"/>
                <w:szCs w:val="18"/>
                <w:lang w:eastAsia="en-AU"/>
              </w:rPr>
              <w:t>a</w:t>
            </w:r>
            <w:r w:rsidRPr="000363B9">
              <w:rPr>
                <w:rFonts w:cs="Arial"/>
                <w:b/>
                <w:bCs/>
                <w:i/>
                <w:iCs/>
                <w:color w:val="FFFFFF" w:themeColor="background1"/>
                <w:spacing w:val="0"/>
                <w:sz w:val="18"/>
                <w:szCs w:val="18"/>
                <w:lang w:eastAsia="en-AU"/>
              </w:rPr>
              <w:t>ture (</w:t>
            </w:r>
            <w:proofErr w:type="spellStart"/>
            <w:r w:rsidRPr="00DC3D9D">
              <w:rPr>
                <w:rFonts w:cs="Arial"/>
                <w:b/>
                <w:bCs/>
                <w:i/>
                <w:iCs/>
                <w:color w:val="FFFFFF" w:themeColor="background1"/>
                <w:spacing w:val="0"/>
                <w:sz w:val="18"/>
                <w:szCs w:val="18"/>
                <w:vertAlign w:val="superscript"/>
                <w:lang w:eastAsia="en-AU"/>
              </w:rPr>
              <w:t>o</w:t>
            </w:r>
            <w:r w:rsidRPr="000363B9">
              <w:rPr>
                <w:rFonts w:cs="Arial"/>
                <w:b/>
                <w:bCs/>
                <w:i/>
                <w:iCs/>
                <w:color w:val="FFFFFF" w:themeColor="background1"/>
                <w:spacing w:val="0"/>
                <w:sz w:val="18"/>
                <w:szCs w:val="18"/>
                <w:lang w:eastAsia="en-AU"/>
              </w:rPr>
              <w:t>C</w:t>
            </w:r>
            <w:proofErr w:type="spellEnd"/>
            <w:r w:rsidRPr="000363B9">
              <w:rPr>
                <w:rFonts w:cs="Arial"/>
                <w:b/>
                <w:bCs/>
                <w:i/>
                <w:iCs/>
                <w:color w:val="FFFFFF" w:themeColor="background1"/>
                <w:spacing w:val="0"/>
                <w:sz w:val="18"/>
                <w:szCs w:val="18"/>
                <w:lang w:eastAsia="en-AU"/>
              </w:rPr>
              <w:t>)</w:t>
            </w:r>
          </w:p>
        </w:tc>
        <w:tc>
          <w:tcPr>
            <w:tcW w:w="2839" w:type="dxa"/>
            <w:gridSpan w:val="3"/>
            <w:tcBorders>
              <w:bottom w:val="single" w:sz="4" w:space="0" w:color="FFFFFF" w:themeColor="background1"/>
            </w:tcBorders>
            <w:shd w:val="clear" w:color="auto" w:fill="92D050"/>
            <w:tcMar>
              <w:top w:w="28" w:type="dxa"/>
              <w:bottom w:w="28" w:type="dxa"/>
            </w:tcMar>
            <w:vAlign w:val="center"/>
            <w:hideMark/>
          </w:tcPr>
          <w:p w14:paraId="3FE558DF"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Av. Temperature difference (</w:t>
            </w:r>
            <w:proofErr w:type="spellStart"/>
            <w:r w:rsidRPr="00DC3D9D">
              <w:rPr>
                <w:rFonts w:cs="Arial"/>
                <w:b/>
                <w:bCs/>
                <w:color w:val="FFFFFF" w:themeColor="background1"/>
                <w:spacing w:val="0"/>
                <w:sz w:val="18"/>
                <w:szCs w:val="18"/>
                <w:vertAlign w:val="superscript"/>
                <w:lang w:eastAsia="en-AU"/>
              </w:rPr>
              <w:t>o</w:t>
            </w:r>
            <w:r w:rsidRPr="000363B9">
              <w:rPr>
                <w:rFonts w:cs="Arial"/>
                <w:b/>
                <w:bCs/>
                <w:color w:val="FFFFFF" w:themeColor="background1"/>
                <w:spacing w:val="0"/>
                <w:sz w:val="18"/>
                <w:szCs w:val="18"/>
                <w:lang w:eastAsia="en-AU"/>
              </w:rPr>
              <w:t>C</w:t>
            </w:r>
            <w:proofErr w:type="spellEnd"/>
            <w:r w:rsidRPr="000363B9">
              <w:rPr>
                <w:rFonts w:cs="Arial"/>
                <w:b/>
                <w:bCs/>
                <w:color w:val="FFFFFF" w:themeColor="background1"/>
                <w:spacing w:val="0"/>
                <w:sz w:val="18"/>
                <w:szCs w:val="18"/>
                <w:lang w:eastAsia="en-AU"/>
              </w:rPr>
              <w:t>)</w:t>
            </w:r>
          </w:p>
        </w:tc>
      </w:tr>
      <w:tr w:rsidR="001C18F3" w:rsidRPr="000363B9" w14:paraId="3E000694" w14:textId="77777777" w:rsidTr="00EB6376">
        <w:trPr>
          <w:trHeight w:val="340"/>
        </w:trPr>
        <w:tc>
          <w:tcPr>
            <w:tcW w:w="960" w:type="dxa"/>
            <w:vMerge/>
            <w:shd w:val="clear" w:color="auto" w:fill="92D050"/>
            <w:tcMar>
              <w:top w:w="28" w:type="dxa"/>
              <w:bottom w:w="28" w:type="dxa"/>
            </w:tcMar>
            <w:vAlign w:val="center"/>
            <w:hideMark/>
          </w:tcPr>
          <w:p w14:paraId="7F1B3D7C" w14:textId="04922B1C" w:rsidR="001C18F3" w:rsidRPr="000363B9" w:rsidRDefault="001C18F3" w:rsidP="000363B9">
            <w:pPr>
              <w:widowControl/>
              <w:spacing w:line="240" w:lineRule="auto"/>
              <w:rPr>
                <w:rFonts w:cs="Arial"/>
                <w:b/>
                <w:bCs/>
                <w:color w:val="FFFFFF" w:themeColor="background1"/>
                <w:spacing w:val="0"/>
                <w:sz w:val="18"/>
                <w:szCs w:val="18"/>
                <w:lang w:eastAsia="en-AU"/>
              </w:rPr>
            </w:pPr>
          </w:p>
        </w:tc>
        <w:tc>
          <w:tcPr>
            <w:tcW w:w="946" w:type="dxa"/>
            <w:tcBorders>
              <w:top w:val="single" w:sz="4" w:space="0" w:color="FFFFFF" w:themeColor="background1"/>
            </w:tcBorders>
            <w:shd w:val="clear" w:color="auto" w:fill="92D050"/>
            <w:tcMar>
              <w:top w:w="28" w:type="dxa"/>
              <w:bottom w:w="28" w:type="dxa"/>
            </w:tcMar>
            <w:vAlign w:val="center"/>
            <w:hideMark/>
          </w:tcPr>
          <w:p w14:paraId="5312AC6A" w14:textId="77777777" w:rsidR="001C18F3" w:rsidRPr="000363B9" w:rsidRDefault="001C18F3" w:rsidP="000363B9">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Before</w:t>
            </w:r>
          </w:p>
        </w:tc>
        <w:tc>
          <w:tcPr>
            <w:tcW w:w="946" w:type="dxa"/>
            <w:tcBorders>
              <w:top w:val="single" w:sz="4" w:space="0" w:color="FFFFFF" w:themeColor="background1"/>
            </w:tcBorders>
            <w:shd w:val="clear" w:color="auto" w:fill="92D050"/>
            <w:tcMar>
              <w:top w:w="28" w:type="dxa"/>
              <w:bottom w:w="28" w:type="dxa"/>
            </w:tcMar>
            <w:vAlign w:val="center"/>
            <w:hideMark/>
          </w:tcPr>
          <w:p w14:paraId="0E6D4DC8" w14:textId="77777777" w:rsidR="001C18F3" w:rsidRPr="000363B9" w:rsidRDefault="001C18F3" w:rsidP="000363B9">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After</w:t>
            </w:r>
          </w:p>
        </w:tc>
        <w:tc>
          <w:tcPr>
            <w:tcW w:w="947" w:type="dxa"/>
            <w:tcBorders>
              <w:top w:val="single" w:sz="4" w:space="0" w:color="FFFFFF" w:themeColor="background1"/>
            </w:tcBorders>
            <w:shd w:val="clear" w:color="auto" w:fill="92D050"/>
            <w:tcMar>
              <w:top w:w="28" w:type="dxa"/>
              <w:bottom w:w="28" w:type="dxa"/>
            </w:tcMar>
            <w:vAlign w:val="center"/>
            <w:hideMark/>
          </w:tcPr>
          <w:p w14:paraId="124D9B05"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Change</w:t>
            </w:r>
          </w:p>
        </w:tc>
        <w:tc>
          <w:tcPr>
            <w:tcW w:w="946" w:type="dxa"/>
            <w:tcBorders>
              <w:top w:val="single" w:sz="4" w:space="0" w:color="FFFFFF" w:themeColor="background1"/>
            </w:tcBorders>
            <w:shd w:val="clear" w:color="auto" w:fill="92D050"/>
            <w:tcMar>
              <w:top w:w="28" w:type="dxa"/>
              <w:bottom w:w="28" w:type="dxa"/>
            </w:tcMar>
            <w:vAlign w:val="center"/>
            <w:hideMark/>
          </w:tcPr>
          <w:p w14:paraId="4640CC7B"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Before</w:t>
            </w:r>
          </w:p>
        </w:tc>
        <w:tc>
          <w:tcPr>
            <w:tcW w:w="946" w:type="dxa"/>
            <w:tcBorders>
              <w:top w:val="single" w:sz="4" w:space="0" w:color="FFFFFF" w:themeColor="background1"/>
            </w:tcBorders>
            <w:shd w:val="clear" w:color="auto" w:fill="92D050"/>
            <w:tcMar>
              <w:top w:w="28" w:type="dxa"/>
              <w:bottom w:w="28" w:type="dxa"/>
            </w:tcMar>
            <w:vAlign w:val="center"/>
            <w:hideMark/>
          </w:tcPr>
          <w:p w14:paraId="3EF17754"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After</w:t>
            </w:r>
          </w:p>
        </w:tc>
        <w:tc>
          <w:tcPr>
            <w:tcW w:w="947" w:type="dxa"/>
            <w:tcBorders>
              <w:top w:val="single" w:sz="4" w:space="0" w:color="FFFFFF" w:themeColor="background1"/>
            </w:tcBorders>
            <w:shd w:val="clear" w:color="auto" w:fill="92D050"/>
            <w:tcMar>
              <w:top w:w="28" w:type="dxa"/>
              <w:bottom w:w="28" w:type="dxa"/>
            </w:tcMar>
            <w:vAlign w:val="center"/>
            <w:hideMark/>
          </w:tcPr>
          <w:p w14:paraId="507BB9E4"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Change</w:t>
            </w:r>
          </w:p>
        </w:tc>
        <w:tc>
          <w:tcPr>
            <w:tcW w:w="946" w:type="dxa"/>
            <w:tcBorders>
              <w:top w:val="single" w:sz="4" w:space="0" w:color="FFFFFF" w:themeColor="background1"/>
            </w:tcBorders>
            <w:shd w:val="clear" w:color="auto" w:fill="92D050"/>
            <w:tcMar>
              <w:top w:w="28" w:type="dxa"/>
              <w:bottom w:w="28" w:type="dxa"/>
            </w:tcMar>
            <w:vAlign w:val="center"/>
            <w:hideMark/>
          </w:tcPr>
          <w:p w14:paraId="35973AA4"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Before</w:t>
            </w:r>
          </w:p>
        </w:tc>
        <w:tc>
          <w:tcPr>
            <w:tcW w:w="946" w:type="dxa"/>
            <w:tcBorders>
              <w:top w:val="single" w:sz="4" w:space="0" w:color="FFFFFF" w:themeColor="background1"/>
            </w:tcBorders>
            <w:shd w:val="clear" w:color="auto" w:fill="92D050"/>
            <w:tcMar>
              <w:top w:w="28" w:type="dxa"/>
              <w:bottom w:w="28" w:type="dxa"/>
            </w:tcMar>
            <w:vAlign w:val="center"/>
            <w:hideMark/>
          </w:tcPr>
          <w:p w14:paraId="05B1851E"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After</w:t>
            </w:r>
          </w:p>
        </w:tc>
        <w:tc>
          <w:tcPr>
            <w:tcW w:w="947" w:type="dxa"/>
            <w:tcBorders>
              <w:top w:val="single" w:sz="4" w:space="0" w:color="FFFFFF" w:themeColor="background1"/>
            </w:tcBorders>
            <w:shd w:val="clear" w:color="auto" w:fill="92D050"/>
            <w:tcMar>
              <w:top w:w="28" w:type="dxa"/>
              <w:bottom w:w="28" w:type="dxa"/>
            </w:tcMar>
            <w:vAlign w:val="center"/>
            <w:hideMark/>
          </w:tcPr>
          <w:p w14:paraId="064C73B8" w14:textId="77777777" w:rsidR="001C18F3" w:rsidRPr="000363B9" w:rsidRDefault="001C18F3" w:rsidP="008767E1">
            <w:pPr>
              <w:widowControl/>
              <w:spacing w:line="240" w:lineRule="auto"/>
              <w:rPr>
                <w:rFonts w:cs="Arial"/>
                <w:b/>
                <w:bCs/>
                <w:color w:val="FFFFFF" w:themeColor="background1"/>
                <w:spacing w:val="0"/>
                <w:sz w:val="18"/>
                <w:szCs w:val="18"/>
                <w:lang w:eastAsia="en-AU"/>
              </w:rPr>
            </w:pPr>
            <w:r w:rsidRPr="000363B9">
              <w:rPr>
                <w:rFonts w:cs="Arial"/>
                <w:b/>
                <w:bCs/>
                <w:color w:val="FFFFFF" w:themeColor="background1"/>
                <w:spacing w:val="0"/>
                <w:sz w:val="18"/>
                <w:szCs w:val="18"/>
                <w:lang w:eastAsia="en-AU"/>
              </w:rPr>
              <w:t>Change</w:t>
            </w:r>
          </w:p>
        </w:tc>
      </w:tr>
      <w:tr w:rsidR="000363B9" w:rsidRPr="000363B9" w14:paraId="3EC39FA6" w14:textId="77777777" w:rsidTr="00EB6376">
        <w:trPr>
          <w:trHeight w:val="340"/>
        </w:trPr>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2209201A" w14:textId="77777777" w:rsidR="000363B9" w:rsidRPr="000363B9" w:rsidRDefault="000363B9" w:rsidP="000363B9">
            <w:pPr>
              <w:widowControl/>
              <w:spacing w:line="240" w:lineRule="auto"/>
              <w:jc w:val="center"/>
              <w:rPr>
                <w:rFonts w:cs="Arial"/>
                <w:spacing w:val="0"/>
                <w:sz w:val="18"/>
                <w:szCs w:val="18"/>
                <w:lang w:eastAsia="en-AU"/>
              </w:rPr>
            </w:pPr>
            <w:r w:rsidRPr="000363B9">
              <w:rPr>
                <w:rFonts w:cs="Arial"/>
                <w:spacing w:val="0"/>
                <w:sz w:val="18"/>
                <w:szCs w:val="18"/>
                <w:lang w:eastAsia="en-AU"/>
              </w:rPr>
              <w:t>GWH1</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53215219"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37.7</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40575BF4"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44.3</w:t>
            </w:r>
          </w:p>
        </w:tc>
        <w:tc>
          <w:tcPr>
            <w:tcW w:w="947" w:type="dxa"/>
            <w:tcBorders>
              <w:bottom w:val="single" w:sz="4" w:space="0" w:color="808080" w:themeColor="background1" w:themeShade="80"/>
            </w:tcBorders>
            <w:shd w:val="clear" w:color="auto" w:fill="auto"/>
            <w:noWrap/>
            <w:tcMar>
              <w:top w:w="28" w:type="dxa"/>
              <w:bottom w:w="28" w:type="dxa"/>
            </w:tcMar>
            <w:vAlign w:val="center"/>
            <w:hideMark/>
          </w:tcPr>
          <w:p w14:paraId="726F756E"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17.5%</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38F8FC57"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16.5</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42F5675A"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13.6</w:t>
            </w:r>
          </w:p>
        </w:tc>
        <w:tc>
          <w:tcPr>
            <w:tcW w:w="947" w:type="dxa"/>
            <w:tcBorders>
              <w:bottom w:val="single" w:sz="4" w:space="0" w:color="808080" w:themeColor="background1" w:themeShade="80"/>
            </w:tcBorders>
            <w:shd w:val="clear" w:color="auto" w:fill="auto"/>
            <w:noWrap/>
            <w:tcMar>
              <w:top w:w="28" w:type="dxa"/>
              <w:bottom w:w="28" w:type="dxa"/>
            </w:tcMar>
            <w:vAlign w:val="center"/>
            <w:hideMark/>
          </w:tcPr>
          <w:p w14:paraId="5B8AC80D"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-18.1%</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76298B30"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34.0</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32CDA2EE"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37.1</w:t>
            </w:r>
          </w:p>
        </w:tc>
        <w:tc>
          <w:tcPr>
            <w:tcW w:w="947" w:type="dxa"/>
            <w:tcBorders>
              <w:bottom w:val="single" w:sz="4" w:space="0" w:color="808080" w:themeColor="background1" w:themeShade="80"/>
            </w:tcBorders>
            <w:shd w:val="clear" w:color="auto" w:fill="auto"/>
            <w:noWrap/>
            <w:tcMar>
              <w:top w:w="28" w:type="dxa"/>
              <w:bottom w:w="28" w:type="dxa"/>
            </w:tcMar>
            <w:vAlign w:val="center"/>
            <w:hideMark/>
          </w:tcPr>
          <w:p w14:paraId="15F04CEB"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9.1%</w:t>
            </w:r>
          </w:p>
        </w:tc>
      </w:tr>
      <w:tr w:rsidR="000363B9" w:rsidRPr="000363B9" w14:paraId="27AEBFBB" w14:textId="77777777" w:rsidTr="00EB6376">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1D079B2" w14:textId="77777777" w:rsidR="000363B9" w:rsidRPr="000363B9" w:rsidRDefault="000363B9" w:rsidP="000363B9">
            <w:pPr>
              <w:widowControl/>
              <w:spacing w:line="240" w:lineRule="auto"/>
              <w:jc w:val="center"/>
              <w:rPr>
                <w:rFonts w:cs="Arial"/>
                <w:spacing w:val="0"/>
                <w:sz w:val="18"/>
                <w:szCs w:val="18"/>
                <w:lang w:eastAsia="en-AU"/>
              </w:rPr>
            </w:pPr>
            <w:r w:rsidRPr="000363B9">
              <w:rPr>
                <w:rFonts w:cs="Arial"/>
                <w:spacing w:val="0"/>
                <w:sz w:val="18"/>
                <w:szCs w:val="18"/>
                <w:lang w:eastAsia="en-AU"/>
              </w:rPr>
              <w:t>GWH2</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D98C0F"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14.2</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DF18F4"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15.2</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CD2BFF"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7.0%</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1DA9EE"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17.6</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90CF690"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14.6</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5BC9C2"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-17.0%</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57C9FB"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49.4</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EC65FF"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38.7</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11A9E0"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-21.6%</w:t>
            </w:r>
          </w:p>
        </w:tc>
      </w:tr>
      <w:tr w:rsidR="000363B9" w:rsidRPr="000363B9" w14:paraId="790E4118" w14:textId="77777777" w:rsidTr="00EB6376">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5FE3C1A" w14:textId="77777777" w:rsidR="000363B9" w:rsidRPr="000363B9" w:rsidRDefault="000363B9" w:rsidP="000363B9">
            <w:pPr>
              <w:widowControl/>
              <w:spacing w:line="240" w:lineRule="auto"/>
              <w:jc w:val="center"/>
              <w:rPr>
                <w:rFonts w:cs="Arial"/>
                <w:spacing w:val="0"/>
                <w:sz w:val="18"/>
                <w:szCs w:val="18"/>
                <w:lang w:eastAsia="en-AU"/>
              </w:rPr>
            </w:pPr>
            <w:r w:rsidRPr="000363B9">
              <w:rPr>
                <w:rFonts w:cs="Arial"/>
                <w:spacing w:val="0"/>
                <w:sz w:val="18"/>
                <w:szCs w:val="18"/>
                <w:lang w:eastAsia="en-AU"/>
              </w:rPr>
              <w:t>GWH3</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554A31D"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26.5</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B025825"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28.1</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FC374A"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6.0%</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E20666"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17.1</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1C3BEA"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14.2</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335712"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-17.0%</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5A0504A"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35.1</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234FF5F"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40.3</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635CD35"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14.7%</w:t>
            </w:r>
          </w:p>
        </w:tc>
      </w:tr>
      <w:tr w:rsidR="000363B9" w:rsidRPr="000363B9" w14:paraId="65DB1FF2" w14:textId="77777777" w:rsidTr="00EB6376">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2E42391" w14:textId="77777777" w:rsidR="000363B9" w:rsidRPr="000363B9" w:rsidRDefault="000363B9" w:rsidP="000363B9">
            <w:pPr>
              <w:widowControl/>
              <w:spacing w:line="240" w:lineRule="auto"/>
              <w:jc w:val="center"/>
              <w:rPr>
                <w:rFonts w:cs="Arial"/>
                <w:spacing w:val="0"/>
                <w:sz w:val="18"/>
                <w:szCs w:val="18"/>
                <w:lang w:eastAsia="en-AU"/>
              </w:rPr>
            </w:pPr>
            <w:r w:rsidRPr="000363B9">
              <w:rPr>
                <w:rFonts w:cs="Arial"/>
                <w:spacing w:val="0"/>
                <w:sz w:val="18"/>
                <w:szCs w:val="18"/>
                <w:lang w:eastAsia="en-AU"/>
              </w:rPr>
              <w:t>GWH4</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535303D"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20.1</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48887B4"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22.8</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4CABB76"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13.4%</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0868B1E"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17.3</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493AAEE"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14.1</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114CAB"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-18.6%</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2B72A1D"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49.7</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7D78D41"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40.9</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52AD9D"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-17.7%</w:t>
            </w:r>
          </w:p>
        </w:tc>
      </w:tr>
      <w:tr w:rsidR="000363B9" w:rsidRPr="000363B9" w14:paraId="4ABA095B" w14:textId="77777777" w:rsidTr="00EB6376">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6584CC" w14:textId="77777777" w:rsidR="000363B9" w:rsidRPr="000363B9" w:rsidRDefault="000363B9" w:rsidP="000363B9">
            <w:pPr>
              <w:widowControl/>
              <w:spacing w:line="240" w:lineRule="auto"/>
              <w:jc w:val="center"/>
              <w:rPr>
                <w:rFonts w:cs="Arial"/>
                <w:spacing w:val="0"/>
                <w:sz w:val="18"/>
                <w:szCs w:val="18"/>
                <w:lang w:eastAsia="en-AU"/>
              </w:rPr>
            </w:pPr>
            <w:r w:rsidRPr="000363B9">
              <w:rPr>
                <w:rFonts w:cs="Arial"/>
                <w:spacing w:val="0"/>
                <w:sz w:val="18"/>
                <w:szCs w:val="18"/>
                <w:lang w:eastAsia="en-AU"/>
              </w:rPr>
              <w:t>GWH5</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BA43F95"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9.7</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27F6D1"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15.1</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3498E7"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55.7%</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3DA9BC1"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16.8</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95F9AD"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13.4</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985563"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-20.1%</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109466"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31.2</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219FA4C"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32.3</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9A42F5F"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3.4%</w:t>
            </w:r>
          </w:p>
        </w:tc>
      </w:tr>
      <w:tr w:rsidR="000363B9" w:rsidRPr="000363B9" w14:paraId="3F2327A0" w14:textId="77777777" w:rsidTr="00EB6376">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E05CA96" w14:textId="77777777" w:rsidR="000363B9" w:rsidRPr="000363B9" w:rsidRDefault="000363B9" w:rsidP="000363B9">
            <w:pPr>
              <w:widowControl/>
              <w:spacing w:line="240" w:lineRule="auto"/>
              <w:jc w:val="center"/>
              <w:rPr>
                <w:rFonts w:cs="Arial"/>
                <w:spacing w:val="0"/>
                <w:sz w:val="18"/>
                <w:szCs w:val="18"/>
                <w:lang w:eastAsia="en-AU"/>
              </w:rPr>
            </w:pPr>
            <w:r w:rsidRPr="000363B9">
              <w:rPr>
                <w:rFonts w:cs="Arial"/>
                <w:spacing w:val="0"/>
                <w:sz w:val="18"/>
                <w:szCs w:val="18"/>
                <w:lang w:eastAsia="en-AU"/>
              </w:rPr>
              <w:t>GWH6</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F39D73A"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35.9</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0293C8"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33.6</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2EC0C9D"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-6.4%</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ACBC46"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17.4</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1BFB015"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14.0</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1D2E9C6"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-19.5%</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5F2A19"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48.9</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4DEBA68"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43.9</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A1D989" w14:textId="77777777" w:rsidR="000363B9" w:rsidRPr="000363B9" w:rsidRDefault="000363B9" w:rsidP="00EB6376">
            <w:pPr>
              <w:widowControl/>
              <w:spacing w:line="240" w:lineRule="auto"/>
              <w:rPr>
                <w:rFonts w:cs="Arial"/>
                <w:spacing w:val="0"/>
                <w:sz w:val="18"/>
                <w:szCs w:val="18"/>
                <w:lang w:eastAsia="en-AU"/>
              </w:rPr>
            </w:pPr>
            <w:r w:rsidRPr="000363B9">
              <w:rPr>
                <w:rFonts w:cs="Arial"/>
                <w:spacing w:val="0"/>
                <w:sz w:val="18"/>
                <w:szCs w:val="18"/>
                <w:lang w:eastAsia="en-AU"/>
              </w:rPr>
              <w:t>-10.2%</w:t>
            </w:r>
          </w:p>
        </w:tc>
      </w:tr>
      <w:tr w:rsidR="000363B9" w:rsidRPr="000363B9" w14:paraId="33F92ABD" w14:textId="77777777" w:rsidTr="00EB6376">
        <w:trPr>
          <w:trHeight w:val="340"/>
        </w:trPr>
        <w:tc>
          <w:tcPr>
            <w:tcW w:w="96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2B3EA36" w14:textId="77777777" w:rsidR="000363B9" w:rsidRPr="000363B9" w:rsidRDefault="000363B9" w:rsidP="000363B9">
            <w:pPr>
              <w:widowControl/>
              <w:spacing w:line="240" w:lineRule="auto"/>
              <w:jc w:val="center"/>
              <w:rPr>
                <w:rFonts w:cs="Arial"/>
                <w:b/>
                <w:bCs/>
                <w:spacing w:val="0"/>
                <w:sz w:val="18"/>
                <w:szCs w:val="18"/>
                <w:lang w:eastAsia="en-AU"/>
              </w:rPr>
            </w:pPr>
            <w:r w:rsidRPr="000363B9">
              <w:rPr>
                <w:rFonts w:cs="Arial"/>
                <w:b/>
                <w:bCs/>
                <w:spacing w:val="0"/>
                <w:sz w:val="18"/>
                <w:szCs w:val="18"/>
                <w:lang w:eastAsia="en-AU"/>
              </w:rPr>
              <w:t>Av</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B2CDF3B"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24.0</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37C8418"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26.5</w:t>
            </w:r>
          </w:p>
        </w:tc>
        <w:tc>
          <w:tcPr>
            <w:tcW w:w="947"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AE46641"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10.4%</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733CE23"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17.1</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977FEBC"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14.0</w:t>
            </w:r>
          </w:p>
        </w:tc>
        <w:tc>
          <w:tcPr>
            <w:tcW w:w="947"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B747354"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-18.4%</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D7908E7"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41.4</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7573FE9"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38.9</w:t>
            </w:r>
          </w:p>
        </w:tc>
        <w:tc>
          <w:tcPr>
            <w:tcW w:w="947"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93BBE1C" w14:textId="77777777" w:rsidR="000363B9" w:rsidRPr="000363B9" w:rsidRDefault="000363B9" w:rsidP="00EB6376">
            <w:pPr>
              <w:widowControl/>
              <w:spacing w:line="240" w:lineRule="auto"/>
              <w:rPr>
                <w:rFonts w:cs="Arial"/>
                <w:b/>
                <w:bCs/>
                <w:spacing w:val="0"/>
                <w:sz w:val="18"/>
                <w:szCs w:val="18"/>
                <w:lang w:eastAsia="en-AU"/>
              </w:rPr>
            </w:pPr>
            <w:r w:rsidRPr="000363B9">
              <w:rPr>
                <w:rFonts w:cs="Arial"/>
                <w:b/>
                <w:bCs/>
                <w:spacing w:val="0"/>
                <w:sz w:val="18"/>
                <w:szCs w:val="18"/>
                <w:lang w:eastAsia="en-AU"/>
              </w:rPr>
              <w:t>-6.1%</w:t>
            </w:r>
          </w:p>
        </w:tc>
      </w:tr>
    </w:tbl>
    <w:p w14:paraId="70535D7B" w14:textId="77777777" w:rsidR="000363B9" w:rsidRDefault="000363B9" w:rsidP="0075036A"/>
    <w:p w14:paraId="0F91115F" w14:textId="77777777" w:rsidR="000363B9" w:rsidRDefault="000363B9" w:rsidP="0075036A"/>
    <w:p w14:paraId="750A84A5" w14:textId="700C4E9E" w:rsidR="001870DB" w:rsidRDefault="00960DFB" w:rsidP="00960DFB">
      <w:pPr>
        <w:pStyle w:val="Figuretitle"/>
      </w:pPr>
      <w:r>
        <w:t xml:space="preserve">FIGURE </w:t>
      </w:r>
      <w:r w:rsidR="00A735F1">
        <w:t>19</w:t>
      </w:r>
      <w:r w:rsidR="00CB4FAC">
        <w:t xml:space="preserve">: </w:t>
      </w:r>
      <w:r w:rsidR="00FB6AA7">
        <w:t>AVERAGE DAILY HOT WATER DELIVERY PROFILE</w:t>
      </w:r>
      <w:r>
        <w:t>, BEFORE AND AFTER RETROFIT</w:t>
      </w:r>
    </w:p>
    <w:p w14:paraId="064E50F4" w14:textId="4D79A79E" w:rsidR="001870DB" w:rsidRDefault="008C4282" w:rsidP="008C4282">
      <w:pPr>
        <w:jc w:val="center"/>
      </w:pPr>
      <w:r w:rsidRPr="008C4282">
        <w:rPr>
          <w:noProof/>
          <w:lang w:eastAsia="en-AU"/>
        </w:rPr>
        <w:drawing>
          <wp:inline distT="0" distB="0" distL="0" distR="0" wp14:anchorId="59BB64EA" wp14:editId="1FB20D46">
            <wp:extent cx="3950208" cy="2632227"/>
            <wp:effectExtent l="0" t="0" r="0" b="0"/>
            <wp:docPr id="2" name="Picture 2" descr="The graph shows the average distribution of the water heating task throughout the day across five of the houses, for both before (blue line) and after (orange line) the retrofit. The distributions show the percentage of the total daily water heating task that is used during each hour of the day." title="Average daily hot water delivery profile,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1292" cy="2652940"/>
                    </a:xfrm>
                    <a:prstGeom prst="rect">
                      <a:avLst/>
                    </a:prstGeom>
                    <a:noFill/>
                    <a:ln>
                      <a:noFill/>
                    </a:ln>
                  </pic:spPr>
                </pic:pic>
              </a:graphicData>
            </a:graphic>
          </wp:inline>
        </w:drawing>
      </w:r>
    </w:p>
    <w:p w14:paraId="3A96940A" w14:textId="77777777" w:rsidR="001870DB" w:rsidRDefault="001870DB" w:rsidP="0075036A"/>
    <w:p w14:paraId="79D88D46" w14:textId="77777777" w:rsidR="000363B9" w:rsidRDefault="000363B9" w:rsidP="0075036A"/>
    <w:p w14:paraId="4F640CB0" w14:textId="1EF67D0A" w:rsidR="007C52A8" w:rsidRDefault="00B9595C" w:rsidP="0075036A">
      <w:r>
        <w:t xml:space="preserve">Figures </w:t>
      </w:r>
      <w:r w:rsidR="00A735F1">
        <w:t>19</w:t>
      </w:r>
      <w:r>
        <w:t xml:space="preserve"> and </w:t>
      </w:r>
      <w:r w:rsidR="00A735F1">
        <w:t>20</w:t>
      </w:r>
      <w:r w:rsidR="00BD0FFD">
        <w:t xml:space="preserve"> show</w:t>
      </w:r>
      <w:r w:rsidR="00E07B89">
        <w:t xml:space="preserve"> the average daily hot water delivery profile, or h</w:t>
      </w:r>
      <w:r w:rsidR="00BD0FFD">
        <w:t>ow the water heating task varied throughout the day</w:t>
      </w:r>
      <w:r w:rsidR="008A2BFF">
        <w:t>,</w:t>
      </w:r>
      <w:r w:rsidR="00BD0FFD">
        <w:t xml:space="preserve"> both before and after the retrofits, based on the five houses for which data is available. Figure </w:t>
      </w:r>
      <w:r w:rsidR="00A735F1">
        <w:t>19</w:t>
      </w:r>
      <w:r w:rsidR="00BD0FFD">
        <w:t xml:space="preserve"> is based on the proportion of the daily </w:t>
      </w:r>
      <w:r w:rsidR="008A2BFF">
        <w:t xml:space="preserve">water heating </w:t>
      </w:r>
      <w:r w:rsidR="00BD0FFD">
        <w:t xml:space="preserve">task </w:t>
      </w:r>
      <w:r w:rsidR="00E07B89">
        <w:t>which occurs</w:t>
      </w:r>
      <w:r w:rsidR="008A2BFF">
        <w:t xml:space="preserve"> </w:t>
      </w:r>
      <w:r w:rsidR="00BD0FFD">
        <w:t xml:space="preserve">during each hour of the day and Figure </w:t>
      </w:r>
      <w:r w:rsidR="00A735F1">
        <w:t>20</w:t>
      </w:r>
      <w:r w:rsidR="00BD0FFD">
        <w:t xml:space="preserve"> shows the average water heating</w:t>
      </w:r>
      <w:r w:rsidR="008A2BFF">
        <w:t xml:space="preserve"> task</w:t>
      </w:r>
      <w:r w:rsidR="00BD0FFD">
        <w:t xml:space="preserve"> (in MJ) during each hour of the day. This presents a very similar picture to Figures </w:t>
      </w:r>
      <w:r w:rsidR="00A735F1">
        <w:t>16</w:t>
      </w:r>
      <w:r w:rsidR="008A2BFF" w:rsidRPr="008A2BFF">
        <w:t xml:space="preserve"> and </w:t>
      </w:r>
      <w:r w:rsidR="00A735F1">
        <w:t>17</w:t>
      </w:r>
      <w:r w:rsidR="00BD0FFD">
        <w:t xml:space="preserve"> above relating to the variation in hot water use during the day.</w:t>
      </w:r>
    </w:p>
    <w:p w14:paraId="5AF3ACF9" w14:textId="77777777" w:rsidR="007C52A8" w:rsidRDefault="007C52A8" w:rsidP="0075036A"/>
    <w:p w14:paraId="30294E7E" w14:textId="77777777" w:rsidR="007C52A8" w:rsidRDefault="007C52A8" w:rsidP="0075036A"/>
    <w:p w14:paraId="55E8E29B" w14:textId="77777777" w:rsidR="007C52A8" w:rsidRDefault="007C52A8" w:rsidP="0075036A"/>
    <w:p w14:paraId="554D4A53" w14:textId="77777777" w:rsidR="00BD0FFD" w:rsidRDefault="00BD0FFD" w:rsidP="00B96754">
      <w:pPr>
        <w:pStyle w:val="Figuretitle"/>
        <w:jc w:val="left"/>
      </w:pPr>
      <w:r>
        <w:br w:type="page"/>
      </w:r>
    </w:p>
    <w:p w14:paraId="3C6E7955" w14:textId="6FD6AAA6" w:rsidR="00242F31" w:rsidRDefault="00A735F1" w:rsidP="00242F31">
      <w:pPr>
        <w:pStyle w:val="Figuretitle"/>
      </w:pPr>
      <w:r>
        <w:lastRenderedPageBreak/>
        <w:t>FIGURE 20</w:t>
      </w:r>
      <w:r w:rsidR="00DA3711">
        <w:t xml:space="preserve">: </w:t>
      </w:r>
      <w:r w:rsidR="00E07B89">
        <w:t>AVERAGE DAILY HOT WATER DELIVERY PROFILE</w:t>
      </w:r>
      <w:r w:rsidR="00242F31">
        <w:t>, BEFORE AND AFTER RETROFIT</w:t>
      </w:r>
    </w:p>
    <w:p w14:paraId="44E83898" w14:textId="7EF78C16" w:rsidR="008C4282" w:rsidRDefault="008C4282" w:rsidP="008C4282">
      <w:pPr>
        <w:jc w:val="center"/>
      </w:pPr>
      <w:r w:rsidRPr="008C4282">
        <w:rPr>
          <w:noProof/>
          <w:lang w:eastAsia="en-AU"/>
        </w:rPr>
        <w:drawing>
          <wp:inline distT="0" distB="0" distL="0" distR="0" wp14:anchorId="27F37B15" wp14:editId="253E4E72">
            <wp:extent cx="3913632" cy="2638978"/>
            <wp:effectExtent l="0" t="0" r="0" b="9525"/>
            <wp:docPr id="5" name="Picture 5" descr="The graph shows the average distribution of the water heating task throughout the day across five of the houses, for both before (blue line) and after (orange line) the retrofit. The distributions show amount of the water heating task (in MJ) that is used during each hour of the day." title="Average daily hot water delivery profile,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7836" cy="2648556"/>
                    </a:xfrm>
                    <a:prstGeom prst="rect">
                      <a:avLst/>
                    </a:prstGeom>
                    <a:noFill/>
                    <a:ln>
                      <a:noFill/>
                    </a:ln>
                  </pic:spPr>
                </pic:pic>
              </a:graphicData>
            </a:graphic>
          </wp:inline>
        </w:drawing>
      </w:r>
    </w:p>
    <w:p w14:paraId="4B025785" w14:textId="77777777" w:rsidR="000363B9" w:rsidRDefault="000363B9" w:rsidP="0075036A"/>
    <w:p w14:paraId="1D5D8284" w14:textId="77777777" w:rsidR="008B7E84" w:rsidRDefault="008B7E84" w:rsidP="0075036A"/>
    <w:p w14:paraId="3AF72EDE" w14:textId="6FE694A1" w:rsidR="008B7E84" w:rsidRDefault="008B7E84" w:rsidP="008B7E84">
      <w:pPr>
        <w:pStyle w:val="Heading2"/>
      </w:pPr>
      <w:bookmarkStart w:id="29" w:name="_Toc468355598"/>
      <w:r>
        <w:t>Energy consumption after the retrofits</w:t>
      </w:r>
      <w:bookmarkEnd w:id="29"/>
    </w:p>
    <w:p w14:paraId="4B221D27" w14:textId="3FE72BB2" w:rsidR="00443486" w:rsidRDefault="001B7170" w:rsidP="000C4A0F">
      <w:r>
        <w:t xml:space="preserve">Data on the gas consumption of the water heaters before and after the retrofits is summarised in Table </w:t>
      </w:r>
      <w:r w:rsidR="00B96754">
        <w:t>10</w:t>
      </w:r>
      <w:r>
        <w:t>. This shows the average total daily gas consumption of the water heater</w:t>
      </w:r>
      <w:r w:rsidR="00907787">
        <w:t>s</w:t>
      </w:r>
      <w:r>
        <w:t xml:space="preserve"> (in MJ per day) during the p</w:t>
      </w:r>
      <w:r w:rsidR="001E04F5">
        <w:t>re-</w:t>
      </w:r>
      <w:r>
        <w:t xml:space="preserve"> and the post-retrofit period</w:t>
      </w:r>
      <w:r w:rsidR="001E04F5">
        <w:t>s</w:t>
      </w:r>
      <w:r w:rsidR="00145D95">
        <w:t xml:space="preserve">. The total daily gas consumption is also broken down </w:t>
      </w:r>
      <w:r>
        <w:t xml:space="preserve">into the </w:t>
      </w:r>
      <w:r w:rsidR="00145D95">
        <w:t>average daily energy use of</w:t>
      </w:r>
      <w:r>
        <w:t xml:space="preserve"> the gas pilot light and the</w:t>
      </w:r>
      <w:r w:rsidR="00145D95">
        <w:t xml:space="preserve"> average daily energy use</w:t>
      </w:r>
      <w:r>
        <w:t xml:space="preserve"> for heating water. </w:t>
      </w:r>
      <w:r w:rsidR="0097246C">
        <w:t>If the pre- and post-retrofit</w:t>
      </w:r>
      <w:r w:rsidR="00B06F30">
        <w:t xml:space="preserve"> periods are compared</w:t>
      </w:r>
      <w:r w:rsidR="00145D95">
        <w:t>,</w:t>
      </w:r>
      <w:r w:rsidR="00B06F30">
        <w:t xml:space="preserve"> overall there has been a 4.1 MJ per day (7.9%) reduction in gas consumption resulting from the gas water heater retrofit</w:t>
      </w:r>
      <w:r w:rsidR="00B44211">
        <w:t>s</w:t>
      </w:r>
      <w:r w:rsidR="00B06F30">
        <w:t xml:space="preserve">. </w:t>
      </w:r>
      <w:r w:rsidR="00A36EBB">
        <w:t>Gas consumption increased at houses GWH1 and GWH3. If these houses are ignored then the average daily gas consumption decreased from 50.7 MJ per day to 40.9 MJ per day, or a decrease of</w:t>
      </w:r>
      <w:r w:rsidR="00145D95">
        <w:t xml:space="preserve"> 9.8 MJ per day (</w:t>
      </w:r>
      <w:r w:rsidR="00A36EBB">
        <w:t>19.5%</w:t>
      </w:r>
      <w:r w:rsidR="00145D95">
        <w:t>)</w:t>
      </w:r>
      <w:r w:rsidR="00A36EBB">
        <w:t>.</w:t>
      </w:r>
    </w:p>
    <w:p w14:paraId="4F66F3EF" w14:textId="77777777" w:rsidR="001B7170" w:rsidRDefault="001B7170" w:rsidP="000C4A0F"/>
    <w:p w14:paraId="6A619842" w14:textId="7CF6704B" w:rsidR="000C4A0F" w:rsidRDefault="000C4A0F" w:rsidP="000C4A0F"/>
    <w:p w14:paraId="5E97B48D" w14:textId="73FDCFF0" w:rsidR="000C4A0F" w:rsidRDefault="00B96754" w:rsidP="00B96754">
      <w:pPr>
        <w:pStyle w:val="Tabletitle"/>
      </w:pPr>
      <w:r>
        <w:t>TABLE 10</w:t>
      </w:r>
      <w:r w:rsidR="001B7170">
        <w:t xml:space="preserve">: IMPACT OF RETROFITS ON </w:t>
      </w:r>
      <w:r w:rsidR="008002F7">
        <w:t xml:space="preserve">THE </w:t>
      </w:r>
      <w:r w:rsidR="001B7170">
        <w:t xml:space="preserve">GAS CONSUMPTION OF </w:t>
      </w:r>
      <w:r w:rsidR="008002F7">
        <w:t xml:space="preserve">THE </w:t>
      </w:r>
      <w:r w:rsidR="001B7170">
        <w:t>WATER HEATER</w:t>
      </w:r>
      <w:r w:rsidR="004B2B35">
        <w:t>S</w:t>
      </w:r>
    </w:p>
    <w:tbl>
      <w:tblPr>
        <w:tblW w:w="9477" w:type="dxa"/>
        <w:tblLayout w:type="fixed"/>
        <w:tblLook w:val="04A0" w:firstRow="1" w:lastRow="0" w:firstColumn="1" w:lastColumn="0" w:noHBand="0" w:noVBand="1"/>
        <w:tblCaption w:val="Impact of retrofit on the gas consumption of the water heaters"/>
        <w:tblDescription w:val="The table compares the average daily gas consumption of the water heaters before and after the retrofit. The total average daily gas consumption is also broken down into the gas pilot consumption and gas consumption for water heating."/>
      </w:tblPr>
      <w:tblGrid>
        <w:gridCol w:w="960"/>
        <w:gridCol w:w="946"/>
        <w:gridCol w:w="946"/>
        <w:gridCol w:w="947"/>
        <w:gridCol w:w="946"/>
        <w:gridCol w:w="946"/>
        <w:gridCol w:w="947"/>
        <w:gridCol w:w="946"/>
        <w:gridCol w:w="946"/>
        <w:gridCol w:w="947"/>
      </w:tblGrid>
      <w:tr w:rsidR="00372CAF" w:rsidRPr="000C4A0F" w14:paraId="78A0AE3E" w14:textId="77777777" w:rsidTr="00372CAF">
        <w:trPr>
          <w:trHeight w:val="645"/>
        </w:trPr>
        <w:tc>
          <w:tcPr>
            <w:tcW w:w="960" w:type="dxa"/>
            <w:vMerge w:val="restart"/>
            <w:shd w:val="clear" w:color="auto" w:fill="92D050"/>
            <w:noWrap/>
            <w:tcMar>
              <w:top w:w="28" w:type="dxa"/>
              <w:bottom w:w="28" w:type="dxa"/>
            </w:tcMar>
            <w:vAlign w:val="center"/>
            <w:hideMark/>
          </w:tcPr>
          <w:p w14:paraId="060C45E6" w14:textId="466B7EB2" w:rsidR="00372CAF" w:rsidRPr="000C4A0F" w:rsidRDefault="00372CAF" w:rsidP="000C4A0F">
            <w:pPr>
              <w:spacing w:line="240" w:lineRule="auto"/>
              <w:rPr>
                <w:rFonts w:cs="Arial"/>
                <w:color w:val="auto"/>
                <w:spacing w:val="0"/>
                <w:sz w:val="18"/>
                <w:szCs w:val="18"/>
                <w:lang w:eastAsia="en-AU"/>
              </w:rPr>
            </w:pPr>
            <w:r w:rsidRPr="000C4A0F">
              <w:rPr>
                <w:rFonts w:cs="Arial"/>
                <w:b/>
                <w:bCs/>
                <w:spacing w:val="0"/>
                <w:sz w:val="18"/>
                <w:szCs w:val="18"/>
                <w:lang w:eastAsia="en-AU"/>
              </w:rPr>
              <w:t>House No</w:t>
            </w:r>
          </w:p>
        </w:tc>
        <w:tc>
          <w:tcPr>
            <w:tcW w:w="2839" w:type="dxa"/>
            <w:gridSpan w:val="3"/>
            <w:tcBorders>
              <w:bottom w:val="single" w:sz="4" w:space="0" w:color="FFFFFF" w:themeColor="background1"/>
            </w:tcBorders>
            <w:shd w:val="clear" w:color="auto" w:fill="92D050"/>
            <w:tcMar>
              <w:top w:w="28" w:type="dxa"/>
              <w:bottom w:w="28" w:type="dxa"/>
            </w:tcMar>
            <w:vAlign w:val="center"/>
            <w:hideMark/>
          </w:tcPr>
          <w:p w14:paraId="7E2174D4" w14:textId="03997AEC" w:rsidR="00372CAF" w:rsidRDefault="00372CAF" w:rsidP="00372CAF">
            <w:pPr>
              <w:widowControl/>
              <w:spacing w:line="240" w:lineRule="auto"/>
              <w:rPr>
                <w:rFonts w:cs="Arial"/>
                <w:b/>
                <w:bCs/>
                <w:i/>
                <w:iCs/>
                <w:spacing w:val="0"/>
                <w:sz w:val="18"/>
                <w:szCs w:val="18"/>
                <w:lang w:eastAsia="en-AU"/>
              </w:rPr>
            </w:pPr>
            <w:r>
              <w:rPr>
                <w:rFonts w:cs="Arial"/>
                <w:b/>
                <w:bCs/>
                <w:i/>
                <w:iCs/>
                <w:spacing w:val="0"/>
                <w:sz w:val="18"/>
                <w:szCs w:val="18"/>
                <w:lang w:eastAsia="en-AU"/>
              </w:rPr>
              <w:t xml:space="preserve">Av </w:t>
            </w:r>
            <w:r w:rsidR="006E583A">
              <w:rPr>
                <w:rFonts w:cs="Arial"/>
                <w:b/>
                <w:bCs/>
                <w:i/>
                <w:iCs/>
                <w:spacing w:val="0"/>
                <w:sz w:val="18"/>
                <w:szCs w:val="18"/>
                <w:lang w:eastAsia="en-AU"/>
              </w:rPr>
              <w:t xml:space="preserve">Total </w:t>
            </w:r>
            <w:r>
              <w:rPr>
                <w:rFonts w:cs="Arial"/>
                <w:b/>
                <w:bCs/>
                <w:i/>
                <w:iCs/>
                <w:spacing w:val="0"/>
                <w:sz w:val="18"/>
                <w:szCs w:val="18"/>
                <w:lang w:eastAsia="en-AU"/>
              </w:rPr>
              <w:t>Gas Consumption</w:t>
            </w:r>
          </w:p>
          <w:p w14:paraId="1FE23E6E" w14:textId="648BEBEA" w:rsidR="00372CAF" w:rsidRPr="000C4A0F" w:rsidRDefault="00372CAF" w:rsidP="00372CAF">
            <w:pPr>
              <w:widowControl/>
              <w:spacing w:line="240" w:lineRule="auto"/>
              <w:rPr>
                <w:rFonts w:cs="Arial"/>
                <w:b/>
                <w:bCs/>
                <w:i/>
                <w:iCs/>
                <w:spacing w:val="0"/>
                <w:sz w:val="18"/>
                <w:szCs w:val="18"/>
                <w:lang w:eastAsia="en-AU"/>
              </w:rPr>
            </w:pPr>
            <w:r w:rsidRPr="000C4A0F">
              <w:rPr>
                <w:rFonts w:cs="Arial"/>
                <w:b/>
                <w:bCs/>
                <w:i/>
                <w:iCs/>
                <w:spacing w:val="0"/>
                <w:sz w:val="18"/>
                <w:szCs w:val="18"/>
                <w:lang w:eastAsia="en-AU"/>
              </w:rPr>
              <w:t>(</w:t>
            </w:r>
            <w:r w:rsidRPr="00C94B84">
              <w:rPr>
                <w:rFonts w:cs="Arial"/>
                <w:b/>
                <w:bCs/>
                <w:iCs/>
                <w:spacing w:val="0"/>
                <w:sz w:val="18"/>
                <w:szCs w:val="18"/>
                <w:lang w:eastAsia="en-AU"/>
              </w:rPr>
              <w:t>MJ/day)</w:t>
            </w:r>
          </w:p>
        </w:tc>
        <w:tc>
          <w:tcPr>
            <w:tcW w:w="2839" w:type="dxa"/>
            <w:gridSpan w:val="3"/>
            <w:tcBorders>
              <w:bottom w:val="single" w:sz="4" w:space="0" w:color="FFFFFF" w:themeColor="background1"/>
            </w:tcBorders>
            <w:shd w:val="clear" w:color="auto" w:fill="92D050"/>
            <w:tcMar>
              <w:top w:w="28" w:type="dxa"/>
              <w:bottom w:w="28" w:type="dxa"/>
            </w:tcMar>
            <w:vAlign w:val="center"/>
            <w:hideMark/>
          </w:tcPr>
          <w:p w14:paraId="4581CC71" w14:textId="77777777" w:rsidR="00372CAF" w:rsidRPr="000C4A0F" w:rsidRDefault="00372CAF" w:rsidP="00372CAF">
            <w:pPr>
              <w:widowControl/>
              <w:spacing w:line="240" w:lineRule="auto"/>
              <w:rPr>
                <w:rFonts w:cs="Arial"/>
                <w:b/>
                <w:bCs/>
                <w:i/>
                <w:iCs/>
                <w:spacing w:val="0"/>
                <w:sz w:val="18"/>
                <w:szCs w:val="18"/>
                <w:lang w:eastAsia="en-AU"/>
              </w:rPr>
            </w:pPr>
            <w:r w:rsidRPr="000C4A0F">
              <w:rPr>
                <w:rFonts w:cs="Arial"/>
                <w:b/>
                <w:bCs/>
                <w:i/>
                <w:iCs/>
                <w:spacing w:val="0"/>
                <w:sz w:val="18"/>
                <w:szCs w:val="18"/>
                <w:lang w:eastAsia="en-AU"/>
              </w:rPr>
              <w:t xml:space="preserve">Av Gas Pilot Consumption </w:t>
            </w:r>
            <w:r w:rsidRPr="00C94B84">
              <w:rPr>
                <w:rFonts w:cs="Arial"/>
                <w:b/>
                <w:bCs/>
                <w:iCs/>
                <w:spacing w:val="0"/>
                <w:sz w:val="18"/>
                <w:szCs w:val="18"/>
                <w:lang w:eastAsia="en-AU"/>
              </w:rPr>
              <w:t>(MJ/day)</w:t>
            </w:r>
          </w:p>
        </w:tc>
        <w:tc>
          <w:tcPr>
            <w:tcW w:w="2839" w:type="dxa"/>
            <w:gridSpan w:val="3"/>
            <w:tcBorders>
              <w:bottom w:val="single" w:sz="4" w:space="0" w:color="FFFFFF" w:themeColor="background1"/>
            </w:tcBorders>
            <w:shd w:val="clear" w:color="auto" w:fill="92D050"/>
            <w:tcMar>
              <w:top w:w="28" w:type="dxa"/>
              <w:bottom w:w="28" w:type="dxa"/>
            </w:tcMar>
            <w:vAlign w:val="center"/>
            <w:hideMark/>
          </w:tcPr>
          <w:p w14:paraId="233A3DDA" w14:textId="77777777" w:rsidR="00372CAF" w:rsidRDefault="00372CAF" w:rsidP="00372CAF">
            <w:pPr>
              <w:widowControl/>
              <w:spacing w:line="240" w:lineRule="auto"/>
              <w:rPr>
                <w:rFonts w:cs="Arial"/>
                <w:b/>
                <w:bCs/>
                <w:i/>
                <w:iCs/>
                <w:spacing w:val="0"/>
                <w:sz w:val="18"/>
                <w:szCs w:val="18"/>
                <w:lang w:eastAsia="en-AU"/>
              </w:rPr>
            </w:pPr>
            <w:r w:rsidRPr="000C4A0F">
              <w:rPr>
                <w:rFonts w:cs="Arial"/>
                <w:b/>
                <w:bCs/>
                <w:i/>
                <w:iCs/>
                <w:spacing w:val="0"/>
                <w:sz w:val="18"/>
                <w:szCs w:val="18"/>
                <w:lang w:eastAsia="en-AU"/>
              </w:rPr>
              <w:t>Av Ga</w:t>
            </w:r>
            <w:r>
              <w:rPr>
                <w:rFonts w:cs="Arial"/>
                <w:b/>
                <w:bCs/>
                <w:i/>
                <w:iCs/>
                <w:spacing w:val="0"/>
                <w:sz w:val="18"/>
                <w:szCs w:val="18"/>
                <w:lang w:eastAsia="en-AU"/>
              </w:rPr>
              <w:t>s Consumption for Water Heating</w:t>
            </w:r>
          </w:p>
          <w:p w14:paraId="1F8CD3A9" w14:textId="0C639742" w:rsidR="00372CAF" w:rsidRPr="00C94B84" w:rsidRDefault="00372CAF" w:rsidP="00372CAF">
            <w:pPr>
              <w:widowControl/>
              <w:spacing w:line="240" w:lineRule="auto"/>
              <w:rPr>
                <w:rFonts w:cs="Arial"/>
                <w:b/>
                <w:bCs/>
                <w:iCs/>
                <w:spacing w:val="0"/>
                <w:sz w:val="18"/>
                <w:szCs w:val="18"/>
                <w:lang w:eastAsia="en-AU"/>
              </w:rPr>
            </w:pPr>
            <w:r w:rsidRPr="00C94B84">
              <w:rPr>
                <w:rFonts w:cs="Arial"/>
                <w:b/>
                <w:bCs/>
                <w:iCs/>
                <w:spacing w:val="0"/>
                <w:sz w:val="18"/>
                <w:szCs w:val="18"/>
                <w:lang w:eastAsia="en-AU"/>
              </w:rPr>
              <w:t>(MJ/day)</w:t>
            </w:r>
          </w:p>
        </w:tc>
      </w:tr>
      <w:tr w:rsidR="00372CAF" w:rsidRPr="000C4A0F" w14:paraId="0A93D50E" w14:textId="77777777" w:rsidTr="00990CA5">
        <w:trPr>
          <w:trHeight w:val="600"/>
        </w:trPr>
        <w:tc>
          <w:tcPr>
            <w:tcW w:w="960" w:type="dxa"/>
            <w:vMerge/>
            <w:shd w:val="clear" w:color="auto" w:fill="92D050"/>
            <w:tcMar>
              <w:top w:w="28" w:type="dxa"/>
              <w:bottom w:w="28" w:type="dxa"/>
            </w:tcMar>
            <w:vAlign w:val="center"/>
            <w:hideMark/>
          </w:tcPr>
          <w:p w14:paraId="47497509" w14:textId="01E9D27D" w:rsidR="00372CAF" w:rsidRPr="000C4A0F" w:rsidRDefault="00372CAF" w:rsidP="000C4A0F">
            <w:pPr>
              <w:widowControl/>
              <w:spacing w:line="240" w:lineRule="auto"/>
              <w:rPr>
                <w:rFonts w:cs="Arial"/>
                <w:b/>
                <w:bCs/>
                <w:spacing w:val="0"/>
                <w:sz w:val="18"/>
                <w:szCs w:val="18"/>
                <w:lang w:eastAsia="en-AU"/>
              </w:rPr>
            </w:pPr>
          </w:p>
        </w:tc>
        <w:tc>
          <w:tcPr>
            <w:tcW w:w="946" w:type="dxa"/>
            <w:tcBorders>
              <w:top w:val="single" w:sz="4" w:space="0" w:color="FFFFFF" w:themeColor="background1"/>
            </w:tcBorders>
            <w:shd w:val="clear" w:color="auto" w:fill="92D050"/>
            <w:tcMar>
              <w:top w:w="28" w:type="dxa"/>
              <w:bottom w:w="28" w:type="dxa"/>
            </w:tcMar>
            <w:vAlign w:val="center"/>
            <w:hideMark/>
          </w:tcPr>
          <w:p w14:paraId="681BC57D"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Before</w:t>
            </w:r>
          </w:p>
        </w:tc>
        <w:tc>
          <w:tcPr>
            <w:tcW w:w="946" w:type="dxa"/>
            <w:tcBorders>
              <w:top w:val="single" w:sz="4" w:space="0" w:color="FFFFFF" w:themeColor="background1"/>
            </w:tcBorders>
            <w:shd w:val="clear" w:color="auto" w:fill="92D050"/>
            <w:tcMar>
              <w:top w:w="28" w:type="dxa"/>
              <w:bottom w:w="28" w:type="dxa"/>
            </w:tcMar>
            <w:vAlign w:val="center"/>
            <w:hideMark/>
          </w:tcPr>
          <w:p w14:paraId="0C7449D8"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After</w:t>
            </w:r>
          </w:p>
        </w:tc>
        <w:tc>
          <w:tcPr>
            <w:tcW w:w="947" w:type="dxa"/>
            <w:tcBorders>
              <w:top w:val="single" w:sz="4" w:space="0" w:color="FFFFFF" w:themeColor="background1"/>
            </w:tcBorders>
            <w:shd w:val="clear" w:color="auto" w:fill="92D050"/>
            <w:tcMar>
              <w:top w:w="28" w:type="dxa"/>
              <w:bottom w:w="28" w:type="dxa"/>
            </w:tcMar>
            <w:vAlign w:val="center"/>
            <w:hideMark/>
          </w:tcPr>
          <w:p w14:paraId="6441997D"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Change</w:t>
            </w:r>
          </w:p>
        </w:tc>
        <w:tc>
          <w:tcPr>
            <w:tcW w:w="946" w:type="dxa"/>
            <w:tcBorders>
              <w:top w:val="single" w:sz="4" w:space="0" w:color="FFFFFF" w:themeColor="background1"/>
            </w:tcBorders>
            <w:shd w:val="clear" w:color="auto" w:fill="92D050"/>
            <w:tcMar>
              <w:top w:w="28" w:type="dxa"/>
              <w:bottom w:w="28" w:type="dxa"/>
            </w:tcMar>
            <w:vAlign w:val="center"/>
            <w:hideMark/>
          </w:tcPr>
          <w:p w14:paraId="43AA4F30"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Before</w:t>
            </w:r>
          </w:p>
        </w:tc>
        <w:tc>
          <w:tcPr>
            <w:tcW w:w="946" w:type="dxa"/>
            <w:tcBorders>
              <w:top w:val="single" w:sz="4" w:space="0" w:color="FFFFFF" w:themeColor="background1"/>
            </w:tcBorders>
            <w:shd w:val="clear" w:color="auto" w:fill="92D050"/>
            <w:tcMar>
              <w:top w:w="28" w:type="dxa"/>
              <w:bottom w:w="28" w:type="dxa"/>
            </w:tcMar>
            <w:vAlign w:val="center"/>
            <w:hideMark/>
          </w:tcPr>
          <w:p w14:paraId="77ACCB29"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After</w:t>
            </w:r>
          </w:p>
        </w:tc>
        <w:tc>
          <w:tcPr>
            <w:tcW w:w="947" w:type="dxa"/>
            <w:tcBorders>
              <w:top w:val="single" w:sz="4" w:space="0" w:color="FFFFFF" w:themeColor="background1"/>
            </w:tcBorders>
            <w:shd w:val="clear" w:color="auto" w:fill="92D050"/>
            <w:tcMar>
              <w:top w:w="28" w:type="dxa"/>
              <w:bottom w:w="28" w:type="dxa"/>
            </w:tcMar>
            <w:vAlign w:val="center"/>
            <w:hideMark/>
          </w:tcPr>
          <w:p w14:paraId="3AFAE539"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Change</w:t>
            </w:r>
          </w:p>
        </w:tc>
        <w:tc>
          <w:tcPr>
            <w:tcW w:w="946" w:type="dxa"/>
            <w:tcBorders>
              <w:top w:val="single" w:sz="4" w:space="0" w:color="FFFFFF" w:themeColor="background1"/>
            </w:tcBorders>
            <w:shd w:val="clear" w:color="auto" w:fill="92D050"/>
            <w:tcMar>
              <w:top w:w="28" w:type="dxa"/>
              <w:bottom w:w="28" w:type="dxa"/>
            </w:tcMar>
            <w:vAlign w:val="center"/>
            <w:hideMark/>
          </w:tcPr>
          <w:p w14:paraId="463882F7"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Before</w:t>
            </w:r>
          </w:p>
        </w:tc>
        <w:tc>
          <w:tcPr>
            <w:tcW w:w="946" w:type="dxa"/>
            <w:tcBorders>
              <w:top w:val="single" w:sz="4" w:space="0" w:color="FFFFFF" w:themeColor="background1"/>
            </w:tcBorders>
            <w:shd w:val="clear" w:color="auto" w:fill="92D050"/>
            <w:tcMar>
              <w:top w:w="28" w:type="dxa"/>
              <w:bottom w:w="28" w:type="dxa"/>
            </w:tcMar>
            <w:vAlign w:val="center"/>
            <w:hideMark/>
          </w:tcPr>
          <w:p w14:paraId="01050D9C"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After</w:t>
            </w:r>
          </w:p>
        </w:tc>
        <w:tc>
          <w:tcPr>
            <w:tcW w:w="947" w:type="dxa"/>
            <w:tcBorders>
              <w:top w:val="single" w:sz="4" w:space="0" w:color="FFFFFF" w:themeColor="background1"/>
            </w:tcBorders>
            <w:shd w:val="clear" w:color="auto" w:fill="92D050"/>
            <w:tcMar>
              <w:top w:w="28" w:type="dxa"/>
              <w:bottom w:w="28" w:type="dxa"/>
            </w:tcMar>
            <w:vAlign w:val="center"/>
            <w:hideMark/>
          </w:tcPr>
          <w:p w14:paraId="39E7BEE9" w14:textId="77777777" w:rsidR="00372CAF" w:rsidRPr="000C4A0F" w:rsidRDefault="00372CA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Change</w:t>
            </w:r>
          </w:p>
        </w:tc>
      </w:tr>
      <w:tr w:rsidR="00372CAF" w:rsidRPr="000C4A0F" w14:paraId="195BE0F3" w14:textId="77777777" w:rsidTr="00990CA5">
        <w:trPr>
          <w:trHeight w:val="300"/>
        </w:trPr>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646121F2" w14:textId="77777777" w:rsidR="000C4A0F" w:rsidRPr="000C4A0F" w:rsidRDefault="000C4A0F" w:rsidP="000C4A0F">
            <w:pPr>
              <w:widowControl/>
              <w:spacing w:line="240" w:lineRule="auto"/>
              <w:jc w:val="center"/>
              <w:rPr>
                <w:rFonts w:cs="Arial"/>
                <w:spacing w:val="0"/>
                <w:sz w:val="18"/>
                <w:szCs w:val="18"/>
                <w:lang w:eastAsia="en-AU"/>
              </w:rPr>
            </w:pPr>
            <w:r w:rsidRPr="000C4A0F">
              <w:rPr>
                <w:rFonts w:cs="Arial"/>
                <w:spacing w:val="0"/>
                <w:sz w:val="18"/>
                <w:szCs w:val="18"/>
                <w:lang w:eastAsia="en-AU"/>
              </w:rPr>
              <w:t>GWH1</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7D603307"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61.7</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6E9285E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72.7</w:t>
            </w:r>
          </w:p>
        </w:tc>
        <w:tc>
          <w:tcPr>
            <w:tcW w:w="947" w:type="dxa"/>
            <w:tcBorders>
              <w:bottom w:val="single" w:sz="4" w:space="0" w:color="808080" w:themeColor="background1" w:themeShade="80"/>
            </w:tcBorders>
            <w:shd w:val="clear" w:color="auto" w:fill="auto"/>
            <w:noWrap/>
            <w:tcMar>
              <w:top w:w="28" w:type="dxa"/>
              <w:bottom w:w="28" w:type="dxa"/>
            </w:tcMar>
            <w:vAlign w:val="center"/>
            <w:hideMark/>
          </w:tcPr>
          <w:p w14:paraId="06271023"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17.8%</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23A2CAE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7.9</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374E1479"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6.9</w:t>
            </w:r>
          </w:p>
        </w:tc>
        <w:tc>
          <w:tcPr>
            <w:tcW w:w="947" w:type="dxa"/>
            <w:tcBorders>
              <w:bottom w:val="single" w:sz="4" w:space="0" w:color="808080" w:themeColor="background1" w:themeShade="80"/>
            </w:tcBorders>
            <w:shd w:val="clear" w:color="auto" w:fill="auto"/>
            <w:noWrap/>
            <w:tcMar>
              <w:top w:w="28" w:type="dxa"/>
              <w:bottom w:w="28" w:type="dxa"/>
            </w:tcMar>
            <w:vAlign w:val="center"/>
            <w:hideMark/>
          </w:tcPr>
          <w:p w14:paraId="49742DAA"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-12.0%</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0908A615"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53.8</w:t>
            </w:r>
          </w:p>
        </w:tc>
        <w:tc>
          <w:tcPr>
            <w:tcW w:w="946" w:type="dxa"/>
            <w:tcBorders>
              <w:bottom w:val="single" w:sz="4" w:space="0" w:color="808080" w:themeColor="background1" w:themeShade="80"/>
            </w:tcBorders>
            <w:shd w:val="clear" w:color="auto" w:fill="auto"/>
            <w:noWrap/>
            <w:tcMar>
              <w:top w:w="28" w:type="dxa"/>
              <w:bottom w:w="28" w:type="dxa"/>
            </w:tcMar>
            <w:vAlign w:val="center"/>
            <w:hideMark/>
          </w:tcPr>
          <w:p w14:paraId="2BD8268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65.8</w:t>
            </w:r>
          </w:p>
        </w:tc>
        <w:tc>
          <w:tcPr>
            <w:tcW w:w="947" w:type="dxa"/>
            <w:tcBorders>
              <w:bottom w:val="single" w:sz="4" w:space="0" w:color="808080" w:themeColor="background1" w:themeShade="80"/>
            </w:tcBorders>
            <w:shd w:val="clear" w:color="auto" w:fill="auto"/>
            <w:noWrap/>
            <w:tcMar>
              <w:top w:w="28" w:type="dxa"/>
              <w:bottom w:w="28" w:type="dxa"/>
            </w:tcMar>
            <w:vAlign w:val="center"/>
            <w:hideMark/>
          </w:tcPr>
          <w:p w14:paraId="1E4A0984"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22.2%</w:t>
            </w:r>
          </w:p>
        </w:tc>
      </w:tr>
      <w:tr w:rsidR="00372CAF" w:rsidRPr="000C4A0F" w14:paraId="68C47EF1" w14:textId="77777777" w:rsidTr="00990CA5">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D19581" w14:textId="77777777" w:rsidR="000C4A0F" w:rsidRPr="000C4A0F" w:rsidRDefault="000C4A0F" w:rsidP="000C4A0F">
            <w:pPr>
              <w:widowControl/>
              <w:spacing w:line="240" w:lineRule="auto"/>
              <w:jc w:val="center"/>
              <w:rPr>
                <w:rFonts w:cs="Arial"/>
                <w:spacing w:val="0"/>
                <w:sz w:val="18"/>
                <w:szCs w:val="18"/>
                <w:lang w:eastAsia="en-AU"/>
              </w:rPr>
            </w:pPr>
            <w:r w:rsidRPr="000C4A0F">
              <w:rPr>
                <w:rFonts w:cs="Arial"/>
                <w:spacing w:val="0"/>
                <w:sz w:val="18"/>
                <w:szCs w:val="18"/>
                <w:lang w:eastAsia="en-AU"/>
              </w:rPr>
              <w:t>GWH2</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7615DCA"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49.5</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57E5D3"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39.8</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18A885"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-19.6%</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D05BA21"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7.7</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FC24639"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7.4</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B0CE86C"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-3.7%</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93D70D8"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41.8</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1EE0BD"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32.4</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A09D6E"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-22.4%</w:t>
            </w:r>
          </w:p>
        </w:tc>
      </w:tr>
      <w:tr w:rsidR="00372CAF" w:rsidRPr="000C4A0F" w14:paraId="28CF7317" w14:textId="77777777" w:rsidTr="00990CA5">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546D8AA" w14:textId="77777777" w:rsidR="000C4A0F" w:rsidRPr="000C4A0F" w:rsidRDefault="000C4A0F" w:rsidP="000C4A0F">
            <w:pPr>
              <w:widowControl/>
              <w:spacing w:line="240" w:lineRule="auto"/>
              <w:jc w:val="center"/>
              <w:rPr>
                <w:rFonts w:cs="Arial"/>
                <w:spacing w:val="0"/>
                <w:sz w:val="18"/>
                <w:szCs w:val="18"/>
                <w:lang w:eastAsia="en-AU"/>
              </w:rPr>
            </w:pPr>
            <w:r w:rsidRPr="000C4A0F">
              <w:rPr>
                <w:rFonts w:cs="Arial"/>
                <w:spacing w:val="0"/>
                <w:sz w:val="18"/>
                <w:szCs w:val="18"/>
                <w:lang w:eastAsia="en-AU"/>
              </w:rPr>
              <w:t>GWH3</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9F2C7EE"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49.3</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ECA498" w14:textId="57FAACE1"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53</w:t>
            </w:r>
            <w:r w:rsidR="00B34F07">
              <w:rPr>
                <w:rFonts w:cs="Arial"/>
                <w:spacing w:val="0"/>
                <w:sz w:val="18"/>
                <w:szCs w:val="18"/>
                <w:lang w:eastAsia="en-AU"/>
              </w:rPr>
              <w:t>.0</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E73185C"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7.5%</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07A63A7"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8.7</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24DDC87"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7.4</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11FF3D"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-14.2%</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D79729F"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40.6</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2EFEB9"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45.6</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EEEB8E"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12.2%</w:t>
            </w:r>
          </w:p>
        </w:tc>
      </w:tr>
      <w:tr w:rsidR="00372CAF" w:rsidRPr="000C4A0F" w14:paraId="7BB49FB4" w14:textId="77777777" w:rsidTr="00990CA5">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7EFE4A" w14:textId="77777777" w:rsidR="000C4A0F" w:rsidRPr="000C4A0F" w:rsidRDefault="000C4A0F" w:rsidP="000C4A0F">
            <w:pPr>
              <w:widowControl/>
              <w:spacing w:line="240" w:lineRule="auto"/>
              <w:jc w:val="center"/>
              <w:rPr>
                <w:rFonts w:cs="Arial"/>
                <w:spacing w:val="0"/>
                <w:sz w:val="18"/>
                <w:szCs w:val="18"/>
                <w:lang w:eastAsia="en-AU"/>
              </w:rPr>
            </w:pPr>
            <w:r w:rsidRPr="000C4A0F">
              <w:rPr>
                <w:rFonts w:cs="Arial"/>
                <w:spacing w:val="0"/>
                <w:sz w:val="18"/>
                <w:szCs w:val="18"/>
                <w:lang w:eastAsia="en-AU"/>
              </w:rPr>
              <w:t>GWH4</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EE3AEB"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56.4</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95721A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44.4</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EB24301"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-21.3%</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7C1609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25.9</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A28766"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7.3</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6311D09"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-72.0%</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533B8F7"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30.5</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C4B9546"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37.2</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AA8B7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21.9%</w:t>
            </w:r>
          </w:p>
        </w:tc>
      </w:tr>
      <w:tr w:rsidR="00372CAF" w:rsidRPr="000C4A0F" w14:paraId="6C1366E1" w14:textId="77777777" w:rsidTr="00990CA5">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B5FB001" w14:textId="735FA67E" w:rsidR="000C4A0F" w:rsidRPr="000C4A0F" w:rsidRDefault="000C4A0F" w:rsidP="000C4A0F">
            <w:pPr>
              <w:widowControl/>
              <w:spacing w:line="240" w:lineRule="auto"/>
              <w:jc w:val="center"/>
              <w:rPr>
                <w:rFonts w:cs="Arial"/>
                <w:spacing w:val="0"/>
                <w:sz w:val="18"/>
                <w:szCs w:val="18"/>
                <w:lang w:eastAsia="en-AU"/>
              </w:rPr>
            </w:pPr>
            <w:r w:rsidRPr="000C4A0F">
              <w:rPr>
                <w:rFonts w:cs="Arial"/>
                <w:spacing w:val="0"/>
                <w:sz w:val="18"/>
                <w:szCs w:val="18"/>
                <w:lang w:eastAsia="en-AU"/>
              </w:rPr>
              <w:t>GWH5</w:t>
            </w:r>
            <w:r w:rsidR="001B7170">
              <w:rPr>
                <w:rStyle w:val="FootnoteReference"/>
                <w:rFonts w:cs="Arial"/>
                <w:spacing w:val="0"/>
                <w:sz w:val="18"/>
                <w:szCs w:val="18"/>
                <w:lang w:eastAsia="en-AU"/>
              </w:rPr>
              <w:footnoteReference w:id="32"/>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0EFFAB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25.8</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713A76"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18.6</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DC7265"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-27.9%</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1D748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2.2</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0B58ED"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0.0</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E5F2A55"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-100.0%</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3E7B521"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23.6</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B1C79F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18.6</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7F1346"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-21.3%</w:t>
            </w:r>
          </w:p>
        </w:tc>
      </w:tr>
      <w:tr w:rsidR="00372CAF" w:rsidRPr="000C4A0F" w14:paraId="3BE4BEA9" w14:textId="77777777" w:rsidTr="00990CA5">
        <w:trPr>
          <w:trHeight w:val="30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5EA8B8" w14:textId="77777777" w:rsidR="000C4A0F" w:rsidRPr="000C4A0F" w:rsidRDefault="000C4A0F" w:rsidP="000C4A0F">
            <w:pPr>
              <w:widowControl/>
              <w:spacing w:line="240" w:lineRule="auto"/>
              <w:jc w:val="center"/>
              <w:rPr>
                <w:rFonts w:cs="Arial"/>
                <w:spacing w:val="0"/>
                <w:sz w:val="18"/>
                <w:szCs w:val="18"/>
                <w:lang w:eastAsia="en-AU"/>
              </w:rPr>
            </w:pPr>
            <w:r w:rsidRPr="000C4A0F">
              <w:rPr>
                <w:rFonts w:cs="Arial"/>
                <w:spacing w:val="0"/>
                <w:sz w:val="18"/>
                <w:szCs w:val="18"/>
                <w:lang w:eastAsia="en-AU"/>
              </w:rPr>
              <w:t>GWH6</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7B72BC"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71.2</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ED729B"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60.6</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7529C1E"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-14.9%</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73C15D2"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7.5</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71DFAEC"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8.1</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2FFD35"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8.1%</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11D369"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63.7</w:t>
            </w:r>
          </w:p>
        </w:tc>
        <w:tc>
          <w:tcPr>
            <w:tcW w:w="94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E85867"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52.4</w:t>
            </w:r>
          </w:p>
        </w:tc>
        <w:tc>
          <w:tcPr>
            <w:tcW w:w="94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A9471F6" w14:textId="77777777" w:rsidR="000C4A0F" w:rsidRPr="000C4A0F" w:rsidRDefault="000C4A0F" w:rsidP="00372CAF">
            <w:pPr>
              <w:widowControl/>
              <w:spacing w:line="240" w:lineRule="auto"/>
              <w:rPr>
                <w:rFonts w:cs="Arial"/>
                <w:spacing w:val="0"/>
                <w:sz w:val="18"/>
                <w:szCs w:val="18"/>
                <w:lang w:eastAsia="en-AU"/>
              </w:rPr>
            </w:pPr>
            <w:r w:rsidRPr="000C4A0F">
              <w:rPr>
                <w:rFonts w:cs="Arial"/>
                <w:spacing w:val="0"/>
                <w:sz w:val="18"/>
                <w:szCs w:val="18"/>
                <w:lang w:eastAsia="en-AU"/>
              </w:rPr>
              <w:t>-17.7%</w:t>
            </w:r>
          </w:p>
        </w:tc>
      </w:tr>
      <w:tr w:rsidR="00372CAF" w:rsidRPr="000C4A0F" w14:paraId="0706DCE5" w14:textId="77777777" w:rsidTr="00990CA5">
        <w:trPr>
          <w:trHeight w:val="300"/>
        </w:trPr>
        <w:tc>
          <w:tcPr>
            <w:tcW w:w="96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173407F" w14:textId="77777777" w:rsidR="000C4A0F" w:rsidRPr="000C4A0F" w:rsidRDefault="000C4A0F" w:rsidP="000C4A0F">
            <w:pPr>
              <w:widowControl/>
              <w:spacing w:line="240" w:lineRule="auto"/>
              <w:jc w:val="center"/>
              <w:rPr>
                <w:rFonts w:cs="Arial"/>
                <w:b/>
                <w:bCs/>
                <w:spacing w:val="0"/>
                <w:sz w:val="18"/>
                <w:szCs w:val="18"/>
                <w:lang w:eastAsia="en-AU"/>
              </w:rPr>
            </w:pPr>
            <w:r w:rsidRPr="000C4A0F">
              <w:rPr>
                <w:rFonts w:cs="Arial"/>
                <w:b/>
                <w:bCs/>
                <w:spacing w:val="0"/>
                <w:sz w:val="18"/>
                <w:szCs w:val="18"/>
                <w:lang w:eastAsia="en-AU"/>
              </w:rPr>
              <w:t>Av</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D7E1F94"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52.3</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A8E49A1"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48.2</w:t>
            </w:r>
          </w:p>
        </w:tc>
        <w:tc>
          <w:tcPr>
            <w:tcW w:w="947"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3FAB8FA9"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-7.9%</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33B32F12"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10.0</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C2195DC"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6.2</w:t>
            </w:r>
          </w:p>
        </w:tc>
        <w:tc>
          <w:tcPr>
            <w:tcW w:w="947"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2F7F0E56"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-37.9%</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3855C4FF"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42.3</w:t>
            </w:r>
          </w:p>
        </w:tc>
        <w:tc>
          <w:tcPr>
            <w:tcW w:w="94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D73369D"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42.0</w:t>
            </w:r>
          </w:p>
        </w:tc>
        <w:tc>
          <w:tcPr>
            <w:tcW w:w="947"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80305EB" w14:textId="77777777" w:rsidR="000C4A0F" w:rsidRPr="000C4A0F" w:rsidRDefault="000C4A0F" w:rsidP="00372CAF">
            <w:pPr>
              <w:widowControl/>
              <w:spacing w:line="240" w:lineRule="auto"/>
              <w:rPr>
                <w:rFonts w:cs="Arial"/>
                <w:b/>
                <w:bCs/>
                <w:spacing w:val="0"/>
                <w:sz w:val="18"/>
                <w:szCs w:val="18"/>
                <w:lang w:eastAsia="en-AU"/>
              </w:rPr>
            </w:pPr>
            <w:r w:rsidRPr="000C4A0F">
              <w:rPr>
                <w:rFonts w:cs="Arial"/>
                <w:b/>
                <w:bCs/>
                <w:spacing w:val="0"/>
                <w:sz w:val="18"/>
                <w:szCs w:val="18"/>
                <w:lang w:eastAsia="en-AU"/>
              </w:rPr>
              <w:t>-0.8%</w:t>
            </w:r>
          </w:p>
        </w:tc>
      </w:tr>
    </w:tbl>
    <w:p w14:paraId="76C54CE9" w14:textId="77777777" w:rsidR="00443486" w:rsidRDefault="00443486" w:rsidP="005927C9"/>
    <w:p w14:paraId="0A248E7E" w14:textId="77777777" w:rsidR="00443486" w:rsidRDefault="00443486" w:rsidP="005927C9"/>
    <w:p w14:paraId="0D08B2F9" w14:textId="2B8FB8C6" w:rsidR="00443486" w:rsidRDefault="00A36EBB" w:rsidP="005927C9">
      <w:r>
        <w:lastRenderedPageBreak/>
        <w:t xml:space="preserve">There has been a reduction in the gas use for the pilot light of 3.8 MJ per day. This is mainly due to a large reduction in the gas consumption of the </w:t>
      </w:r>
      <w:r w:rsidR="00F414A1">
        <w:t xml:space="preserve">gas </w:t>
      </w:r>
      <w:r w:rsidR="00907787">
        <w:t>pilot</w:t>
      </w:r>
      <w:r>
        <w:t xml:space="preserve"> at GWH4</w:t>
      </w:r>
      <w:r w:rsidR="0004513C">
        <w:t xml:space="preserve"> (this water heater was believed to be faulty)</w:t>
      </w:r>
      <w:r>
        <w:t xml:space="preserve">, and a slight reduction in the gas consumption of the </w:t>
      </w:r>
      <w:r w:rsidR="00F414A1">
        <w:t xml:space="preserve">gas </w:t>
      </w:r>
      <w:r w:rsidR="00907787">
        <w:t>pilot</w:t>
      </w:r>
      <w:r>
        <w:t xml:space="preserve"> at GWH5. In this latter case the initial </w:t>
      </w:r>
      <w:r w:rsidR="00907787">
        <w:t>gas pilot</w:t>
      </w:r>
      <w:r>
        <w:t xml:space="preserve"> consumption was low, due to the existing water heater being faulty. The </w:t>
      </w:r>
      <w:r w:rsidR="00924F3C">
        <w:t xml:space="preserve">existing </w:t>
      </w:r>
      <w:r>
        <w:t>water heater</w:t>
      </w:r>
      <w:r w:rsidR="00924F3C">
        <w:t xml:space="preserve"> at this house</w:t>
      </w:r>
      <w:r>
        <w:t xml:space="preserve"> was replaced with a gas instantaneous unit which has no </w:t>
      </w:r>
      <w:r w:rsidR="00907787">
        <w:t>gas pilot</w:t>
      </w:r>
      <w:r>
        <w:t>. The energy co</w:t>
      </w:r>
      <w:r w:rsidR="00907787">
        <w:t>nsumption of the gas pilot</w:t>
      </w:r>
      <w:r>
        <w:t xml:space="preserve"> should be </w:t>
      </w:r>
      <w:r w:rsidR="00924F3C">
        <w:t xml:space="preserve">largely </w:t>
      </w:r>
      <w:r>
        <w:t>independent of the ambient air temperature.</w:t>
      </w:r>
    </w:p>
    <w:p w14:paraId="4368C115" w14:textId="77777777" w:rsidR="00A36EBB" w:rsidRDefault="00A36EBB" w:rsidP="005927C9"/>
    <w:p w14:paraId="6BFC847D" w14:textId="3EEC8569" w:rsidR="0027264C" w:rsidRDefault="00A36EBB" w:rsidP="005927C9">
      <w:r>
        <w:t>There has been a slight reduction (</w:t>
      </w:r>
      <w:r w:rsidR="006E6557">
        <w:t>0.3 MJ per day</w:t>
      </w:r>
      <w:r>
        <w:t xml:space="preserve"> or 0.8%) </w:t>
      </w:r>
      <w:r w:rsidR="006E6557">
        <w:t xml:space="preserve">in the average daily gas consumption for heating the water. </w:t>
      </w:r>
      <w:r w:rsidR="00923410">
        <w:t xml:space="preserve">This </w:t>
      </w:r>
      <w:r w:rsidR="006E6557">
        <w:t xml:space="preserve">reduction in daily gas consumption represents a larger saving than might be expected. As is shown in Table </w:t>
      </w:r>
      <w:r w:rsidR="00F414A1">
        <w:t>9</w:t>
      </w:r>
      <w:r w:rsidR="00923410">
        <w:t>,</w:t>
      </w:r>
      <w:r w:rsidR="006E6557">
        <w:t xml:space="preserve"> the </w:t>
      </w:r>
      <w:r w:rsidR="00B34F07">
        <w:t xml:space="preserve">average </w:t>
      </w:r>
      <w:r w:rsidR="006E6557">
        <w:t>daily water he</w:t>
      </w:r>
      <w:r w:rsidR="00B34F07">
        <w:t>ating task</w:t>
      </w:r>
      <w:r w:rsidR="006E6557">
        <w:t xml:space="preserve"> incre</w:t>
      </w:r>
      <w:r w:rsidR="00923410">
        <w:t>ased by 2.5 MJ per day (10.4%)</w:t>
      </w:r>
      <w:r w:rsidR="00B34F07">
        <w:t xml:space="preserve"> after the retrofits</w:t>
      </w:r>
      <w:r w:rsidR="00923410">
        <w:t>, partly due to the lower temperature of the cold water in the post-retrofit period and partly due to an increase in the amount of hot water use</w:t>
      </w:r>
      <w:r w:rsidR="00924F3C">
        <w:t>d</w:t>
      </w:r>
      <w:r w:rsidR="0027264C">
        <w:t xml:space="preserve">. The relationship between the water heating task and energy used by the water heater before and after the retrofit is </w:t>
      </w:r>
      <w:r w:rsidR="006A46DC">
        <w:t>summarised in Figure 21</w:t>
      </w:r>
      <w:r w:rsidR="00E6503A">
        <w:t>. [EES 20</w:t>
      </w:r>
      <w:r w:rsidR="0027264C">
        <w:t>16] The d</w:t>
      </w:r>
      <w:r w:rsidR="0027264C" w:rsidRPr="0027264C">
        <w:t>irection of arrow</w:t>
      </w:r>
      <w:r w:rsidR="008C5983">
        <w:t>s</w:t>
      </w:r>
      <w:r w:rsidR="006A46DC">
        <w:t xml:space="preserve"> </w:t>
      </w:r>
      <w:r w:rsidR="0027264C">
        <w:t>in this Figure is</w:t>
      </w:r>
      <w:r w:rsidR="0027264C" w:rsidRPr="0027264C">
        <w:t xml:space="preserve"> from the old water heater to the new water heater</w:t>
      </w:r>
      <w:r w:rsidR="0027264C">
        <w:t xml:space="preserve"> (</w:t>
      </w:r>
      <w:r w:rsidR="0027264C" w:rsidRPr="0027264C">
        <w:t>old = diamond and new = square</w:t>
      </w:r>
      <w:r w:rsidR="0027264C">
        <w:t>)</w:t>
      </w:r>
      <w:r w:rsidR="0027264C" w:rsidRPr="0027264C">
        <w:t xml:space="preserve">. Note that there is a small expected increase in </w:t>
      </w:r>
      <w:r w:rsidR="0027264C">
        <w:t>the water heat</w:t>
      </w:r>
      <w:r w:rsidR="00A87768">
        <w:t xml:space="preserve">ing task </w:t>
      </w:r>
      <w:r w:rsidR="0027264C" w:rsidRPr="0027264C">
        <w:t>for the new water heaters due to seasonal usage effects</w:t>
      </w:r>
      <w:r w:rsidR="00CD283F">
        <w:t xml:space="preserve"> that apply between the pre- and post-retrofit periods</w:t>
      </w:r>
      <w:r w:rsidR="00A87768">
        <w:t>,</w:t>
      </w:r>
      <w:r w:rsidR="0027264C" w:rsidRPr="0027264C">
        <w:t xml:space="preserve"> and there is some expected increase in operating energy as winter has colder ambient conditions and colder inlet water</w:t>
      </w:r>
      <w:r w:rsidR="00AF7A74">
        <w:t xml:space="preserve"> temperatures</w:t>
      </w:r>
      <w:r w:rsidR="0027264C" w:rsidRPr="0027264C">
        <w:t xml:space="preserve"> (which partially explains the expected increase in</w:t>
      </w:r>
      <w:r w:rsidR="00A87768">
        <w:t xml:space="preserve"> the water heating task)</w:t>
      </w:r>
      <w:r w:rsidR="0027264C" w:rsidRPr="0027264C">
        <w:t>.</w:t>
      </w:r>
      <w:r w:rsidR="008C5983">
        <w:t xml:space="preserve"> For houses GWH2, GWH4 and GWH5 the water heating task increased after the retrofit while the gas consumption decreased. For house GWH6 the water heating task was slightly reduced after the retrofit and there was a larger reduction in the gas use. At houses GWH3 and GWH5 both the water heating task and the gas use increased after the retrofits, by </w:t>
      </w:r>
      <w:r w:rsidR="00AF7A74">
        <w:t xml:space="preserve">around </w:t>
      </w:r>
      <w:r w:rsidR="008C5983">
        <w:t>about the same amount.</w:t>
      </w:r>
    </w:p>
    <w:p w14:paraId="0C2C45DA" w14:textId="77777777" w:rsidR="0027264C" w:rsidRDefault="0027264C" w:rsidP="005927C9"/>
    <w:p w14:paraId="4EFA2871" w14:textId="0B84AF4E" w:rsidR="0027264C" w:rsidRDefault="006A46DC" w:rsidP="0027264C">
      <w:pPr>
        <w:pStyle w:val="Figuretitle"/>
      </w:pPr>
      <w:r>
        <w:t>FIGURE 21</w:t>
      </w:r>
      <w:r w:rsidR="0027264C">
        <w:t>: RELATIONSHIP BETWEEN AVERAGE DAILY WATER HEATING TASK AND GAS USE, BEFORE AND AFT</w:t>
      </w:r>
      <w:r w:rsidR="00933D2B">
        <w:t>ER RETOFIT</w:t>
      </w:r>
    </w:p>
    <w:p w14:paraId="5E80E7A4" w14:textId="48733E09" w:rsidR="0027264C" w:rsidRDefault="0027264C" w:rsidP="0027264C">
      <w:pPr>
        <w:jc w:val="center"/>
      </w:pPr>
      <w:r w:rsidRPr="0027264C">
        <w:rPr>
          <w:noProof/>
          <w:lang w:eastAsia="en-AU"/>
        </w:rPr>
        <w:drawing>
          <wp:inline distT="0" distB="0" distL="0" distR="0" wp14:anchorId="61C9D731" wp14:editId="76AD5292">
            <wp:extent cx="3950208" cy="2569390"/>
            <wp:effectExtent l="0" t="0" r="0" b="2540"/>
            <wp:docPr id="306" name="Picture 306" descr="The graph plots the average daily water heating task agains the average daily gas consumption of the water heaters at the six houses, before and after retrofit. Arrows are used to connect the existing water heater with the new high efficiency water heater." title="Relationship between average daily water heating task and gas use,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5397" cy="2579270"/>
                    </a:xfrm>
                    <a:prstGeom prst="rect">
                      <a:avLst/>
                    </a:prstGeom>
                    <a:noFill/>
                    <a:ln>
                      <a:noFill/>
                    </a:ln>
                  </pic:spPr>
                </pic:pic>
              </a:graphicData>
            </a:graphic>
          </wp:inline>
        </w:drawing>
      </w:r>
    </w:p>
    <w:p w14:paraId="12437485" w14:textId="77777777" w:rsidR="0027264C" w:rsidRDefault="0027264C" w:rsidP="005927C9"/>
    <w:p w14:paraId="40D9C20C" w14:textId="77777777" w:rsidR="0027264C" w:rsidRDefault="0027264C" w:rsidP="005927C9"/>
    <w:p w14:paraId="183636E0" w14:textId="20550E99" w:rsidR="00A36EBB" w:rsidRDefault="0016377B" w:rsidP="005927C9">
      <w:r>
        <w:t>Where a gas storage water heater is used t</w:t>
      </w:r>
      <w:r w:rsidR="00923410">
        <w:t>he daily gas consumption for water heating</w:t>
      </w:r>
      <w:r w:rsidR="00FC1C4F">
        <w:t xml:space="preserve"> </w:t>
      </w:r>
      <w:r w:rsidR="00923410">
        <w:t xml:space="preserve">also includes some energy required to maintain the temperature of the hot water in the cylinder to make up </w:t>
      </w:r>
      <w:r w:rsidR="00B34F07">
        <w:t xml:space="preserve">for the standing losses. As the </w:t>
      </w:r>
      <w:r w:rsidR="00923410">
        <w:t>air temperature decreases</w:t>
      </w:r>
      <w:r w:rsidR="0097246C">
        <w:t>,</w:t>
      </w:r>
      <w:r w:rsidR="00923410">
        <w:t xml:space="preserve"> the temperature difference between the hot water in the cylinder and the ambient air increases, which tends to increase the standing losses, and this component of the daily energy consumption would be expected to</w:t>
      </w:r>
      <w:r>
        <w:t xml:space="preserve"> have</w:t>
      </w:r>
      <w:r w:rsidR="00923410">
        <w:t xml:space="preserve"> increase</w:t>
      </w:r>
      <w:r>
        <w:t>d</w:t>
      </w:r>
      <w:r w:rsidR="00923410">
        <w:t xml:space="preserve"> in the post-retrofit </w:t>
      </w:r>
      <w:r w:rsidR="00923410">
        <w:lastRenderedPageBreak/>
        <w:t>period</w:t>
      </w:r>
      <w:r w:rsidR="00FC1C4F">
        <w:rPr>
          <w:rStyle w:val="FootnoteReference"/>
        </w:rPr>
        <w:footnoteReference w:id="33"/>
      </w:r>
      <w:r w:rsidR="00923410">
        <w:t>.</w:t>
      </w:r>
      <w:r w:rsidR="00924F3C">
        <w:t xml:space="preserve"> At four of the houses (GWH1, GWH2, GWH4 and GWH6) the existing and replacement water heater</w:t>
      </w:r>
      <w:r w:rsidR="00AC704A">
        <w:t>s</w:t>
      </w:r>
      <w:r w:rsidR="00924F3C">
        <w:t xml:space="preserve"> were located outside. Figure </w:t>
      </w:r>
      <w:r w:rsidR="00931F49">
        <w:t>2</w:t>
      </w:r>
      <w:r w:rsidR="006A46DC">
        <w:t>2</w:t>
      </w:r>
      <w:r w:rsidR="00924F3C">
        <w:t xml:space="preserve"> shows how the average daily outside temperature varied for house GWH1. In this case the average outside temperature before the retrofit was 13.5</w:t>
      </w:r>
      <w:r w:rsidR="00924F3C" w:rsidRPr="00924F3C">
        <w:rPr>
          <w:vertAlign w:val="superscript"/>
        </w:rPr>
        <w:t>o</w:t>
      </w:r>
      <w:r w:rsidR="00924F3C">
        <w:t>C and after the retrofit was 11.4</w:t>
      </w:r>
      <w:r w:rsidR="00924F3C" w:rsidRPr="00924F3C">
        <w:rPr>
          <w:vertAlign w:val="superscript"/>
        </w:rPr>
        <w:t>o</w:t>
      </w:r>
      <w:r w:rsidR="00924F3C">
        <w:t>C, a difference of 2.1</w:t>
      </w:r>
      <w:r w:rsidR="00924F3C" w:rsidRPr="00924F3C">
        <w:rPr>
          <w:vertAlign w:val="superscript"/>
        </w:rPr>
        <w:t>o</w:t>
      </w:r>
      <w:r w:rsidR="00924F3C">
        <w:t>C.</w:t>
      </w:r>
    </w:p>
    <w:p w14:paraId="3564E71C" w14:textId="77777777" w:rsidR="00924F3C" w:rsidRDefault="00924F3C" w:rsidP="005927C9"/>
    <w:p w14:paraId="15BF5A03" w14:textId="6E3052CD" w:rsidR="00923410" w:rsidRDefault="00931F49" w:rsidP="00924F3C">
      <w:pPr>
        <w:pStyle w:val="Figuretitle"/>
      </w:pPr>
      <w:r>
        <w:t xml:space="preserve">FIGURE </w:t>
      </w:r>
      <w:r w:rsidR="006A46DC">
        <w:t>22</w:t>
      </w:r>
      <w:r w:rsidR="00924F3C">
        <w:t xml:space="preserve">: AVERAGE </w:t>
      </w:r>
      <w:r w:rsidR="001A26D9">
        <w:t xml:space="preserve">DAILY </w:t>
      </w:r>
      <w:r w:rsidR="00924F3C">
        <w:t>OUTSIDE AIR TEMPERATURE, GWH1</w:t>
      </w:r>
    </w:p>
    <w:p w14:paraId="33ED48B1" w14:textId="2F3FE8AA" w:rsidR="00923410" w:rsidRDefault="00924F3C" w:rsidP="00924F3C">
      <w:pPr>
        <w:jc w:val="center"/>
      </w:pPr>
      <w:r w:rsidRPr="00924F3C">
        <w:rPr>
          <w:noProof/>
          <w:lang w:eastAsia="en-AU"/>
        </w:rPr>
        <w:drawing>
          <wp:inline distT="0" distB="0" distL="0" distR="0" wp14:anchorId="5A61A947" wp14:editId="7ACFA8F3">
            <wp:extent cx="3928262" cy="2460524"/>
            <wp:effectExtent l="0" t="0" r="0" b="0"/>
            <wp:docPr id="11" name="Picture 11" descr="The graph shows the average daily outside temperature recorded at house GWH1 both before (blue line) and after (orange line) the retrofit." title="Average daily outside air temperature, GW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5321" cy="2477473"/>
                    </a:xfrm>
                    <a:prstGeom prst="rect">
                      <a:avLst/>
                    </a:prstGeom>
                    <a:noFill/>
                    <a:ln>
                      <a:noFill/>
                    </a:ln>
                  </pic:spPr>
                </pic:pic>
              </a:graphicData>
            </a:graphic>
          </wp:inline>
        </w:drawing>
      </w:r>
    </w:p>
    <w:p w14:paraId="581C3E36" w14:textId="0EACDC98" w:rsidR="00A36EBB" w:rsidRDefault="00A36EBB" w:rsidP="005927C9"/>
    <w:p w14:paraId="18E409CD" w14:textId="0A2E953D" w:rsidR="000108C8" w:rsidRDefault="000108C8" w:rsidP="000108C8">
      <w:pPr>
        <w:pStyle w:val="Figuretitle"/>
      </w:pPr>
      <w:r>
        <w:t xml:space="preserve">FIGURE </w:t>
      </w:r>
      <w:r w:rsidR="00E64DE5">
        <w:t>2</w:t>
      </w:r>
      <w:r w:rsidR="006A46DC">
        <w:t>3</w:t>
      </w:r>
      <w:r>
        <w:t>: AVERA</w:t>
      </w:r>
      <w:r w:rsidR="00271741">
        <w:t>GE DAILY AMBIENT AIR TEMPERATURE, GWH3</w:t>
      </w:r>
    </w:p>
    <w:p w14:paraId="7F58C493" w14:textId="77777777" w:rsidR="000108C8" w:rsidRDefault="000108C8" w:rsidP="000108C8">
      <w:pPr>
        <w:jc w:val="center"/>
      </w:pPr>
      <w:r w:rsidRPr="008A02D5">
        <w:rPr>
          <w:noProof/>
          <w:lang w:eastAsia="en-AU"/>
        </w:rPr>
        <w:drawing>
          <wp:inline distT="0" distB="0" distL="0" distR="0" wp14:anchorId="6D784205" wp14:editId="6E227DA9">
            <wp:extent cx="3942893" cy="2511768"/>
            <wp:effectExtent l="0" t="0" r="635" b="3175"/>
            <wp:docPr id="12" name="Picture 12" descr="The graph shows the average ambient air temperature for the gas water heater at house GWH3 both before (blue line - inside) and after (orange line - outside) the retrofit." title="Average daily ambient air temperature, GW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4590" cy="2525590"/>
                    </a:xfrm>
                    <a:prstGeom prst="rect">
                      <a:avLst/>
                    </a:prstGeom>
                    <a:noFill/>
                    <a:ln>
                      <a:noFill/>
                    </a:ln>
                  </pic:spPr>
                </pic:pic>
              </a:graphicData>
            </a:graphic>
          </wp:inline>
        </w:drawing>
      </w:r>
    </w:p>
    <w:p w14:paraId="46F3C60A" w14:textId="77777777" w:rsidR="000108C8" w:rsidRDefault="000108C8" w:rsidP="005927C9"/>
    <w:p w14:paraId="382004DA" w14:textId="77777777" w:rsidR="006A46DC" w:rsidRDefault="006A46DC" w:rsidP="005927C9"/>
    <w:p w14:paraId="7E6797B6" w14:textId="77777777" w:rsidR="00AC2020" w:rsidRDefault="00AC2020" w:rsidP="00AC2020">
      <w:r>
        <w:t>At the houses where the existing water heater was located inside but the replacement water heater was located outside (GWH3 and GWH5) the situation was quite different. Figure 23 provides a comparison of the average daily ambient air temperature around the existing internal gas water heater at GWH3 with the average daily outside temperature after the retrofit. In this case the average temperature has gone from 18.6</w:t>
      </w:r>
      <w:r w:rsidRPr="0087245A">
        <w:rPr>
          <w:vertAlign w:val="superscript"/>
        </w:rPr>
        <w:t>o</w:t>
      </w:r>
      <w:r>
        <w:t>C to 11.0</w:t>
      </w:r>
      <w:r w:rsidRPr="0077630A">
        <w:rPr>
          <w:vertAlign w:val="superscript"/>
        </w:rPr>
        <w:t>o</w:t>
      </w:r>
      <w:r>
        <w:t>C, a decrease of 7.6</w:t>
      </w:r>
      <w:r w:rsidRPr="0087245A">
        <w:rPr>
          <w:vertAlign w:val="superscript"/>
        </w:rPr>
        <w:t>o</w:t>
      </w:r>
      <w:r>
        <w:t xml:space="preserve">C. This larger decrease in the ambient air temperature around the gas water heater will tend to have a bigger impact on the standing losses of the water heater, although this is only relevant to GWH3 where the replacement was a storage water heater. Gas instantaneous water heaters don’t have standing losses but do have some start-up energy loss when </w:t>
      </w:r>
      <w:r>
        <w:lastRenderedPageBreak/>
        <w:t>the hot water is first drawn off as the heat exchanger is brought up to operating temperature. These losses would be expected to be slightly higher for a system located outside, such as the replacement unit at GWH5, as the heat exchanger will start at a lower temperature.</w:t>
      </w:r>
    </w:p>
    <w:p w14:paraId="260A90F4" w14:textId="77777777" w:rsidR="00AC2020" w:rsidRDefault="00AC2020" w:rsidP="005927C9"/>
    <w:p w14:paraId="61CB0888" w14:textId="5654BAEE" w:rsidR="002A4D29" w:rsidRDefault="00AD78D6" w:rsidP="005927C9">
      <w:r w:rsidRPr="00F60456">
        <w:t>The analysis undertaken by EES allows us to compare the efficiency of the existing water heaters with the efficiency of the replacement water heaters</w:t>
      </w:r>
      <w:r w:rsidR="00271741" w:rsidRPr="00F60456">
        <w:t xml:space="preserve"> (see </w:t>
      </w:r>
      <w:r w:rsidRPr="00F60456">
        <w:t xml:space="preserve">Table </w:t>
      </w:r>
      <w:r w:rsidR="00306499" w:rsidRPr="00F60456">
        <w:t>11</w:t>
      </w:r>
      <w:r w:rsidR="00271741" w:rsidRPr="00F60456">
        <w:t>)</w:t>
      </w:r>
      <w:r w:rsidR="007F3041" w:rsidRPr="00F60456">
        <w:t>. T</w:t>
      </w:r>
      <w:r w:rsidRPr="00F60456">
        <w:t xml:space="preserve">he </w:t>
      </w:r>
      <w:r w:rsidR="00F60456">
        <w:t>average heating cycle e</w:t>
      </w:r>
      <w:r w:rsidRPr="00F60456">
        <w:t>fficiency</w:t>
      </w:r>
      <w:r w:rsidR="007F3041" w:rsidRPr="00F60456">
        <w:t xml:space="preserve"> across the six houses</w:t>
      </w:r>
      <w:r w:rsidRPr="00F60456">
        <w:t xml:space="preserve"> has increased from 56.0% in the pre-retrofit period to 63.5% in the post-retrofit period, and the </w:t>
      </w:r>
      <w:r w:rsidR="00F60456">
        <w:t>average overall e</w:t>
      </w:r>
      <w:r w:rsidRPr="00F60456">
        <w:t>fficiency has incr</w:t>
      </w:r>
      <w:r w:rsidR="00D117CE" w:rsidRPr="00F60456">
        <w:t xml:space="preserve">eased from 44.6% to 56.7%. The </w:t>
      </w:r>
      <w:r w:rsidR="00F60456">
        <w:t>heating cycle e</w:t>
      </w:r>
      <w:r w:rsidRPr="00F60456">
        <w:t>fficiency has increased in houses GWH2, GWH5 and GWH6, although has decreased in the other three houses. The largest increase in cycle efficiency was observed at GWH5 where a faulty</w:t>
      </w:r>
      <w:r w:rsidR="00F60456">
        <w:t xml:space="preserve"> 2-Star</w:t>
      </w:r>
      <w:r w:rsidRPr="00F60456">
        <w:t xml:space="preserve"> gas storage water heater was replaced </w:t>
      </w:r>
      <w:r w:rsidR="00362D7E" w:rsidRPr="00F60456">
        <w:t>with a 6</w:t>
      </w:r>
      <w:r w:rsidR="00271741" w:rsidRPr="00F60456">
        <w:t>.1</w:t>
      </w:r>
      <w:r w:rsidR="00362D7E" w:rsidRPr="00F60456">
        <w:t>-Star</w:t>
      </w:r>
      <w:r w:rsidRPr="00F60456">
        <w:t xml:space="preserve"> instantaneous gas water heater located outside.</w:t>
      </w:r>
      <w:r w:rsidR="00D117CE" w:rsidRPr="00F60456">
        <w:t xml:space="preserve"> The decrease in the </w:t>
      </w:r>
      <w:r w:rsidR="00F60456">
        <w:t>heating cycle e</w:t>
      </w:r>
      <w:r w:rsidR="00D117CE" w:rsidRPr="00F60456">
        <w:t>fficiency observed at house GWH3 may be partly due to the replacement system being located outside and the increase</w:t>
      </w:r>
      <w:r w:rsidR="00083C0F">
        <w:t>d</w:t>
      </w:r>
      <w:r w:rsidR="00D117CE" w:rsidRPr="00F60456">
        <w:t xml:space="preserve"> standing losses associated with this.</w:t>
      </w:r>
      <w:r w:rsidR="00F60456">
        <w:t xml:space="preserve"> In the case of house GWH4 the apparent reduction in the heating cycle efficiency probably reflects the </w:t>
      </w:r>
      <w:r w:rsidR="00893BF5">
        <w:t>significant reduction in the pilot energy (25.0 to 7.3 MJ per day); the seemingly faulty gas pilot of the existing water heater is likely to have distorted the heating cycle efficiency as this would have provided a significant heat input.</w:t>
      </w:r>
    </w:p>
    <w:p w14:paraId="06FD1500" w14:textId="77777777" w:rsidR="002A4D29" w:rsidRDefault="002A4D29" w:rsidP="005927C9"/>
    <w:p w14:paraId="2CFC811D" w14:textId="77777777" w:rsidR="002A4D29" w:rsidRDefault="002A4D29" w:rsidP="005927C9"/>
    <w:p w14:paraId="5C8AFC1F" w14:textId="4E4D1BB7" w:rsidR="002A4D29" w:rsidRDefault="00362D7E" w:rsidP="00AD78D6">
      <w:pPr>
        <w:pStyle w:val="Tabletitle"/>
      </w:pPr>
      <w:r>
        <w:t>TABLE 11</w:t>
      </w:r>
      <w:r w:rsidR="00AD78D6">
        <w:t>: COMPARISON OF EFFICIENCY AND ANNUAL ENERGY USE</w:t>
      </w:r>
      <w:r w:rsidR="00E65713">
        <w:t>, BEFORE AND AFTER RETROFIT</w:t>
      </w:r>
    </w:p>
    <w:tbl>
      <w:tblPr>
        <w:tblW w:w="9673" w:type="dxa"/>
        <w:tblInd w:w="-108" w:type="dxa"/>
        <w:tblLayout w:type="fixed"/>
        <w:tblLook w:val="04A0" w:firstRow="1" w:lastRow="0" w:firstColumn="1" w:lastColumn="0" w:noHBand="0" w:noVBand="1"/>
        <w:tblCaption w:val="Comparison of efficiency and annual energy use, before and after retrofit"/>
        <w:tblDescription w:val="The table provides information on the average heating cycle efficiency and average overall efficiency of the water heaters in the six houses, both before and after the retrofit. A comparison is also provided of the estimated annual gas consumption of the existing and the new replacement water heaters."/>
      </w:tblPr>
      <w:tblGrid>
        <w:gridCol w:w="884"/>
        <w:gridCol w:w="949"/>
        <w:gridCol w:w="874"/>
        <w:gridCol w:w="868"/>
        <w:gridCol w:w="883"/>
        <w:gridCol w:w="875"/>
        <w:gridCol w:w="878"/>
        <w:gridCol w:w="876"/>
        <w:gridCol w:w="875"/>
        <w:gridCol w:w="875"/>
        <w:gridCol w:w="836"/>
      </w:tblGrid>
      <w:tr w:rsidR="00FF766D" w:rsidRPr="002A4D29" w14:paraId="158A1A94" w14:textId="77777777" w:rsidTr="00AD78D6">
        <w:trPr>
          <w:trHeight w:val="300"/>
        </w:trPr>
        <w:tc>
          <w:tcPr>
            <w:tcW w:w="884" w:type="dxa"/>
            <w:vMerge w:val="restart"/>
            <w:shd w:val="clear" w:color="auto" w:fill="92D050"/>
            <w:noWrap/>
            <w:tcMar>
              <w:top w:w="28" w:type="dxa"/>
              <w:bottom w:w="28" w:type="dxa"/>
            </w:tcMar>
            <w:vAlign w:val="bottom"/>
            <w:hideMark/>
          </w:tcPr>
          <w:p w14:paraId="3550D49D" w14:textId="3996B381" w:rsidR="00FF766D" w:rsidRPr="002A4D29" w:rsidRDefault="00FF766D" w:rsidP="002A4D29">
            <w:pPr>
              <w:spacing w:line="240" w:lineRule="auto"/>
              <w:rPr>
                <w:rFonts w:cs="Arial"/>
                <w:color w:val="auto"/>
                <w:spacing w:val="0"/>
                <w:sz w:val="18"/>
                <w:szCs w:val="18"/>
                <w:lang w:eastAsia="en-AU"/>
              </w:rPr>
            </w:pPr>
            <w:r w:rsidRPr="002A4D29">
              <w:rPr>
                <w:rFonts w:cs="Arial"/>
                <w:b/>
                <w:bCs/>
                <w:spacing w:val="0"/>
                <w:sz w:val="18"/>
                <w:szCs w:val="18"/>
                <w:lang w:eastAsia="en-AU"/>
              </w:rPr>
              <w:t>House No</w:t>
            </w:r>
          </w:p>
        </w:tc>
        <w:tc>
          <w:tcPr>
            <w:tcW w:w="2691" w:type="dxa"/>
            <w:gridSpan w:val="3"/>
            <w:tcBorders>
              <w:bottom w:val="single" w:sz="4" w:space="0" w:color="FFFFFF" w:themeColor="background1"/>
            </w:tcBorders>
            <w:shd w:val="clear" w:color="auto" w:fill="92D050"/>
            <w:tcMar>
              <w:top w:w="28" w:type="dxa"/>
              <w:bottom w:w="28" w:type="dxa"/>
            </w:tcMar>
            <w:vAlign w:val="bottom"/>
            <w:hideMark/>
          </w:tcPr>
          <w:p w14:paraId="78F95B94" w14:textId="111AF9C1" w:rsidR="00FF766D" w:rsidRPr="002A4D29" w:rsidRDefault="00F60456" w:rsidP="002A4D29">
            <w:pPr>
              <w:widowControl/>
              <w:spacing w:line="240" w:lineRule="auto"/>
              <w:rPr>
                <w:rFonts w:cs="Arial"/>
                <w:b/>
                <w:bCs/>
                <w:i/>
                <w:iCs/>
                <w:spacing w:val="0"/>
                <w:sz w:val="18"/>
                <w:szCs w:val="18"/>
                <w:lang w:eastAsia="en-AU"/>
              </w:rPr>
            </w:pPr>
            <w:r>
              <w:rPr>
                <w:rFonts w:cs="Arial"/>
                <w:b/>
                <w:bCs/>
                <w:i/>
                <w:iCs/>
                <w:spacing w:val="0"/>
                <w:sz w:val="18"/>
                <w:szCs w:val="18"/>
                <w:lang w:eastAsia="en-AU"/>
              </w:rPr>
              <w:t>Heating C</w:t>
            </w:r>
            <w:r w:rsidR="00FF766D" w:rsidRPr="002A4D29">
              <w:rPr>
                <w:rFonts w:cs="Arial"/>
                <w:b/>
                <w:bCs/>
                <w:i/>
                <w:iCs/>
                <w:spacing w:val="0"/>
                <w:sz w:val="18"/>
                <w:szCs w:val="18"/>
                <w:lang w:eastAsia="en-AU"/>
              </w:rPr>
              <w:t>ycle Efficiency (%)</w:t>
            </w:r>
          </w:p>
        </w:tc>
        <w:tc>
          <w:tcPr>
            <w:tcW w:w="2636" w:type="dxa"/>
            <w:gridSpan w:val="3"/>
            <w:tcBorders>
              <w:bottom w:val="single" w:sz="4" w:space="0" w:color="FFFFFF" w:themeColor="background1"/>
            </w:tcBorders>
            <w:shd w:val="clear" w:color="auto" w:fill="92D050"/>
            <w:tcMar>
              <w:top w:w="28" w:type="dxa"/>
              <w:bottom w:w="28" w:type="dxa"/>
            </w:tcMar>
            <w:vAlign w:val="bottom"/>
            <w:hideMark/>
          </w:tcPr>
          <w:p w14:paraId="113B4716" w14:textId="77777777" w:rsidR="00FF766D" w:rsidRPr="002A4D29" w:rsidRDefault="00FF766D" w:rsidP="002A4D29">
            <w:pPr>
              <w:widowControl/>
              <w:spacing w:line="240" w:lineRule="auto"/>
              <w:rPr>
                <w:rFonts w:cs="Arial"/>
                <w:b/>
                <w:bCs/>
                <w:i/>
                <w:iCs/>
                <w:spacing w:val="0"/>
                <w:sz w:val="18"/>
                <w:szCs w:val="18"/>
                <w:lang w:eastAsia="en-AU"/>
              </w:rPr>
            </w:pPr>
            <w:r w:rsidRPr="002A4D29">
              <w:rPr>
                <w:rFonts w:cs="Arial"/>
                <w:b/>
                <w:bCs/>
                <w:i/>
                <w:iCs/>
                <w:spacing w:val="0"/>
                <w:sz w:val="18"/>
                <w:szCs w:val="18"/>
                <w:lang w:eastAsia="en-AU"/>
              </w:rPr>
              <w:t>Overall Efficiency (%)</w:t>
            </w:r>
          </w:p>
        </w:tc>
        <w:tc>
          <w:tcPr>
            <w:tcW w:w="3462" w:type="dxa"/>
            <w:gridSpan w:val="4"/>
            <w:tcBorders>
              <w:bottom w:val="single" w:sz="4" w:space="0" w:color="FFFFFF" w:themeColor="background1"/>
            </w:tcBorders>
            <w:shd w:val="clear" w:color="auto" w:fill="92D050"/>
            <w:noWrap/>
            <w:tcMar>
              <w:top w:w="28" w:type="dxa"/>
              <w:bottom w:w="28" w:type="dxa"/>
            </w:tcMar>
            <w:vAlign w:val="bottom"/>
            <w:hideMark/>
          </w:tcPr>
          <w:p w14:paraId="2A22D675" w14:textId="77777777" w:rsidR="00FF766D" w:rsidRPr="002A4D29" w:rsidRDefault="00FF766D" w:rsidP="002A4D29">
            <w:pPr>
              <w:widowControl/>
              <w:spacing w:line="240" w:lineRule="auto"/>
              <w:rPr>
                <w:rFonts w:cs="Arial"/>
                <w:b/>
                <w:bCs/>
                <w:i/>
                <w:iCs/>
                <w:spacing w:val="0"/>
                <w:sz w:val="18"/>
                <w:szCs w:val="18"/>
                <w:lang w:eastAsia="en-AU"/>
              </w:rPr>
            </w:pPr>
            <w:r w:rsidRPr="002A4D29">
              <w:rPr>
                <w:rFonts w:cs="Arial"/>
                <w:b/>
                <w:bCs/>
                <w:i/>
                <w:iCs/>
                <w:spacing w:val="0"/>
                <w:sz w:val="18"/>
                <w:szCs w:val="18"/>
                <w:lang w:eastAsia="en-AU"/>
              </w:rPr>
              <w:t>Estimated Annual Energy Use (MJ)</w:t>
            </w:r>
          </w:p>
        </w:tc>
      </w:tr>
      <w:tr w:rsidR="00FF766D" w:rsidRPr="002A4D29" w14:paraId="158608CD" w14:textId="77777777" w:rsidTr="00AD78D6">
        <w:trPr>
          <w:trHeight w:val="329"/>
        </w:trPr>
        <w:tc>
          <w:tcPr>
            <w:tcW w:w="884" w:type="dxa"/>
            <w:vMerge/>
            <w:shd w:val="clear" w:color="auto" w:fill="92D050"/>
            <w:tcMar>
              <w:top w:w="28" w:type="dxa"/>
              <w:bottom w:w="28" w:type="dxa"/>
            </w:tcMar>
            <w:vAlign w:val="bottom"/>
            <w:hideMark/>
          </w:tcPr>
          <w:p w14:paraId="6E2A4B99" w14:textId="73227578" w:rsidR="00FF766D" w:rsidRPr="002A4D29" w:rsidRDefault="00FF766D" w:rsidP="002A4D29">
            <w:pPr>
              <w:widowControl/>
              <w:spacing w:line="240" w:lineRule="auto"/>
              <w:rPr>
                <w:rFonts w:cs="Arial"/>
                <w:b/>
                <w:bCs/>
                <w:spacing w:val="0"/>
                <w:sz w:val="18"/>
                <w:szCs w:val="18"/>
                <w:lang w:eastAsia="en-AU"/>
              </w:rPr>
            </w:pPr>
          </w:p>
        </w:tc>
        <w:tc>
          <w:tcPr>
            <w:tcW w:w="949" w:type="dxa"/>
            <w:tcBorders>
              <w:top w:val="single" w:sz="4" w:space="0" w:color="FFFFFF" w:themeColor="background1"/>
            </w:tcBorders>
            <w:shd w:val="clear" w:color="auto" w:fill="92D050"/>
            <w:tcMar>
              <w:top w:w="28" w:type="dxa"/>
              <w:bottom w:w="28" w:type="dxa"/>
            </w:tcMar>
            <w:vAlign w:val="bottom"/>
            <w:hideMark/>
          </w:tcPr>
          <w:p w14:paraId="67A31062" w14:textId="77777777" w:rsidR="00FF766D" w:rsidRPr="002A4D29" w:rsidRDefault="00FF766D"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Before</w:t>
            </w:r>
          </w:p>
        </w:tc>
        <w:tc>
          <w:tcPr>
            <w:tcW w:w="874" w:type="dxa"/>
            <w:tcBorders>
              <w:top w:val="single" w:sz="4" w:space="0" w:color="FFFFFF" w:themeColor="background1"/>
            </w:tcBorders>
            <w:shd w:val="clear" w:color="auto" w:fill="92D050"/>
            <w:tcMar>
              <w:top w:w="28" w:type="dxa"/>
              <w:bottom w:w="28" w:type="dxa"/>
            </w:tcMar>
            <w:vAlign w:val="bottom"/>
            <w:hideMark/>
          </w:tcPr>
          <w:p w14:paraId="75B87DB4" w14:textId="77777777" w:rsidR="00FF766D" w:rsidRPr="002A4D29" w:rsidRDefault="00FF766D"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After</w:t>
            </w:r>
          </w:p>
        </w:tc>
        <w:tc>
          <w:tcPr>
            <w:tcW w:w="868" w:type="dxa"/>
            <w:tcBorders>
              <w:top w:val="single" w:sz="4" w:space="0" w:color="FFFFFF" w:themeColor="background1"/>
            </w:tcBorders>
            <w:shd w:val="clear" w:color="auto" w:fill="92D050"/>
            <w:tcMar>
              <w:top w:w="28" w:type="dxa"/>
              <w:bottom w:w="28" w:type="dxa"/>
            </w:tcMar>
            <w:vAlign w:val="bottom"/>
            <w:hideMark/>
          </w:tcPr>
          <w:p w14:paraId="41BB5721" w14:textId="661FE4E9" w:rsidR="00FF766D" w:rsidRPr="002A4D29" w:rsidRDefault="00FF766D" w:rsidP="002A4D29">
            <w:pPr>
              <w:widowControl/>
              <w:spacing w:line="240" w:lineRule="auto"/>
              <w:rPr>
                <w:rFonts w:cs="Arial"/>
                <w:b/>
                <w:bCs/>
                <w:spacing w:val="0"/>
                <w:sz w:val="18"/>
                <w:szCs w:val="18"/>
                <w:lang w:eastAsia="en-AU"/>
              </w:rPr>
            </w:pPr>
            <w:r>
              <w:rPr>
                <w:rFonts w:cs="Arial"/>
                <w:b/>
                <w:bCs/>
                <w:spacing w:val="0"/>
                <w:sz w:val="18"/>
                <w:szCs w:val="18"/>
                <w:lang w:eastAsia="en-AU"/>
              </w:rPr>
              <w:t>Diff.</w:t>
            </w:r>
          </w:p>
        </w:tc>
        <w:tc>
          <w:tcPr>
            <w:tcW w:w="883" w:type="dxa"/>
            <w:tcBorders>
              <w:top w:val="single" w:sz="4" w:space="0" w:color="FFFFFF" w:themeColor="background1"/>
            </w:tcBorders>
            <w:shd w:val="clear" w:color="auto" w:fill="92D050"/>
            <w:tcMar>
              <w:top w:w="28" w:type="dxa"/>
              <w:bottom w:w="28" w:type="dxa"/>
            </w:tcMar>
            <w:vAlign w:val="bottom"/>
            <w:hideMark/>
          </w:tcPr>
          <w:p w14:paraId="4B0A66D4" w14:textId="77777777" w:rsidR="00FF766D" w:rsidRPr="002A4D29" w:rsidRDefault="00FF766D"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Before</w:t>
            </w:r>
          </w:p>
        </w:tc>
        <w:tc>
          <w:tcPr>
            <w:tcW w:w="875" w:type="dxa"/>
            <w:tcBorders>
              <w:top w:val="single" w:sz="4" w:space="0" w:color="FFFFFF" w:themeColor="background1"/>
            </w:tcBorders>
            <w:shd w:val="clear" w:color="auto" w:fill="92D050"/>
            <w:tcMar>
              <w:top w:w="28" w:type="dxa"/>
              <w:bottom w:w="28" w:type="dxa"/>
            </w:tcMar>
            <w:vAlign w:val="bottom"/>
            <w:hideMark/>
          </w:tcPr>
          <w:p w14:paraId="6917A4AF" w14:textId="77777777" w:rsidR="00FF766D" w:rsidRPr="002A4D29" w:rsidRDefault="00FF766D"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After</w:t>
            </w:r>
          </w:p>
        </w:tc>
        <w:tc>
          <w:tcPr>
            <w:tcW w:w="878" w:type="dxa"/>
            <w:tcBorders>
              <w:top w:val="single" w:sz="4" w:space="0" w:color="FFFFFF" w:themeColor="background1"/>
            </w:tcBorders>
            <w:shd w:val="clear" w:color="auto" w:fill="92D050"/>
            <w:tcMar>
              <w:top w:w="28" w:type="dxa"/>
              <w:bottom w:w="28" w:type="dxa"/>
            </w:tcMar>
            <w:vAlign w:val="bottom"/>
            <w:hideMark/>
          </w:tcPr>
          <w:p w14:paraId="4B15CD54" w14:textId="488BEED4" w:rsidR="00FF766D" w:rsidRPr="002A4D29" w:rsidRDefault="00FF766D" w:rsidP="002A4D29">
            <w:pPr>
              <w:widowControl/>
              <w:spacing w:line="240" w:lineRule="auto"/>
              <w:rPr>
                <w:rFonts w:cs="Arial"/>
                <w:b/>
                <w:bCs/>
                <w:spacing w:val="0"/>
                <w:sz w:val="18"/>
                <w:szCs w:val="18"/>
                <w:lang w:eastAsia="en-AU"/>
              </w:rPr>
            </w:pPr>
            <w:r>
              <w:rPr>
                <w:rFonts w:cs="Arial"/>
                <w:b/>
                <w:bCs/>
                <w:spacing w:val="0"/>
                <w:sz w:val="18"/>
                <w:szCs w:val="18"/>
                <w:lang w:eastAsia="en-AU"/>
              </w:rPr>
              <w:t>Diff.</w:t>
            </w:r>
          </w:p>
        </w:tc>
        <w:tc>
          <w:tcPr>
            <w:tcW w:w="876" w:type="dxa"/>
            <w:tcBorders>
              <w:top w:val="single" w:sz="4" w:space="0" w:color="FFFFFF" w:themeColor="background1"/>
            </w:tcBorders>
            <w:shd w:val="clear" w:color="auto" w:fill="92D050"/>
            <w:tcMar>
              <w:top w:w="28" w:type="dxa"/>
              <w:bottom w:w="28" w:type="dxa"/>
            </w:tcMar>
            <w:vAlign w:val="bottom"/>
            <w:hideMark/>
          </w:tcPr>
          <w:p w14:paraId="1E72DDBE" w14:textId="77777777" w:rsidR="00FF766D" w:rsidRPr="002A4D29" w:rsidRDefault="00FF766D"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Before</w:t>
            </w:r>
          </w:p>
        </w:tc>
        <w:tc>
          <w:tcPr>
            <w:tcW w:w="875" w:type="dxa"/>
            <w:tcBorders>
              <w:top w:val="single" w:sz="4" w:space="0" w:color="FFFFFF" w:themeColor="background1"/>
            </w:tcBorders>
            <w:shd w:val="clear" w:color="auto" w:fill="92D050"/>
            <w:tcMar>
              <w:top w:w="28" w:type="dxa"/>
              <w:bottom w:w="28" w:type="dxa"/>
            </w:tcMar>
            <w:vAlign w:val="bottom"/>
            <w:hideMark/>
          </w:tcPr>
          <w:p w14:paraId="37B18DC7" w14:textId="77777777" w:rsidR="00FF766D" w:rsidRPr="002A4D29" w:rsidRDefault="00FF766D"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After</w:t>
            </w:r>
          </w:p>
        </w:tc>
        <w:tc>
          <w:tcPr>
            <w:tcW w:w="875" w:type="dxa"/>
            <w:tcBorders>
              <w:top w:val="single" w:sz="4" w:space="0" w:color="FFFFFF" w:themeColor="background1"/>
            </w:tcBorders>
            <w:shd w:val="clear" w:color="auto" w:fill="92D050"/>
            <w:tcMar>
              <w:top w:w="28" w:type="dxa"/>
              <w:bottom w:w="28" w:type="dxa"/>
            </w:tcMar>
            <w:vAlign w:val="bottom"/>
            <w:hideMark/>
          </w:tcPr>
          <w:p w14:paraId="3198D745" w14:textId="77777777" w:rsidR="00FF766D" w:rsidRPr="002A4D29" w:rsidRDefault="00FF766D"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Saving</w:t>
            </w:r>
          </w:p>
        </w:tc>
        <w:tc>
          <w:tcPr>
            <w:tcW w:w="836" w:type="dxa"/>
            <w:tcBorders>
              <w:top w:val="single" w:sz="4" w:space="0" w:color="FFFFFF" w:themeColor="background1"/>
            </w:tcBorders>
            <w:shd w:val="clear" w:color="auto" w:fill="92D050"/>
            <w:tcMar>
              <w:top w:w="28" w:type="dxa"/>
              <w:bottom w:w="28" w:type="dxa"/>
            </w:tcMar>
            <w:vAlign w:val="bottom"/>
            <w:hideMark/>
          </w:tcPr>
          <w:p w14:paraId="4F8752F3" w14:textId="446EEC1F" w:rsidR="00FF766D" w:rsidRPr="002A4D29" w:rsidRDefault="00FF766D" w:rsidP="002A4D29">
            <w:pPr>
              <w:widowControl/>
              <w:spacing w:line="240" w:lineRule="auto"/>
              <w:rPr>
                <w:rFonts w:cs="Arial"/>
                <w:b/>
                <w:bCs/>
                <w:spacing w:val="0"/>
                <w:sz w:val="18"/>
                <w:szCs w:val="18"/>
                <w:lang w:eastAsia="en-AU"/>
              </w:rPr>
            </w:pPr>
            <w:r>
              <w:rPr>
                <w:rFonts w:cs="Arial"/>
                <w:b/>
                <w:bCs/>
                <w:spacing w:val="0"/>
                <w:sz w:val="18"/>
                <w:szCs w:val="18"/>
                <w:lang w:eastAsia="en-AU"/>
              </w:rPr>
              <w:t>Diff.</w:t>
            </w:r>
          </w:p>
        </w:tc>
      </w:tr>
      <w:tr w:rsidR="002A4D29" w:rsidRPr="002A4D29" w14:paraId="5BD1C502" w14:textId="77777777" w:rsidTr="00AD78D6">
        <w:trPr>
          <w:trHeight w:val="300"/>
        </w:trPr>
        <w:tc>
          <w:tcPr>
            <w:tcW w:w="884" w:type="dxa"/>
            <w:tcBorders>
              <w:bottom w:val="single" w:sz="4" w:space="0" w:color="808080" w:themeColor="background1" w:themeShade="80"/>
            </w:tcBorders>
            <w:shd w:val="clear" w:color="auto" w:fill="auto"/>
            <w:noWrap/>
            <w:tcMar>
              <w:top w:w="28" w:type="dxa"/>
              <w:bottom w:w="28" w:type="dxa"/>
            </w:tcMar>
            <w:vAlign w:val="bottom"/>
            <w:hideMark/>
          </w:tcPr>
          <w:p w14:paraId="520C4FC0" w14:textId="77777777" w:rsidR="002A4D29" w:rsidRPr="002A4D29" w:rsidRDefault="002A4D29" w:rsidP="002A4D29">
            <w:pPr>
              <w:widowControl/>
              <w:spacing w:line="240" w:lineRule="auto"/>
              <w:jc w:val="center"/>
              <w:rPr>
                <w:rFonts w:cs="Arial"/>
                <w:spacing w:val="0"/>
                <w:sz w:val="18"/>
                <w:szCs w:val="18"/>
                <w:lang w:eastAsia="en-AU"/>
              </w:rPr>
            </w:pPr>
            <w:r w:rsidRPr="002A4D29">
              <w:rPr>
                <w:rFonts w:cs="Arial"/>
                <w:spacing w:val="0"/>
                <w:sz w:val="18"/>
                <w:szCs w:val="18"/>
                <w:lang w:eastAsia="en-AU"/>
              </w:rPr>
              <w:t>GWH1</w:t>
            </w:r>
          </w:p>
        </w:tc>
        <w:tc>
          <w:tcPr>
            <w:tcW w:w="949" w:type="dxa"/>
            <w:tcBorders>
              <w:bottom w:val="single" w:sz="4" w:space="0" w:color="808080" w:themeColor="background1" w:themeShade="80"/>
            </w:tcBorders>
            <w:shd w:val="clear" w:color="auto" w:fill="auto"/>
            <w:noWrap/>
            <w:tcMar>
              <w:top w:w="28" w:type="dxa"/>
              <w:bottom w:w="28" w:type="dxa"/>
            </w:tcMar>
            <w:vAlign w:val="bottom"/>
            <w:hideMark/>
          </w:tcPr>
          <w:p w14:paraId="3D5C6A31"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70.0%</w:t>
            </w:r>
          </w:p>
        </w:tc>
        <w:tc>
          <w:tcPr>
            <w:tcW w:w="874" w:type="dxa"/>
            <w:tcBorders>
              <w:bottom w:val="single" w:sz="4" w:space="0" w:color="808080" w:themeColor="background1" w:themeShade="80"/>
            </w:tcBorders>
            <w:shd w:val="clear" w:color="auto" w:fill="auto"/>
            <w:noWrap/>
            <w:tcMar>
              <w:top w:w="28" w:type="dxa"/>
              <w:bottom w:w="28" w:type="dxa"/>
            </w:tcMar>
            <w:vAlign w:val="bottom"/>
            <w:hideMark/>
          </w:tcPr>
          <w:p w14:paraId="1D62B3CB"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67.3%</w:t>
            </w:r>
          </w:p>
        </w:tc>
        <w:tc>
          <w:tcPr>
            <w:tcW w:w="868" w:type="dxa"/>
            <w:tcBorders>
              <w:bottom w:val="single" w:sz="4" w:space="0" w:color="808080" w:themeColor="background1" w:themeShade="80"/>
            </w:tcBorders>
            <w:shd w:val="clear" w:color="auto" w:fill="auto"/>
            <w:noWrap/>
            <w:tcMar>
              <w:top w:w="28" w:type="dxa"/>
              <w:bottom w:w="28" w:type="dxa"/>
            </w:tcMar>
            <w:vAlign w:val="bottom"/>
            <w:hideMark/>
          </w:tcPr>
          <w:p w14:paraId="6E982BFD"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-3.9%</w:t>
            </w:r>
          </w:p>
        </w:tc>
        <w:tc>
          <w:tcPr>
            <w:tcW w:w="883" w:type="dxa"/>
            <w:tcBorders>
              <w:bottom w:val="single" w:sz="4" w:space="0" w:color="808080" w:themeColor="background1" w:themeShade="80"/>
            </w:tcBorders>
            <w:shd w:val="clear" w:color="auto" w:fill="auto"/>
            <w:noWrap/>
            <w:tcMar>
              <w:top w:w="28" w:type="dxa"/>
              <w:bottom w:w="28" w:type="dxa"/>
            </w:tcMar>
            <w:vAlign w:val="bottom"/>
            <w:hideMark/>
          </w:tcPr>
          <w:p w14:paraId="5EDC806B"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61.1%</w:t>
            </w:r>
          </w:p>
        </w:tc>
        <w:tc>
          <w:tcPr>
            <w:tcW w:w="875" w:type="dxa"/>
            <w:tcBorders>
              <w:bottom w:val="single" w:sz="4" w:space="0" w:color="808080" w:themeColor="background1" w:themeShade="80"/>
            </w:tcBorders>
            <w:shd w:val="clear" w:color="auto" w:fill="auto"/>
            <w:noWrap/>
            <w:tcMar>
              <w:top w:w="28" w:type="dxa"/>
              <w:bottom w:w="28" w:type="dxa"/>
            </w:tcMar>
            <w:vAlign w:val="bottom"/>
            <w:hideMark/>
          </w:tcPr>
          <w:p w14:paraId="4C377E49"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60.9%</w:t>
            </w:r>
          </w:p>
        </w:tc>
        <w:tc>
          <w:tcPr>
            <w:tcW w:w="878" w:type="dxa"/>
            <w:tcBorders>
              <w:bottom w:val="single" w:sz="4" w:space="0" w:color="808080" w:themeColor="background1" w:themeShade="80"/>
            </w:tcBorders>
            <w:shd w:val="clear" w:color="auto" w:fill="auto"/>
            <w:noWrap/>
            <w:tcMar>
              <w:top w:w="28" w:type="dxa"/>
              <w:bottom w:w="28" w:type="dxa"/>
            </w:tcMar>
            <w:vAlign w:val="bottom"/>
            <w:hideMark/>
          </w:tcPr>
          <w:p w14:paraId="07F48233"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-0.4%</w:t>
            </w:r>
          </w:p>
        </w:tc>
        <w:tc>
          <w:tcPr>
            <w:tcW w:w="876" w:type="dxa"/>
            <w:tcBorders>
              <w:bottom w:val="single" w:sz="4" w:space="0" w:color="808080" w:themeColor="background1" w:themeShade="80"/>
            </w:tcBorders>
            <w:shd w:val="clear" w:color="auto" w:fill="auto"/>
            <w:noWrap/>
            <w:tcMar>
              <w:top w:w="28" w:type="dxa"/>
              <w:bottom w:w="28" w:type="dxa"/>
            </w:tcMar>
            <w:vAlign w:val="bottom"/>
            <w:hideMark/>
          </w:tcPr>
          <w:p w14:paraId="4A33A389"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23,583</w:t>
            </w:r>
          </w:p>
        </w:tc>
        <w:tc>
          <w:tcPr>
            <w:tcW w:w="875" w:type="dxa"/>
            <w:tcBorders>
              <w:bottom w:val="single" w:sz="4" w:space="0" w:color="808080" w:themeColor="background1" w:themeShade="80"/>
            </w:tcBorders>
            <w:shd w:val="clear" w:color="auto" w:fill="auto"/>
            <w:noWrap/>
            <w:tcMar>
              <w:top w:w="28" w:type="dxa"/>
              <w:bottom w:w="28" w:type="dxa"/>
            </w:tcMar>
            <w:vAlign w:val="bottom"/>
            <w:hideMark/>
          </w:tcPr>
          <w:p w14:paraId="3A15A3C6"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24,344</w:t>
            </w:r>
          </w:p>
        </w:tc>
        <w:tc>
          <w:tcPr>
            <w:tcW w:w="875" w:type="dxa"/>
            <w:tcBorders>
              <w:bottom w:val="single" w:sz="4" w:space="0" w:color="808080" w:themeColor="background1" w:themeShade="80"/>
            </w:tcBorders>
            <w:shd w:val="clear" w:color="auto" w:fill="auto"/>
            <w:noWrap/>
            <w:tcMar>
              <w:top w:w="28" w:type="dxa"/>
              <w:bottom w:w="28" w:type="dxa"/>
            </w:tcMar>
            <w:vAlign w:val="bottom"/>
            <w:hideMark/>
          </w:tcPr>
          <w:p w14:paraId="6B38B712"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-761</w:t>
            </w:r>
          </w:p>
        </w:tc>
        <w:tc>
          <w:tcPr>
            <w:tcW w:w="836" w:type="dxa"/>
            <w:tcBorders>
              <w:bottom w:val="single" w:sz="4" w:space="0" w:color="808080" w:themeColor="background1" w:themeShade="80"/>
            </w:tcBorders>
            <w:shd w:val="clear" w:color="auto" w:fill="auto"/>
            <w:noWrap/>
            <w:tcMar>
              <w:top w:w="28" w:type="dxa"/>
              <w:bottom w:w="28" w:type="dxa"/>
            </w:tcMar>
            <w:vAlign w:val="bottom"/>
            <w:hideMark/>
          </w:tcPr>
          <w:p w14:paraId="79D42D10"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-3.2%</w:t>
            </w:r>
          </w:p>
        </w:tc>
      </w:tr>
      <w:tr w:rsidR="002A4D29" w:rsidRPr="002A4D29" w14:paraId="0320903C" w14:textId="77777777" w:rsidTr="00AD78D6">
        <w:trPr>
          <w:trHeight w:val="300"/>
        </w:trPr>
        <w:tc>
          <w:tcPr>
            <w:tcW w:w="88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97FC3DB" w14:textId="77777777" w:rsidR="002A4D29" w:rsidRPr="002A4D29" w:rsidRDefault="002A4D29" w:rsidP="002A4D29">
            <w:pPr>
              <w:widowControl/>
              <w:spacing w:line="240" w:lineRule="auto"/>
              <w:jc w:val="center"/>
              <w:rPr>
                <w:rFonts w:cs="Arial"/>
                <w:spacing w:val="0"/>
                <w:sz w:val="18"/>
                <w:szCs w:val="18"/>
                <w:lang w:eastAsia="en-AU"/>
              </w:rPr>
            </w:pPr>
            <w:r w:rsidRPr="002A4D29">
              <w:rPr>
                <w:rFonts w:cs="Arial"/>
                <w:spacing w:val="0"/>
                <w:sz w:val="18"/>
                <w:szCs w:val="18"/>
                <w:lang w:eastAsia="en-AU"/>
              </w:rPr>
              <w:t>GWH2</w:t>
            </w:r>
          </w:p>
        </w:tc>
        <w:tc>
          <w:tcPr>
            <w:tcW w:w="94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55897223"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33.9%</w:t>
            </w:r>
          </w:p>
        </w:tc>
        <w:tc>
          <w:tcPr>
            <w:tcW w:w="87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4EC90CB"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46.4%</w:t>
            </w:r>
          </w:p>
        </w:tc>
        <w:tc>
          <w:tcPr>
            <w:tcW w:w="8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527B7AAF"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36.8%</w:t>
            </w:r>
          </w:p>
        </w:tc>
        <w:tc>
          <w:tcPr>
            <w:tcW w:w="8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661E7B97"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28.8%</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A783EE6"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38.3%</w:t>
            </w:r>
          </w:p>
        </w:tc>
        <w:tc>
          <w:tcPr>
            <w:tcW w:w="87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211DEBD"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32.9%</w:t>
            </w:r>
          </w:p>
        </w:tc>
        <w:tc>
          <w:tcPr>
            <w:tcW w:w="8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729AC2B0"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21,340</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62BC576"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16,717</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48430C85"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4,623</w:t>
            </w:r>
          </w:p>
        </w:tc>
        <w:tc>
          <w:tcPr>
            <w:tcW w:w="8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4F441D30"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21.7%</w:t>
            </w:r>
          </w:p>
        </w:tc>
      </w:tr>
      <w:tr w:rsidR="002A4D29" w:rsidRPr="002A4D29" w14:paraId="01BA51BF" w14:textId="77777777" w:rsidTr="00AD78D6">
        <w:trPr>
          <w:trHeight w:val="300"/>
        </w:trPr>
        <w:tc>
          <w:tcPr>
            <w:tcW w:w="88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34A0074" w14:textId="77777777" w:rsidR="002A4D29" w:rsidRPr="002A4D29" w:rsidRDefault="002A4D29" w:rsidP="002A4D29">
            <w:pPr>
              <w:widowControl/>
              <w:spacing w:line="240" w:lineRule="auto"/>
              <w:jc w:val="center"/>
              <w:rPr>
                <w:rFonts w:cs="Arial"/>
                <w:spacing w:val="0"/>
                <w:sz w:val="18"/>
                <w:szCs w:val="18"/>
                <w:lang w:eastAsia="en-AU"/>
              </w:rPr>
            </w:pPr>
            <w:r w:rsidRPr="002A4D29">
              <w:rPr>
                <w:rFonts w:cs="Arial"/>
                <w:spacing w:val="0"/>
                <w:sz w:val="18"/>
                <w:szCs w:val="18"/>
                <w:lang w:eastAsia="en-AU"/>
              </w:rPr>
              <w:t>GWH3</w:t>
            </w:r>
          </w:p>
        </w:tc>
        <w:tc>
          <w:tcPr>
            <w:tcW w:w="94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9000D87"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65.3%</w:t>
            </w:r>
          </w:p>
        </w:tc>
        <w:tc>
          <w:tcPr>
            <w:tcW w:w="87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213C50B"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58.4%</w:t>
            </w:r>
          </w:p>
        </w:tc>
        <w:tc>
          <w:tcPr>
            <w:tcW w:w="8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B7AF809"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-10.6%</w:t>
            </w:r>
          </w:p>
        </w:tc>
        <w:tc>
          <w:tcPr>
            <w:tcW w:w="8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778A3E38"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53.8%</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0D81D917"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52.9%</w:t>
            </w:r>
          </w:p>
        </w:tc>
        <w:tc>
          <w:tcPr>
            <w:tcW w:w="87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49720CD0"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-1.6%</w:t>
            </w:r>
          </w:p>
        </w:tc>
        <w:tc>
          <w:tcPr>
            <w:tcW w:w="8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7627003"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18,466</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567004DF"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18,190</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277BA6D"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277</w:t>
            </w:r>
          </w:p>
        </w:tc>
        <w:tc>
          <w:tcPr>
            <w:tcW w:w="8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6637B226"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1.5%</w:t>
            </w:r>
          </w:p>
        </w:tc>
      </w:tr>
      <w:tr w:rsidR="002A4D29" w:rsidRPr="002A4D29" w14:paraId="0E9FC4FB" w14:textId="77777777" w:rsidTr="00AD78D6">
        <w:trPr>
          <w:trHeight w:val="300"/>
        </w:trPr>
        <w:tc>
          <w:tcPr>
            <w:tcW w:w="88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63DEBC1D" w14:textId="77777777" w:rsidR="002A4D29" w:rsidRPr="002A4D29" w:rsidRDefault="002A4D29" w:rsidP="002A4D29">
            <w:pPr>
              <w:widowControl/>
              <w:spacing w:line="240" w:lineRule="auto"/>
              <w:jc w:val="center"/>
              <w:rPr>
                <w:rFonts w:cs="Arial"/>
                <w:spacing w:val="0"/>
                <w:sz w:val="18"/>
                <w:szCs w:val="18"/>
                <w:lang w:eastAsia="en-AU"/>
              </w:rPr>
            </w:pPr>
            <w:r w:rsidRPr="002A4D29">
              <w:rPr>
                <w:rFonts w:cs="Arial"/>
                <w:spacing w:val="0"/>
                <w:sz w:val="18"/>
                <w:szCs w:val="18"/>
                <w:lang w:eastAsia="en-AU"/>
              </w:rPr>
              <w:t>GWH4</w:t>
            </w:r>
          </w:p>
        </w:tc>
        <w:tc>
          <w:tcPr>
            <w:tcW w:w="94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72E3996C"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65.9%</w:t>
            </w:r>
          </w:p>
        </w:tc>
        <w:tc>
          <w:tcPr>
            <w:tcW w:w="87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081C2DE"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61.2%</w:t>
            </w:r>
          </w:p>
        </w:tc>
        <w:tc>
          <w:tcPr>
            <w:tcW w:w="8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D1D713A"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-7.1%</w:t>
            </w:r>
          </w:p>
        </w:tc>
        <w:tc>
          <w:tcPr>
            <w:tcW w:w="8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5D8D88D9"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35.6%</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9C7D150"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51.3%</w:t>
            </w:r>
          </w:p>
        </w:tc>
        <w:tc>
          <w:tcPr>
            <w:tcW w:w="87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1B5B3CB"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43.9%</w:t>
            </w:r>
          </w:p>
        </w:tc>
        <w:tc>
          <w:tcPr>
            <w:tcW w:w="8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52BF4265"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20,404</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0E62F9C1"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14,748</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06142B85"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5,656</w:t>
            </w:r>
          </w:p>
        </w:tc>
        <w:tc>
          <w:tcPr>
            <w:tcW w:w="8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4ED64EF4"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27.7%</w:t>
            </w:r>
          </w:p>
        </w:tc>
      </w:tr>
      <w:tr w:rsidR="002A4D29" w:rsidRPr="002A4D29" w14:paraId="7BF66A79" w14:textId="77777777" w:rsidTr="00AD78D6">
        <w:trPr>
          <w:trHeight w:val="300"/>
        </w:trPr>
        <w:tc>
          <w:tcPr>
            <w:tcW w:w="88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2547899" w14:textId="77777777" w:rsidR="002A4D29" w:rsidRPr="002A4D29" w:rsidRDefault="002A4D29" w:rsidP="002A4D29">
            <w:pPr>
              <w:widowControl/>
              <w:spacing w:line="240" w:lineRule="auto"/>
              <w:jc w:val="center"/>
              <w:rPr>
                <w:rFonts w:cs="Arial"/>
                <w:spacing w:val="0"/>
                <w:sz w:val="18"/>
                <w:szCs w:val="18"/>
                <w:lang w:eastAsia="en-AU"/>
              </w:rPr>
            </w:pPr>
            <w:r w:rsidRPr="002A4D29">
              <w:rPr>
                <w:rFonts w:cs="Arial"/>
                <w:spacing w:val="0"/>
                <w:sz w:val="18"/>
                <w:szCs w:val="18"/>
                <w:lang w:eastAsia="en-AU"/>
              </w:rPr>
              <w:t>GWH5</w:t>
            </w:r>
          </w:p>
        </w:tc>
        <w:tc>
          <w:tcPr>
            <w:tcW w:w="94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DA34DE4"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42.6%</w:t>
            </w:r>
          </w:p>
        </w:tc>
        <w:tc>
          <w:tcPr>
            <w:tcW w:w="87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CEFE22C"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84.1%</w:t>
            </w:r>
          </w:p>
        </w:tc>
        <w:tc>
          <w:tcPr>
            <w:tcW w:w="8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9C46A42"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97.5%</w:t>
            </w:r>
          </w:p>
        </w:tc>
        <w:tc>
          <w:tcPr>
            <w:tcW w:w="8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F2D2943"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37.6%</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4294CD86"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81.2%</w:t>
            </w:r>
          </w:p>
        </w:tc>
        <w:tc>
          <w:tcPr>
            <w:tcW w:w="87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619D73E1"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115.9%</w:t>
            </w:r>
          </w:p>
        </w:tc>
        <w:tc>
          <w:tcPr>
            <w:tcW w:w="8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707375A6"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15,859</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8754543"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5,005</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65EEDACD"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10,854</w:t>
            </w:r>
          </w:p>
        </w:tc>
        <w:tc>
          <w:tcPr>
            <w:tcW w:w="8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74CE4E9"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68.4%</w:t>
            </w:r>
          </w:p>
        </w:tc>
      </w:tr>
      <w:tr w:rsidR="002A4D29" w:rsidRPr="002A4D29" w14:paraId="54A1FFFE" w14:textId="77777777" w:rsidTr="00AD78D6">
        <w:trPr>
          <w:trHeight w:val="300"/>
        </w:trPr>
        <w:tc>
          <w:tcPr>
            <w:tcW w:w="88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75FAE20" w14:textId="77777777" w:rsidR="002A4D29" w:rsidRPr="002A4D29" w:rsidRDefault="002A4D29" w:rsidP="002A4D29">
            <w:pPr>
              <w:widowControl/>
              <w:spacing w:line="240" w:lineRule="auto"/>
              <w:jc w:val="center"/>
              <w:rPr>
                <w:rFonts w:cs="Arial"/>
                <w:spacing w:val="0"/>
                <w:sz w:val="18"/>
                <w:szCs w:val="18"/>
                <w:lang w:eastAsia="en-AU"/>
              </w:rPr>
            </w:pPr>
            <w:r w:rsidRPr="002A4D29">
              <w:rPr>
                <w:rFonts w:cs="Arial"/>
                <w:spacing w:val="0"/>
                <w:sz w:val="18"/>
                <w:szCs w:val="18"/>
                <w:lang w:eastAsia="en-AU"/>
              </w:rPr>
              <w:t>GWH6</w:t>
            </w:r>
          </w:p>
        </w:tc>
        <w:tc>
          <w:tcPr>
            <w:tcW w:w="94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6CA7D95D"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58.0%</w:t>
            </w:r>
          </w:p>
        </w:tc>
        <w:tc>
          <w:tcPr>
            <w:tcW w:w="87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7E4AB985"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63.9%</w:t>
            </w:r>
          </w:p>
        </w:tc>
        <w:tc>
          <w:tcPr>
            <w:tcW w:w="8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3BC2386"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10.1%</w:t>
            </w:r>
          </w:p>
        </w:tc>
        <w:tc>
          <w:tcPr>
            <w:tcW w:w="8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3AB7710"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50.4%</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5403812B"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55.5%</w:t>
            </w:r>
          </w:p>
        </w:tc>
        <w:tc>
          <w:tcPr>
            <w:tcW w:w="87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57F3F17"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10.2%</w:t>
            </w:r>
          </w:p>
        </w:tc>
        <w:tc>
          <w:tcPr>
            <w:tcW w:w="8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DA4217C"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25,719</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CA55A81"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22,840</w:t>
            </w:r>
          </w:p>
        </w:tc>
        <w:tc>
          <w:tcPr>
            <w:tcW w:w="87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E8DD324"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2,879</w:t>
            </w:r>
          </w:p>
        </w:tc>
        <w:tc>
          <w:tcPr>
            <w:tcW w:w="8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1E9E279" w14:textId="77777777" w:rsidR="002A4D29" w:rsidRPr="002A4D29" w:rsidRDefault="002A4D29" w:rsidP="002A4D29">
            <w:pPr>
              <w:widowControl/>
              <w:spacing w:line="240" w:lineRule="auto"/>
              <w:rPr>
                <w:rFonts w:cs="Arial"/>
                <w:spacing w:val="0"/>
                <w:sz w:val="18"/>
                <w:szCs w:val="18"/>
                <w:lang w:eastAsia="en-AU"/>
              </w:rPr>
            </w:pPr>
            <w:r w:rsidRPr="002A4D29">
              <w:rPr>
                <w:rFonts w:cs="Arial"/>
                <w:spacing w:val="0"/>
                <w:sz w:val="18"/>
                <w:szCs w:val="18"/>
                <w:lang w:eastAsia="en-AU"/>
              </w:rPr>
              <w:t>11.2%</w:t>
            </w:r>
          </w:p>
        </w:tc>
      </w:tr>
      <w:tr w:rsidR="002A4D29" w:rsidRPr="002A4D29" w14:paraId="0C2F5C46" w14:textId="77777777" w:rsidTr="00AD78D6">
        <w:trPr>
          <w:trHeight w:val="300"/>
        </w:trPr>
        <w:tc>
          <w:tcPr>
            <w:tcW w:w="884"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65E68A6A" w14:textId="77777777" w:rsidR="002A4D29" w:rsidRPr="002A4D29" w:rsidRDefault="002A4D29" w:rsidP="002A4D29">
            <w:pPr>
              <w:widowControl/>
              <w:spacing w:line="240" w:lineRule="auto"/>
              <w:jc w:val="center"/>
              <w:rPr>
                <w:rFonts w:cs="Arial"/>
                <w:b/>
                <w:bCs/>
                <w:spacing w:val="0"/>
                <w:sz w:val="18"/>
                <w:szCs w:val="18"/>
                <w:lang w:eastAsia="en-AU"/>
              </w:rPr>
            </w:pPr>
            <w:r w:rsidRPr="002A4D29">
              <w:rPr>
                <w:rFonts w:cs="Arial"/>
                <w:b/>
                <w:bCs/>
                <w:spacing w:val="0"/>
                <w:sz w:val="18"/>
                <w:szCs w:val="18"/>
                <w:lang w:eastAsia="en-AU"/>
              </w:rPr>
              <w:t>Av</w:t>
            </w:r>
          </w:p>
        </w:tc>
        <w:tc>
          <w:tcPr>
            <w:tcW w:w="94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5858E7DD"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56.0%</w:t>
            </w:r>
          </w:p>
        </w:tc>
        <w:tc>
          <w:tcPr>
            <w:tcW w:w="874"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65C3DD94"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63.5%</w:t>
            </w:r>
          </w:p>
        </w:tc>
        <w:tc>
          <w:tcPr>
            <w:tcW w:w="868"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26185DDE"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13.6%</w:t>
            </w:r>
          </w:p>
        </w:tc>
        <w:tc>
          <w:tcPr>
            <w:tcW w:w="883"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0FD5E518"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44.6%</w:t>
            </w:r>
          </w:p>
        </w:tc>
        <w:tc>
          <w:tcPr>
            <w:tcW w:w="87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1BC27C39"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56.7%</w:t>
            </w:r>
          </w:p>
        </w:tc>
        <w:tc>
          <w:tcPr>
            <w:tcW w:w="878"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0F245A85"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63.0%</w:t>
            </w:r>
          </w:p>
        </w:tc>
        <w:tc>
          <w:tcPr>
            <w:tcW w:w="87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00B1628F"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20,895</w:t>
            </w:r>
          </w:p>
        </w:tc>
        <w:tc>
          <w:tcPr>
            <w:tcW w:w="87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301EAAF1"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16,974</w:t>
            </w:r>
          </w:p>
        </w:tc>
        <w:tc>
          <w:tcPr>
            <w:tcW w:w="875"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2390B2B9"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3,921</w:t>
            </w:r>
          </w:p>
        </w:tc>
        <w:tc>
          <w:tcPr>
            <w:tcW w:w="836"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01253A04" w14:textId="77777777" w:rsidR="002A4D29" w:rsidRPr="002A4D29" w:rsidRDefault="002A4D29" w:rsidP="002A4D29">
            <w:pPr>
              <w:widowControl/>
              <w:spacing w:line="240" w:lineRule="auto"/>
              <w:rPr>
                <w:rFonts w:cs="Arial"/>
                <w:b/>
                <w:bCs/>
                <w:spacing w:val="0"/>
                <w:sz w:val="18"/>
                <w:szCs w:val="18"/>
                <w:lang w:eastAsia="en-AU"/>
              </w:rPr>
            </w:pPr>
            <w:r w:rsidRPr="002A4D29">
              <w:rPr>
                <w:rFonts w:cs="Arial"/>
                <w:b/>
                <w:bCs/>
                <w:spacing w:val="0"/>
                <w:sz w:val="18"/>
                <w:szCs w:val="18"/>
                <w:lang w:eastAsia="en-AU"/>
              </w:rPr>
              <w:t>18.8%</w:t>
            </w:r>
          </w:p>
        </w:tc>
      </w:tr>
    </w:tbl>
    <w:p w14:paraId="488104C2" w14:textId="77777777" w:rsidR="002A4D29" w:rsidRDefault="002A4D29" w:rsidP="005927C9"/>
    <w:p w14:paraId="2354CC08" w14:textId="77777777" w:rsidR="002A4D29" w:rsidRDefault="002A4D29" w:rsidP="005927C9"/>
    <w:p w14:paraId="6FAE0D67" w14:textId="6D2EE784" w:rsidR="002A4D29" w:rsidRDefault="006117C1" w:rsidP="005927C9">
      <w:r>
        <w:t xml:space="preserve">The largest improvement in efficiency has occurred at GWH5 where the existing </w:t>
      </w:r>
      <w:r w:rsidR="00E6503A">
        <w:t xml:space="preserve">2-Star </w:t>
      </w:r>
      <w:r>
        <w:t>gas storage system was replaced with a 6</w:t>
      </w:r>
      <w:r w:rsidR="00E6503A">
        <w:t>.1</w:t>
      </w:r>
      <w:r>
        <w:t xml:space="preserve">-Star gas instantaneous system. In this case the </w:t>
      </w:r>
      <w:r w:rsidR="00893BF5">
        <w:t>heating cycle e</w:t>
      </w:r>
      <w:r>
        <w:t>fficiency increased from 42.6% to 84.1%</w:t>
      </w:r>
      <w:r w:rsidR="00E6503A">
        <w:t>,</w:t>
      </w:r>
      <w:r w:rsidR="00893BF5">
        <w:t xml:space="preserve"> and the o</w:t>
      </w:r>
      <w:r>
        <w:t>verall</w:t>
      </w:r>
      <w:r w:rsidR="00893BF5">
        <w:t xml:space="preserve"> e</w:t>
      </w:r>
      <w:r>
        <w:t>fficiency increased from 37.6% to 81.2%, an increase of 115.9%. For the five other houses at which there was a like-for-like gas storage replacement the increase in efficiency was much l</w:t>
      </w:r>
      <w:r w:rsidR="00D01464">
        <w:t>ower. In this case the average heating cycle e</w:t>
      </w:r>
      <w:r>
        <w:t>fficiency across the five houses increased from 5</w:t>
      </w:r>
      <w:r w:rsidR="00D01464">
        <w:t>8.6% to 59.4%, and the average overall e</w:t>
      </w:r>
      <w:r>
        <w:t>fficiency increased from 45.9% to 51.8%, an increase of 12.7%. Some of this large difference is due to the fact that the existing storage water heater at GWH5 was</w:t>
      </w:r>
      <w:r w:rsidR="00E6503A">
        <w:t xml:space="preserve"> the least efficient of the existing water heaters and was</w:t>
      </w:r>
      <w:r>
        <w:t xml:space="preserve"> faulty, some was due to the fact that the instantaneous gas wate</w:t>
      </w:r>
      <w:r w:rsidR="00011D52">
        <w:t>r heater was more efficient than</w:t>
      </w:r>
      <w:r>
        <w:t xml:space="preserve"> the replacement storage water heater – 6</w:t>
      </w:r>
      <w:r w:rsidR="00E6503A">
        <w:t>.1</w:t>
      </w:r>
      <w:r>
        <w:t>-Stars compar</w:t>
      </w:r>
      <w:r w:rsidR="004223F5">
        <w:t>ed with 5.1-Stars – but a key</w:t>
      </w:r>
      <w:r>
        <w:t xml:space="preserve"> reason is likely to be that at the relatively low water heating task faced by the water heaters the gas instantaneous systems are inherently more efficient as they do not have energy consumption associated with a </w:t>
      </w:r>
      <w:r w:rsidR="00011D52">
        <w:t xml:space="preserve">gas </w:t>
      </w:r>
      <w:r>
        <w:t>pilot light or standing losses.</w:t>
      </w:r>
    </w:p>
    <w:p w14:paraId="6E6DF161" w14:textId="77777777" w:rsidR="006117C1" w:rsidRDefault="006117C1" w:rsidP="005927C9"/>
    <w:p w14:paraId="20E53BB7" w14:textId="0E7FF61B" w:rsidR="008429D2" w:rsidRDefault="006117C1" w:rsidP="005927C9">
      <w:r w:rsidRPr="00AF7E00">
        <w:t>EES have analysed the data from the pre- and post-retrofit mo</w:t>
      </w:r>
      <w:r w:rsidR="000E3130" w:rsidRPr="00AF7E00">
        <w:t>nitoring period to estimate the</w:t>
      </w:r>
      <w:r w:rsidRPr="00AF7E00">
        <w:t xml:space="preserve"> annual energy consumption of the gas water heaters before and after the retrofits</w:t>
      </w:r>
      <w:r w:rsidR="00AF7E00">
        <w:rPr>
          <w:rStyle w:val="FootnoteReference"/>
        </w:rPr>
        <w:footnoteReference w:id="34"/>
      </w:r>
      <w:r w:rsidRPr="00AF7E00">
        <w:t>. This analysis</w:t>
      </w:r>
      <w:r w:rsidR="00AF7E00">
        <w:t xml:space="preserve"> was based on </w:t>
      </w:r>
      <w:r w:rsidR="00AF7E00">
        <w:lastRenderedPageBreak/>
        <w:t xml:space="preserve">the average water heating task at each house over the monitoring period, scaled to take into account changes in the cold water </w:t>
      </w:r>
      <w:r w:rsidR="0062138E">
        <w:t>temperature throughout the year</w:t>
      </w:r>
      <w:r w:rsidR="000E3130" w:rsidRPr="00AF7E00">
        <w:t>.</w:t>
      </w:r>
      <w:r w:rsidR="00AF7E00">
        <w:t xml:space="preserve"> It also took into account the measured performance of the existing and replacement water heaters, and the changes in average air temperatures throughout the year. </w:t>
      </w:r>
      <w:r w:rsidR="000E3130" w:rsidRPr="00AF7E00">
        <w:t xml:space="preserve">The results of this analysis are also shown in Table </w:t>
      </w:r>
      <w:r w:rsidR="00395716" w:rsidRPr="00AF7E00">
        <w:t>1</w:t>
      </w:r>
      <w:r w:rsidR="0060152A" w:rsidRPr="00AF7E00">
        <w:t>1</w:t>
      </w:r>
      <w:r w:rsidR="000E3130" w:rsidRPr="00AF7E00">
        <w:t>. The average annual gas saving across all of the houses was</w:t>
      </w:r>
      <w:r w:rsidR="00AF7E00">
        <w:t xml:space="preserve"> estimated to be</w:t>
      </w:r>
      <w:r w:rsidR="000E3130" w:rsidRPr="00AF7E00">
        <w:t xml:space="preserve"> 3,921 MJ per ye</w:t>
      </w:r>
      <w:r w:rsidR="00CF39C5">
        <w:t>ar, or a saving of 18.8%. Consistent with the observed</w:t>
      </w:r>
      <w:r w:rsidR="000E3130">
        <w:t xml:space="preserve"> increase in water heater efficiencies, the energy s</w:t>
      </w:r>
      <w:r w:rsidR="0062138E">
        <w:t>aving achieved from replacing the</w:t>
      </w:r>
      <w:r w:rsidR="000E3130">
        <w:t xml:space="preserve"> existing </w:t>
      </w:r>
      <w:r w:rsidR="00AF7E00">
        <w:t xml:space="preserve">2-Star </w:t>
      </w:r>
      <w:r w:rsidR="000E3130">
        <w:t>gas storage system with a 6</w:t>
      </w:r>
      <w:r w:rsidR="004B2936">
        <w:t>.1</w:t>
      </w:r>
      <w:r w:rsidR="0062138E">
        <w:t>-Star gas instantaneous system  at house GWH5</w:t>
      </w:r>
      <w:r w:rsidR="000E3130">
        <w:t xml:space="preserve"> was significantly larger than where </w:t>
      </w:r>
      <w:r w:rsidR="00AF7E00">
        <w:t>the existing gas storage systems were r</w:t>
      </w:r>
      <w:r w:rsidR="000E3130">
        <w:t>eplaced with a 5.1 Star gas storage system. In the case of GWH5 the estimated annual energy saving was 10,854 MJ per year (68.4%) compared with the estimated average saving across the other five houses of 2,535 MJ per year (11.6%).</w:t>
      </w:r>
    </w:p>
    <w:p w14:paraId="372F89ED" w14:textId="77777777" w:rsidR="008429D2" w:rsidRDefault="008429D2" w:rsidP="005927C9"/>
    <w:p w14:paraId="21C6C46A" w14:textId="77777777" w:rsidR="00443486" w:rsidRPr="00C829AB" w:rsidRDefault="00443486" w:rsidP="00C829AB">
      <w:pPr>
        <w:pStyle w:val="Heading2"/>
      </w:pPr>
      <w:bookmarkStart w:id="30" w:name="_Toc468355599"/>
      <w:r w:rsidRPr="00C829AB">
        <w:t>Economics of retrofitting</w:t>
      </w:r>
      <w:bookmarkEnd w:id="30"/>
    </w:p>
    <w:p w14:paraId="3384FB8A" w14:textId="6D32797D" w:rsidR="00A57F34" w:rsidRDefault="008C27C4" w:rsidP="00C829AB">
      <w:r>
        <w:t>The estimated annual energy saving</w:t>
      </w:r>
      <w:r w:rsidR="00521AC1">
        <w:t>s</w:t>
      </w:r>
      <w:r>
        <w:t xml:space="preserve"> from the water heater retrofit</w:t>
      </w:r>
      <w:r w:rsidR="00521AC1">
        <w:t>s</w:t>
      </w:r>
      <w:r w:rsidR="00EB3E5D">
        <w:t xml:space="preserve"> have</w:t>
      </w:r>
      <w:r>
        <w:t xml:space="preserve"> been used to estimate the annual energy bill saving</w:t>
      </w:r>
      <w:r w:rsidR="00521AC1">
        <w:t>s</w:t>
      </w:r>
      <w:r>
        <w:rPr>
          <w:rStyle w:val="FootnoteReference"/>
        </w:rPr>
        <w:footnoteReference w:id="35"/>
      </w:r>
      <w:r>
        <w:t>. This has been combined with data on the installation cost of the water heater</w:t>
      </w:r>
      <w:r w:rsidR="00521AC1">
        <w:t>s</w:t>
      </w:r>
      <w:r>
        <w:t xml:space="preserve"> to estimate the payback period</w:t>
      </w:r>
      <w:r w:rsidR="00521AC1">
        <w:t>s</w:t>
      </w:r>
      <w:r>
        <w:t xml:space="preserve"> for the investment in the gas water heater upgrade</w:t>
      </w:r>
      <w:r w:rsidR="00521AC1">
        <w:t>s</w:t>
      </w:r>
      <w:r>
        <w:t>. The estimated annual greenhouse saving</w:t>
      </w:r>
      <w:r w:rsidR="00521AC1">
        <w:t>s achieved from the retrofits have</w:t>
      </w:r>
      <w:r>
        <w:t xml:space="preserve"> also been calculated, and the results of this analysis are shown in Table </w:t>
      </w:r>
      <w:r w:rsidR="000C1C87">
        <w:t>12</w:t>
      </w:r>
      <w:r>
        <w:t>.</w:t>
      </w:r>
    </w:p>
    <w:p w14:paraId="5F4A8C85" w14:textId="77777777" w:rsidR="00A57F34" w:rsidRDefault="00A57F34" w:rsidP="00C829AB"/>
    <w:p w14:paraId="16E64809" w14:textId="3E774BBE" w:rsidR="008975D8" w:rsidRDefault="008975D8" w:rsidP="00C829AB">
      <w:r>
        <w:t>The average annual gas bill saving resulting fr</w:t>
      </w:r>
      <w:r w:rsidR="00EB3E5D">
        <w:t>om the gas water heater retrofits</w:t>
      </w:r>
      <w:r>
        <w:t xml:space="preserve"> was estimated to be $78.4 per year based on current gas tariffs, and the average annual greenhouse gas saving was estimated to be 217 kg CO</w:t>
      </w:r>
      <w:r w:rsidRPr="008975D8">
        <w:rPr>
          <w:vertAlign w:val="subscript"/>
        </w:rPr>
        <w:t>2-e</w:t>
      </w:r>
      <w:r>
        <w:t xml:space="preserve"> per year. </w:t>
      </w:r>
      <w:r w:rsidR="007F7BA8">
        <w:t>Consistent with the results for the energy savings the annual energy bill and greenhouse gas savings achieved by the upgrade to the 6</w:t>
      </w:r>
      <w:r w:rsidR="004B2936">
        <w:t>.1</w:t>
      </w:r>
      <w:r w:rsidR="007F7BA8">
        <w:t xml:space="preserve">-Star gas instantaneous water heater at GWH5 - $217.1 </w:t>
      </w:r>
      <w:r w:rsidR="00930D87">
        <w:t xml:space="preserve">per year </w:t>
      </w:r>
      <w:r w:rsidR="007F7BA8">
        <w:t>and 599 kg CO</w:t>
      </w:r>
      <w:r w:rsidR="007F7BA8" w:rsidRPr="007F7BA8">
        <w:rPr>
          <w:vertAlign w:val="subscript"/>
        </w:rPr>
        <w:t>2-e</w:t>
      </w:r>
      <w:r w:rsidR="007F7BA8">
        <w:t xml:space="preserve"> </w:t>
      </w:r>
      <w:r w:rsidR="00930D87">
        <w:t xml:space="preserve">per year </w:t>
      </w:r>
      <w:r w:rsidR="007F7BA8">
        <w:t>respectively – are considerably larger than the average savings achieved at the other five houses where the existing gas water heater w</w:t>
      </w:r>
      <w:r w:rsidR="00521AC1">
        <w:t>as upgraded to a 5.1-Star</w:t>
      </w:r>
      <w:r w:rsidR="007F7BA8">
        <w:t xml:space="preserve"> storage system - $51.0 </w:t>
      </w:r>
      <w:r w:rsidR="00930D87">
        <w:t xml:space="preserve">per year </w:t>
      </w:r>
      <w:r w:rsidR="007F7BA8">
        <w:t>and 140 kg CO</w:t>
      </w:r>
      <w:r w:rsidR="007F7BA8" w:rsidRPr="007F7BA8">
        <w:rPr>
          <w:vertAlign w:val="subscript"/>
        </w:rPr>
        <w:t>2-e</w:t>
      </w:r>
      <w:r w:rsidR="003E00DA">
        <w:t xml:space="preserve"> </w:t>
      </w:r>
      <w:r w:rsidR="00930D87">
        <w:t xml:space="preserve">per year </w:t>
      </w:r>
      <w:r w:rsidR="003E00DA">
        <w:t>respectively.</w:t>
      </w:r>
    </w:p>
    <w:p w14:paraId="6A867DCB" w14:textId="77777777" w:rsidR="003E00DA" w:rsidRDefault="003E00DA" w:rsidP="00C829AB"/>
    <w:p w14:paraId="497163FD" w14:textId="1646CC53" w:rsidR="003E00DA" w:rsidRDefault="003E00DA" w:rsidP="00C829AB">
      <w:r>
        <w:t>The savings achieved at houses GWH1 and GWH3 were not consistent with the savings achieved at the other four houses. If these two houses are eliminated from the analysis the average annual energy bill savings are $120.0 per year and the average annual greenhouse savings are 331 kg CO</w:t>
      </w:r>
      <w:r w:rsidRPr="003E00DA">
        <w:rPr>
          <w:vertAlign w:val="subscript"/>
        </w:rPr>
        <w:t xml:space="preserve">2-e </w:t>
      </w:r>
      <w:r>
        <w:t>per year.</w:t>
      </w:r>
    </w:p>
    <w:p w14:paraId="3B27B361" w14:textId="77777777" w:rsidR="008975D8" w:rsidRDefault="008975D8" w:rsidP="00C829AB"/>
    <w:p w14:paraId="4237F124" w14:textId="402CE3C1" w:rsidR="00D62F19" w:rsidRDefault="008975D8" w:rsidP="00C829AB">
      <w:r>
        <w:t xml:space="preserve">The average total cost (equipment and installation) for the water heater upgrades was $2,061. The cost of the upgrade to the gas instantaneous water heater at GWH5 was somewhat higher than this ($3,236) as the existing water heater had to be decommissioned and a new water heater located outside, which also involved the installation of a new gas line. The average cost of the like-for-like gas storage water heater upgrades was $1,825. </w:t>
      </w:r>
      <w:r w:rsidR="00215B25">
        <w:t xml:space="preserve">Based on this </w:t>
      </w:r>
      <w:r w:rsidR="00215B25" w:rsidRPr="00930D87">
        <w:rPr>
          <w:i/>
        </w:rPr>
        <w:t>total installation cost</w:t>
      </w:r>
      <w:r w:rsidR="00215B25">
        <w:t xml:space="preserve"> the </w:t>
      </w:r>
      <w:r w:rsidR="00215B25" w:rsidRPr="00215B25">
        <w:rPr>
          <w:i/>
        </w:rPr>
        <w:t>stock average</w:t>
      </w:r>
      <w:r w:rsidR="00215B25">
        <w:rPr>
          <w:rStyle w:val="FootnoteReference"/>
          <w:i/>
        </w:rPr>
        <w:footnoteReference w:id="36"/>
      </w:r>
      <w:r w:rsidR="00215B25">
        <w:t xml:space="preserve"> payback period for the upgrades across the six houses was 26.3 years. The payback period for GWH5 was 14.9 years compared to the average payback for the other five houses of 36.0 years. If GWH1 and GWH3 are eliminated from the analysis, the average payback across the other four houses was 17.7 years.</w:t>
      </w:r>
    </w:p>
    <w:p w14:paraId="7888BDCC" w14:textId="77777777" w:rsidR="00215B25" w:rsidRDefault="00215B25" w:rsidP="00C829AB"/>
    <w:p w14:paraId="724514EF" w14:textId="11DD4CD7" w:rsidR="00215B25" w:rsidRDefault="00215B25" w:rsidP="00C829AB">
      <w:r>
        <w:t>In practice, most households would only upgrade their gas water heater at the end of its life, and so the upgrade cost is just the difference</w:t>
      </w:r>
      <w:r w:rsidR="00F20019">
        <w:t xml:space="preserve"> (Diff. Cost)</w:t>
      </w:r>
      <w:r>
        <w:t xml:space="preserve"> between the </w:t>
      </w:r>
      <w:r w:rsidR="00930D87">
        <w:t xml:space="preserve">new </w:t>
      </w:r>
      <w:r>
        <w:t xml:space="preserve">high efficiency model and the cost of the average gas storage </w:t>
      </w:r>
      <w:r w:rsidR="00F20019">
        <w:t>water heater of around $1,255</w:t>
      </w:r>
      <w:r w:rsidR="00F20019">
        <w:rPr>
          <w:rStyle w:val="FootnoteReference"/>
        </w:rPr>
        <w:footnoteReference w:id="37"/>
      </w:r>
      <w:r w:rsidR="00F20019">
        <w:t xml:space="preserve">. The average differential cost of the water heater upgrades was estimated to be around $806, with the differential cost of the upgrade to the </w:t>
      </w:r>
      <w:r w:rsidR="00F20019">
        <w:lastRenderedPageBreak/>
        <w:t>instantaneous gas water heater ($1,981</w:t>
      </w:r>
      <w:r w:rsidR="00F20019">
        <w:rPr>
          <w:rStyle w:val="FootnoteReference"/>
        </w:rPr>
        <w:footnoteReference w:id="38"/>
      </w:r>
      <w:r w:rsidR="00F20019">
        <w:t>) being much larger than the average differential cost of the upgrade to a high efficiency gas storage system ($570). Viewed from this perspective the average payback period was 10.3 years, with the payback at GWH5 (9.1 years) being lower than the average payback for the other five houses (11.3 years). Note that in houses GWH2, GWH4 and GWH6 the payback period is lower than for house GWH5, and this is due to the substantially lower differential cost at these houses. If houses GWH1 and GWH3 are eliminated from the analysis the stock average payback is 7.3 years.</w:t>
      </w:r>
    </w:p>
    <w:p w14:paraId="129BF55B" w14:textId="77777777" w:rsidR="00215B25" w:rsidRDefault="00215B25" w:rsidP="00C829AB"/>
    <w:p w14:paraId="49415952" w14:textId="0E709363" w:rsidR="000C1C87" w:rsidRDefault="000C1C87" w:rsidP="00C829AB"/>
    <w:p w14:paraId="21F78B17" w14:textId="046EAB13" w:rsidR="008C27C4" w:rsidRDefault="000C1C87" w:rsidP="00D62F19">
      <w:pPr>
        <w:pStyle w:val="Tabletitle"/>
      </w:pPr>
      <w:r>
        <w:t>TABLE 12</w:t>
      </w:r>
      <w:r w:rsidR="00D62F19">
        <w:t>: COSTS, SAVINGS AND PAYBACKS FROM THE WATER HEATER RETROFITS</w:t>
      </w:r>
    </w:p>
    <w:tbl>
      <w:tblPr>
        <w:tblW w:w="9663" w:type="dxa"/>
        <w:tblInd w:w="113" w:type="dxa"/>
        <w:tblLayout w:type="fixed"/>
        <w:tblLook w:val="04A0" w:firstRow="1" w:lastRow="0" w:firstColumn="1" w:lastColumn="0" w:noHBand="0" w:noVBand="1"/>
        <w:tblCaption w:val="Costs, savings and paybacks from the water heater retrofits"/>
        <w:tblDescription w:val="The table provides information on the cost of the water heater upgrades at the six houses - both total cost and differential cost - the energy, greenhouse and energy bill savings, and the payback period based on both the total cost and the differential cost."/>
      </w:tblPr>
      <w:tblGrid>
        <w:gridCol w:w="1021"/>
        <w:gridCol w:w="851"/>
        <w:gridCol w:w="1129"/>
        <w:gridCol w:w="951"/>
        <w:gridCol w:w="952"/>
        <w:gridCol w:w="952"/>
        <w:gridCol w:w="951"/>
        <w:gridCol w:w="952"/>
        <w:gridCol w:w="952"/>
        <w:gridCol w:w="952"/>
      </w:tblGrid>
      <w:tr w:rsidR="00D62F19" w:rsidRPr="00D62F19" w14:paraId="4D0439B7" w14:textId="77777777" w:rsidTr="003A7333">
        <w:trPr>
          <w:trHeight w:val="729"/>
        </w:trPr>
        <w:tc>
          <w:tcPr>
            <w:tcW w:w="1021" w:type="dxa"/>
            <w:shd w:val="clear" w:color="auto" w:fill="92D050"/>
            <w:tcMar>
              <w:top w:w="28" w:type="dxa"/>
              <w:bottom w:w="28" w:type="dxa"/>
            </w:tcMar>
            <w:vAlign w:val="center"/>
            <w:hideMark/>
          </w:tcPr>
          <w:p w14:paraId="43E6089B" w14:textId="77777777" w:rsidR="00145076" w:rsidRPr="008C27C4" w:rsidRDefault="00145076" w:rsidP="008C27C4">
            <w:pPr>
              <w:widowControl/>
              <w:spacing w:line="240" w:lineRule="auto"/>
              <w:rPr>
                <w:rFonts w:cs="Arial"/>
                <w:b/>
                <w:bCs/>
                <w:color w:val="FFFFFF" w:themeColor="background1"/>
                <w:spacing w:val="0"/>
                <w:sz w:val="18"/>
                <w:szCs w:val="18"/>
                <w:lang w:eastAsia="en-AU"/>
              </w:rPr>
            </w:pPr>
            <w:r w:rsidRPr="008C27C4">
              <w:rPr>
                <w:rFonts w:cs="Arial"/>
                <w:b/>
                <w:bCs/>
                <w:color w:val="FFFFFF" w:themeColor="background1"/>
                <w:spacing w:val="0"/>
                <w:sz w:val="18"/>
                <w:szCs w:val="18"/>
                <w:lang w:eastAsia="en-AU"/>
              </w:rPr>
              <w:t>House No</w:t>
            </w:r>
          </w:p>
        </w:tc>
        <w:tc>
          <w:tcPr>
            <w:tcW w:w="851" w:type="dxa"/>
            <w:shd w:val="clear" w:color="auto" w:fill="92D050"/>
            <w:tcMar>
              <w:top w:w="28" w:type="dxa"/>
              <w:bottom w:w="28" w:type="dxa"/>
            </w:tcMar>
            <w:vAlign w:val="center"/>
            <w:hideMark/>
          </w:tcPr>
          <w:p w14:paraId="6AE5025D" w14:textId="4BA35C0D" w:rsidR="00145076" w:rsidRPr="008C27C4" w:rsidRDefault="00145076" w:rsidP="00D62F19">
            <w:pPr>
              <w:widowControl/>
              <w:spacing w:line="240" w:lineRule="auto"/>
              <w:rPr>
                <w:rFonts w:cs="Arial"/>
                <w:b/>
                <w:bCs/>
                <w:color w:val="FFFFFF" w:themeColor="background1"/>
                <w:spacing w:val="0"/>
                <w:sz w:val="18"/>
                <w:szCs w:val="18"/>
                <w:lang w:eastAsia="en-AU"/>
              </w:rPr>
            </w:pPr>
            <w:r w:rsidRPr="00D62F19">
              <w:rPr>
                <w:rFonts w:cs="Arial"/>
                <w:b/>
                <w:bCs/>
                <w:color w:val="FFFFFF" w:themeColor="background1"/>
                <w:spacing w:val="0"/>
                <w:sz w:val="18"/>
                <w:szCs w:val="18"/>
                <w:lang w:eastAsia="en-AU"/>
              </w:rPr>
              <w:t>No</w:t>
            </w:r>
            <w:r w:rsidRPr="008C27C4">
              <w:rPr>
                <w:rFonts w:cs="Arial"/>
                <w:b/>
                <w:bCs/>
                <w:color w:val="FFFFFF" w:themeColor="background1"/>
                <w:spacing w:val="0"/>
                <w:sz w:val="18"/>
                <w:szCs w:val="18"/>
                <w:lang w:eastAsia="en-AU"/>
              </w:rPr>
              <w:t xml:space="preserve"> of people</w:t>
            </w:r>
          </w:p>
        </w:tc>
        <w:tc>
          <w:tcPr>
            <w:tcW w:w="1129" w:type="dxa"/>
            <w:shd w:val="clear" w:color="auto" w:fill="92D050"/>
            <w:noWrap/>
            <w:tcMar>
              <w:top w:w="28" w:type="dxa"/>
              <w:bottom w:w="28" w:type="dxa"/>
            </w:tcMar>
            <w:vAlign w:val="center"/>
            <w:hideMark/>
          </w:tcPr>
          <w:p w14:paraId="70F4E9B5" w14:textId="438AAF98" w:rsidR="00145076" w:rsidRPr="008C27C4" w:rsidRDefault="00145076" w:rsidP="00D62F19">
            <w:pPr>
              <w:widowControl/>
              <w:spacing w:line="240" w:lineRule="auto"/>
              <w:rPr>
                <w:rFonts w:cs="Arial"/>
                <w:b/>
                <w:bCs/>
                <w:color w:val="FFFFFF" w:themeColor="background1"/>
                <w:spacing w:val="0"/>
                <w:sz w:val="18"/>
                <w:szCs w:val="18"/>
                <w:lang w:eastAsia="en-AU"/>
              </w:rPr>
            </w:pPr>
            <w:r w:rsidRPr="00D62F19">
              <w:rPr>
                <w:rFonts w:cs="Arial"/>
                <w:b/>
                <w:bCs/>
                <w:color w:val="FFFFFF" w:themeColor="background1"/>
                <w:spacing w:val="0"/>
                <w:sz w:val="18"/>
                <w:szCs w:val="18"/>
                <w:lang w:eastAsia="en-AU"/>
              </w:rPr>
              <w:t>New</w:t>
            </w:r>
            <w:r w:rsidRPr="008C27C4">
              <w:rPr>
                <w:rFonts w:cs="Arial"/>
                <w:b/>
                <w:bCs/>
                <w:color w:val="FFFFFF" w:themeColor="background1"/>
                <w:spacing w:val="0"/>
                <w:sz w:val="18"/>
                <w:szCs w:val="18"/>
                <w:lang w:eastAsia="en-AU"/>
              </w:rPr>
              <w:t xml:space="preserve"> Water Heater</w:t>
            </w:r>
          </w:p>
        </w:tc>
        <w:tc>
          <w:tcPr>
            <w:tcW w:w="951" w:type="dxa"/>
            <w:shd w:val="clear" w:color="auto" w:fill="92D050"/>
            <w:tcMar>
              <w:top w:w="28" w:type="dxa"/>
              <w:bottom w:w="28" w:type="dxa"/>
            </w:tcMar>
            <w:vAlign w:val="center"/>
            <w:hideMark/>
          </w:tcPr>
          <w:p w14:paraId="1A51F833" w14:textId="77777777" w:rsidR="00145076" w:rsidRPr="00D62F19" w:rsidRDefault="00145076" w:rsidP="00D62F19">
            <w:pPr>
              <w:widowControl/>
              <w:spacing w:line="240" w:lineRule="auto"/>
              <w:rPr>
                <w:rFonts w:cs="Arial"/>
                <w:b/>
                <w:bCs/>
                <w:color w:val="FFFFFF" w:themeColor="background1"/>
                <w:spacing w:val="0"/>
                <w:sz w:val="18"/>
                <w:szCs w:val="18"/>
                <w:lang w:eastAsia="en-AU"/>
              </w:rPr>
            </w:pPr>
            <w:r w:rsidRPr="00D62F19">
              <w:rPr>
                <w:rFonts w:cs="Arial"/>
                <w:b/>
                <w:bCs/>
                <w:color w:val="FFFFFF" w:themeColor="background1"/>
                <w:spacing w:val="0"/>
                <w:sz w:val="18"/>
                <w:szCs w:val="18"/>
                <w:lang w:eastAsia="en-AU"/>
              </w:rPr>
              <w:t>Cost</w:t>
            </w:r>
          </w:p>
          <w:p w14:paraId="7EB6B91D" w14:textId="55AB7938" w:rsidR="00145076" w:rsidRPr="008C27C4" w:rsidRDefault="00145076" w:rsidP="00D62F19">
            <w:pPr>
              <w:widowControl/>
              <w:spacing w:line="240" w:lineRule="auto"/>
              <w:rPr>
                <w:rFonts w:cs="Arial"/>
                <w:b/>
                <w:bCs/>
                <w:color w:val="FFFFFF" w:themeColor="background1"/>
                <w:spacing w:val="0"/>
                <w:sz w:val="18"/>
                <w:szCs w:val="18"/>
                <w:lang w:eastAsia="en-AU"/>
              </w:rPr>
            </w:pPr>
            <w:r w:rsidRPr="008C27C4">
              <w:rPr>
                <w:rFonts w:cs="Arial"/>
                <w:b/>
                <w:bCs/>
                <w:color w:val="FFFFFF" w:themeColor="background1"/>
                <w:spacing w:val="0"/>
                <w:sz w:val="18"/>
                <w:szCs w:val="18"/>
                <w:lang w:eastAsia="en-AU"/>
              </w:rPr>
              <w:t>($)</w:t>
            </w:r>
          </w:p>
        </w:tc>
        <w:tc>
          <w:tcPr>
            <w:tcW w:w="952" w:type="dxa"/>
            <w:shd w:val="clear" w:color="auto" w:fill="92D050"/>
            <w:tcMar>
              <w:top w:w="28" w:type="dxa"/>
              <w:bottom w:w="28" w:type="dxa"/>
            </w:tcMar>
            <w:vAlign w:val="center"/>
            <w:hideMark/>
          </w:tcPr>
          <w:p w14:paraId="42E8912F" w14:textId="24966621" w:rsidR="00145076" w:rsidRPr="008C27C4" w:rsidRDefault="00392A7B" w:rsidP="00D62F19">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Energy Saving (MJ/</w:t>
            </w:r>
            <w:proofErr w:type="spellStart"/>
            <w:r>
              <w:rPr>
                <w:rFonts w:cs="Arial"/>
                <w:b/>
                <w:bCs/>
                <w:color w:val="FFFFFF" w:themeColor="background1"/>
                <w:spacing w:val="0"/>
                <w:sz w:val="18"/>
                <w:szCs w:val="18"/>
                <w:lang w:eastAsia="en-AU"/>
              </w:rPr>
              <w:t>y</w:t>
            </w:r>
            <w:r w:rsidR="00145076" w:rsidRPr="008C27C4">
              <w:rPr>
                <w:rFonts w:cs="Arial"/>
                <w:b/>
                <w:bCs/>
                <w:color w:val="FFFFFF" w:themeColor="background1"/>
                <w:spacing w:val="0"/>
                <w:sz w:val="18"/>
                <w:szCs w:val="18"/>
                <w:lang w:eastAsia="en-AU"/>
              </w:rPr>
              <w:t>r</w:t>
            </w:r>
            <w:proofErr w:type="spellEnd"/>
            <w:r w:rsidR="00145076" w:rsidRPr="008C27C4">
              <w:rPr>
                <w:rFonts w:cs="Arial"/>
                <w:b/>
                <w:bCs/>
                <w:color w:val="FFFFFF" w:themeColor="background1"/>
                <w:spacing w:val="0"/>
                <w:sz w:val="18"/>
                <w:szCs w:val="18"/>
                <w:lang w:eastAsia="en-AU"/>
              </w:rPr>
              <w:t>)</w:t>
            </w:r>
          </w:p>
        </w:tc>
        <w:tc>
          <w:tcPr>
            <w:tcW w:w="952" w:type="dxa"/>
            <w:shd w:val="clear" w:color="auto" w:fill="92D050"/>
            <w:tcMar>
              <w:top w:w="28" w:type="dxa"/>
              <w:bottom w:w="28" w:type="dxa"/>
            </w:tcMar>
            <w:vAlign w:val="center"/>
            <w:hideMark/>
          </w:tcPr>
          <w:p w14:paraId="6F169775" w14:textId="77777777" w:rsidR="00145076" w:rsidRPr="008C27C4" w:rsidRDefault="00145076" w:rsidP="00D62F19">
            <w:pPr>
              <w:widowControl/>
              <w:spacing w:line="240" w:lineRule="auto"/>
              <w:rPr>
                <w:rFonts w:cs="Arial"/>
                <w:b/>
                <w:bCs/>
                <w:color w:val="FFFFFF" w:themeColor="background1"/>
                <w:spacing w:val="0"/>
                <w:sz w:val="18"/>
                <w:szCs w:val="18"/>
                <w:lang w:eastAsia="en-AU"/>
              </w:rPr>
            </w:pPr>
            <w:r w:rsidRPr="008C27C4">
              <w:rPr>
                <w:rFonts w:cs="Arial"/>
                <w:b/>
                <w:bCs/>
                <w:color w:val="FFFFFF" w:themeColor="background1"/>
                <w:spacing w:val="0"/>
                <w:sz w:val="18"/>
                <w:szCs w:val="18"/>
                <w:lang w:eastAsia="en-AU"/>
              </w:rPr>
              <w:t>GHG Saving (kg/</w:t>
            </w:r>
            <w:proofErr w:type="spellStart"/>
            <w:r w:rsidRPr="008C27C4">
              <w:rPr>
                <w:rFonts w:cs="Arial"/>
                <w:b/>
                <w:bCs/>
                <w:color w:val="FFFFFF" w:themeColor="background1"/>
                <w:spacing w:val="0"/>
                <w:sz w:val="18"/>
                <w:szCs w:val="18"/>
                <w:lang w:eastAsia="en-AU"/>
              </w:rPr>
              <w:t>yr</w:t>
            </w:r>
            <w:proofErr w:type="spellEnd"/>
            <w:r w:rsidRPr="008C27C4">
              <w:rPr>
                <w:rFonts w:cs="Arial"/>
                <w:b/>
                <w:bCs/>
                <w:color w:val="FFFFFF" w:themeColor="background1"/>
                <w:spacing w:val="0"/>
                <w:sz w:val="18"/>
                <w:szCs w:val="18"/>
                <w:lang w:eastAsia="en-AU"/>
              </w:rPr>
              <w:t>)</w:t>
            </w:r>
          </w:p>
        </w:tc>
        <w:tc>
          <w:tcPr>
            <w:tcW w:w="951" w:type="dxa"/>
            <w:shd w:val="clear" w:color="auto" w:fill="92D050"/>
            <w:tcMar>
              <w:top w:w="28" w:type="dxa"/>
              <w:bottom w:w="28" w:type="dxa"/>
            </w:tcMar>
            <w:vAlign w:val="center"/>
            <w:hideMark/>
          </w:tcPr>
          <w:p w14:paraId="50BD461C" w14:textId="77777777" w:rsidR="00145076" w:rsidRPr="008C27C4" w:rsidRDefault="00145076" w:rsidP="00D62F19">
            <w:pPr>
              <w:widowControl/>
              <w:spacing w:line="240" w:lineRule="auto"/>
              <w:rPr>
                <w:rFonts w:cs="Arial"/>
                <w:b/>
                <w:bCs/>
                <w:color w:val="FFFFFF" w:themeColor="background1"/>
                <w:spacing w:val="0"/>
                <w:sz w:val="18"/>
                <w:szCs w:val="18"/>
                <w:lang w:eastAsia="en-AU"/>
              </w:rPr>
            </w:pPr>
            <w:r w:rsidRPr="008C27C4">
              <w:rPr>
                <w:rFonts w:cs="Arial"/>
                <w:b/>
                <w:bCs/>
                <w:color w:val="FFFFFF" w:themeColor="background1"/>
                <w:spacing w:val="0"/>
                <w:sz w:val="18"/>
                <w:szCs w:val="18"/>
                <w:lang w:eastAsia="en-AU"/>
              </w:rPr>
              <w:t>Energy Saving ($/</w:t>
            </w:r>
            <w:proofErr w:type="spellStart"/>
            <w:r w:rsidRPr="008C27C4">
              <w:rPr>
                <w:rFonts w:cs="Arial"/>
                <w:b/>
                <w:bCs/>
                <w:color w:val="FFFFFF" w:themeColor="background1"/>
                <w:spacing w:val="0"/>
                <w:sz w:val="18"/>
                <w:szCs w:val="18"/>
                <w:lang w:eastAsia="en-AU"/>
              </w:rPr>
              <w:t>yr</w:t>
            </w:r>
            <w:proofErr w:type="spellEnd"/>
            <w:r w:rsidRPr="008C27C4">
              <w:rPr>
                <w:rFonts w:cs="Arial"/>
                <w:b/>
                <w:bCs/>
                <w:color w:val="FFFFFF" w:themeColor="background1"/>
                <w:spacing w:val="0"/>
                <w:sz w:val="18"/>
                <w:szCs w:val="18"/>
                <w:lang w:eastAsia="en-AU"/>
              </w:rPr>
              <w:t>)</w:t>
            </w:r>
          </w:p>
        </w:tc>
        <w:tc>
          <w:tcPr>
            <w:tcW w:w="952" w:type="dxa"/>
            <w:shd w:val="clear" w:color="auto" w:fill="92D050"/>
            <w:tcMar>
              <w:top w:w="28" w:type="dxa"/>
              <w:bottom w:w="28" w:type="dxa"/>
            </w:tcMar>
            <w:vAlign w:val="center"/>
            <w:hideMark/>
          </w:tcPr>
          <w:p w14:paraId="08377B83" w14:textId="77777777" w:rsidR="00145076" w:rsidRPr="008C27C4" w:rsidRDefault="00145076" w:rsidP="00D62F19">
            <w:pPr>
              <w:widowControl/>
              <w:spacing w:line="240" w:lineRule="auto"/>
              <w:rPr>
                <w:rFonts w:cs="Arial"/>
                <w:b/>
                <w:bCs/>
                <w:color w:val="FFFFFF" w:themeColor="background1"/>
                <w:spacing w:val="0"/>
                <w:sz w:val="18"/>
                <w:szCs w:val="18"/>
                <w:lang w:eastAsia="en-AU"/>
              </w:rPr>
            </w:pPr>
            <w:r w:rsidRPr="008C27C4">
              <w:rPr>
                <w:rFonts w:cs="Arial"/>
                <w:b/>
                <w:bCs/>
                <w:color w:val="FFFFFF" w:themeColor="background1"/>
                <w:spacing w:val="0"/>
                <w:sz w:val="18"/>
                <w:szCs w:val="18"/>
                <w:lang w:eastAsia="en-AU"/>
              </w:rPr>
              <w:t>Payback (</w:t>
            </w:r>
            <w:proofErr w:type="spellStart"/>
            <w:r w:rsidRPr="008C27C4">
              <w:rPr>
                <w:rFonts w:cs="Arial"/>
                <w:b/>
                <w:bCs/>
                <w:color w:val="FFFFFF" w:themeColor="background1"/>
                <w:spacing w:val="0"/>
                <w:sz w:val="18"/>
                <w:szCs w:val="18"/>
                <w:lang w:eastAsia="en-AU"/>
              </w:rPr>
              <w:t>Yrs</w:t>
            </w:r>
            <w:proofErr w:type="spellEnd"/>
            <w:r w:rsidRPr="008C27C4">
              <w:rPr>
                <w:rFonts w:cs="Arial"/>
                <w:b/>
                <w:bCs/>
                <w:color w:val="FFFFFF" w:themeColor="background1"/>
                <w:spacing w:val="0"/>
                <w:sz w:val="18"/>
                <w:szCs w:val="18"/>
                <w:lang w:eastAsia="en-AU"/>
              </w:rPr>
              <w:t>)</w:t>
            </w:r>
          </w:p>
        </w:tc>
        <w:tc>
          <w:tcPr>
            <w:tcW w:w="952" w:type="dxa"/>
            <w:shd w:val="clear" w:color="auto" w:fill="92D050"/>
            <w:tcMar>
              <w:top w:w="28" w:type="dxa"/>
              <w:bottom w:w="28" w:type="dxa"/>
            </w:tcMar>
            <w:vAlign w:val="center"/>
            <w:hideMark/>
          </w:tcPr>
          <w:p w14:paraId="1AD59A5E" w14:textId="77777777" w:rsidR="0048059F" w:rsidRDefault="00145076" w:rsidP="00D62F19">
            <w:pPr>
              <w:widowControl/>
              <w:spacing w:line="240" w:lineRule="auto"/>
              <w:rPr>
                <w:rFonts w:cs="Arial"/>
                <w:b/>
                <w:bCs/>
                <w:color w:val="FFFFFF" w:themeColor="background1"/>
                <w:spacing w:val="0"/>
                <w:sz w:val="18"/>
                <w:szCs w:val="18"/>
                <w:lang w:eastAsia="en-AU"/>
              </w:rPr>
            </w:pPr>
            <w:r w:rsidRPr="00D62F19">
              <w:rPr>
                <w:rFonts w:cs="Arial"/>
                <w:b/>
                <w:bCs/>
                <w:color w:val="FFFFFF" w:themeColor="background1"/>
                <w:spacing w:val="0"/>
                <w:sz w:val="18"/>
                <w:szCs w:val="18"/>
                <w:lang w:eastAsia="en-AU"/>
              </w:rPr>
              <w:t>Diff.</w:t>
            </w:r>
            <w:r w:rsidR="0048059F">
              <w:rPr>
                <w:rFonts w:cs="Arial"/>
                <w:b/>
                <w:bCs/>
                <w:color w:val="FFFFFF" w:themeColor="background1"/>
                <w:spacing w:val="0"/>
                <w:sz w:val="18"/>
                <w:szCs w:val="18"/>
                <w:lang w:eastAsia="en-AU"/>
              </w:rPr>
              <w:t xml:space="preserve"> Cost</w:t>
            </w:r>
          </w:p>
          <w:p w14:paraId="538A142D" w14:textId="0F8FD241" w:rsidR="00145076" w:rsidRPr="008C27C4" w:rsidRDefault="00145076" w:rsidP="00D62F19">
            <w:pPr>
              <w:widowControl/>
              <w:spacing w:line="240" w:lineRule="auto"/>
              <w:rPr>
                <w:rFonts w:cs="Arial"/>
                <w:b/>
                <w:bCs/>
                <w:color w:val="FFFFFF" w:themeColor="background1"/>
                <w:spacing w:val="0"/>
                <w:sz w:val="18"/>
                <w:szCs w:val="18"/>
                <w:lang w:eastAsia="en-AU"/>
              </w:rPr>
            </w:pPr>
            <w:r w:rsidRPr="008C27C4">
              <w:rPr>
                <w:rFonts w:cs="Arial"/>
                <w:b/>
                <w:bCs/>
                <w:color w:val="FFFFFF" w:themeColor="background1"/>
                <w:spacing w:val="0"/>
                <w:sz w:val="18"/>
                <w:szCs w:val="18"/>
                <w:lang w:eastAsia="en-AU"/>
              </w:rPr>
              <w:t>($)</w:t>
            </w:r>
          </w:p>
        </w:tc>
        <w:tc>
          <w:tcPr>
            <w:tcW w:w="952" w:type="dxa"/>
            <w:shd w:val="clear" w:color="auto" w:fill="92D050"/>
            <w:tcMar>
              <w:top w:w="28" w:type="dxa"/>
              <w:bottom w:w="28" w:type="dxa"/>
            </w:tcMar>
            <w:vAlign w:val="center"/>
            <w:hideMark/>
          </w:tcPr>
          <w:p w14:paraId="7334D60A" w14:textId="77777777" w:rsidR="00145076" w:rsidRPr="008C27C4" w:rsidRDefault="00145076" w:rsidP="00D62F19">
            <w:pPr>
              <w:widowControl/>
              <w:spacing w:line="240" w:lineRule="auto"/>
              <w:rPr>
                <w:rFonts w:cs="Arial"/>
                <w:b/>
                <w:bCs/>
                <w:color w:val="FFFFFF" w:themeColor="background1"/>
                <w:spacing w:val="0"/>
                <w:sz w:val="18"/>
                <w:szCs w:val="18"/>
                <w:lang w:eastAsia="en-AU"/>
              </w:rPr>
            </w:pPr>
            <w:r w:rsidRPr="008C27C4">
              <w:rPr>
                <w:rFonts w:cs="Arial"/>
                <w:b/>
                <w:bCs/>
                <w:color w:val="FFFFFF" w:themeColor="background1"/>
                <w:spacing w:val="0"/>
                <w:sz w:val="18"/>
                <w:szCs w:val="18"/>
                <w:lang w:eastAsia="en-AU"/>
              </w:rPr>
              <w:t>Payback (</w:t>
            </w:r>
            <w:proofErr w:type="spellStart"/>
            <w:r w:rsidRPr="008C27C4">
              <w:rPr>
                <w:rFonts w:cs="Arial"/>
                <w:b/>
                <w:bCs/>
                <w:color w:val="FFFFFF" w:themeColor="background1"/>
                <w:spacing w:val="0"/>
                <w:sz w:val="18"/>
                <w:szCs w:val="18"/>
                <w:lang w:eastAsia="en-AU"/>
              </w:rPr>
              <w:t>Yrs</w:t>
            </w:r>
            <w:proofErr w:type="spellEnd"/>
            <w:r w:rsidRPr="008C27C4">
              <w:rPr>
                <w:rFonts w:cs="Arial"/>
                <w:b/>
                <w:bCs/>
                <w:color w:val="FFFFFF" w:themeColor="background1"/>
                <w:spacing w:val="0"/>
                <w:sz w:val="18"/>
                <w:szCs w:val="18"/>
                <w:lang w:eastAsia="en-AU"/>
              </w:rPr>
              <w:t>)</w:t>
            </w:r>
          </w:p>
        </w:tc>
      </w:tr>
      <w:tr w:rsidR="00145076" w:rsidRPr="008C27C4" w14:paraId="7424D35C" w14:textId="77777777" w:rsidTr="003A7333">
        <w:trPr>
          <w:trHeight w:val="600"/>
        </w:trPr>
        <w:tc>
          <w:tcPr>
            <w:tcW w:w="1021" w:type="dxa"/>
            <w:tcBorders>
              <w:bottom w:val="single" w:sz="4" w:space="0" w:color="808080" w:themeColor="background1" w:themeShade="80"/>
            </w:tcBorders>
            <w:shd w:val="clear" w:color="auto" w:fill="auto"/>
            <w:noWrap/>
            <w:tcMar>
              <w:top w:w="28" w:type="dxa"/>
              <w:bottom w:w="28" w:type="dxa"/>
            </w:tcMar>
            <w:vAlign w:val="center"/>
            <w:hideMark/>
          </w:tcPr>
          <w:p w14:paraId="3626F387" w14:textId="77777777" w:rsidR="00145076" w:rsidRPr="008C27C4" w:rsidRDefault="00145076" w:rsidP="008C27C4">
            <w:pPr>
              <w:widowControl/>
              <w:spacing w:line="240" w:lineRule="auto"/>
              <w:rPr>
                <w:rFonts w:cs="Arial"/>
                <w:spacing w:val="0"/>
                <w:sz w:val="18"/>
                <w:szCs w:val="18"/>
                <w:lang w:eastAsia="en-AU"/>
              </w:rPr>
            </w:pPr>
            <w:r w:rsidRPr="008C27C4">
              <w:rPr>
                <w:rFonts w:cs="Arial"/>
                <w:spacing w:val="0"/>
                <w:sz w:val="18"/>
                <w:szCs w:val="18"/>
                <w:lang w:eastAsia="en-AU"/>
              </w:rPr>
              <w:t>GWH1</w:t>
            </w:r>
          </w:p>
        </w:tc>
        <w:tc>
          <w:tcPr>
            <w:tcW w:w="851" w:type="dxa"/>
            <w:tcBorders>
              <w:bottom w:val="single" w:sz="4" w:space="0" w:color="808080" w:themeColor="background1" w:themeShade="80"/>
            </w:tcBorders>
            <w:shd w:val="clear" w:color="auto" w:fill="auto"/>
            <w:noWrap/>
            <w:tcMar>
              <w:top w:w="28" w:type="dxa"/>
              <w:bottom w:w="28" w:type="dxa"/>
            </w:tcMar>
            <w:vAlign w:val="center"/>
            <w:hideMark/>
          </w:tcPr>
          <w:p w14:paraId="0F5957EA" w14:textId="550F3F74"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3</w:t>
            </w:r>
          </w:p>
        </w:tc>
        <w:tc>
          <w:tcPr>
            <w:tcW w:w="1129" w:type="dxa"/>
            <w:tcBorders>
              <w:bottom w:val="single" w:sz="4" w:space="0" w:color="808080" w:themeColor="background1" w:themeShade="80"/>
            </w:tcBorders>
            <w:shd w:val="clear" w:color="auto" w:fill="auto"/>
            <w:tcMar>
              <w:top w:w="28" w:type="dxa"/>
              <w:bottom w:w="28" w:type="dxa"/>
            </w:tcMar>
            <w:vAlign w:val="center"/>
            <w:hideMark/>
          </w:tcPr>
          <w:p w14:paraId="29CF0225" w14:textId="71DCDC9B" w:rsidR="00145076" w:rsidRDefault="004A6B49" w:rsidP="00D62F19">
            <w:pPr>
              <w:widowControl/>
              <w:spacing w:line="240" w:lineRule="auto"/>
              <w:rPr>
                <w:rFonts w:cs="Arial"/>
                <w:spacing w:val="0"/>
                <w:sz w:val="18"/>
                <w:szCs w:val="18"/>
                <w:lang w:eastAsia="en-AU"/>
              </w:rPr>
            </w:pPr>
            <w:r>
              <w:rPr>
                <w:rFonts w:cs="Arial"/>
                <w:spacing w:val="0"/>
                <w:sz w:val="18"/>
                <w:szCs w:val="18"/>
                <w:lang w:eastAsia="en-AU"/>
              </w:rPr>
              <w:t>5.1 Star storage</w:t>
            </w:r>
          </w:p>
          <w:p w14:paraId="7EDD9F1C" w14:textId="4822A3EA" w:rsidR="00145076" w:rsidRPr="008C27C4" w:rsidRDefault="004A6B49" w:rsidP="00D62F19">
            <w:pPr>
              <w:widowControl/>
              <w:spacing w:line="240" w:lineRule="auto"/>
              <w:rPr>
                <w:rFonts w:cs="Arial"/>
                <w:spacing w:val="0"/>
                <w:sz w:val="18"/>
                <w:szCs w:val="18"/>
                <w:lang w:eastAsia="en-AU"/>
              </w:rPr>
            </w:pPr>
            <w:r>
              <w:rPr>
                <w:rFonts w:cs="Arial"/>
                <w:spacing w:val="0"/>
                <w:sz w:val="18"/>
                <w:szCs w:val="18"/>
                <w:lang w:eastAsia="en-AU"/>
              </w:rPr>
              <w:t>o</w:t>
            </w:r>
            <w:r w:rsidR="00145076" w:rsidRPr="008C27C4">
              <w:rPr>
                <w:rFonts w:cs="Arial"/>
                <w:spacing w:val="0"/>
                <w:sz w:val="18"/>
                <w:szCs w:val="18"/>
                <w:lang w:eastAsia="en-AU"/>
              </w:rPr>
              <w:t>utside</w:t>
            </w:r>
          </w:p>
        </w:tc>
        <w:tc>
          <w:tcPr>
            <w:tcW w:w="951" w:type="dxa"/>
            <w:tcBorders>
              <w:bottom w:val="single" w:sz="4" w:space="0" w:color="808080" w:themeColor="background1" w:themeShade="80"/>
            </w:tcBorders>
            <w:shd w:val="clear" w:color="auto" w:fill="auto"/>
            <w:noWrap/>
            <w:tcMar>
              <w:top w:w="28" w:type="dxa"/>
              <w:bottom w:w="28" w:type="dxa"/>
            </w:tcMar>
            <w:vAlign w:val="center"/>
            <w:hideMark/>
          </w:tcPr>
          <w:p w14:paraId="172DFC45"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$1,745</w:t>
            </w:r>
          </w:p>
        </w:tc>
        <w:tc>
          <w:tcPr>
            <w:tcW w:w="952" w:type="dxa"/>
            <w:tcBorders>
              <w:bottom w:val="single" w:sz="4" w:space="0" w:color="808080" w:themeColor="background1" w:themeShade="80"/>
            </w:tcBorders>
            <w:shd w:val="clear" w:color="auto" w:fill="auto"/>
            <w:noWrap/>
            <w:tcMar>
              <w:top w:w="28" w:type="dxa"/>
              <w:bottom w:w="28" w:type="dxa"/>
            </w:tcMar>
            <w:vAlign w:val="center"/>
            <w:hideMark/>
          </w:tcPr>
          <w:p w14:paraId="5A33A9B9"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-761</w:t>
            </w:r>
          </w:p>
        </w:tc>
        <w:tc>
          <w:tcPr>
            <w:tcW w:w="952" w:type="dxa"/>
            <w:tcBorders>
              <w:bottom w:val="single" w:sz="4" w:space="0" w:color="808080" w:themeColor="background1" w:themeShade="80"/>
            </w:tcBorders>
            <w:shd w:val="clear" w:color="auto" w:fill="auto"/>
            <w:noWrap/>
            <w:tcMar>
              <w:top w:w="28" w:type="dxa"/>
              <w:bottom w:w="28" w:type="dxa"/>
            </w:tcMar>
            <w:vAlign w:val="center"/>
            <w:hideMark/>
          </w:tcPr>
          <w:p w14:paraId="0B030310"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-42</w:t>
            </w:r>
          </w:p>
        </w:tc>
        <w:tc>
          <w:tcPr>
            <w:tcW w:w="951" w:type="dxa"/>
            <w:tcBorders>
              <w:bottom w:val="single" w:sz="4" w:space="0" w:color="808080" w:themeColor="background1" w:themeShade="80"/>
            </w:tcBorders>
            <w:shd w:val="clear" w:color="auto" w:fill="auto"/>
            <w:noWrap/>
            <w:tcMar>
              <w:top w:w="28" w:type="dxa"/>
              <w:bottom w:w="28" w:type="dxa"/>
            </w:tcMar>
            <w:vAlign w:val="center"/>
            <w:hideMark/>
          </w:tcPr>
          <w:p w14:paraId="0D994306"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-$15.2</w:t>
            </w:r>
          </w:p>
        </w:tc>
        <w:tc>
          <w:tcPr>
            <w:tcW w:w="952" w:type="dxa"/>
            <w:tcBorders>
              <w:bottom w:val="single" w:sz="4" w:space="0" w:color="808080" w:themeColor="background1" w:themeShade="80"/>
            </w:tcBorders>
            <w:shd w:val="clear" w:color="auto" w:fill="auto"/>
            <w:noWrap/>
            <w:tcMar>
              <w:top w:w="28" w:type="dxa"/>
              <w:bottom w:w="28" w:type="dxa"/>
            </w:tcMar>
            <w:vAlign w:val="center"/>
            <w:hideMark/>
          </w:tcPr>
          <w:p w14:paraId="4BACF839"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-114.7</w:t>
            </w:r>
          </w:p>
        </w:tc>
        <w:tc>
          <w:tcPr>
            <w:tcW w:w="952" w:type="dxa"/>
            <w:tcBorders>
              <w:bottom w:val="single" w:sz="4" w:space="0" w:color="808080" w:themeColor="background1" w:themeShade="80"/>
            </w:tcBorders>
            <w:shd w:val="clear" w:color="auto" w:fill="auto"/>
            <w:noWrap/>
            <w:tcMar>
              <w:top w:w="28" w:type="dxa"/>
              <w:bottom w:w="28" w:type="dxa"/>
            </w:tcMar>
            <w:vAlign w:val="center"/>
            <w:hideMark/>
          </w:tcPr>
          <w:p w14:paraId="45BB81A4" w14:textId="77777777" w:rsidR="00145076" w:rsidRPr="008C27C4" w:rsidRDefault="00145076" w:rsidP="00D62F19">
            <w:pPr>
              <w:widowControl/>
              <w:spacing w:line="240" w:lineRule="auto"/>
              <w:rPr>
                <w:rFonts w:cs="Arial"/>
                <w:bCs/>
                <w:spacing w:val="0"/>
                <w:sz w:val="18"/>
                <w:szCs w:val="18"/>
                <w:lang w:eastAsia="en-AU"/>
              </w:rPr>
            </w:pPr>
            <w:r w:rsidRPr="008C27C4">
              <w:rPr>
                <w:rFonts w:cs="Arial"/>
                <w:bCs/>
                <w:spacing w:val="0"/>
                <w:sz w:val="18"/>
                <w:szCs w:val="18"/>
                <w:lang w:eastAsia="en-AU"/>
              </w:rPr>
              <w:t>$490</w:t>
            </w:r>
          </w:p>
        </w:tc>
        <w:tc>
          <w:tcPr>
            <w:tcW w:w="952" w:type="dxa"/>
            <w:tcBorders>
              <w:bottom w:val="single" w:sz="4" w:space="0" w:color="808080" w:themeColor="background1" w:themeShade="80"/>
            </w:tcBorders>
            <w:shd w:val="clear" w:color="auto" w:fill="auto"/>
            <w:noWrap/>
            <w:tcMar>
              <w:top w:w="28" w:type="dxa"/>
              <w:bottom w:w="28" w:type="dxa"/>
            </w:tcMar>
            <w:vAlign w:val="center"/>
            <w:hideMark/>
          </w:tcPr>
          <w:p w14:paraId="45694FBD"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-32.2</w:t>
            </w:r>
          </w:p>
        </w:tc>
      </w:tr>
      <w:tr w:rsidR="00145076" w:rsidRPr="008C27C4" w14:paraId="632A5829" w14:textId="77777777" w:rsidTr="003A7333">
        <w:trPr>
          <w:trHeight w:val="600"/>
        </w:trPr>
        <w:tc>
          <w:tcPr>
            <w:tcW w:w="102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3CD581F" w14:textId="77777777" w:rsidR="00145076" w:rsidRPr="008C27C4" w:rsidRDefault="00145076" w:rsidP="008C27C4">
            <w:pPr>
              <w:widowControl/>
              <w:spacing w:line="240" w:lineRule="auto"/>
              <w:rPr>
                <w:rFonts w:cs="Arial"/>
                <w:spacing w:val="0"/>
                <w:sz w:val="18"/>
                <w:szCs w:val="18"/>
                <w:lang w:eastAsia="en-AU"/>
              </w:rPr>
            </w:pPr>
            <w:r w:rsidRPr="008C27C4">
              <w:rPr>
                <w:rFonts w:cs="Arial"/>
                <w:spacing w:val="0"/>
                <w:sz w:val="18"/>
                <w:szCs w:val="18"/>
                <w:lang w:eastAsia="en-AU"/>
              </w:rPr>
              <w:t>GWH2</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7BA8616" w14:textId="4EAAF2F1" w:rsidR="00145076" w:rsidRPr="008C27C4" w:rsidRDefault="00145076" w:rsidP="00D62F19">
            <w:pPr>
              <w:widowControl/>
              <w:spacing w:line="240" w:lineRule="auto"/>
              <w:rPr>
                <w:rFonts w:cs="Arial"/>
                <w:spacing w:val="0"/>
                <w:sz w:val="18"/>
                <w:szCs w:val="18"/>
                <w:lang w:eastAsia="en-AU"/>
              </w:rPr>
            </w:pPr>
            <w:r>
              <w:rPr>
                <w:rFonts w:cs="Arial"/>
                <w:spacing w:val="0"/>
                <w:sz w:val="18"/>
                <w:szCs w:val="18"/>
                <w:lang w:eastAsia="en-AU"/>
              </w:rPr>
              <w:t>3</w:t>
            </w:r>
          </w:p>
        </w:tc>
        <w:tc>
          <w:tcPr>
            <w:tcW w:w="1129"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11AA8F2" w14:textId="32BFE71F" w:rsidR="00145076" w:rsidRDefault="004A6B49" w:rsidP="00D62F19">
            <w:pPr>
              <w:widowControl/>
              <w:spacing w:line="240" w:lineRule="auto"/>
              <w:rPr>
                <w:rFonts w:cs="Arial"/>
                <w:spacing w:val="0"/>
                <w:sz w:val="18"/>
                <w:szCs w:val="18"/>
                <w:lang w:eastAsia="en-AU"/>
              </w:rPr>
            </w:pPr>
            <w:r>
              <w:rPr>
                <w:rFonts w:cs="Arial"/>
                <w:spacing w:val="0"/>
                <w:sz w:val="18"/>
                <w:szCs w:val="18"/>
                <w:lang w:eastAsia="en-AU"/>
              </w:rPr>
              <w:t>5.1 Star storage</w:t>
            </w:r>
          </w:p>
          <w:p w14:paraId="4692FC6C" w14:textId="06044C1C" w:rsidR="00145076" w:rsidRPr="008C27C4" w:rsidRDefault="004A6B49" w:rsidP="00D62F19">
            <w:pPr>
              <w:widowControl/>
              <w:spacing w:line="240" w:lineRule="auto"/>
              <w:rPr>
                <w:rFonts w:cs="Arial"/>
                <w:spacing w:val="0"/>
                <w:sz w:val="18"/>
                <w:szCs w:val="18"/>
                <w:lang w:eastAsia="en-AU"/>
              </w:rPr>
            </w:pPr>
            <w:r>
              <w:rPr>
                <w:rFonts w:cs="Arial"/>
                <w:spacing w:val="0"/>
                <w:sz w:val="18"/>
                <w:szCs w:val="18"/>
                <w:lang w:eastAsia="en-AU"/>
              </w:rPr>
              <w:t>o</w:t>
            </w:r>
            <w:r w:rsidR="00145076" w:rsidRPr="008C27C4">
              <w:rPr>
                <w:rFonts w:cs="Arial"/>
                <w:spacing w:val="0"/>
                <w:sz w:val="18"/>
                <w:szCs w:val="18"/>
                <w:lang w:eastAsia="en-AU"/>
              </w:rPr>
              <w:t>utside</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FEA87AA"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$1,782</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6342B9"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4,623</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03955E"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255</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E85E8AD"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$92.5</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23C1129"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19.3</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6B3A58" w14:textId="77777777" w:rsidR="00145076" w:rsidRPr="008C27C4" w:rsidRDefault="00145076" w:rsidP="00D62F19">
            <w:pPr>
              <w:widowControl/>
              <w:spacing w:line="240" w:lineRule="auto"/>
              <w:rPr>
                <w:rFonts w:cs="Arial"/>
                <w:bCs/>
                <w:spacing w:val="0"/>
                <w:sz w:val="18"/>
                <w:szCs w:val="18"/>
                <w:lang w:eastAsia="en-AU"/>
              </w:rPr>
            </w:pPr>
            <w:r w:rsidRPr="008C27C4">
              <w:rPr>
                <w:rFonts w:cs="Arial"/>
                <w:bCs/>
                <w:spacing w:val="0"/>
                <w:sz w:val="18"/>
                <w:szCs w:val="18"/>
                <w:lang w:eastAsia="en-AU"/>
              </w:rPr>
              <w:t>$527</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AA23C0"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5.7</w:t>
            </w:r>
          </w:p>
        </w:tc>
      </w:tr>
      <w:tr w:rsidR="00145076" w:rsidRPr="008C27C4" w14:paraId="1FF92645" w14:textId="77777777" w:rsidTr="003A7333">
        <w:trPr>
          <w:trHeight w:val="600"/>
        </w:trPr>
        <w:tc>
          <w:tcPr>
            <w:tcW w:w="102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A850DCF" w14:textId="77777777" w:rsidR="00145076" w:rsidRPr="008C27C4" w:rsidRDefault="00145076" w:rsidP="008C27C4">
            <w:pPr>
              <w:widowControl/>
              <w:spacing w:line="240" w:lineRule="auto"/>
              <w:rPr>
                <w:rFonts w:cs="Arial"/>
                <w:spacing w:val="0"/>
                <w:sz w:val="18"/>
                <w:szCs w:val="18"/>
                <w:lang w:eastAsia="en-AU"/>
              </w:rPr>
            </w:pPr>
            <w:r w:rsidRPr="008C27C4">
              <w:rPr>
                <w:rFonts w:cs="Arial"/>
                <w:spacing w:val="0"/>
                <w:sz w:val="18"/>
                <w:szCs w:val="18"/>
                <w:lang w:eastAsia="en-AU"/>
              </w:rPr>
              <w:t>GWH3</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D6FB424" w14:textId="46749661" w:rsidR="00145076" w:rsidRPr="008C27C4" w:rsidRDefault="00145076" w:rsidP="00D62F19">
            <w:pPr>
              <w:widowControl/>
              <w:spacing w:line="240" w:lineRule="auto"/>
              <w:rPr>
                <w:rFonts w:cs="Arial"/>
                <w:spacing w:val="0"/>
                <w:sz w:val="18"/>
                <w:szCs w:val="18"/>
                <w:lang w:eastAsia="en-AU"/>
              </w:rPr>
            </w:pPr>
            <w:r>
              <w:rPr>
                <w:rFonts w:cs="Arial"/>
                <w:spacing w:val="0"/>
                <w:sz w:val="18"/>
                <w:szCs w:val="18"/>
                <w:lang w:eastAsia="en-AU"/>
              </w:rPr>
              <w:t>4</w:t>
            </w:r>
          </w:p>
        </w:tc>
        <w:tc>
          <w:tcPr>
            <w:tcW w:w="1129"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3D4983FF" w14:textId="54FA84BE" w:rsidR="00145076" w:rsidRDefault="004A6B49" w:rsidP="00D62F19">
            <w:pPr>
              <w:widowControl/>
              <w:spacing w:line="240" w:lineRule="auto"/>
              <w:rPr>
                <w:rFonts w:cs="Arial"/>
                <w:spacing w:val="0"/>
                <w:sz w:val="18"/>
                <w:szCs w:val="18"/>
                <w:lang w:eastAsia="en-AU"/>
              </w:rPr>
            </w:pPr>
            <w:r>
              <w:rPr>
                <w:rFonts w:cs="Arial"/>
                <w:spacing w:val="0"/>
                <w:sz w:val="18"/>
                <w:szCs w:val="18"/>
                <w:lang w:eastAsia="en-AU"/>
              </w:rPr>
              <w:t>5.1 Star storage</w:t>
            </w:r>
          </w:p>
          <w:p w14:paraId="704D6BB9" w14:textId="4FCCD4A3" w:rsidR="00145076" w:rsidRPr="008C27C4" w:rsidRDefault="004A6B49" w:rsidP="00D62F19">
            <w:pPr>
              <w:widowControl/>
              <w:spacing w:line="240" w:lineRule="auto"/>
              <w:rPr>
                <w:rFonts w:cs="Arial"/>
                <w:spacing w:val="0"/>
                <w:sz w:val="18"/>
                <w:szCs w:val="18"/>
                <w:lang w:eastAsia="en-AU"/>
              </w:rPr>
            </w:pPr>
            <w:r>
              <w:rPr>
                <w:rFonts w:cs="Arial"/>
                <w:spacing w:val="0"/>
                <w:sz w:val="18"/>
                <w:szCs w:val="18"/>
                <w:lang w:eastAsia="en-AU"/>
              </w:rPr>
              <w:t>o</w:t>
            </w:r>
            <w:r w:rsidR="00145076" w:rsidRPr="008C27C4">
              <w:rPr>
                <w:rFonts w:cs="Arial"/>
                <w:spacing w:val="0"/>
                <w:sz w:val="18"/>
                <w:szCs w:val="18"/>
                <w:lang w:eastAsia="en-AU"/>
              </w:rPr>
              <w:t>utside</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2A7FD5"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$2,109</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76F050"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277</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FEDF00D"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15</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1EE508"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$5.5</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455A97"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380.9</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1B14844" w14:textId="77777777" w:rsidR="00145076" w:rsidRPr="008C27C4" w:rsidRDefault="00145076" w:rsidP="00D62F19">
            <w:pPr>
              <w:widowControl/>
              <w:spacing w:line="240" w:lineRule="auto"/>
              <w:rPr>
                <w:rFonts w:cs="Arial"/>
                <w:bCs/>
                <w:spacing w:val="0"/>
                <w:sz w:val="18"/>
                <w:szCs w:val="18"/>
                <w:lang w:eastAsia="en-AU"/>
              </w:rPr>
            </w:pPr>
            <w:r w:rsidRPr="008C27C4">
              <w:rPr>
                <w:rFonts w:cs="Arial"/>
                <w:bCs/>
                <w:spacing w:val="0"/>
                <w:sz w:val="18"/>
                <w:szCs w:val="18"/>
                <w:lang w:eastAsia="en-AU"/>
              </w:rPr>
              <w:t>$854</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92E4AD2"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154.2</w:t>
            </w:r>
          </w:p>
        </w:tc>
      </w:tr>
      <w:tr w:rsidR="00145076" w:rsidRPr="008C27C4" w14:paraId="588EBCAB" w14:textId="77777777" w:rsidTr="003A7333">
        <w:trPr>
          <w:trHeight w:val="615"/>
        </w:trPr>
        <w:tc>
          <w:tcPr>
            <w:tcW w:w="102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43DDF96" w14:textId="77777777" w:rsidR="00145076" w:rsidRPr="008C27C4" w:rsidRDefault="00145076" w:rsidP="008C27C4">
            <w:pPr>
              <w:widowControl/>
              <w:spacing w:line="240" w:lineRule="auto"/>
              <w:rPr>
                <w:rFonts w:cs="Arial"/>
                <w:spacing w:val="0"/>
                <w:sz w:val="18"/>
                <w:szCs w:val="18"/>
                <w:lang w:eastAsia="en-AU"/>
              </w:rPr>
            </w:pPr>
            <w:r w:rsidRPr="008C27C4">
              <w:rPr>
                <w:rFonts w:cs="Arial"/>
                <w:spacing w:val="0"/>
                <w:sz w:val="18"/>
                <w:szCs w:val="18"/>
                <w:lang w:eastAsia="en-AU"/>
              </w:rPr>
              <w:t>GWH4</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4B75203" w14:textId="558630B5" w:rsidR="00145076" w:rsidRPr="008C27C4" w:rsidRDefault="00145076" w:rsidP="00D62F19">
            <w:pPr>
              <w:widowControl/>
              <w:spacing w:line="240" w:lineRule="auto"/>
              <w:rPr>
                <w:rFonts w:cs="Arial"/>
                <w:spacing w:val="0"/>
                <w:sz w:val="18"/>
                <w:szCs w:val="18"/>
                <w:lang w:eastAsia="en-AU"/>
              </w:rPr>
            </w:pPr>
            <w:r>
              <w:rPr>
                <w:rFonts w:cs="Arial"/>
                <w:spacing w:val="0"/>
                <w:sz w:val="18"/>
                <w:szCs w:val="18"/>
                <w:lang w:eastAsia="en-AU"/>
              </w:rPr>
              <w:t>4</w:t>
            </w:r>
          </w:p>
        </w:tc>
        <w:tc>
          <w:tcPr>
            <w:tcW w:w="1129"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60FE5A99" w14:textId="3BD9858B" w:rsidR="00145076" w:rsidRDefault="004A6B49" w:rsidP="00D62F19">
            <w:pPr>
              <w:widowControl/>
              <w:spacing w:line="240" w:lineRule="auto"/>
              <w:rPr>
                <w:rFonts w:cs="Arial"/>
                <w:spacing w:val="0"/>
                <w:sz w:val="18"/>
                <w:szCs w:val="18"/>
                <w:lang w:eastAsia="en-AU"/>
              </w:rPr>
            </w:pPr>
            <w:r>
              <w:rPr>
                <w:rFonts w:cs="Arial"/>
                <w:spacing w:val="0"/>
                <w:sz w:val="18"/>
                <w:szCs w:val="18"/>
                <w:lang w:eastAsia="en-AU"/>
              </w:rPr>
              <w:t>5.1 Star storage</w:t>
            </w:r>
          </w:p>
          <w:p w14:paraId="61258160" w14:textId="2F0199E1" w:rsidR="00145076" w:rsidRPr="008C27C4" w:rsidRDefault="004A6B49" w:rsidP="00D62F19">
            <w:pPr>
              <w:widowControl/>
              <w:spacing w:line="240" w:lineRule="auto"/>
              <w:rPr>
                <w:rFonts w:cs="Arial"/>
                <w:spacing w:val="0"/>
                <w:sz w:val="18"/>
                <w:szCs w:val="18"/>
                <w:lang w:eastAsia="en-AU"/>
              </w:rPr>
            </w:pPr>
            <w:r>
              <w:rPr>
                <w:rFonts w:cs="Arial"/>
                <w:spacing w:val="0"/>
                <w:sz w:val="18"/>
                <w:szCs w:val="18"/>
                <w:lang w:eastAsia="en-AU"/>
              </w:rPr>
              <w:t>o</w:t>
            </w:r>
            <w:r w:rsidR="00145076" w:rsidRPr="008C27C4">
              <w:rPr>
                <w:rFonts w:cs="Arial"/>
                <w:spacing w:val="0"/>
                <w:sz w:val="18"/>
                <w:szCs w:val="18"/>
                <w:lang w:eastAsia="en-AU"/>
              </w:rPr>
              <w:t>utside</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E119DC"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$1,745</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4AA12E5"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5,656</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BA3AC56"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312</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1175494"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$113.1</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149CFE"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15.4</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CD76CFA" w14:textId="77777777" w:rsidR="00145076" w:rsidRPr="008C27C4" w:rsidRDefault="00145076" w:rsidP="00D62F19">
            <w:pPr>
              <w:widowControl/>
              <w:spacing w:line="240" w:lineRule="auto"/>
              <w:rPr>
                <w:rFonts w:cs="Arial"/>
                <w:bCs/>
                <w:spacing w:val="0"/>
                <w:sz w:val="18"/>
                <w:szCs w:val="18"/>
                <w:lang w:eastAsia="en-AU"/>
              </w:rPr>
            </w:pPr>
            <w:r w:rsidRPr="008C27C4">
              <w:rPr>
                <w:rFonts w:cs="Arial"/>
                <w:bCs/>
                <w:spacing w:val="0"/>
                <w:sz w:val="18"/>
                <w:szCs w:val="18"/>
                <w:lang w:eastAsia="en-AU"/>
              </w:rPr>
              <w:t>$490</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F7C8F35"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4.3</w:t>
            </w:r>
          </w:p>
        </w:tc>
      </w:tr>
      <w:tr w:rsidR="00145076" w:rsidRPr="008C27C4" w14:paraId="028D9EF4" w14:textId="77777777" w:rsidTr="003A7333">
        <w:trPr>
          <w:trHeight w:val="600"/>
        </w:trPr>
        <w:tc>
          <w:tcPr>
            <w:tcW w:w="102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E8D2D8" w14:textId="77777777" w:rsidR="00145076" w:rsidRPr="008C27C4" w:rsidRDefault="00145076" w:rsidP="008C27C4">
            <w:pPr>
              <w:widowControl/>
              <w:spacing w:line="240" w:lineRule="auto"/>
              <w:rPr>
                <w:rFonts w:cs="Arial"/>
                <w:spacing w:val="0"/>
                <w:sz w:val="18"/>
                <w:szCs w:val="18"/>
                <w:lang w:eastAsia="en-AU"/>
              </w:rPr>
            </w:pPr>
            <w:r w:rsidRPr="008C27C4">
              <w:rPr>
                <w:rFonts w:cs="Arial"/>
                <w:spacing w:val="0"/>
                <w:sz w:val="18"/>
                <w:szCs w:val="18"/>
                <w:lang w:eastAsia="en-AU"/>
              </w:rPr>
              <w:t>GWH5</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EDA9CB" w14:textId="738125D1" w:rsidR="00145076" w:rsidRPr="008C27C4" w:rsidRDefault="00145076" w:rsidP="00D62F19">
            <w:pPr>
              <w:widowControl/>
              <w:spacing w:line="240" w:lineRule="auto"/>
              <w:rPr>
                <w:rFonts w:cs="Arial"/>
                <w:spacing w:val="0"/>
                <w:sz w:val="18"/>
                <w:szCs w:val="18"/>
                <w:lang w:eastAsia="en-AU"/>
              </w:rPr>
            </w:pPr>
            <w:r>
              <w:rPr>
                <w:rFonts w:cs="Arial"/>
                <w:spacing w:val="0"/>
                <w:sz w:val="18"/>
                <w:szCs w:val="18"/>
                <w:lang w:eastAsia="en-AU"/>
              </w:rPr>
              <w:t>3</w:t>
            </w:r>
          </w:p>
        </w:tc>
        <w:tc>
          <w:tcPr>
            <w:tcW w:w="1129"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6CE0E825" w14:textId="11AD6315" w:rsidR="00145076" w:rsidRDefault="004A6B49" w:rsidP="00D62F19">
            <w:pPr>
              <w:widowControl/>
              <w:spacing w:line="240" w:lineRule="auto"/>
              <w:rPr>
                <w:rFonts w:cs="Arial"/>
                <w:spacing w:val="0"/>
                <w:sz w:val="18"/>
                <w:szCs w:val="18"/>
                <w:lang w:eastAsia="en-AU"/>
              </w:rPr>
            </w:pPr>
            <w:r>
              <w:rPr>
                <w:rFonts w:cs="Arial"/>
                <w:spacing w:val="0"/>
                <w:sz w:val="18"/>
                <w:szCs w:val="18"/>
                <w:lang w:eastAsia="en-AU"/>
              </w:rPr>
              <w:t>6.1 Star Instant.</w:t>
            </w:r>
          </w:p>
          <w:p w14:paraId="6C6EEC05" w14:textId="05A16297" w:rsidR="00145076" w:rsidRPr="008C27C4" w:rsidRDefault="004A6B49" w:rsidP="00D62F19">
            <w:pPr>
              <w:widowControl/>
              <w:spacing w:line="240" w:lineRule="auto"/>
              <w:rPr>
                <w:rFonts w:cs="Arial"/>
                <w:spacing w:val="0"/>
                <w:sz w:val="18"/>
                <w:szCs w:val="18"/>
                <w:lang w:eastAsia="en-AU"/>
              </w:rPr>
            </w:pPr>
            <w:r>
              <w:rPr>
                <w:rFonts w:cs="Arial"/>
                <w:spacing w:val="0"/>
                <w:sz w:val="18"/>
                <w:szCs w:val="18"/>
                <w:lang w:eastAsia="en-AU"/>
              </w:rPr>
              <w:t>o</w:t>
            </w:r>
            <w:r w:rsidR="00145076" w:rsidRPr="008C27C4">
              <w:rPr>
                <w:rFonts w:cs="Arial"/>
                <w:spacing w:val="0"/>
                <w:sz w:val="18"/>
                <w:szCs w:val="18"/>
                <w:lang w:eastAsia="en-AU"/>
              </w:rPr>
              <w:t>utside</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616DC8"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$3,236</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2BD7623"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10,854</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69E686"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599</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EBD52EF"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$217.1</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02373C5"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14.9</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B1CF0FB" w14:textId="77777777" w:rsidR="00145076" w:rsidRPr="008C27C4" w:rsidRDefault="00145076" w:rsidP="00D62F19">
            <w:pPr>
              <w:widowControl/>
              <w:spacing w:line="240" w:lineRule="auto"/>
              <w:rPr>
                <w:rFonts w:cs="Arial"/>
                <w:bCs/>
                <w:spacing w:val="0"/>
                <w:sz w:val="18"/>
                <w:szCs w:val="18"/>
                <w:lang w:eastAsia="en-AU"/>
              </w:rPr>
            </w:pPr>
            <w:r w:rsidRPr="008C27C4">
              <w:rPr>
                <w:rFonts w:cs="Arial"/>
                <w:bCs/>
                <w:spacing w:val="0"/>
                <w:sz w:val="18"/>
                <w:szCs w:val="18"/>
                <w:lang w:eastAsia="en-AU"/>
              </w:rPr>
              <w:t>$1,981</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055B1AA"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9.1</w:t>
            </w:r>
          </w:p>
        </w:tc>
      </w:tr>
      <w:tr w:rsidR="00145076" w:rsidRPr="008C27C4" w14:paraId="3CC0FC6F" w14:textId="77777777" w:rsidTr="003A7333">
        <w:trPr>
          <w:trHeight w:val="630"/>
        </w:trPr>
        <w:tc>
          <w:tcPr>
            <w:tcW w:w="102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17A21A" w14:textId="77777777" w:rsidR="00145076" w:rsidRPr="008C27C4" w:rsidRDefault="00145076" w:rsidP="008C27C4">
            <w:pPr>
              <w:widowControl/>
              <w:spacing w:line="240" w:lineRule="auto"/>
              <w:rPr>
                <w:rFonts w:cs="Arial"/>
                <w:spacing w:val="0"/>
                <w:sz w:val="18"/>
                <w:szCs w:val="18"/>
                <w:lang w:eastAsia="en-AU"/>
              </w:rPr>
            </w:pPr>
            <w:r w:rsidRPr="008C27C4">
              <w:rPr>
                <w:rFonts w:cs="Arial"/>
                <w:spacing w:val="0"/>
                <w:sz w:val="18"/>
                <w:szCs w:val="18"/>
                <w:lang w:eastAsia="en-AU"/>
              </w:rPr>
              <w:t>GWH6</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BB28069" w14:textId="300C11D0" w:rsidR="00145076" w:rsidRPr="008C27C4" w:rsidRDefault="00145076" w:rsidP="00D62F19">
            <w:pPr>
              <w:widowControl/>
              <w:spacing w:line="240" w:lineRule="auto"/>
              <w:rPr>
                <w:rFonts w:cs="Arial"/>
                <w:spacing w:val="0"/>
                <w:sz w:val="18"/>
                <w:szCs w:val="18"/>
                <w:lang w:eastAsia="en-AU"/>
              </w:rPr>
            </w:pPr>
            <w:r>
              <w:rPr>
                <w:rFonts w:cs="Arial"/>
                <w:spacing w:val="0"/>
                <w:sz w:val="18"/>
                <w:szCs w:val="18"/>
                <w:lang w:eastAsia="en-AU"/>
              </w:rPr>
              <w:t>4</w:t>
            </w:r>
          </w:p>
        </w:tc>
        <w:tc>
          <w:tcPr>
            <w:tcW w:w="1129"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59624F85" w14:textId="1EC25905" w:rsidR="00306409" w:rsidRDefault="004A6B49" w:rsidP="00306409">
            <w:pPr>
              <w:widowControl/>
              <w:spacing w:line="240" w:lineRule="auto"/>
              <w:rPr>
                <w:rFonts w:cs="Arial"/>
                <w:spacing w:val="0"/>
                <w:sz w:val="18"/>
                <w:szCs w:val="18"/>
                <w:lang w:eastAsia="en-AU"/>
              </w:rPr>
            </w:pPr>
            <w:r>
              <w:rPr>
                <w:rFonts w:cs="Arial"/>
                <w:spacing w:val="0"/>
                <w:sz w:val="18"/>
                <w:szCs w:val="18"/>
                <w:lang w:eastAsia="en-AU"/>
              </w:rPr>
              <w:t>5.1 Star storage</w:t>
            </w:r>
          </w:p>
          <w:p w14:paraId="5AD1F0C9" w14:textId="3043518C" w:rsidR="00145076" w:rsidRPr="008C27C4" w:rsidRDefault="004A6B49" w:rsidP="00306409">
            <w:pPr>
              <w:widowControl/>
              <w:spacing w:line="240" w:lineRule="auto"/>
              <w:rPr>
                <w:rFonts w:cs="Arial"/>
                <w:spacing w:val="0"/>
                <w:sz w:val="18"/>
                <w:szCs w:val="18"/>
                <w:lang w:eastAsia="en-AU"/>
              </w:rPr>
            </w:pPr>
            <w:r>
              <w:rPr>
                <w:rFonts w:cs="Arial"/>
                <w:spacing w:val="0"/>
                <w:sz w:val="18"/>
                <w:szCs w:val="18"/>
                <w:lang w:eastAsia="en-AU"/>
              </w:rPr>
              <w:t>o</w:t>
            </w:r>
            <w:r w:rsidR="00145076" w:rsidRPr="008C27C4">
              <w:rPr>
                <w:rFonts w:cs="Arial"/>
                <w:spacing w:val="0"/>
                <w:sz w:val="18"/>
                <w:szCs w:val="18"/>
                <w:lang w:eastAsia="en-AU"/>
              </w:rPr>
              <w:t>utside</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30F3B24"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$1,745</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5CB20A"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2,879</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26FAEF"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159</w:t>
            </w:r>
          </w:p>
        </w:tc>
        <w:tc>
          <w:tcPr>
            <w:tcW w:w="9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F755960"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$57.6</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F27457"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30.3</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7661DD9" w14:textId="77777777" w:rsidR="00145076" w:rsidRPr="008C27C4" w:rsidRDefault="00145076" w:rsidP="00D62F19">
            <w:pPr>
              <w:widowControl/>
              <w:spacing w:line="240" w:lineRule="auto"/>
              <w:rPr>
                <w:rFonts w:cs="Arial"/>
                <w:bCs/>
                <w:spacing w:val="0"/>
                <w:sz w:val="18"/>
                <w:szCs w:val="18"/>
                <w:lang w:eastAsia="en-AU"/>
              </w:rPr>
            </w:pPr>
            <w:r w:rsidRPr="008C27C4">
              <w:rPr>
                <w:rFonts w:cs="Arial"/>
                <w:bCs/>
                <w:spacing w:val="0"/>
                <w:sz w:val="18"/>
                <w:szCs w:val="18"/>
                <w:lang w:eastAsia="en-AU"/>
              </w:rPr>
              <w:t>$490</w:t>
            </w:r>
          </w:p>
        </w:tc>
        <w:tc>
          <w:tcPr>
            <w:tcW w:w="95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93EB91"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8.5</w:t>
            </w:r>
          </w:p>
        </w:tc>
      </w:tr>
      <w:tr w:rsidR="008975D8" w:rsidRPr="008C27C4" w14:paraId="12A46803" w14:textId="77777777" w:rsidTr="003A7333">
        <w:trPr>
          <w:trHeight w:val="300"/>
        </w:trPr>
        <w:tc>
          <w:tcPr>
            <w:tcW w:w="102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2A0F13C" w14:textId="4260CB52" w:rsidR="00145076" w:rsidRPr="008C27C4" w:rsidRDefault="00145076" w:rsidP="008C27C4">
            <w:pPr>
              <w:widowControl/>
              <w:spacing w:line="240" w:lineRule="auto"/>
              <w:jc w:val="center"/>
              <w:rPr>
                <w:rFonts w:cs="Arial"/>
                <w:b/>
                <w:bCs/>
                <w:spacing w:val="0"/>
                <w:sz w:val="18"/>
                <w:szCs w:val="18"/>
                <w:lang w:eastAsia="en-AU"/>
              </w:rPr>
            </w:pPr>
            <w:r w:rsidRPr="008C27C4">
              <w:rPr>
                <w:rFonts w:cs="Arial"/>
                <w:b/>
                <w:bCs/>
                <w:spacing w:val="0"/>
                <w:sz w:val="18"/>
                <w:szCs w:val="18"/>
                <w:lang w:eastAsia="en-AU"/>
              </w:rPr>
              <w:t>Av</w:t>
            </w:r>
            <w:r w:rsidR="00306409">
              <w:rPr>
                <w:rFonts w:cs="Arial"/>
                <w:b/>
                <w:bCs/>
                <w:spacing w:val="0"/>
                <w:sz w:val="18"/>
                <w:szCs w:val="18"/>
                <w:lang w:eastAsia="en-AU"/>
              </w:rPr>
              <w:t xml:space="preserve"> </w:t>
            </w:r>
            <w:r w:rsidR="008975D8">
              <w:rPr>
                <w:rFonts w:cs="Arial"/>
                <w:b/>
                <w:bCs/>
                <w:spacing w:val="0"/>
                <w:sz w:val="18"/>
                <w:szCs w:val="18"/>
                <w:lang w:eastAsia="en-AU"/>
              </w:rPr>
              <w:t>–</w:t>
            </w:r>
            <w:r w:rsidR="00306409">
              <w:rPr>
                <w:rFonts w:cs="Arial"/>
                <w:b/>
                <w:bCs/>
                <w:spacing w:val="0"/>
                <w:sz w:val="18"/>
                <w:szCs w:val="18"/>
                <w:lang w:eastAsia="en-AU"/>
              </w:rPr>
              <w:t xml:space="preserve"> </w:t>
            </w:r>
            <w:r w:rsidR="008975D8">
              <w:rPr>
                <w:rFonts w:cs="Arial"/>
                <w:b/>
                <w:bCs/>
                <w:spacing w:val="0"/>
                <w:sz w:val="18"/>
                <w:szCs w:val="18"/>
                <w:lang w:eastAsia="en-AU"/>
              </w:rPr>
              <w:t>All</w:t>
            </w:r>
          </w:p>
        </w:tc>
        <w:tc>
          <w:tcPr>
            <w:tcW w:w="8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3536C82"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3.5</w:t>
            </w:r>
          </w:p>
        </w:tc>
        <w:tc>
          <w:tcPr>
            <w:tcW w:w="1129"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hideMark/>
          </w:tcPr>
          <w:p w14:paraId="03195661"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 </w:t>
            </w:r>
          </w:p>
        </w:tc>
        <w:tc>
          <w:tcPr>
            <w:tcW w:w="9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E138713"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$2,061</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E31DAD1"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3,921</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9A45885"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217</w:t>
            </w:r>
          </w:p>
        </w:tc>
        <w:tc>
          <w:tcPr>
            <w:tcW w:w="9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0E4C2ED"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$78.4</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316EB6B"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26.3</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152423C"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$806</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2BC3D3E3" w14:textId="5EA07F4C" w:rsidR="00145076" w:rsidRPr="008C27C4" w:rsidRDefault="008975D8" w:rsidP="00D62F19">
            <w:pPr>
              <w:widowControl/>
              <w:spacing w:line="240" w:lineRule="auto"/>
              <w:rPr>
                <w:rFonts w:cs="Arial"/>
                <w:b/>
                <w:bCs/>
                <w:spacing w:val="0"/>
                <w:sz w:val="18"/>
                <w:szCs w:val="18"/>
                <w:lang w:eastAsia="en-AU"/>
              </w:rPr>
            </w:pPr>
            <w:r>
              <w:rPr>
                <w:rFonts w:cs="Arial"/>
                <w:b/>
                <w:bCs/>
                <w:spacing w:val="0"/>
                <w:sz w:val="18"/>
                <w:szCs w:val="18"/>
                <w:lang w:eastAsia="en-AU"/>
              </w:rPr>
              <w:t>10.3</w:t>
            </w:r>
          </w:p>
        </w:tc>
      </w:tr>
      <w:tr w:rsidR="008975D8" w:rsidRPr="008C27C4" w14:paraId="2774D9F8" w14:textId="77777777" w:rsidTr="003A7333">
        <w:trPr>
          <w:trHeight w:val="618"/>
        </w:trPr>
        <w:tc>
          <w:tcPr>
            <w:tcW w:w="1021"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73E944A5" w14:textId="44D69702" w:rsidR="008975D8" w:rsidRPr="008C27C4" w:rsidRDefault="008975D8" w:rsidP="008975D8">
            <w:pPr>
              <w:widowControl/>
              <w:spacing w:line="240" w:lineRule="auto"/>
              <w:rPr>
                <w:rFonts w:cs="Arial"/>
                <w:b/>
                <w:bCs/>
                <w:spacing w:val="0"/>
                <w:sz w:val="18"/>
                <w:szCs w:val="18"/>
                <w:lang w:eastAsia="en-AU"/>
              </w:rPr>
            </w:pPr>
            <w:r>
              <w:rPr>
                <w:rFonts w:cs="Arial"/>
                <w:b/>
                <w:bCs/>
                <w:spacing w:val="0"/>
                <w:sz w:val="18"/>
                <w:szCs w:val="18"/>
                <w:lang w:eastAsia="en-AU"/>
              </w:rPr>
              <w:t>Av - Storage</w:t>
            </w:r>
          </w:p>
        </w:tc>
        <w:tc>
          <w:tcPr>
            <w:tcW w:w="8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56FB62E7" w14:textId="355D22EC" w:rsidR="008975D8" w:rsidRPr="008C27C4" w:rsidRDefault="008975D8" w:rsidP="008975D8">
            <w:pPr>
              <w:widowControl/>
              <w:spacing w:line="240" w:lineRule="auto"/>
              <w:rPr>
                <w:rFonts w:cs="Arial"/>
                <w:b/>
                <w:bCs/>
                <w:spacing w:val="0"/>
                <w:sz w:val="18"/>
                <w:szCs w:val="18"/>
                <w:lang w:eastAsia="en-AU"/>
              </w:rPr>
            </w:pPr>
            <w:r>
              <w:rPr>
                <w:rFonts w:cs="Arial"/>
                <w:b/>
                <w:bCs/>
                <w:spacing w:val="0"/>
                <w:sz w:val="18"/>
                <w:szCs w:val="18"/>
                <w:lang w:eastAsia="en-AU"/>
              </w:rPr>
              <w:t>3.6</w:t>
            </w:r>
          </w:p>
        </w:tc>
        <w:tc>
          <w:tcPr>
            <w:tcW w:w="112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050E2697" w14:textId="77777777" w:rsidR="008975D8" w:rsidRPr="008C27C4" w:rsidRDefault="008975D8" w:rsidP="008975D8">
            <w:pPr>
              <w:widowControl/>
              <w:spacing w:line="240" w:lineRule="auto"/>
              <w:rPr>
                <w:rFonts w:cs="Arial"/>
                <w:spacing w:val="0"/>
                <w:sz w:val="18"/>
                <w:szCs w:val="18"/>
                <w:lang w:eastAsia="en-AU"/>
              </w:rPr>
            </w:pPr>
          </w:p>
        </w:tc>
        <w:tc>
          <w:tcPr>
            <w:tcW w:w="9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0AEB2D33" w14:textId="702A51B8" w:rsidR="008975D8" w:rsidRPr="008975D8" w:rsidRDefault="008975D8" w:rsidP="008975D8">
            <w:pPr>
              <w:widowControl/>
              <w:spacing w:line="240" w:lineRule="auto"/>
              <w:rPr>
                <w:rFonts w:cs="Arial"/>
                <w:b/>
                <w:bCs/>
                <w:spacing w:val="0"/>
                <w:sz w:val="18"/>
                <w:szCs w:val="18"/>
                <w:lang w:eastAsia="en-AU"/>
              </w:rPr>
            </w:pPr>
            <w:r w:rsidRPr="008975D8">
              <w:rPr>
                <w:rFonts w:cs="Arial"/>
                <w:b/>
                <w:sz w:val="18"/>
                <w:szCs w:val="18"/>
              </w:rPr>
              <w:t>$1,825</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7B31B5CC" w14:textId="228E060B" w:rsidR="008975D8" w:rsidRPr="008975D8" w:rsidRDefault="008975D8" w:rsidP="008975D8">
            <w:pPr>
              <w:widowControl/>
              <w:spacing w:line="240" w:lineRule="auto"/>
              <w:rPr>
                <w:rFonts w:cs="Arial"/>
                <w:b/>
                <w:bCs/>
                <w:spacing w:val="0"/>
                <w:sz w:val="18"/>
                <w:szCs w:val="18"/>
                <w:lang w:eastAsia="en-AU"/>
              </w:rPr>
            </w:pPr>
            <w:r w:rsidRPr="008975D8">
              <w:rPr>
                <w:rFonts w:cs="Arial"/>
                <w:b/>
                <w:sz w:val="18"/>
                <w:szCs w:val="18"/>
              </w:rPr>
              <w:t>2,535</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3D183CC2" w14:textId="3D8A93C3" w:rsidR="008975D8" w:rsidRPr="008975D8" w:rsidRDefault="008975D8" w:rsidP="008975D8">
            <w:pPr>
              <w:widowControl/>
              <w:spacing w:line="240" w:lineRule="auto"/>
              <w:rPr>
                <w:rFonts w:cs="Arial"/>
                <w:b/>
                <w:bCs/>
                <w:spacing w:val="0"/>
                <w:sz w:val="18"/>
                <w:szCs w:val="18"/>
                <w:lang w:eastAsia="en-AU"/>
              </w:rPr>
            </w:pPr>
            <w:r w:rsidRPr="008975D8">
              <w:rPr>
                <w:rFonts w:cs="Arial"/>
                <w:b/>
                <w:sz w:val="18"/>
                <w:szCs w:val="18"/>
              </w:rPr>
              <w:t>140</w:t>
            </w:r>
          </w:p>
        </w:tc>
        <w:tc>
          <w:tcPr>
            <w:tcW w:w="9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65DFBCCF" w14:textId="20C01E20" w:rsidR="008975D8" w:rsidRPr="008975D8" w:rsidRDefault="008975D8" w:rsidP="008975D8">
            <w:pPr>
              <w:widowControl/>
              <w:spacing w:line="240" w:lineRule="auto"/>
              <w:rPr>
                <w:rFonts w:cs="Arial"/>
                <w:b/>
                <w:bCs/>
                <w:spacing w:val="0"/>
                <w:sz w:val="18"/>
                <w:szCs w:val="18"/>
                <w:lang w:eastAsia="en-AU"/>
              </w:rPr>
            </w:pPr>
            <w:r w:rsidRPr="008975D8">
              <w:rPr>
                <w:rFonts w:cs="Arial"/>
                <w:b/>
                <w:sz w:val="18"/>
                <w:szCs w:val="18"/>
              </w:rPr>
              <w:t>$51</w:t>
            </w:r>
            <w:r w:rsidR="007F7BA8">
              <w:rPr>
                <w:rFonts w:cs="Arial"/>
                <w:b/>
                <w:sz w:val="18"/>
                <w:szCs w:val="18"/>
              </w:rPr>
              <w:t>.0</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535B4556" w14:textId="030015F3" w:rsidR="008975D8" w:rsidRPr="008975D8" w:rsidRDefault="008975D8" w:rsidP="008975D8">
            <w:pPr>
              <w:widowControl/>
              <w:spacing w:line="240" w:lineRule="auto"/>
              <w:rPr>
                <w:rFonts w:cs="Arial"/>
                <w:b/>
                <w:bCs/>
                <w:spacing w:val="0"/>
                <w:sz w:val="18"/>
                <w:szCs w:val="18"/>
                <w:lang w:eastAsia="en-AU"/>
              </w:rPr>
            </w:pPr>
            <w:r w:rsidRPr="008975D8">
              <w:rPr>
                <w:rFonts w:cs="Arial"/>
                <w:b/>
                <w:bCs/>
                <w:sz w:val="18"/>
                <w:szCs w:val="18"/>
              </w:rPr>
              <w:t>36.0</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6F7FE2E9" w14:textId="3556CA38" w:rsidR="008975D8" w:rsidRPr="008975D8" w:rsidRDefault="008975D8" w:rsidP="008975D8">
            <w:pPr>
              <w:widowControl/>
              <w:spacing w:line="240" w:lineRule="auto"/>
              <w:rPr>
                <w:rFonts w:cs="Arial"/>
                <w:b/>
                <w:bCs/>
                <w:spacing w:val="0"/>
                <w:sz w:val="18"/>
                <w:szCs w:val="18"/>
                <w:lang w:eastAsia="en-AU"/>
              </w:rPr>
            </w:pPr>
            <w:r w:rsidRPr="008975D8">
              <w:rPr>
                <w:rFonts w:cs="Arial"/>
                <w:b/>
                <w:sz w:val="18"/>
                <w:szCs w:val="18"/>
              </w:rPr>
              <w:t>$570</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tcPr>
          <w:p w14:paraId="1830E95A" w14:textId="5490749D" w:rsidR="008975D8" w:rsidRPr="008975D8" w:rsidRDefault="008975D8" w:rsidP="008975D8">
            <w:pPr>
              <w:widowControl/>
              <w:spacing w:line="240" w:lineRule="auto"/>
              <w:rPr>
                <w:rFonts w:cs="Arial"/>
                <w:b/>
                <w:bCs/>
                <w:spacing w:val="0"/>
                <w:sz w:val="18"/>
                <w:szCs w:val="18"/>
                <w:lang w:eastAsia="en-AU"/>
              </w:rPr>
            </w:pPr>
            <w:r w:rsidRPr="008975D8">
              <w:rPr>
                <w:rFonts w:cs="Arial"/>
                <w:b/>
                <w:bCs/>
                <w:sz w:val="18"/>
                <w:szCs w:val="18"/>
              </w:rPr>
              <w:t>11.3</w:t>
            </w:r>
          </w:p>
        </w:tc>
      </w:tr>
      <w:tr w:rsidR="008975D8" w:rsidRPr="008C27C4" w14:paraId="4B89C908" w14:textId="77777777" w:rsidTr="003A7333">
        <w:trPr>
          <w:trHeight w:val="657"/>
        </w:trPr>
        <w:tc>
          <w:tcPr>
            <w:tcW w:w="1021"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hideMark/>
          </w:tcPr>
          <w:p w14:paraId="4836E593" w14:textId="6E662A6D" w:rsidR="00145076" w:rsidRPr="008C27C4" w:rsidRDefault="003A7333" w:rsidP="008C27C4">
            <w:pPr>
              <w:widowControl/>
              <w:spacing w:line="240" w:lineRule="auto"/>
              <w:rPr>
                <w:rFonts w:cs="Arial"/>
                <w:b/>
                <w:bCs/>
                <w:spacing w:val="0"/>
                <w:sz w:val="18"/>
                <w:szCs w:val="18"/>
                <w:lang w:eastAsia="en-AU"/>
              </w:rPr>
            </w:pPr>
            <w:r>
              <w:rPr>
                <w:rFonts w:cs="Arial"/>
                <w:b/>
                <w:bCs/>
                <w:spacing w:val="0"/>
                <w:sz w:val="18"/>
                <w:szCs w:val="18"/>
                <w:lang w:eastAsia="en-AU"/>
              </w:rPr>
              <w:t xml:space="preserve">Av Ex 1 &amp; </w:t>
            </w:r>
            <w:r w:rsidR="00145076" w:rsidRPr="008C27C4">
              <w:rPr>
                <w:rFonts w:cs="Arial"/>
                <w:b/>
                <w:bCs/>
                <w:spacing w:val="0"/>
                <w:sz w:val="18"/>
                <w:szCs w:val="18"/>
                <w:lang w:eastAsia="en-AU"/>
              </w:rPr>
              <w:t>3</w:t>
            </w:r>
          </w:p>
        </w:tc>
        <w:tc>
          <w:tcPr>
            <w:tcW w:w="8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D1211DD"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3.5</w:t>
            </w:r>
          </w:p>
        </w:tc>
        <w:tc>
          <w:tcPr>
            <w:tcW w:w="1129"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B5E942E" w14:textId="77777777" w:rsidR="00145076" w:rsidRPr="008C27C4" w:rsidRDefault="00145076" w:rsidP="00D62F19">
            <w:pPr>
              <w:widowControl/>
              <w:spacing w:line="240" w:lineRule="auto"/>
              <w:rPr>
                <w:rFonts w:cs="Arial"/>
                <w:spacing w:val="0"/>
                <w:sz w:val="18"/>
                <w:szCs w:val="18"/>
                <w:lang w:eastAsia="en-AU"/>
              </w:rPr>
            </w:pPr>
            <w:r w:rsidRPr="008C27C4">
              <w:rPr>
                <w:rFonts w:cs="Arial"/>
                <w:spacing w:val="0"/>
                <w:sz w:val="18"/>
                <w:szCs w:val="18"/>
                <w:lang w:eastAsia="en-AU"/>
              </w:rPr>
              <w:t> </w:t>
            </w:r>
          </w:p>
        </w:tc>
        <w:tc>
          <w:tcPr>
            <w:tcW w:w="9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66755AB"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$2,127</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54E5A5D"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6,003</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29ED6213"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331</w:t>
            </w:r>
          </w:p>
        </w:tc>
        <w:tc>
          <w:tcPr>
            <w:tcW w:w="9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12D846E6" w14:textId="29C2BAAE"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$120</w:t>
            </w:r>
            <w:r w:rsidR="007F7BA8">
              <w:rPr>
                <w:rFonts w:cs="Arial"/>
                <w:b/>
                <w:bCs/>
                <w:spacing w:val="0"/>
                <w:sz w:val="18"/>
                <w:szCs w:val="18"/>
                <w:lang w:eastAsia="en-AU"/>
              </w:rPr>
              <w:t>.0</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0E24B0C9"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17.7</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309ED095" w14:textId="77777777"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$872</w:t>
            </w:r>
          </w:p>
        </w:tc>
        <w:tc>
          <w:tcPr>
            <w:tcW w:w="95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7B4BB7F" w14:textId="22CA6EFB" w:rsidR="00145076" w:rsidRPr="008C27C4" w:rsidRDefault="00145076" w:rsidP="00D62F19">
            <w:pPr>
              <w:widowControl/>
              <w:spacing w:line="240" w:lineRule="auto"/>
              <w:rPr>
                <w:rFonts w:cs="Arial"/>
                <w:b/>
                <w:bCs/>
                <w:spacing w:val="0"/>
                <w:sz w:val="18"/>
                <w:szCs w:val="18"/>
                <w:lang w:eastAsia="en-AU"/>
              </w:rPr>
            </w:pPr>
            <w:r w:rsidRPr="008C27C4">
              <w:rPr>
                <w:rFonts w:cs="Arial"/>
                <w:b/>
                <w:bCs/>
                <w:spacing w:val="0"/>
                <w:sz w:val="18"/>
                <w:szCs w:val="18"/>
                <w:lang w:eastAsia="en-AU"/>
              </w:rPr>
              <w:t>7.3</w:t>
            </w:r>
          </w:p>
        </w:tc>
      </w:tr>
    </w:tbl>
    <w:p w14:paraId="0D89E7A6" w14:textId="77777777" w:rsidR="008C27C4" w:rsidRDefault="008C27C4" w:rsidP="00C829AB"/>
    <w:p w14:paraId="1C8B3CF3" w14:textId="2D59D8DE" w:rsidR="00443486" w:rsidRDefault="00443486" w:rsidP="004124F9"/>
    <w:p w14:paraId="2B9E7C4E" w14:textId="3072FFCA" w:rsidR="005A131D" w:rsidRDefault="005A131D" w:rsidP="005A131D">
      <w:pPr>
        <w:pStyle w:val="Heading2"/>
      </w:pPr>
      <w:bookmarkStart w:id="31" w:name="_Toc468355600"/>
      <w:r>
        <w:t>Impact of retrofit on the use of hot water</w:t>
      </w:r>
      <w:bookmarkEnd w:id="31"/>
    </w:p>
    <w:p w14:paraId="3B04C59C" w14:textId="76132D66" w:rsidR="00F62BF6" w:rsidRDefault="00F62BF6" w:rsidP="00F62BF6">
      <w:r w:rsidRPr="005142A6">
        <w:t xml:space="preserve">As part of the study we investigated whether the </w:t>
      </w:r>
      <w:r w:rsidR="00C14674" w:rsidRPr="005142A6">
        <w:t xml:space="preserve">gas water heater </w:t>
      </w:r>
      <w:r w:rsidRPr="005142A6">
        <w:t xml:space="preserve">retrofits had an impact on the way in which the households used their </w:t>
      </w:r>
      <w:r w:rsidR="00C14674" w:rsidRPr="005142A6">
        <w:t xml:space="preserve">water </w:t>
      </w:r>
      <w:r w:rsidRPr="005142A6">
        <w:t xml:space="preserve">heating. In particular, we investigated whether or not there was a </w:t>
      </w:r>
      <w:r w:rsidRPr="005142A6">
        <w:rPr>
          <w:i/>
        </w:rPr>
        <w:t>rebound</w:t>
      </w:r>
      <w:r w:rsidRPr="005142A6">
        <w:t xml:space="preserve"> effect ass</w:t>
      </w:r>
      <w:r w:rsidR="005142A6">
        <w:t>ociated with the water heater</w:t>
      </w:r>
      <w:r w:rsidRPr="005142A6">
        <w:t xml:space="preserve"> re</w:t>
      </w:r>
      <w:r w:rsidR="004A6B49">
        <w:t xml:space="preserve">trofits. This is sometimes </w:t>
      </w:r>
      <w:r w:rsidRPr="005142A6">
        <w:t xml:space="preserve">called the take-back effect. Some economists argue that energy efficiency measures result in lower energy savings than expected (anywhere between 10 to 50% less), because consumers choose to take some of the energy savings as a higher level of energy service. For example the Productivity Commission’s report on its inquiry into energy efficiency [PC 2005] states that “energy efficiency makes energy appear cheaper relative to other items as less money is required to purchase the same energy services. Consequently, the household will tend to use more energy”. In the context of the </w:t>
      </w:r>
      <w:r w:rsidR="00C14674" w:rsidRPr="005142A6">
        <w:t>gas water heater</w:t>
      </w:r>
      <w:r w:rsidRPr="005142A6">
        <w:t xml:space="preserve"> retrofits the presence of </w:t>
      </w:r>
      <w:r w:rsidR="00534FDB">
        <w:t xml:space="preserve">a </w:t>
      </w:r>
      <w:r w:rsidRPr="005142A6">
        <w:t xml:space="preserve">rebound would mean that householders chose to </w:t>
      </w:r>
      <w:r w:rsidR="00C14674" w:rsidRPr="005142A6">
        <w:t xml:space="preserve">use more hot water because the unit cost of water </w:t>
      </w:r>
      <w:r w:rsidR="00C14674" w:rsidRPr="005142A6">
        <w:lastRenderedPageBreak/>
        <w:t>heating is now lower</w:t>
      </w:r>
      <w:r w:rsidRPr="005142A6">
        <w:t>.</w:t>
      </w:r>
    </w:p>
    <w:p w14:paraId="3E33F529" w14:textId="77777777" w:rsidR="005142A6" w:rsidRDefault="005142A6" w:rsidP="00F62BF6"/>
    <w:p w14:paraId="6FB8146B" w14:textId="163214B0" w:rsidR="005142A6" w:rsidRDefault="00771714" w:rsidP="00F62BF6">
      <w:r>
        <w:t xml:space="preserve">Table 8 above provides information on average hot water use before and after the retrofits. Across the six houses the average daily use increased from 141.4 Litres per day before the retrofits to 160.5 Litres per day after the retrofits, an increase of 13.5%. However, lower average hot water temperatures after the retrofits meant that more hot water needed to be used to provide the same level of energy service for personal and clothes washing. The daily water heating task provides a more accurate indication of the level of energy service provided by the water heaters before and after the retrofits (see Table 9 above). The average daily water heating task across the six houses increased from 24.0 MJ per day to 26.5 MJ per day, </w:t>
      </w:r>
      <w:r w:rsidR="00883B39">
        <w:t>an increase of 10.4%. S</w:t>
      </w:r>
      <w:r>
        <w:t>ome of this increase was due to the lower cold water temperatures experienced after the retrofit (14.0</w:t>
      </w:r>
      <w:r w:rsidRPr="00771714">
        <w:rPr>
          <w:vertAlign w:val="superscript"/>
        </w:rPr>
        <w:t>o</w:t>
      </w:r>
      <w:r>
        <w:t>C) compared to before (17.1</w:t>
      </w:r>
      <w:r w:rsidRPr="00771714">
        <w:rPr>
          <w:vertAlign w:val="superscript"/>
        </w:rPr>
        <w:t>o</w:t>
      </w:r>
      <w:r>
        <w:t>C)</w:t>
      </w:r>
      <w:r w:rsidR="001A45EE">
        <w:t>, requiring additional energy to raise the temperature of the water to the necessary level</w:t>
      </w:r>
      <w:r>
        <w:t>.</w:t>
      </w:r>
    </w:p>
    <w:p w14:paraId="28E80978" w14:textId="7FFBA9A0" w:rsidR="001061B5" w:rsidRDefault="001061B5" w:rsidP="00F62BF6"/>
    <w:p w14:paraId="1710F109" w14:textId="0DD17E1A" w:rsidR="001061B5" w:rsidRPr="00F93587" w:rsidRDefault="001061B5" w:rsidP="00F62BF6">
      <w:r>
        <w:t xml:space="preserve">Hot water use and </w:t>
      </w:r>
      <w:r w:rsidR="00883B39">
        <w:t>the daily water heating task do</w:t>
      </w:r>
      <w:r>
        <w:t xml:space="preserve"> seem to have increased at houses GWH1 and GWH5. At GWH1 the hot water temperature after the retrofit was about the same as before</w:t>
      </w:r>
      <w:r w:rsidR="00883B39">
        <w:t>,</w:t>
      </w:r>
      <w:r>
        <w:t xml:space="preserve"> hot water use increased by</w:t>
      </w:r>
      <w:r w:rsidR="00814D2C">
        <w:t xml:space="preserve"> 7.8%</w:t>
      </w:r>
      <w:r w:rsidR="00883B39">
        <w:t>,</w:t>
      </w:r>
      <w:r w:rsidR="00814D2C">
        <w:t xml:space="preserve"> and the water heating task increased by 17.5%. However, this increase in hot water use does not seem to have been due to the water heater retrofit. The house occupants noted that they used more hot water because they were</w:t>
      </w:r>
      <w:r w:rsidR="00883B39">
        <w:t xml:space="preserve"> now</w:t>
      </w:r>
      <w:r w:rsidR="00814D2C">
        <w:t xml:space="preserve"> spending more time in the shower due to the cold winter that was experienced in 2015. </w:t>
      </w:r>
      <w:r w:rsidR="00814D2C" w:rsidRPr="004658D2">
        <w:t>At GWH5 hot water use increased by 52.6% after the retrofits while the hot water temperature declined only slightly (48.0</w:t>
      </w:r>
      <w:r w:rsidR="00814D2C" w:rsidRPr="004658D2">
        <w:rPr>
          <w:vertAlign w:val="superscript"/>
        </w:rPr>
        <w:t>o</w:t>
      </w:r>
      <w:r w:rsidR="00814D2C" w:rsidRPr="004658D2">
        <w:t>C to 45.7</w:t>
      </w:r>
      <w:r w:rsidR="00814D2C" w:rsidRPr="004658D2">
        <w:rPr>
          <w:vertAlign w:val="superscript"/>
        </w:rPr>
        <w:t>o</w:t>
      </w:r>
      <w:r w:rsidR="00814D2C" w:rsidRPr="004658D2">
        <w:t>C) and the water heating task increased by 55.7%. This clear, and quite large increase in hot water use, does not seem to be due to the new high efficiency water heater being installed. The existing water heater was faulty, and the occupants noted that this</w:t>
      </w:r>
      <w:r w:rsidR="00CC28F9" w:rsidRPr="004658D2">
        <w:t xml:space="preserve"> severely</w:t>
      </w:r>
      <w:r w:rsidR="00814D2C" w:rsidRPr="004658D2">
        <w:t xml:space="preserve"> limited their use of hot water</w:t>
      </w:r>
      <w:r w:rsidR="00883B39" w:rsidRPr="004658D2">
        <w:t xml:space="preserve"> prior to the retrofit</w:t>
      </w:r>
      <w:r w:rsidR="00814D2C" w:rsidRPr="004658D2">
        <w:t xml:space="preserve">. The installation of </w:t>
      </w:r>
      <w:r w:rsidR="00CC28F9" w:rsidRPr="004658D2">
        <w:t xml:space="preserve">a </w:t>
      </w:r>
      <w:r w:rsidR="00814D2C" w:rsidRPr="004658D2">
        <w:t>new, properly functioning</w:t>
      </w:r>
      <w:r w:rsidR="00883B39" w:rsidRPr="004658D2">
        <w:t>, water heater</w:t>
      </w:r>
      <w:r w:rsidR="00814D2C" w:rsidRPr="004658D2">
        <w:t xml:space="preserve"> meant that they no longer had to limit </w:t>
      </w:r>
      <w:r w:rsidR="00CC28F9" w:rsidRPr="004658D2">
        <w:t xml:space="preserve">their </w:t>
      </w:r>
      <w:r w:rsidR="00814D2C" w:rsidRPr="004658D2">
        <w:t>hot water use. It seems very likely that this increase in hot water use would have been experienced reg</w:t>
      </w:r>
      <w:r w:rsidR="00CC28F9" w:rsidRPr="004658D2">
        <w:t>ardless of the efficiency of a</w:t>
      </w:r>
      <w:r w:rsidR="00814D2C" w:rsidRPr="004658D2">
        <w:t xml:space="preserve"> new water heater</w:t>
      </w:r>
      <w:r w:rsidR="00CC28F9" w:rsidRPr="004658D2">
        <w:t>, so it cannot be considered as rebound</w:t>
      </w:r>
      <w:r w:rsidR="00814D2C" w:rsidRPr="004658D2">
        <w:t>.</w:t>
      </w:r>
    </w:p>
    <w:p w14:paraId="60E4468A" w14:textId="77777777" w:rsidR="005A131D" w:rsidRDefault="005A131D" w:rsidP="004124F9"/>
    <w:p w14:paraId="48BD06A1" w14:textId="719C0F36" w:rsidR="004658D2" w:rsidRDefault="009E1851" w:rsidP="004124F9">
      <w:r>
        <w:t>It has been</w:t>
      </w:r>
      <w:r w:rsidR="004658D2">
        <w:t xml:space="preserve"> argued that because gas instantaneous water heaters can provide a continuous flow of hot water this has the potential to increase hot water use – as householders don’t need to worry about running out of hot water – and in some cases this could increase energy consumption. In this study only one gas instantaneous water heater was installed</w:t>
      </w:r>
      <w:r w:rsidR="000C0269">
        <w:t>,</w:t>
      </w:r>
      <w:r w:rsidR="004658D2">
        <w:t xml:space="preserve"> and while hot water consumption did increase this can largely be attributed to the fact that the existing water heater was faulty. A much larger study would need to be undertaken to determine whether the replacement of gas storage systems with instantaneous systems tends to increase hot water consumption.</w:t>
      </w:r>
    </w:p>
    <w:p w14:paraId="5C18A966" w14:textId="77777777" w:rsidR="004658D2" w:rsidRDefault="004658D2" w:rsidP="004124F9"/>
    <w:p w14:paraId="0AC27A0E" w14:textId="7100568C" w:rsidR="00814D2C" w:rsidRDefault="00831DEB" w:rsidP="004124F9">
      <w:r>
        <w:t xml:space="preserve">While there has been some increase in hot water use and </w:t>
      </w:r>
      <w:r w:rsidR="00883B39">
        <w:t xml:space="preserve">in </w:t>
      </w:r>
      <w:r>
        <w:t>the water heating task aft</w:t>
      </w:r>
      <w:r w:rsidR="00CC28F9">
        <w:t>er the retrofit, most</w:t>
      </w:r>
      <w:r>
        <w:t xml:space="preserve"> of this can be explained by lower hot water temperatures after the retrofit and lower cold water temperatures</w:t>
      </w:r>
      <w:r w:rsidR="00CC28F9">
        <w:t>, which are consistent with normal seasonal changes experienced by all households</w:t>
      </w:r>
      <w:r>
        <w:t xml:space="preserve">. The cooler weather during the post-retrofit period may also have increased hot water use for showering/bathing as longer showering times or higher </w:t>
      </w:r>
      <w:r w:rsidR="00883B39">
        <w:t xml:space="preserve">shower </w:t>
      </w:r>
      <w:r>
        <w:t>water temperatures may have been required to maintain comfort. In the two houses where there was a clear increase in the level of energy service provided after the retrofits this can largely be explained by either longer showering times due to colder weather (GWH1) or a properly functioning hot water heater meaning that hot water use no longer needed to be limited</w:t>
      </w:r>
      <w:r w:rsidR="00883B39">
        <w:t xml:space="preserve"> after the retrofit</w:t>
      </w:r>
      <w:r>
        <w:t xml:space="preserve"> (GWH5). There is little if any evidence of a rebound effect operating to increase hot water use in this </w:t>
      </w:r>
      <w:r w:rsidRPr="00831DEB">
        <w:rPr>
          <w:i/>
        </w:rPr>
        <w:t>Retrofit Trial</w:t>
      </w:r>
      <w:r>
        <w:t>.</w:t>
      </w:r>
    </w:p>
    <w:p w14:paraId="67148352" w14:textId="77777777" w:rsidR="005A131D" w:rsidRDefault="005A131D" w:rsidP="004124F9"/>
    <w:p w14:paraId="6F38F509" w14:textId="3602831D" w:rsidR="005A131D" w:rsidRDefault="005A131D" w:rsidP="005A131D">
      <w:pPr>
        <w:pStyle w:val="Heading2"/>
      </w:pPr>
      <w:bookmarkStart w:id="32" w:name="_Toc468355601"/>
      <w:r>
        <w:t>Field performance of water heaters compared to theoretical performance</w:t>
      </w:r>
      <w:bookmarkEnd w:id="32"/>
    </w:p>
    <w:p w14:paraId="02629ECE" w14:textId="300CECCB" w:rsidR="005A131D" w:rsidRDefault="0018238B" w:rsidP="004124F9">
      <w:r>
        <w:t xml:space="preserve">The </w:t>
      </w:r>
      <w:r w:rsidR="00320659">
        <w:t xml:space="preserve">data collected during this </w:t>
      </w:r>
      <w:r w:rsidR="00320659" w:rsidRPr="00320659">
        <w:rPr>
          <w:i/>
        </w:rPr>
        <w:t>Trial</w:t>
      </w:r>
      <w:r>
        <w:t xml:space="preserve"> provided an opportunity to compare the performance </w:t>
      </w:r>
      <w:r w:rsidR="00320659">
        <w:t>of the new high efficiency gas water heaters in the field with their performa</w:t>
      </w:r>
      <w:r w:rsidR="00282532">
        <w:t>nce based on their Energy</w:t>
      </w:r>
      <w:r w:rsidR="00320659">
        <w:t xml:space="preserve"> Label</w:t>
      </w:r>
      <w:r w:rsidR="00282532">
        <w:t>ling test. T</w:t>
      </w:r>
      <w:r w:rsidR="00320659">
        <w:t>he maintenance rate of gas storage water heaters and the start-up energy of the gas instantaneous water heaters</w:t>
      </w:r>
      <w:r w:rsidR="00282532">
        <w:t xml:space="preserve"> used</w:t>
      </w:r>
      <w:r w:rsidR="00D94BC8">
        <w:t xml:space="preserve"> in the Energy Labelling test are</w:t>
      </w:r>
      <w:r w:rsidR="00282532">
        <w:t xml:space="preserve"> based on measurements </w:t>
      </w:r>
      <w:r w:rsidR="00320659">
        <w:t>undertaken in a room with an ambient air temperature of 20</w:t>
      </w:r>
      <w:r w:rsidR="00320659" w:rsidRPr="00320659">
        <w:rPr>
          <w:vertAlign w:val="superscript"/>
        </w:rPr>
        <w:t>o</w:t>
      </w:r>
      <w:r w:rsidR="00320659">
        <w:t>C. The average annual ambient air temperature in Melbourne is</w:t>
      </w:r>
      <w:r w:rsidR="00282532">
        <w:t xml:space="preserve"> typically</w:t>
      </w:r>
      <w:r w:rsidR="00320659">
        <w:t xml:space="preserve"> </w:t>
      </w:r>
      <w:r w:rsidR="00320659">
        <w:lastRenderedPageBreak/>
        <w:t>in the range of 14</w:t>
      </w:r>
      <w:r w:rsidR="00320659" w:rsidRPr="00320659">
        <w:rPr>
          <w:vertAlign w:val="superscript"/>
        </w:rPr>
        <w:t>o</w:t>
      </w:r>
      <w:r w:rsidR="00320659">
        <w:t>C to 15</w:t>
      </w:r>
      <w:r w:rsidR="00320659" w:rsidRPr="00320659">
        <w:rPr>
          <w:vertAlign w:val="superscript"/>
        </w:rPr>
        <w:t>o</w:t>
      </w:r>
      <w:r w:rsidR="00320659">
        <w:t>C, somewhat lower than the Energy Labelling test conditions, and the average air temperature during the post-retrofit monitoring period</w:t>
      </w:r>
      <w:r w:rsidR="00282532">
        <w:t xml:space="preserve"> in this </w:t>
      </w:r>
      <w:r w:rsidR="00282532" w:rsidRPr="00282532">
        <w:rPr>
          <w:i/>
        </w:rPr>
        <w:t>Trial</w:t>
      </w:r>
      <w:r w:rsidR="00320659">
        <w:t xml:space="preserve"> was </w:t>
      </w:r>
      <w:r w:rsidR="00282532">
        <w:t xml:space="preserve">even </w:t>
      </w:r>
      <w:r w:rsidR="00320659">
        <w:t>lower than this (around 11</w:t>
      </w:r>
      <w:r w:rsidR="00320659" w:rsidRPr="00320659">
        <w:rPr>
          <w:vertAlign w:val="superscript"/>
        </w:rPr>
        <w:t>o</w:t>
      </w:r>
      <w:r w:rsidR="00320659">
        <w:t>C). Lower ambient air temperatures should result in a higher daily maintenance rate</w:t>
      </w:r>
      <w:r w:rsidR="00F00D82">
        <w:t xml:space="preserve"> for storage water heaters</w:t>
      </w:r>
      <w:r w:rsidR="00320659">
        <w:t xml:space="preserve"> and higher start-up losses for instantaneous gas water heaters.</w:t>
      </w:r>
    </w:p>
    <w:p w14:paraId="0761BF88" w14:textId="2B1A0923" w:rsidR="001B7387" w:rsidRDefault="001B7387" w:rsidP="004124F9"/>
    <w:p w14:paraId="103CBE7E" w14:textId="3EBE653E" w:rsidR="001B7387" w:rsidRPr="009128AB" w:rsidRDefault="001B7387" w:rsidP="001B7387">
      <w:r>
        <w:t>We have used the data on the daily water heating task and the daily gas usage to estimate the maintenance rate for four of the new 5.1-Star gas storage water heaters during the post-retrofit monitoring period</w:t>
      </w:r>
      <w:r>
        <w:rPr>
          <w:rStyle w:val="FootnoteReference"/>
        </w:rPr>
        <w:footnoteReference w:id="39"/>
      </w:r>
      <w:r>
        <w:t xml:space="preserve">. A scatter diagram was plotted for each water heater and the daily maintenance rate estimated from the Y-axis intercept of a line of best fit applied to the data points. (See Appendix </w:t>
      </w:r>
      <w:r w:rsidR="00F00D82">
        <w:t>A</w:t>
      </w:r>
      <w:r>
        <w:t xml:space="preserve">3 for the diagrams for each house.) The daily maintenance rate estimated from this process </w:t>
      </w:r>
      <w:r w:rsidRPr="009128AB">
        <w:t>is shown in Table 13, and ranges from 12.9 MJ per day to 19.7 MJ per day, with an average of 16.3 MJ per day. As data on the tested value of the maintenance rate is not published</w:t>
      </w:r>
      <w:r>
        <w:t xml:space="preserve"> for new gas water heaters</w:t>
      </w:r>
      <w:r w:rsidRPr="009128AB">
        <w:t xml:space="preserve"> we do not know what this is, but for a 5</w:t>
      </w:r>
      <w:r>
        <w:t>.1</w:t>
      </w:r>
      <w:r w:rsidRPr="009128AB">
        <w:t>-Star gas storage w</w:t>
      </w:r>
      <w:r>
        <w:t>ater heater we would expect it</w:t>
      </w:r>
      <w:r w:rsidRPr="009128AB">
        <w:t xml:space="preserve"> to be around 1</w:t>
      </w:r>
      <w:r w:rsidR="00D94BC8">
        <w:t>1 to 13</w:t>
      </w:r>
      <w:r w:rsidRPr="009128AB">
        <w:t xml:space="preserve"> MJ per day</w:t>
      </w:r>
      <w:r>
        <w:t>. As expected, the value estimated from field measurements in the post-retrofit period</w:t>
      </w:r>
      <w:r w:rsidRPr="009128AB">
        <w:t xml:space="preserve"> is higher than this.</w:t>
      </w:r>
    </w:p>
    <w:p w14:paraId="11A28902" w14:textId="77777777" w:rsidR="00320659" w:rsidRDefault="00320659" w:rsidP="004124F9"/>
    <w:p w14:paraId="53D471C5" w14:textId="77777777" w:rsidR="00542ABD" w:rsidRDefault="00542ABD" w:rsidP="004124F9"/>
    <w:p w14:paraId="4183266E" w14:textId="5DE6EB23" w:rsidR="00542ABD" w:rsidRDefault="00542ABD" w:rsidP="00542ABD">
      <w:pPr>
        <w:pStyle w:val="Tabletitle"/>
      </w:pPr>
      <w:r>
        <w:t xml:space="preserve">TABLE 13: ESTIMATED MAINTENACE RATE OF </w:t>
      </w:r>
      <w:r w:rsidR="00F00D82">
        <w:t xml:space="preserve">5.1-STAR </w:t>
      </w:r>
      <w:r>
        <w:t>GAS STORAGE WATER HEATERS</w:t>
      </w:r>
    </w:p>
    <w:tbl>
      <w:tblPr>
        <w:tblW w:w="3114" w:type="dxa"/>
        <w:tblLayout w:type="fixed"/>
        <w:tblLook w:val="04A0" w:firstRow="1" w:lastRow="0" w:firstColumn="1" w:lastColumn="0" w:noHBand="0" w:noVBand="1"/>
        <w:tblCaption w:val="Estimated maintenance rate of 5.1-Star gas storage water heaters"/>
        <w:tblDescription w:val="The table provides the estimated daily maintenance rate of four of the 5.1-Star gas storage water heaters during the post-retrofit monitoring period."/>
      </w:tblPr>
      <w:tblGrid>
        <w:gridCol w:w="1413"/>
        <w:gridCol w:w="1701"/>
      </w:tblGrid>
      <w:tr w:rsidR="001C191E" w:rsidRPr="00476882" w14:paraId="06301DDA" w14:textId="77777777" w:rsidTr="001C191E">
        <w:trPr>
          <w:trHeight w:val="340"/>
        </w:trPr>
        <w:tc>
          <w:tcPr>
            <w:tcW w:w="1413" w:type="dxa"/>
            <w:shd w:val="clear" w:color="auto" w:fill="92D050"/>
            <w:noWrap/>
            <w:tcMar>
              <w:top w:w="28" w:type="dxa"/>
              <w:bottom w:w="28" w:type="dxa"/>
            </w:tcMar>
            <w:vAlign w:val="bottom"/>
            <w:hideMark/>
          </w:tcPr>
          <w:p w14:paraId="5F6614BD" w14:textId="77777777" w:rsidR="001C191E" w:rsidRPr="00476882" w:rsidRDefault="001C191E" w:rsidP="00467F6A">
            <w:pPr>
              <w:widowControl/>
              <w:spacing w:line="240" w:lineRule="auto"/>
              <w:rPr>
                <w:rFonts w:cs="Arial"/>
                <w:b/>
                <w:bCs/>
                <w:color w:val="FFFFFF" w:themeColor="background1"/>
                <w:spacing w:val="0"/>
                <w:sz w:val="18"/>
                <w:szCs w:val="18"/>
                <w:lang w:eastAsia="en-AU"/>
              </w:rPr>
            </w:pPr>
            <w:r w:rsidRPr="00476882">
              <w:rPr>
                <w:rFonts w:cs="Arial"/>
                <w:b/>
                <w:bCs/>
                <w:color w:val="FFFFFF" w:themeColor="background1"/>
                <w:spacing w:val="0"/>
                <w:sz w:val="18"/>
                <w:szCs w:val="18"/>
                <w:lang w:eastAsia="en-AU"/>
              </w:rPr>
              <w:t>House No.</w:t>
            </w:r>
          </w:p>
        </w:tc>
        <w:tc>
          <w:tcPr>
            <w:tcW w:w="1701" w:type="dxa"/>
            <w:shd w:val="clear" w:color="auto" w:fill="92D050"/>
            <w:tcMar>
              <w:top w:w="28" w:type="dxa"/>
              <w:bottom w:w="28" w:type="dxa"/>
            </w:tcMar>
            <w:vAlign w:val="bottom"/>
            <w:hideMark/>
          </w:tcPr>
          <w:p w14:paraId="6A367B23" w14:textId="77777777" w:rsidR="001C191E" w:rsidRPr="00476882" w:rsidRDefault="001C191E" w:rsidP="00467F6A">
            <w:pPr>
              <w:widowControl/>
              <w:spacing w:line="240" w:lineRule="auto"/>
              <w:rPr>
                <w:rFonts w:cs="Arial"/>
                <w:b/>
                <w:bCs/>
                <w:color w:val="FFFFFF" w:themeColor="background1"/>
                <w:spacing w:val="0"/>
                <w:sz w:val="18"/>
                <w:szCs w:val="18"/>
                <w:lang w:eastAsia="en-AU"/>
              </w:rPr>
            </w:pPr>
            <w:r w:rsidRPr="00476882">
              <w:rPr>
                <w:rFonts w:cs="Arial"/>
                <w:b/>
                <w:bCs/>
                <w:color w:val="FFFFFF" w:themeColor="background1"/>
                <w:spacing w:val="0"/>
                <w:sz w:val="18"/>
                <w:szCs w:val="18"/>
                <w:lang w:eastAsia="en-AU"/>
              </w:rPr>
              <w:t>Est Maintenance Rate (MJ/day)</w:t>
            </w:r>
          </w:p>
        </w:tc>
      </w:tr>
      <w:tr w:rsidR="001C191E" w:rsidRPr="00476882" w14:paraId="7E917A8C" w14:textId="77777777" w:rsidTr="001C191E">
        <w:trPr>
          <w:trHeight w:val="340"/>
        </w:trPr>
        <w:tc>
          <w:tcPr>
            <w:tcW w:w="1413" w:type="dxa"/>
            <w:tcBorders>
              <w:bottom w:val="single" w:sz="4" w:space="0" w:color="808080" w:themeColor="background1" w:themeShade="80"/>
            </w:tcBorders>
            <w:shd w:val="clear" w:color="auto" w:fill="auto"/>
            <w:noWrap/>
            <w:tcMar>
              <w:top w:w="28" w:type="dxa"/>
              <w:bottom w:w="28" w:type="dxa"/>
            </w:tcMar>
            <w:vAlign w:val="bottom"/>
            <w:hideMark/>
          </w:tcPr>
          <w:p w14:paraId="7EF5EAE4" w14:textId="77777777" w:rsidR="001C191E" w:rsidRPr="00476882" w:rsidRDefault="001C191E" w:rsidP="00467F6A">
            <w:pPr>
              <w:widowControl/>
              <w:spacing w:line="240" w:lineRule="auto"/>
              <w:rPr>
                <w:rFonts w:cs="Arial"/>
                <w:spacing w:val="0"/>
                <w:sz w:val="18"/>
                <w:szCs w:val="18"/>
                <w:lang w:eastAsia="en-AU"/>
              </w:rPr>
            </w:pPr>
            <w:r w:rsidRPr="00476882">
              <w:rPr>
                <w:rFonts w:cs="Arial"/>
                <w:spacing w:val="0"/>
                <w:sz w:val="18"/>
                <w:szCs w:val="18"/>
                <w:lang w:eastAsia="en-AU"/>
              </w:rPr>
              <w:t>GWH1</w:t>
            </w:r>
          </w:p>
        </w:tc>
        <w:tc>
          <w:tcPr>
            <w:tcW w:w="1701" w:type="dxa"/>
            <w:tcBorders>
              <w:bottom w:val="single" w:sz="4" w:space="0" w:color="808080" w:themeColor="background1" w:themeShade="80"/>
            </w:tcBorders>
            <w:shd w:val="clear" w:color="auto" w:fill="auto"/>
            <w:noWrap/>
            <w:tcMar>
              <w:top w:w="28" w:type="dxa"/>
              <w:bottom w:w="28" w:type="dxa"/>
            </w:tcMar>
            <w:vAlign w:val="bottom"/>
            <w:hideMark/>
          </w:tcPr>
          <w:p w14:paraId="3B411D99" w14:textId="3AA77162" w:rsidR="001C191E" w:rsidRPr="00476882" w:rsidRDefault="00B20EA2" w:rsidP="00467F6A">
            <w:pPr>
              <w:widowControl/>
              <w:spacing w:line="240" w:lineRule="auto"/>
              <w:rPr>
                <w:rFonts w:cs="Arial"/>
                <w:spacing w:val="0"/>
                <w:sz w:val="18"/>
                <w:szCs w:val="18"/>
                <w:lang w:eastAsia="en-AU"/>
              </w:rPr>
            </w:pPr>
            <w:r>
              <w:rPr>
                <w:rFonts w:cs="Arial"/>
                <w:spacing w:val="0"/>
                <w:sz w:val="18"/>
                <w:szCs w:val="18"/>
                <w:lang w:eastAsia="en-AU"/>
              </w:rPr>
              <w:t>19.7</w:t>
            </w:r>
          </w:p>
        </w:tc>
      </w:tr>
      <w:tr w:rsidR="001C191E" w:rsidRPr="00476882" w14:paraId="5AE8FB01" w14:textId="77777777" w:rsidTr="001C191E">
        <w:trPr>
          <w:trHeight w:val="340"/>
        </w:trPr>
        <w:tc>
          <w:tcPr>
            <w:tcW w:w="141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2E173CE1" w14:textId="77777777" w:rsidR="001C191E" w:rsidRPr="00476882" w:rsidRDefault="001C191E" w:rsidP="00467F6A">
            <w:pPr>
              <w:widowControl/>
              <w:spacing w:line="240" w:lineRule="auto"/>
              <w:rPr>
                <w:rFonts w:cs="Arial"/>
                <w:spacing w:val="0"/>
                <w:sz w:val="18"/>
                <w:szCs w:val="18"/>
                <w:lang w:eastAsia="en-AU"/>
              </w:rPr>
            </w:pPr>
            <w:r w:rsidRPr="00476882">
              <w:rPr>
                <w:rFonts w:cs="Arial"/>
                <w:spacing w:val="0"/>
                <w:sz w:val="18"/>
                <w:szCs w:val="18"/>
                <w:lang w:eastAsia="en-AU"/>
              </w:rPr>
              <w:t>GWH2</w:t>
            </w:r>
          </w:p>
        </w:tc>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4C874C7E" w14:textId="77777777" w:rsidR="001C191E" w:rsidRPr="00476882" w:rsidRDefault="001C191E" w:rsidP="00467F6A">
            <w:pPr>
              <w:widowControl/>
              <w:spacing w:line="240" w:lineRule="auto"/>
              <w:rPr>
                <w:rFonts w:cs="Arial"/>
                <w:spacing w:val="0"/>
                <w:sz w:val="18"/>
                <w:szCs w:val="18"/>
                <w:lang w:eastAsia="en-AU"/>
              </w:rPr>
            </w:pPr>
            <w:r w:rsidRPr="00476882">
              <w:rPr>
                <w:rFonts w:cs="Arial"/>
                <w:spacing w:val="0"/>
                <w:sz w:val="18"/>
                <w:szCs w:val="18"/>
                <w:lang w:eastAsia="en-AU"/>
              </w:rPr>
              <w:t>17.6</w:t>
            </w:r>
          </w:p>
        </w:tc>
      </w:tr>
      <w:tr w:rsidR="001C191E" w:rsidRPr="00476882" w14:paraId="13C898B0" w14:textId="77777777" w:rsidTr="001C191E">
        <w:trPr>
          <w:trHeight w:val="340"/>
        </w:trPr>
        <w:tc>
          <w:tcPr>
            <w:tcW w:w="141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36F24156" w14:textId="77777777" w:rsidR="001C191E" w:rsidRPr="00476882" w:rsidRDefault="001C191E" w:rsidP="00467F6A">
            <w:pPr>
              <w:widowControl/>
              <w:spacing w:line="240" w:lineRule="auto"/>
              <w:rPr>
                <w:rFonts w:cs="Arial"/>
                <w:spacing w:val="0"/>
                <w:sz w:val="18"/>
                <w:szCs w:val="18"/>
                <w:lang w:eastAsia="en-AU"/>
              </w:rPr>
            </w:pPr>
            <w:r w:rsidRPr="00476882">
              <w:rPr>
                <w:rFonts w:cs="Arial"/>
                <w:spacing w:val="0"/>
                <w:sz w:val="18"/>
                <w:szCs w:val="18"/>
                <w:lang w:eastAsia="en-AU"/>
              </w:rPr>
              <w:t>GWH3</w:t>
            </w:r>
          </w:p>
        </w:tc>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06C15045" w14:textId="77777777" w:rsidR="001C191E" w:rsidRPr="00476882" w:rsidRDefault="001C191E" w:rsidP="00467F6A">
            <w:pPr>
              <w:widowControl/>
              <w:spacing w:line="240" w:lineRule="auto"/>
              <w:rPr>
                <w:rFonts w:cs="Arial"/>
                <w:spacing w:val="0"/>
                <w:sz w:val="18"/>
                <w:szCs w:val="18"/>
                <w:lang w:eastAsia="en-AU"/>
              </w:rPr>
            </w:pPr>
            <w:r w:rsidRPr="00476882">
              <w:rPr>
                <w:rFonts w:cs="Arial"/>
                <w:spacing w:val="0"/>
                <w:sz w:val="18"/>
                <w:szCs w:val="18"/>
                <w:lang w:eastAsia="en-AU"/>
              </w:rPr>
              <w:t>14.9</w:t>
            </w:r>
          </w:p>
        </w:tc>
      </w:tr>
      <w:tr w:rsidR="001C191E" w:rsidRPr="00476882" w14:paraId="7B30900F" w14:textId="77777777" w:rsidTr="001C191E">
        <w:trPr>
          <w:trHeight w:val="340"/>
        </w:trPr>
        <w:tc>
          <w:tcPr>
            <w:tcW w:w="141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11965B73" w14:textId="77777777" w:rsidR="001C191E" w:rsidRPr="00476882" w:rsidRDefault="001C191E" w:rsidP="00467F6A">
            <w:pPr>
              <w:widowControl/>
              <w:spacing w:line="240" w:lineRule="auto"/>
              <w:rPr>
                <w:rFonts w:cs="Arial"/>
                <w:spacing w:val="0"/>
                <w:sz w:val="18"/>
                <w:szCs w:val="18"/>
                <w:lang w:eastAsia="en-AU"/>
              </w:rPr>
            </w:pPr>
            <w:r w:rsidRPr="00476882">
              <w:rPr>
                <w:rFonts w:cs="Arial"/>
                <w:spacing w:val="0"/>
                <w:sz w:val="18"/>
                <w:szCs w:val="18"/>
                <w:lang w:eastAsia="en-AU"/>
              </w:rPr>
              <w:t>GWH6</w:t>
            </w:r>
          </w:p>
        </w:tc>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bottom"/>
            <w:hideMark/>
          </w:tcPr>
          <w:p w14:paraId="503F1781" w14:textId="77777777" w:rsidR="001C191E" w:rsidRPr="00476882" w:rsidRDefault="001C191E" w:rsidP="00467F6A">
            <w:pPr>
              <w:widowControl/>
              <w:spacing w:line="240" w:lineRule="auto"/>
              <w:rPr>
                <w:rFonts w:cs="Arial"/>
                <w:spacing w:val="0"/>
                <w:sz w:val="18"/>
                <w:szCs w:val="18"/>
                <w:lang w:eastAsia="en-AU"/>
              </w:rPr>
            </w:pPr>
            <w:r w:rsidRPr="00476882">
              <w:rPr>
                <w:rFonts w:cs="Arial"/>
                <w:spacing w:val="0"/>
                <w:sz w:val="18"/>
                <w:szCs w:val="18"/>
                <w:lang w:eastAsia="en-AU"/>
              </w:rPr>
              <w:t>12.9</w:t>
            </w:r>
          </w:p>
        </w:tc>
      </w:tr>
      <w:tr w:rsidR="001C191E" w:rsidRPr="00476882" w14:paraId="08EB0A8A" w14:textId="77777777" w:rsidTr="001C191E">
        <w:trPr>
          <w:trHeight w:val="340"/>
        </w:trPr>
        <w:tc>
          <w:tcPr>
            <w:tcW w:w="1413"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11138F35" w14:textId="77777777" w:rsidR="001C191E" w:rsidRPr="00476882" w:rsidRDefault="001C191E" w:rsidP="00467F6A">
            <w:pPr>
              <w:widowControl/>
              <w:spacing w:line="240" w:lineRule="auto"/>
              <w:rPr>
                <w:rFonts w:cs="Arial"/>
                <w:b/>
                <w:bCs/>
                <w:spacing w:val="0"/>
                <w:sz w:val="18"/>
                <w:szCs w:val="18"/>
                <w:lang w:eastAsia="en-AU"/>
              </w:rPr>
            </w:pPr>
            <w:r w:rsidRPr="00476882">
              <w:rPr>
                <w:rFonts w:cs="Arial"/>
                <w:b/>
                <w:bCs/>
                <w:spacing w:val="0"/>
                <w:sz w:val="18"/>
                <w:szCs w:val="18"/>
                <w:lang w:eastAsia="en-AU"/>
              </w:rPr>
              <w:t>Av</w:t>
            </w:r>
          </w:p>
        </w:tc>
        <w:tc>
          <w:tcPr>
            <w:tcW w:w="170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36698C31" w14:textId="54506872" w:rsidR="001C191E" w:rsidRPr="00476882" w:rsidRDefault="00B20EA2" w:rsidP="00467F6A">
            <w:pPr>
              <w:widowControl/>
              <w:spacing w:line="240" w:lineRule="auto"/>
              <w:rPr>
                <w:rFonts w:cs="Arial"/>
                <w:b/>
                <w:bCs/>
                <w:spacing w:val="0"/>
                <w:sz w:val="18"/>
                <w:szCs w:val="18"/>
                <w:lang w:eastAsia="en-AU"/>
              </w:rPr>
            </w:pPr>
            <w:r>
              <w:rPr>
                <w:rFonts w:cs="Arial"/>
                <w:b/>
                <w:bCs/>
                <w:spacing w:val="0"/>
                <w:sz w:val="18"/>
                <w:szCs w:val="18"/>
                <w:lang w:eastAsia="en-AU"/>
              </w:rPr>
              <w:t>16.3</w:t>
            </w:r>
          </w:p>
        </w:tc>
      </w:tr>
    </w:tbl>
    <w:p w14:paraId="3C000B07" w14:textId="77777777" w:rsidR="00542ABD" w:rsidRDefault="00542ABD" w:rsidP="00542ABD"/>
    <w:p w14:paraId="52B22A4D" w14:textId="54440E9E" w:rsidR="00542ABD" w:rsidRDefault="00542ABD" w:rsidP="004124F9"/>
    <w:p w14:paraId="528A7652" w14:textId="5DC2B763" w:rsidR="00476882" w:rsidRDefault="004B22B0" w:rsidP="004124F9">
      <w:r w:rsidRPr="00112C76">
        <w:t xml:space="preserve">To obtain </w:t>
      </w:r>
      <w:r w:rsidR="00112C76">
        <w:t>an understanding of how the field performance of the 5.1-</w:t>
      </w:r>
      <w:r w:rsidRPr="00112C76">
        <w:t>Star gas storage</w:t>
      </w:r>
      <w:r>
        <w:t xml:space="preserve"> </w:t>
      </w:r>
      <w:r w:rsidR="00112C76">
        <w:t>water heater</w:t>
      </w:r>
      <w:r w:rsidR="008B15B3">
        <w:t xml:space="preserve">s used in the </w:t>
      </w:r>
      <w:r w:rsidR="008B15B3" w:rsidRPr="008B15B3">
        <w:rPr>
          <w:i/>
        </w:rPr>
        <w:t>Trial</w:t>
      </w:r>
      <w:r w:rsidR="00112C76">
        <w:t xml:space="preserve"> compared to the theoretical performance of a 5.1-Star gas water we calculated the overall efficiency of the gas water heaters on a day-by-day basis as the water heating task varied</w:t>
      </w:r>
      <w:r w:rsidR="00112C76">
        <w:rPr>
          <w:rStyle w:val="FootnoteReference"/>
        </w:rPr>
        <w:footnoteReference w:id="40"/>
      </w:r>
      <w:r w:rsidR="00112C76">
        <w:t>.  The results for all four 5.1-Star gas storage water heaters</w:t>
      </w:r>
      <w:r w:rsidR="0016095C">
        <w:t xml:space="preserve"> for which data was available</w:t>
      </w:r>
      <w:r w:rsidR="00112C76">
        <w:t xml:space="preserve"> were combined and plotted on a scatter diagram, </w:t>
      </w:r>
      <w:r w:rsidR="00257C8B">
        <w:t>and a line of best fit</w:t>
      </w:r>
      <w:r w:rsidR="00257C8B">
        <w:rPr>
          <w:rStyle w:val="FootnoteReference"/>
        </w:rPr>
        <w:footnoteReference w:id="41"/>
      </w:r>
      <w:r w:rsidR="00257C8B">
        <w:t xml:space="preserve"> used to estimate the average efficiency for this water heater over a range of water heating tasks (from 0 to 60 MJ per day).</w:t>
      </w:r>
      <w:r w:rsidR="004B2951">
        <w:t xml:space="preserve"> This</w:t>
      </w:r>
      <w:r w:rsidR="00257C8B">
        <w:t xml:space="preserve"> was</w:t>
      </w:r>
      <w:r w:rsidR="004B2951">
        <w:t xml:space="preserve"> then</w:t>
      </w:r>
      <w:r w:rsidR="00257C8B">
        <w:t xml:space="preserve"> compared with the t</w:t>
      </w:r>
      <w:r w:rsidR="008B15B3">
        <w:t>heoretical performance of a 5.1-</w:t>
      </w:r>
      <w:r w:rsidR="00257C8B">
        <w:t>Star gas water heater</w:t>
      </w:r>
      <w:r w:rsidR="00257C8B">
        <w:rPr>
          <w:rStyle w:val="FootnoteReference"/>
        </w:rPr>
        <w:footnoteReference w:id="42"/>
      </w:r>
      <w:r w:rsidR="00257C8B">
        <w:t xml:space="preserve"> where the maintenance rate was adjusted to take into account an average ambient air temperature of 11.3</w:t>
      </w:r>
      <w:r w:rsidR="00257C8B" w:rsidRPr="00257C8B">
        <w:rPr>
          <w:vertAlign w:val="superscript"/>
        </w:rPr>
        <w:t>o</w:t>
      </w:r>
      <w:r w:rsidR="00257C8B">
        <w:t>C</w:t>
      </w:r>
      <w:r w:rsidR="0024726F">
        <w:rPr>
          <w:rStyle w:val="FootnoteReference"/>
        </w:rPr>
        <w:footnoteReference w:id="43"/>
      </w:r>
      <w:r w:rsidR="00257C8B">
        <w:t>.</w:t>
      </w:r>
      <w:r w:rsidR="000C5B8A">
        <w:t xml:space="preserve"> The results of thi</w:t>
      </w:r>
      <w:r w:rsidR="008436B6">
        <w:t>s analysis are</w:t>
      </w:r>
      <w:r w:rsidR="008B15B3">
        <w:t xml:space="preserve"> shown in Figure 24</w:t>
      </w:r>
      <w:r w:rsidR="000C5B8A">
        <w:t xml:space="preserve">. We have also plotted the field data for the 6.1-Star gas instantaneous water heater on this chart, although note that in this case the overall efficiency is based </w:t>
      </w:r>
      <w:r w:rsidR="000C5B8A" w:rsidRPr="004B2951">
        <w:rPr>
          <w:i/>
        </w:rPr>
        <w:t>only on gas use</w:t>
      </w:r>
      <w:r w:rsidR="000C5B8A">
        <w:t xml:space="preserve"> and does not take into account the relatively small electricity consumption of the water heater.</w:t>
      </w:r>
      <w:r w:rsidR="004B2951">
        <w:t xml:space="preserve"> The overall efficiency would be lower if the electricity use was taken into account.</w:t>
      </w:r>
    </w:p>
    <w:p w14:paraId="0435AAAA" w14:textId="77777777" w:rsidR="008B15B3" w:rsidRDefault="008B15B3" w:rsidP="004124F9"/>
    <w:p w14:paraId="0C3230E1" w14:textId="77777777" w:rsidR="00A80ED4" w:rsidRDefault="00A80ED4" w:rsidP="008B15B3">
      <w:r>
        <w:br w:type="page"/>
      </w:r>
    </w:p>
    <w:p w14:paraId="6A9E6341" w14:textId="5C859857" w:rsidR="008B15B3" w:rsidRDefault="008B15B3" w:rsidP="008B15B3">
      <w:r>
        <w:lastRenderedPageBreak/>
        <w:t xml:space="preserve">It is clear that the overall efficiency of the 5.1-Star gas storage water heaters in the field is worse than would be expected based on the tested performance of the water heaters, even when the impact of the lower ambient air temperature on the maintenance rate is taken into account. For water heating tasks in the range of 10 to 30 MJ per day, the field performance of the water heaters is around 6 to 10 percentage points lower than would be expected. </w:t>
      </w:r>
      <w:r w:rsidRPr="00FB016F">
        <w:t>This may</w:t>
      </w:r>
      <w:r w:rsidR="008F1654">
        <w:t xml:space="preserve"> be</w:t>
      </w:r>
      <w:r w:rsidRPr="00FB016F">
        <w:t xml:space="preserve"> because the externally located water heaters would have been subjected to wind and rain conditions, which </w:t>
      </w:r>
      <w:r w:rsidR="001A1F12">
        <w:t>may</w:t>
      </w:r>
      <w:r w:rsidRPr="00FB016F">
        <w:t xml:space="preserve"> have increased standing losses, and therefore the daily maintenance rate, further. Further testing is warranted to explore this issue</w:t>
      </w:r>
      <w:r w:rsidR="001A1F12">
        <w:t xml:space="preserve"> to assess how significant it is</w:t>
      </w:r>
      <w:r w:rsidRPr="00FB016F">
        <w:t xml:space="preserve">. </w:t>
      </w:r>
      <w:r w:rsidR="008F1654">
        <w:t>If warranted, t</w:t>
      </w:r>
      <w:r w:rsidRPr="00FB016F">
        <w:t>he results of this testing could be used to develop an adjustment factor which could be applied as part of the Energy Labelling test, so that the tested performance of the water heaters was a closer match to their field performance.</w:t>
      </w:r>
    </w:p>
    <w:p w14:paraId="3F22A124" w14:textId="394CEAE5" w:rsidR="001A1F12" w:rsidRDefault="001A1F12" w:rsidP="008B15B3"/>
    <w:p w14:paraId="5475766C" w14:textId="41BE62D5" w:rsidR="001A1F12" w:rsidRDefault="001A1F12" w:rsidP="008B15B3">
      <w:r w:rsidRPr="000D0D37">
        <w:t>Industry sources have suggested that this issue might be due to the gas burners on the water heaters no</w:t>
      </w:r>
      <w:r w:rsidR="00A33FED" w:rsidRPr="000D0D37">
        <w:t>t</w:t>
      </w:r>
      <w:r w:rsidRPr="000D0D37">
        <w:t xml:space="preserve"> being optimised</w:t>
      </w:r>
      <w:r w:rsidR="00151A25" w:rsidRPr="000D0D37">
        <w:t xml:space="preserve"> for the gas supply</w:t>
      </w:r>
      <w:r w:rsidRPr="000D0D37">
        <w:t xml:space="preserve"> </w:t>
      </w:r>
      <w:r w:rsidR="00A33FED" w:rsidRPr="000D0D37">
        <w:t>at the time of installation</w:t>
      </w:r>
      <w:r w:rsidRPr="000D0D37">
        <w:t>, resulting in some degradation in performance.</w:t>
      </w:r>
      <w:r>
        <w:t xml:space="preserve"> EES noted that the difference in performance occurs across a wide range of water heating tasks, and is present even at the higher end of the operating range when the daily maintenance rate has a much lower impact on total energy consumption</w:t>
      </w:r>
      <w:r>
        <w:rPr>
          <w:rStyle w:val="FootnoteReference"/>
        </w:rPr>
        <w:footnoteReference w:id="44"/>
      </w:r>
      <w:r>
        <w:t>.</w:t>
      </w:r>
    </w:p>
    <w:p w14:paraId="517CDB27" w14:textId="77777777" w:rsidR="008B15B3" w:rsidRDefault="008B15B3" w:rsidP="004124F9"/>
    <w:p w14:paraId="03FF8096" w14:textId="35CC8C95" w:rsidR="00257C8B" w:rsidRDefault="008B15B3" w:rsidP="000C5B8A">
      <w:pPr>
        <w:pStyle w:val="Figuretitle"/>
      </w:pPr>
      <w:r>
        <w:t>FIGURE 24</w:t>
      </w:r>
      <w:r w:rsidR="00545C75">
        <w:t>: FIELD VS</w:t>
      </w:r>
      <w:r w:rsidR="00645D9D">
        <w:t xml:space="preserve"> THEORETICAL PERFORMANCE OF 5.1-</w:t>
      </w:r>
      <w:r w:rsidR="00545C75">
        <w:t>STAR GAS STORAGE WATER HEATERS</w:t>
      </w:r>
    </w:p>
    <w:p w14:paraId="122E7C7A" w14:textId="479D41DE" w:rsidR="00257C8B" w:rsidRDefault="00545C75" w:rsidP="00545C75">
      <w:pPr>
        <w:jc w:val="center"/>
      </w:pPr>
      <w:r w:rsidRPr="00545C75">
        <w:rPr>
          <w:noProof/>
          <w:lang w:eastAsia="en-AU"/>
        </w:rPr>
        <w:drawing>
          <wp:inline distT="0" distB="0" distL="0" distR="0" wp14:anchorId="78B4D64D" wp14:editId="78ED353D">
            <wp:extent cx="3899001" cy="2664259"/>
            <wp:effectExtent l="0" t="0" r="6350" b="3175"/>
            <wp:docPr id="100" name="Picture 100" descr="The graph uses field data from four of the gas storage water heaters to estiamte the average overall efficiency of the 5.1-Star gas storage water heater for water heating tasks ranging from 0 to 60 MJ per day. This is compared with the theoretical performance of a 5.1-Star gas storage water, adjusted to take into account the ambient air temperature during the post-retrofit period. Data for the 6.1 Star gas stroage water heater is also shown on the graph. " title="Field vs theoretical performance of 5.1-Star gas stroage water h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8417" cy="2670693"/>
                    </a:xfrm>
                    <a:prstGeom prst="rect">
                      <a:avLst/>
                    </a:prstGeom>
                    <a:noFill/>
                    <a:ln>
                      <a:noFill/>
                    </a:ln>
                  </pic:spPr>
                </pic:pic>
              </a:graphicData>
            </a:graphic>
          </wp:inline>
        </w:drawing>
      </w:r>
    </w:p>
    <w:p w14:paraId="196CBBBD" w14:textId="77777777" w:rsidR="005A131D" w:rsidRDefault="005A131D" w:rsidP="004124F9"/>
    <w:p w14:paraId="079FD4FA" w14:textId="34A336E2" w:rsidR="000C5B8A" w:rsidRDefault="000C5B8A" w:rsidP="004124F9"/>
    <w:p w14:paraId="62A9B958" w14:textId="0765C97E" w:rsidR="00F0002D" w:rsidRDefault="00945114" w:rsidP="00945114">
      <w:pPr>
        <w:pStyle w:val="Tabletitle"/>
      </w:pPr>
      <w:r>
        <w:t>TABLE 14: ACTUAL OVERALL EFFICIENCY VS THEORETICAL</w:t>
      </w:r>
      <w:r w:rsidR="002D45C1">
        <w:t xml:space="preserve"> EFFICIENCY</w:t>
      </w:r>
    </w:p>
    <w:tbl>
      <w:tblPr>
        <w:tblW w:w="9498" w:type="dxa"/>
        <w:tblLayout w:type="fixed"/>
        <w:tblLook w:val="04A0" w:firstRow="1" w:lastRow="0" w:firstColumn="1" w:lastColumn="0" w:noHBand="0" w:noVBand="1"/>
        <w:tblCaption w:val="Actuall overall efficiency vs theoretical efficiency"/>
        <w:tblDescription w:val="The table compares the actual observed overall energy efficiency of four of the new 5.1-Star gas storage water heaters, with the theoretical efficiency of a 5.1-Star gas storage water heater adjusted to take into account the lower ambient air temperature during the post-retrofit monitoring period."/>
      </w:tblPr>
      <w:tblGrid>
        <w:gridCol w:w="1134"/>
        <w:gridCol w:w="1418"/>
        <w:gridCol w:w="1370"/>
        <w:gridCol w:w="1465"/>
        <w:gridCol w:w="1323"/>
        <w:gridCol w:w="1370"/>
        <w:gridCol w:w="1418"/>
      </w:tblGrid>
      <w:tr w:rsidR="00945114" w:rsidRPr="00945114" w14:paraId="36B63A89" w14:textId="77777777" w:rsidTr="000C2933">
        <w:trPr>
          <w:trHeight w:val="340"/>
        </w:trPr>
        <w:tc>
          <w:tcPr>
            <w:tcW w:w="1134" w:type="dxa"/>
            <w:vMerge w:val="restart"/>
            <w:shd w:val="clear" w:color="auto" w:fill="92D050"/>
            <w:noWrap/>
            <w:tcMar>
              <w:top w:w="28" w:type="dxa"/>
              <w:bottom w:w="28" w:type="dxa"/>
            </w:tcMar>
            <w:vAlign w:val="center"/>
            <w:hideMark/>
          </w:tcPr>
          <w:p w14:paraId="14A7EDC1" w14:textId="0E57E5EB" w:rsidR="00945114" w:rsidRPr="00945114" w:rsidRDefault="00945114">
            <w:pPr>
              <w:widowControl/>
              <w:spacing w:line="240" w:lineRule="auto"/>
              <w:rPr>
                <w:rFonts w:cs="Arial"/>
                <w:b/>
                <w:color w:val="FFFFFF" w:themeColor="background1"/>
                <w:spacing w:val="0"/>
                <w:sz w:val="18"/>
                <w:szCs w:val="18"/>
                <w:lang w:eastAsia="en-AU"/>
              </w:rPr>
            </w:pPr>
          </w:p>
          <w:p w14:paraId="4CA57358" w14:textId="0958CB7A" w:rsidR="00945114" w:rsidRPr="00945114" w:rsidRDefault="00945114" w:rsidP="00945114">
            <w:pPr>
              <w:spacing w:line="240" w:lineRule="auto"/>
              <w:rPr>
                <w:rFonts w:cs="Arial"/>
                <w:b/>
                <w:color w:val="FFFFFF" w:themeColor="background1"/>
                <w:spacing w:val="0"/>
                <w:sz w:val="18"/>
                <w:szCs w:val="18"/>
                <w:lang w:eastAsia="en-AU"/>
              </w:rPr>
            </w:pPr>
            <w:r w:rsidRPr="00945114">
              <w:rPr>
                <w:rFonts w:cs="Arial"/>
                <w:b/>
                <w:bCs/>
                <w:color w:val="FFFFFF" w:themeColor="background1"/>
                <w:spacing w:val="0"/>
                <w:sz w:val="18"/>
                <w:szCs w:val="18"/>
                <w:lang w:eastAsia="en-AU"/>
              </w:rPr>
              <w:t>House No.</w:t>
            </w:r>
          </w:p>
        </w:tc>
        <w:tc>
          <w:tcPr>
            <w:tcW w:w="4253" w:type="dxa"/>
            <w:gridSpan w:val="3"/>
            <w:tcBorders>
              <w:bottom w:val="single" w:sz="4" w:space="0" w:color="FFFFFF" w:themeColor="background1"/>
            </w:tcBorders>
            <w:shd w:val="clear" w:color="auto" w:fill="92D050"/>
            <w:noWrap/>
            <w:tcMar>
              <w:top w:w="28" w:type="dxa"/>
              <w:bottom w:w="28" w:type="dxa"/>
            </w:tcMar>
            <w:vAlign w:val="center"/>
            <w:hideMark/>
          </w:tcPr>
          <w:p w14:paraId="53B5DF9E" w14:textId="0E98F319" w:rsidR="00945114" w:rsidRPr="00945114" w:rsidRDefault="00945114" w:rsidP="00945114">
            <w:pPr>
              <w:widowControl/>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Actual</w:t>
            </w:r>
          </w:p>
        </w:tc>
        <w:tc>
          <w:tcPr>
            <w:tcW w:w="2693" w:type="dxa"/>
            <w:gridSpan w:val="2"/>
            <w:tcBorders>
              <w:bottom w:val="single" w:sz="4" w:space="0" w:color="FFFFFF" w:themeColor="background1"/>
            </w:tcBorders>
            <w:shd w:val="clear" w:color="auto" w:fill="92D050"/>
            <w:noWrap/>
            <w:tcMar>
              <w:top w:w="28" w:type="dxa"/>
              <w:bottom w:w="28" w:type="dxa"/>
            </w:tcMar>
            <w:vAlign w:val="center"/>
            <w:hideMark/>
          </w:tcPr>
          <w:p w14:paraId="035089B8" w14:textId="77777777" w:rsidR="00945114" w:rsidRPr="00945114" w:rsidRDefault="00945114" w:rsidP="00945114">
            <w:pPr>
              <w:widowControl/>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Theoretical</w:t>
            </w:r>
          </w:p>
        </w:tc>
        <w:tc>
          <w:tcPr>
            <w:tcW w:w="1418" w:type="dxa"/>
            <w:vMerge w:val="restart"/>
            <w:shd w:val="clear" w:color="auto" w:fill="92D050"/>
            <w:noWrap/>
            <w:tcMar>
              <w:top w:w="28" w:type="dxa"/>
              <w:bottom w:w="28" w:type="dxa"/>
            </w:tcMar>
            <w:vAlign w:val="center"/>
            <w:hideMark/>
          </w:tcPr>
          <w:p w14:paraId="43BFF8BD" w14:textId="59972CDE" w:rsidR="00945114" w:rsidRPr="00945114" w:rsidRDefault="00945114" w:rsidP="00945114">
            <w:pPr>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Difference</w:t>
            </w:r>
          </w:p>
        </w:tc>
      </w:tr>
      <w:tr w:rsidR="00945114" w:rsidRPr="00945114" w14:paraId="5D5DE16E" w14:textId="77777777" w:rsidTr="004B2951">
        <w:trPr>
          <w:trHeight w:val="340"/>
        </w:trPr>
        <w:tc>
          <w:tcPr>
            <w:tcW w:w="1134" w:type="dxa"/>
            <w:vMerge/>
            <w:shd w:val="clear" w:color="auto" w:fill="92D050"/>
            <w:noWrap/>
            <w:tcMar>
              <w:top w:w="28" w:type="dxa"/>
              <w:bottom w:w="28" w:type="dxa"/>
            </w:tcMar>
            <w:vAlign w:val="center"/>
            <w:hideMark/>
          </w:tcPr>
          <w:p w14:paraId="07F07C61" w14:textId="7F1E6608" w:rsidR="00945114" w:rsidRPr="00945114" w:rsidRDefault="00945114" w:rsidP="00945114">
            <w:pPr>
              <w:widowControl/>
              <w:spacing w:line="240" w:lineRule="auto"/>
              <w:rPr>
                <w:rFonts w:cs="Arial"/>
                <w:b/>
                <w:bCs/>
                <w:color w:val="FFFFFF" w:themeColor="background1"/>
                <w:spacing w:val="0"/>
                <w:sz w:val="18"/>
                <w:szCs w:val="18"/>
                <w:lang w:eastAsia="en-AU"/>
              </w:rPr>
            </w:pPr>
          </w:p>
        </w:tc>
        <w:tc>
          <w:tcPr>
            <w:tcW w:w="1418" w:type="dxa"/>
            <w:tcBorders>
              <w:top w:val="single" w:sz="4" w:space="0" w:color="FFFFFF" w:themeColor="background1"/>
            </w:tcBorders>
            <w:shd w:val="clear" w:color="auto" w:fill="92D050"/>
            <w:noWrap/>
            <w:tcMar>
              <w:top w:w="28" w:type="dxa"/>
              <w:bottom w:w="28" w:type="dxa"/>
            </w:tcMar>
            <w:vAlign w:val="center"/>
            <w:hideMark/>
          </w:tcPr>
          <w:p w14:paraId="7B69B702" w14:textId="77777777" w:rsidR="00702B86" w:rsidRDefault="00702B86" w:rsidP="00945114">
            <w:pPr>
              <w:widowControl/>
              <w:spacing w:line="240" w:lineRule="auto"/>
              <w:rPr>
                <w:rFonts w:cs="Arial"/>
                <w:b/>
                <w:color w:val="FFFFFF" w:themeColor="background1"/>
                <w:spacing w:val="0"/>
                <w:sz w:val="18"/>
                <w:szCs w:val="18"/>
                <w:lang w:eastAsia="en-AU"/>
              </w:rPr>
            </w:pPr>
            <w:r>
              <w:rPr>
                <w:rFonts w:cs="Arial"/>
                <w:b/>
                <w:color w:val="FFFFFF" w:themeColor="background1"/>
                <w:spacing w:val="0"/>
                <w:sz w:val="18"/>
                <w:szCs w:val="18"/>
                <w:lang w:eastAsia="en-AU"/>
              </w:rPr>
              <w:t>Task</w:t>
            </w:r>
          </w:p>
          <w:p w14:paraId="4328E33B" w14:textId="219EBF64" w:rsidR="00945114" w:rsidRPr="00945114" w:rsidRDefault="00945114" w:rsidP="00945114">
            <w:pPr>
              <w:widowControl/>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(MJ</w:t>
            </w:r>
            <w:r w:rsidR="00702B86">
              <w:rPr>
                <w:rFonts w:cs="Arial"/>
                <w:b/>
                <w:color w:val="FFFFFF" w:themeColor="background1"/>
                <w:spacing w:val="0"/>
                <w:sz w:val="18"/>
                <w:szCs w:val="18"/>
                <w:lang w:eastAsia="en-AU"/>
              </w:rPr>
              <w:t>/day</w:t>
            </w:r>
            <w:r w:rsidRPr="00945114">
              <w:rPr>
                <w:rFonts w:cs="Arial"/>
                <w:b/>
                <w:color w:val="FFFFFF" w:themeColor="background1"/>
                <w:spacing w:val="0"/>
                <w:sz w:val="18"/>
                <w:szCs w:val="18"/>
                <w:lang w:eastAsia="en-AU"/>
              </w:rPr>
              <w:t>)</w:t>
            </w:r>
          </w:p>
        </w:tc>
        <w:tc>
          <w:tcPr>
            <w:tcW w:w="1370" w:type="dxa"/>
            <w:tcBorders>
              <w:top w:val="single" w:sz="4" w:space="0" w:color="FFFFFF" w:themeColor="background1"/>
            </w:tcBorders>
            <w:shd w:val="clear" w:color="auto" w:fill="92D050"/>
            <w:noWrap/>
            <w:tcMar>
              <w:top w:w="28" w:type="dxa"/>
              <w:bottom w:w="28" w:type="dxa"/>
            </w:tcMar>
            <w:vAlign w:val="center"/>
            <w:hideMark/>
          </w:tcPr>
          <w:p w14:paraId="12A2207C" w14:textId="753FC797" w:rsidR="00945114" w:rsidRPr="00945114" w:rsidRDefault="00945114" w:rsidP="00945114">
            <w:pPr>
              <w:widowControl/>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Energy (MJ</w:t>
            </w:r>
            <w:r w:rsidR="00702B86">
              <w:rPr>
                <w:rFonts w:cs="Arial"/>
                <w:b/>
                <w:color w:val="FFFFFF" w:themeColor="background1"/>
                <w:spacing w:val="0"/>
                <w:sz w:val="18"/>
                <w:szCs w:val="18"/>
                <w:lang w:eastAsia="en-AU"/>
              </w:rPr>
              <w:t>/day</w:t>
            </w:r>
            <w:r w:rsidRPr="00945114">
              <w:rPr>
                <w:rFonts w:cs="Arial"/>
                <w:b/>
                <w:color w:val="FFFFFF" w:themeColor="background1"/>
                <w:spacing w:val="0"/>
                <w:sz w:val="18"/>
                <w:szCs w:val="18"/>
                <w:lang w:eastAsia="en-AU"/>
              </w:rPr>
              <w:t>)</w:t>
            </w:r>
          </w:p>
        </w:tc>
        <w:tc>
          <w:tcPr>
            <w:tcW w:w="1465" w:type="dxa"/>
            <w:tcBorders>
              <w:top w:val="single" w:sz="4" w:space="0" w:color="FFFFFF" w:themeColor="background1"/>
            </w:tcBorders>
            <w:shd w:val="clear" w:color="auto" w:fill="92D050"/>
            <w:noWrap/>
            <w:tcMar>
              <w:top w:w="28" w:type="dxa"/>
              <w:bottom w:w="28" w:type="dxa"/>
            </w:tcMar>
            <w:vAlign w:val="center"/>
            <w:hideMark/>
          </w:tcPr>
          <w:p w14:paraId="70C4E48C" w14:textId="77777777" w:rsidR="00945114" w:rsidRPr="00945114" w:rsidRDefault="00945114" w:rsidP="00945114">
            <w:pPr>
              <w:widowControl/>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Eff (%)</w:t>
            </w:r>
          </w:p>
        </w:tc>
        <w:tc>
          <w:tcPr>
            <w:tcW w:w="1323" w:type="dxa"/>
            <w:tcBorders>
              <w:top w:val="single" w:sz="4" w:space="0" w:color="FFFFFF" w:themeColor="background1"/>
            </w:tcBorders>
            <w:shd w:val="clear" w:color="auto" w:fill="92D050"/>
            <w:noWrap/>
            <w:tcMar>
              <w:top w:w="28" w:type="dxa"/>
              <w:bottom w:w="28" w:type="dxa"/>
            </w:tcMar>
            <w:vAlign w:val="center"/>
            <w:hideMark/>
          </w:tcPr>
          <w:p w14:paraId="4C80D535" w14:textId="26DC3BBA" w:rsidR="00945114" w:rsidRPr="00945114" w:rsidRDefault="00945114" w:rsidP="00945114">
            <w:pPr>
              <w:widowControl/>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Energy (MJ</w:t>
            </w:r>
            <w:r w:rsidR="00702B86">
              <w:rPr>
                <w:rFonts w:cs="Arial"/>
                <w:b/>
                <w:color w:val="FFFFFF" w:themeColor="background1"/>
                <w:spacing w:val="0"/>
                <w:sz w:val="18"/>
                <w:szCs w:val="18"/>
                <w:lang w:eastAsia="en-AU"/>
              </w:rPr>
              <w:t>/day</w:t>
            </w:r>
            <w:r w:rsidRPr="00945114">
              <w:rPr>
                <w:rFonts w:cs="Arial"/>
                <w:b/>
                <w:color w:val="FFFFFF" w:themeColor="background1"/>
                <w:spacing w:val="0"/>
                <w:sz w:val="18"/>
                <w:szCs w:val="18"/>
                <w:lang w:eastAsia="en-AU"/>
              </w:rPr>
              <w:t>)</w:t>
            </w:r>
          </w:p>
        </w:tc>
        <w:tc>
          <w:tcPr>
            <w:tcW w:w="1370" w:type="dxa"/>
            <w:tcBorders>
              <w:top w:val="single" w:sz="4" w:space="0" w:color="FFFFFF" w:themeColor="background1"/>
            </w:tcBorders>
            <w:shd w:val="clear" w:color="auto" w:fill="92D050"/>
            <w:noWrap/>
            <w:tcMar>
              <w:top w:w="28" w:type="dxa"/>
              <w:bottom w:w="28" w:type="dxa"/>
            </w:tcMar>
            <w:vAlign w:val="center"/>
            <w:hideMark/>
          </w:tcPr>
          <w:p w14:paraId="05801FF5" w14:textId="77777777" w:rsidR="00945114" w:rsidRPr="00945114" w:rsidRDefault="00945114" w:rsidP="00945114">
            <w:pPr>
              <w:widowControl/>
              <w:spacing w:line="240" w:lineRule="auto"/>
              <w:rPr>
                <w:rFonts w:cs="Arial"/>
                <w:b/>
                <w:color w:val="FFFFFF" w:themeColor="background1"/>
                <w:spacing w:val="0"/>
                <w:sz w:val="18"/>
                <w:szCs w:val="18"/>
                <w:lang w:eastAsia="en-AU"/>
              </w:rPr>
            </w:pPr>
            <w:r w:rsidRPr="00945114">
              <w:rPr>
                <w:rFonts w:cs="Arial"/>
                <w:b/>
                <w:color w:val="FFFFFF" w:themeColor="background1"/>
                <w:spacing w:val="0"/>
                <w:sz w:val="18"/>
                <w:szCs w:val="18"/>
                <w:lang w:eastAsia="en-AU"/>
              </w:rPr>
              <w:t> </w:t>
            </w:r>
          </w:p>
        </w:tc>
        <w:tc>
          <w:tcPr>
            <w:tcW w:w="1418" w:type="dxa"/>
            <w:vMerge/>
            <w:shd w:val="clear" w:color="auto" w:fill="92D050"/>
            <w:noWrap/>
            <w:tcMar>
              <w:top w:w="28" w:type="dxa"/>
              <w:bottom w:w="28" w:type="dxa"/>
            </w:tcMar>
            <w:vAlign w:val="center"/>
            <w:hideMark/>
          </w:tcPr>
          <w:p w14:paraId="1F56BB58" w14:textId="180DD66B" w:rsidR="00945114" w:rsidRPr="00945114" w:rsidRDefault="00945114" w:rsidP="00945114">
            <w:pPr>
              <w:widowControl/>
              <w:spacing w:line="240" w:lineRule="auto"/>
              <w:rPr>
                <w:rFonts w:cs="Arial"/>
                <w:b/>
                <w:color w:val="FFFFFF" w:themeColor="background1"/>
                <w:spacing w:val="0"/>
                <w:sz w:val="18"/>
                <w:szCs w:val="18"/>
                <w:lang w:eastAsia="en-AU"/>
              </w:rPr>
            </w:pPr>
          </w:p>
        </w:tc>
      </w:tr>
      <w:tr w:rsidR="00945114" w:rsidRPr="00945114" w14:paraId="44A243FC" w14:textId="77777777" w:rsidTr="004B2951">
        <w:trPr>
          <w:trHeight w:val="340"/>
        </w:trPr>
        <w:tc>
          <w:tcPr>
            <w:tcW w:w="1134" w:type="dxa"/>
            <w:tcBorders>
              <w:bottom w:val="single" w:sz="4" w:space="0" w:color="808080" w:themeColor="background1" w:themeShade="80"/>
            </w:tcBorders>
            <w:shd w:val="clear" w:color="auto" w:fill="auto"/>
            <w:noWrap/>
            <w:tcMar>
              <w:top w:w="28" w:type="dxa"/>
              <w:bottom w:w="28" w:type="dxa"/>
            </w:tcMar>
            <w:vAlign w:val="center"/>
            <w:hideMark/>
          </w:tcPr>
          <w:p w14:paraId="759E1738"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GWH1</w:t>
            </w:r>
          </w:p>
        </w:tc>
        <w:tc>
          <w:tcPr>
            <w:tcW w:w="1418" w:type="dxa"/>
            <w:tcBorders>
              <w:bottom w:val="single" w:sz="4" w:space="0" w:color="808080" w:themeColor="background1" w:themeShade="80"/>
            </w:tcBorders>
            <w:shd w:val="clear" w:color="auto" w:fill="auto"/>
            <w:noWrap/>
            <w:tcMar>
              <w:top w:w="28" w:type="dxa"/>
              <w:bottom w:w="28" w:type="dxa"/>
            </w:tcMar>
            <w:vAlign w:val="center"/>
            <w:hideMark/>
          </w:tcPr>
          <w:p w14:paraId="2D6A2FB9"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44.3</w:t>
            </w:r>
          </w:p>
        </w:tc>
        <w:tc>
          <w:tcPr>
            <w:tcW w:w="1370" w:type="dxa"/>
            <w:tcBorders>
              <w:bottom w:val="single" w:sz="4" w:space="0" w:color="808080" w:themeColor="background1" w:themeShade="80"/>
            </w:tcBorders>
            <w:shd w:val="clear" w:color="auto" w:fill="auto"/>
            <w:noWrap/>
            <w:tcMar>
              <w:top w:w="28" w:type="dxa"/>
              <w:bottom w:w="28" w:type="dxa"/>
            </w:tcMar>
            <w:vAlign w:val="center"/>
            <w:hideMark/>
          </w:tcPr>
          <w:p w14:paraId="5DB5A48C"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72.7</w:t>
            </w:r>
          </w:p>
        </w:tc>
        <w:tc>
          <w:tcPr>
            <w:tcW w:w="1465" w:type="dxa"/>
            <w:tcBorders>
              <w:bottom w:val="single" w:sz="4" w:space="0" w:color="808080" w:themeColor="background1" w:themeShade="80"/>
            </w:tcBorders>
            <w:shd w:val="clear" w:color="auto" w:fill="auto"/>
            <w:noWrap/>
            <w:tcMar>
              <w:top w:w="28" w:type="dxa"/>
              <w:bottom w:w="28" w:type="dxa"/>
            </w:tcMar>
            <w:vAlign w:val="center"/>
            <w:hideMark/>
          </w:tcPr>
          <w:p w14:paraId="1C766E9F"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60.9%</w:t>
            </w:r>
          </w:p>
        </w:tc>
        <w:tc>
          <w:tcPr>
            <w:tcW w:w="1323" w:type="dxa"/>
            <w:tcBorders>
              <w:bottom w:val="single" w:sz="4" w:space="0" w:color="808080" w:themeColor="background1" w:themeShade="80"/>
            </w:tcBorders>
            <w:shd w:val="clear" w:color="auto" w:fill="auto"/>
            <w:noWrap/>
            <w:tcMar>
              <w:top w:w="28" w:type="dxa"/>
              <w:bottom w:w="28" w:type="dxa"/>
            </w:tcMar>
            <w:vAlign w:val="center"/>
            <w:hideMark/>
          </w:tcPr>
          <w:p w14:paraId="067E827C"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66.9</w:t>
            </w:r>
          </w:p>
        </w:tc>
        <w:tc>
          <w:tcPr>
            <w:tcW w:w="1370" w:type="dxa"/>
            <w:tcBorders>
              <w:bottom w:val="single" w:sz="4" w:space="0" w:color="808080" w:themeColor="background1" w:themeShade="80"/>
            </w:tcBorders>
            <w:shd w:val="clear" w:color="auto" w:fill="auto"/>
            <w:noWrap/>
            <w:tcMar>
              <w:top w:w="28" w:type="dxa"/>
              <w:bottom w:w="28" w:type="dxa"/>
            </w:tcMar>
            <w:vAlign w:val="center"/>
            <w:hideMark/>
          </w:tcPr>
          <w:p w14:paraId="3E6095C8"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66.2%</w:t>
            </w:r>
          </w:p>
        </w:tc>
        <w:tc>
          <w:tcPr>
            <w:tcW w:w="1418" w:type="dxa"/>
            <w:tcBorders>
              <w:bottom w:val="single" w:sz="4" w:space="0" w:color="808080" w:themeColor="background1" w:themeShade="80"/>
            </w:tcBorders>
            <w:shd w:val="clear" w:color="auto" w:fill="auto"/>
            <w:noWrap/>
            <w:tcMar>
              <w:top w:w="28" w:type="dxa"/>
              <w:bottom w:w="28" w:type="dxa"/>
            </w:tcMar>
            <w:vAlign w:val="center"/>
            <w:hideMark/>
          </w:tcPr>
          <w:p w14:paraId="1A5EDF1E"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108.6%</w:t>
            </w:r>
          </w:p>
        </w:tc>
      </w:tr>
      <w:tr w:rsidR="00945114" w:rsidRPr="00945114" w14:paraId="6B125B17" w14:textId="77777777" w:rsidTr="004B2951">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016FC55"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GWH2</w:t>
            </w:r>
          </w:p>
        </w:tc>
        <w:tc>
          <w:tcPr>
            <w:tcW w:w="141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DED5A2"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15.2</w:t>
            </w:r>
          </w:p>
        </w:tc>
        <w:tc>
          <w:tcPr>
            <w:tcW w:w="137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6B69CBE"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39.8</w:t>
            </w:r>
          </w:p>
        </w:tc>
        <w:tc>
          <w:tcPr>
            <w:tcW w:w="146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A7E649"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38.2%</w:t>
            </w:r>
          </w:p>
        </w:tc>
        <w:tc>
          <w:tcPr>
            <w:tcW w:w="132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23A6061"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32.3</w:t>
            </w:r>
          </w:p>
        </w:tc>
        <w:tc>
          <w:tcPr>
            <w:tcW w:w="137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4902543"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47.1%</w:t>
            </w:r>
          </w:p>
        </w:tc>
        <w:tc>
          <w:tcPr>
            <w:tcW w:w="141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8F21B69"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123.3%</w:t>
            </w:r>
          </w:p>
        </w:tc>
      </w:tr>
      <w:tr w:rsidR="00945114" w:rsidRPr="00945114" w14:paraId="3B9BAB40" w14:textId="77777777" w:rsidTr="004B2951">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3D7A4A"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GWH3</w:t>
            </w:r>
          </w:p>
        </w:tc>
        <w:tc>
          <w:tcPr>
            <w:tcW w:w="141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0B2A30E"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28.1</w:t>
            </w:r>
          </w:p>
        </w:tc>
        <w:tc>
          <w:tcPr>
            <w:tcW w:w="137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263F34"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53.0</w:t>
            </w:r>
          </w:p>
        </w:tc>
        <w:tc>
          <w:tcPr>
            <w:tcW w:w="146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653960B"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53.0%</w:t>
            </w:r>
          </w:p>
        </w:tc>
        <w:tc>
          <w:tcPr>
            <w:tcW w:w="132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FAFEA0E"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47.6</w:t>
            </w:r>
          </w:p>
        </w:tc>
        <w:tc>
          <w:tcPr>
            <w:tcW w:w="137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B2EE8F"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59.0%</w:t>
            </w:r>
          </w:p>
        </w:tc>
        <w:tc>
          <w:tcPr>
            <w:tcW w:w="141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76A4C3"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111.3%</w:t>
            </w:r>
          </w:p>
        </w:tc>
      </w:tr>
      <w:tr w:rsidR="00945114" w:rsidRPr="00945114" w14:paraId="121BE343" w14:textId="77777777" w:rsidTr="004B2951">
        <w:trPr>
          <w:trHeight w:val="340"/>
        </w:trPr>
        <w:tc>
          <w:tcPr>
            <w:tcW w:w="11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E058AFE"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GWH6</w:t>
            </w:r>
          </w:p>
        </w:tc>
        <w:tc>
          <w:tcPr>
            <w:tcW w:w="141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7EFD63"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33.6</w:t>
            </w:r>
          </w:p>
        </w:tc>
        <w:tc>
          <w:tcPr>
            <w:tcW w:w="137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CB78BD"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60.6</w:t>
            </w:r>
          </w:p>
        </w:tc>
        <w:tc>
          <w:tcPr>
            <w:tcW w:w="146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E39FDC"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55.4%</w:t>
            </w:r>
          </w:p>
        </w:tc>
        <w:tc>
          <w:tcPr>
            <w:tcW w:w="132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078936B"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54.2</w:t>
            </w:r>
          </w:p>
        </w:tc>
        <w:tc>
          <w:tcPr>
            <w:tcW w:w="137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CBC10D7"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62.0%</w:t>
            </w:r>
          </w:p>
        </w:tc>
        <w:tc>
          <w:tcPr>
            <w:tcW w:w="141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5DEDEF3"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111.8%</w:t>
            </w:r>
          </w:p>
        </w:tc>
      </w:tr>
      <w:tr w:rsidR="00945114" w:rsidRPr="00945114" w14:paraId="507704CF" w14:textId="77777777" w:rsidTr="004B2951">
        <w:trPr>
          <w:trHeight w:val="340"/>
        </w:trPr>
        <w:tc>
          <w:tcPr>
            <w:tcW w:w="113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52EA4E5E" w14:textId="77777777" w:rsidR="00945114" w:rsidRPr="00945114" w:rsidRDefault="00945114" w:rsidP="00945114">
            <w:pPr>
              <w:widowControl/>
              <w:spacing w:line="240" w:lineRule="auto"/>
              <w:rPr>
                <w:rFonts w:cs="Arial"/>
                <w:b/>
                <w:bCs/>
                <w:spacing w:val="0"/>
                <w:sz w:val="18"/>
                <w:szCs w:val="18"/>
                <w:lang w:eastAsia="en-AU"/>
              </w:rPr>
            </w:pPr>
            <w:r w:rsidRPr="00945114">
              <w:rPr>
                <w:rFonts w:cs="Arial"/>
                <w:b/>
                <w:bCs/>
                <w:spacing w:val="0"/>
                <w:sz w:val="18"/>
                <w:szCs w:val="18"/>
                <w:lang w:eastAsia="en-AU"/>
              </w:rPr>
              <w:t>Av</w:t>
            </w:r>
          </w:p>
        </w:tc>
        <w:tc>
          <w:tcPr>
            <w:tcW w:w="141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7BA87C27" w14:textId="77777777" w:rsidR="00945114" w:rsidRPr="00945114" w:rsidRDefault="00945114" w:rsidP="00945114">
            <w:pPr>
              <w:widowControl/>
              <w:spacing w:line="240" w:lineRule="auto"/>
              <w:rPr>
                <w:rFonts w:cs="Arial"/>
                <w:b/>
                <w:bCs/>
                <w:spacing w:val="0"/>
                <w:sz w:val="18"/>
                <w:szCs w:val="18"/>
                <w:lang w:eastAsia="en-AU"/>
              </w:rPr>
            </w:pPr>
            <w:r w:rsidRPr="00945114">
              <w:rPr>
                <w:rFonts w:cs="Arial"/>
                <w:b/>
                <w:bCs/>
                <w:spacing w:val="0"/>
                <w:sz w:val="18"/>
                <w:szCs w:val="18"/>
                <w:lang w:eastAsia="en-AU"/>
              </w:rPr>
              <w:t>30.3</w:t>
            </w:r>
          </w:p>
        </w:tc>
        <w:tc>
          <w:tcPr>
            <w:tcW w:w="1370"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09AFEDE4" w14:textId="77777777" w:rsidR="00945114" w:rsidRPr="00945114" w:rsidRDefault="00945114" w:rsidP="00945114">
            <w:pPr>
              <w:widowControl/>
              <w:spacing w:line="240" w:lineRule="auto"/>
              <w:rPr>
                <w:rFonts w:cs="Arial"/>
                <w:b/>
                <w:bCs/>
                <w:spacing w:val="0"/>
                <w:sz w:val="18"/>
                <w:szCs w:val="18"/>
                <w:lang w:eastAsia="en-AU"/>
              </w:rPr>
            </w:pPr>
            <w:r w:rsidRPr="00945114">
              <w:rPr>
                <w:rFonts w:cs="Arial"/>
                <w:b/>
                <w:bCs/>
                <w:spacing w:val="0"/>
                <w:sz w:val="18"/>
                <w:szCs w:val="18"/>
                <w:lang w:eastAsia="en-AU"/>
              </w:rPr>
              <w:t>56.5</w:t>
            </w:r>
          </w:p>
        </w:tc>
        <w:tc>
          <w:tcPr>
            <w:tcW w:w="1465"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3D45F1E9" w14:textId="77777777" w:rsidR="00945114" w:rsidRPr="00945114" w:rsidRDefault="00945114" w:rsidP="00945114">
            <w:pPr>
              <w:widowControl/>
              <w:spacing w:line="240" w:lineRule="auto"/>
              <w:rPr>
                <w:rFonts w:cs="Arial"/>
                <w:b/>
                <w:bCs/>
                <w:spacing w:val="0"/>
                <w:sz w:val="18"/>
                <w:szCs w:val="18"/>
                <w:lang w:eastAsia="en-AU"/>
              </w:rPr>
            </w:pPr>
            <w:r w:rsidRPr="00945114">
              <w:rPr>
                <w:rFonts w:cs="Arial"/>
                <w:b/>
                <w:bCs/>
                <w:spacing w:val="0"/>
                <w:sz w:val="18"/>
                <w:szCs w:val="18"/>
                <w:lang w:eastAsia="en-AU"/>
              </w:rPr>
              <w:t>53.6%</w:t>
            </w:r>
          </w:p>
        </w:tc>
        <w:tc>
          <w:tcPr>
            <w:tcW w:w="1323"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3F5E4652" w14:textId="77777777" w:rsidR="00945114" w:rsidRPr="00945114" w:rsidRDefault="00945114" w:rsidP="00945114">
            <w:pPr>
              <w:widowControl/>
              <w:spacing w:line="240" w:lineRule="auto"/>
              <w:rPr>
                <w:rFonts w:cs="Arial"/>
                <w:b/>
                <w:bCs/>
                <w:spacing w:val="0"/>
                <w:sz w:val="18"/>
                <w:szCs w:val="18"/>
                <w:lang w:eastAsia="en-AU"/>
              </w:rPr>
            </w:pPr>
            <w:r w:rsidRPr="00945114">
              <w:rPr>
                <w:rFonts w:cs="Arial"/>
                <w:b/>
                <w:bCs/>
                <w:spacing w:val="0"/>
                <w:sz w:val="18"/>
                <w:szCs w:val="18"/>
                <w:lang w:eastAsia="en-AU"/>
              </w:rPr>
              <w:t>50.3</w:t>
            </w:r>
          </w:p>
        </w:tc>
        <w:tc>
          <w:tcPr>
            <w:tcW w:w="1370"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1EBC86FE" w14:textId="77777777" w:rsidR="00945114" w:rsidRPr="00945114" w:rsidRDefault="00945114" w:rsidP="00945114">
            <w:pPr>
              <w:widowControl/>
              <w:spacing w:line="240" w:lineRule="auto"/>
              <w:rPr>
                <w:rFonts w:cs="Arial"/>
                <w:spacing w:val="0"/>
                <w:sz w:val="18"/>
                <w:szCs w:val="18"/>
                <w:lang w:eastAsia="en-AU"/>
              </w:rPr>
            </w:pPr>
            <w:r w:rsidRPr="00945114">
              <w:rPr>
                <w:rFonts w:cs="Arial"/>
                <w:spacing w:val="0"/>
                <w:sz w:val="18"/>
                <w:szCs w:val="18"/>
                <w:lang w:eastAsia="en-AU"/>
              </w:rPr>
              <w:t>60.3%</w:t>
            </w:r>
          </w:p>
        </w:tc>
        <w:tc>
          <w:tcPr>
            <w:tcW w:w="141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41937186" w14:textId="77777777" w:rsidR="00945114" w:rsidRPr="00945114" w:rsidRDefault="00945114" w:rsidP="00945114">
            <w:pPr>
              <w:widowControl/>
              <w:spacing w:line="240" w:lineRule="auto"/>
              <w:rPr>
                <w:rFonts w:cs="Arial"/>
                <w:b/>
                <w:bCs/>
                <w:spacing w:val="0"/>
                <w:sz w:val="18"/>
                <w:szCs w:val="18"/>
                <w:lang w:eastAsia="en-AU"/>
              </w:rPr>
            </w:pPr>
            <w:r w:rsidRPr="00945114">
              <w:rPr>
                <w:rFonts w:cs="Arial"/>
                <w:b/>
                <w:bCs/>
                <w:spacing w:val="0"/>
                <w:sz w:val="18"/>
                <w:szCs w:val="18"/>
                <w:lang w:eastAsia="en-AU"/>
              </w:rPr>
              <w:t>112.5%</w:t>
            </w:r>
          </w:p>
        </w:tc>
      </w:tr>
    </w:tbl>
    <w:p w14:paraId="41E36E3A" w14:textId="7278EF33" w:rsidR="00945114" w:rsidRDefault="00945114" w:rsidP="004124F9"/>
    <w:p w14:paraId="6C16ABE6" w14:textId="77777777" w:rsidR="00FA3E8F" w:rsidRDefault="00FA3E8F" w:rsidP="00276B86">
      <w:r>
        <w:br w:type="page"/>
      </w:r>
    </w:p>
    <w:p w14:paraId="165F1FC2" w14:textId="27CFDB24" w:rsidR="00276B86" w:rsidRDefault="00276B86" w:rsidP="00276B86">
      <w:r>
        <w:lastRenderedPageBreak/>
        <w:t>We have also compared the actual overall efficiency of the four gas storage water heaters with their theoretical efficiency, adjusted to take into account the lower ambient air temperature (see Table 14). This was based on the average water heating task and average daily gas use in the post-retrofit monitoring period.  In most cases the theoretical efficiency is around 9 to 12% higher than the actual efficiency, although for GWH2 the theoretical efficiency was 23.3% higher.</w:t>
      </w:r>
    </w:p>
    <w:p w14:paraId="6732D208" w14:textId="77777777" w:rsidR="00276B86" w:rsidRDefault="00276B86" w:rsidP="004124F9"/>
    <w:p w14:paraId="0839F87C" w14:textId="77777777" w:rsidR="00CB14D7" w:rsidRDefault="00E0290F" w:rsidP="004124F9">
      <w:r>
        <w:t>It is also clear from Figure 24</w:t>
      </w:r>
      <w:r w:rsidR="000C3029">
        <w:t xml:space="preserve"> that the 6.1-Star gas instantaneous water heater had a much higher overall efficiency than the 5.1-Star gas storage water heater, even up to a water heating task of 50 MJ per day, and that the efficiency of the water heater was fairly constant</w:t>
      </w:r>
      <w:r w:rsidR="008B29A9">
        <w:t xml:space="preserve"> (slight downward slope)</w:t>
      </w:r>
      <w:r w:rsidR="000C3029">
        <w:t xml:space="preserve"> over the entire operating range measured. This was expected due to the higher Star Rating of the instantaneous water heater, and also due to gas instantaneous water heat</w:t>
      </w:r>
      <w:r w:rsidR="00CB14D7">
        <w:t>ers not having standing losses.</w:t>
      </w:r>
    </w:p>
    <w:p w14:paraId="669E25C2" w14:textId="77777777" w:rsidR="00CB14D7" w:rsidRDefault="00CB14D7" w:rsidP="004124F9"/>
    <w:p w14:paraId="2588D071" w14:textId="32FE7368" w:rsidR="000C3029" w:rsidRDefault="000C3029" w:rsidP="004124F9">
      <w:r>
        <w:t>To explore whether the gas instantaneous water heaters are less likely to be impacted by the cooler ambient air temperatures when located outside we modelled the theoretical overall efficiency of both a 6-Star gas instantaneous and 5-Star gas storage system under the Energy Labelling test conditions (20</w:t>
      </w:r>
      <w:r w:rsidRPr="000C3029">
        <w:rPr>
          <w:vertAlign w:val="superscript"/>
        </w:rPr>
        <w:t>o</w:t>
      </w:r>
      <w:r>
        <w:t>C ambient) and the ambient air temperatures experienced during the post-retrofit monitoring period (11.3</w:t>
      </w:r>
      <w:r w:rsidRPr="000C3029">
        <w:rPr>
          <w:vertAlign w:val="superscript"/>
        </w:rPr>
        <w:t>o</w:t>
      </w:r>
      <w:r>
        <w:t>C ambient)</w:t>
      </w:r>
      <w:r>
        <w:rPr>
          <w:rStyle w:val="FootnoteReference"/>
        </w:rPr>
        <w:footnoteReference w:id="45"/>
      </w:r>
      <w:r>
        <w:t>.</w:t>
      </w:r>
      <w:r w:rsidR="00F0002D">
        <w:t xml:space="preserve"> The results of this a</w:t>
      </w:r>
      <w:r w:rsidR="00E0290F">
        <w:t>nalysis are shown in Figure 25</w:t>
      </w:r>
      <w:r w:rsidR="004C2266">
        <w:t>.They suggest that the overall efficiency of the gas storage water heaters are indeed impacted to a greater extent by the lower ambient air temperature. Over a range of water heating tasks from 10 to 30 MJ per day, the overall efficiency of the gas storage water heater is 90.2% to 94.1% of the overall efficiency of the same water heater at an ambient air temperature of 20</w:t>
      </w:r>
      <w:r w:rsidR="004C2266" w:rsidRPr="004C2266">
        <w:rPr>
          <w:vertAlign w:val="superscript"/>
        </w:rPr>
        <w:t>o</w:t>
      </w:r>
      <w:r w:rsidR="00E27D25">
        <w:t>C, while</w:t>
      </w:r>
      <w:r w:rsidR="004C2266">
        <w:t xml:space="preserve"> the gas instantaneous water heater is 96.5% to 97.4% of the overall efficiency at an ambient air temperature of 20</w:t>
      </w:r>
      <w:r w:rsidR="004C2266" w:rsidRPr="004C2266">
        <w:rPr>
          <w:vertAlign w:val="superscript"/>
        </w:rPr>
        <w:t>o</w:t>
      </w:r>
      <w:r w:rsidR="004C2266">
        <w:t>C.</w:t>
      </w:r>
    </w:p>
    <w:p w14:paraId="2382822E" w14:textId="77777777" w:rsidR="000B2706" w:rsidRDefault="000B2706" w:rsidP="004124F9"/>
    <w:p w14:paraId="3A8B9855" w14:textId="49B9D9F4" w:rsidR="000C3029" w:rsidRDefault="00E0290F" w:rsidP="004C2266">
      <w:pPr>
        <w:pStyle w:val="Figuretitle"/>
      </w:pPr>
      <w:r>
        <w:t>FIGURE 25</w:t>
      </w:r>
      <w:r w:rsidR="004C2266">
        <w:t>: THEORETICAL IMPACT OF LOWER AMBIENT AIR TEMPERATURE ON OVERALL EFFICIENCY</w:t>
      </w:r>
    </w:p>
    <w:p w14:paraId="4F262591" w14:textId="662C0BAE" w:rsidR="004C2266" w:rsidRDefault="004C2266" w:rsidP="004C2266">
      <w:pPr>
        <w:jc w:val="center"/>
      </w:pPr>
      <w:r w:rsidRPr="004C2266">
        <w:rPr>
          <w:noProof/>
          <w:lang w:eastAsia="en-AU"/>
        </w:rPr>
        <w:drawing>
          <wp:inline distT="0" distB="0" distL="0" distR="0" wp14:anchorId="25528833" wp14:editId="3EB85FA1">
            <wp:extent cx="3964838" cy="2418811"/>
            <wp:effectExtent l="0" t="0" r="0" b="635"/>
            <wp:docPr id="101" name="Picture 101" descr="The graph compares the efficiency of  gas water heaters tested in an ambient air temperature of 20oC and 11.3oC over a range of water heating tasks from 0 to 50 MJ per day. Comparisons are provided for a 5-Star gas storage water heater and a 6-Star gas instantaneous water heater." title="Theoretical impact of lower ambient air temperature on overall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87294" cy="2432511"/>
                    </a:xfrm>
                    <a:prstGeom prst="rect">
                      <a:avLst/>
                    </a:prstGeom>
                    <a:noFill/>
                    <a:ln>
                      <a:noFill/>
                    </a:ln>
                  </pic:spPr>
                </pic:pic>
              </a:graphicData>
            </a:graphic>
          </wp:inline>
        </w:drawing>
      </w:r>
    </w:p>
    <w:p w14:paraId="10B7AB65" w14:textId="77777777" w:rsidR="004C2266" w:rsidRPr="008C27C4" w:rsidRDefault="004C2266" w:rsidP="004124F9"/>
    <w:p w14:paraId="6754D0D5" w14:textId="5762B7C1" w:rsidR="000E497D" w:rsidRDefault="000E497D" w:rsidP="004124F9">
      <w:r>
        <w:br w:type="page"/>
      </w:r>
    </w:p>
    <w:p w14:paraId="01304274" w14:textId="67DD5AF8" w:rsidR="00443486" w:rsidRDefault="00353031" w:rsidP="000E497D">
      <w:pPr>
        <w:pStyle w:val="Heading1"/>
      </w:pPr>
      <w:bookmarkStart w:id="33" w:name="_Toc468355602"/>
      <w:r>
        <w:lastRenderedPageBreak/>
        <w:t>5</w:t>
      </w:r>
      <w:r w:rsidR="000E497D">
        <w:t>. Summary and Conclusions</w:t>
      </w:r>
      <w:bookmarkEnd w:id="33"/>
    </w:p>
    <w:p w14:paraId="62BEE676" w14:textId="77777777" w:rsidR="000E497D" w:rsidRDefault="000E497D" w:rsidP="000E497D">
      <w:pPr>
        <w:pStyle w:val="Heading2"/>
      </w:pPr>
      <w:bookmarkStart w:id="34" w:name="_Toc468355603"/>
      <w:r>
        <w:t>Summary</w:t>
      </w:r>
      <w:bookmarkEnd w:id="34"/>
    </w:p>
    <w:p w14:paraId="453355D7" w14:textId="3C72169A" w:rsidR="000E497D" w:rsidRDefault="00E900DF" w:rsidP="000E497D">
      <w:r w:rsidRPr="00CF63D8">
        <w:t xml:space="preserve">Through the </w:t>
      </w:r>
      <w:r w:rsidRPr="00CF63D8">
        <w:rPr>
          <w:i/>
        </w:rPr>
        <w:t>Gas Water Heater Retrofit Trial</w:t>
      </w:r>
      <w:r w:rsidRPr="00CF63D8">
        <w:t xml:space="preserve"> Sustainability Victoria investigated the replacement </w:t>
      </w:r>
      <w:r w:rsidR="00CD5F55" w:rsidRPr="00CF63D8">
        <w:t>of</w:t>
      </w:r>
      <w:r w:rsidRPr="00CF63D8">
        <w:t xml:space="preserve"> older existing gas storage water heater</w:t>
      </w:r>
      <w:r w:rsidR="00CD5F55" w:rsidRPr="00CF63D8">
        <w:t>s</w:t>
      </w:r>
      <w:r w:rsidRPr="00CF63D8">
        <w:t xml:space="preserve"> </w:t>
      </w:r>
      <w:r w:rsidR="00CD5F55" w:rsidRPr="00CF63D8">
        <w:t xml:space="preserve">with </w:t>
      </w:r>
      <w:r w:rsidRPr="00CF63D8">
        <w:t>new high efficiency gas water heater</w:t>
      </w:r>
      <w:r w:rsidR="00CD5F55" w:rsidRPr="00CF63D8">
        <w:t>s</w:t>
      </w:r>
      <w:r w:rsidRPr="00CF63D8">
        <w:t>; in five of the houses the replacement was a 5.1-Star gas storage water heater and in one of the houses the replacement was a 6</w:t>
      </w:r>
      <w:r w:rsidR="00EA0E60" w:rsidRPr="00CF63D8">
        <w:t>.1</w:t>
      </w:r>
      <w:r w:rsidRPr="00CF63D8">
        <w:t>-Star</w:t>
      </w:r>
      <w:r w:rsidR="00D66045" w:rsidRPr="00CF63D8">
        <w:t xml:space="preserve"> (equivalent)</w:t>
      </w:r>
      <w:r w:rsidRPr="00CF63D8">
        <w:t xml:space="preserve"> gas instantaneous water heater. In addition to assessing the impact </w:t>
      </w:r>
      <w:r w:rsidR="003053B1" w:rsidRPr="00CF63D8">
        <w:t>of this water heater retrofit a</w:t>
      </w:r>
      <w:r w:rsidRPr="00CF63D8">
        <w:t xml:space="preserve"> key aim of the </w:t>
      </w:r>
      <w:r w:rsidR="003053B1" w:rsidRPr="00CF63D8">
        <w:rPr>
          <w:i/>
        </w:rPr>
        <w:t>Trial</w:t>
      </w:r>
      <w:r w:rsidR="003053B1" w:rsidRPr="00CF63D8">
        <w:t xml:space="preserve"> was to also collect data on hot water use by Victorian households, an area where little data currently exists.</w:t>
      </w:r>
    </w:p>
    <w:p w14:paraId="5D2EF969" w14:textId="77777777" w:rsidR="003053B1" w:rsidRDefault="003053B1" w:rsidP="000E497D"/>
    <w:p w14:paraId="07C9185D" w14:textId="7CF37CDC" w:rsidR="003053B1" w:rsidRDefault="003053B1" w:rsidP="000E497D">
      <w:r w:rsidRPr="00497884">
        <w:t xml:space="preserve">Gas water heating is the main form of water heating currently used in Victorian households and is present in around 1.6 million houses. Of these, we estimate that </w:t>
      </w:r>
      <w:r w:rsidR="00F630E1">
        <w:t xml:space="preserve">around </w:t>
      </w:r>
      <w:r w:rsidRPr="00497884">
        <w:t>932,400 units are gas storage water heaters. The replacement of an existing water heater (gas or electric) with a high efficiency gas water heater was one of the more cost-effective measures identified for existing house</w:t>
      </w:r>
      <w:r w:rsidR="00F630E1">
        <w:t>s</w:t>
      </w:r>
      <w:r w:rsidRPr="00497884">
        <w:t xml:space="preserve"> in Sustainability Victoria’s </w:t>
      </w:r>
      <w:r w:rsidRPr="00497884">
        <w:rPr>
          <w:i/>
        </w:rPr>
        <w:t>On-Ground Assessment</w:t>
      </w:r>
      <w:r w:rsidRPr="00497884">
        <w:t xml:space="preserve"> Study</w:t>
      </w:r>
      <w:r w:rsidR="00F630E1">
        <w:t xml:space="preserve"> [SV 2015]</w:t>
      </w:r>
      <w:r w:rsidRPr="00497884">
        <w:t xml:space="preserve">. </w:t>
      </w:r>
      <w:r w:rsidR="00533CC0" w:rsidRPr="00497884">
        <w:t>Where an existing gas storage water heater was replaced by a high effici</w:t>
      </w:r>
      <w:r w:rsidR="00BD4331">
        <w:t>ency gas storage water heater it</w:t>
      </w:r>
      <w:r w:rsidR="00533CC0" w:rsidRPr="00497884">
        <w:t xml:space="preserve"> was estimated that this</w:t>
      </w:r>
      <w:r w:rsidR="007D141B" w:rsidRPr="00497884">
        <w:t xml:space="preserve"> would give average</w:t>
      </w:r>
      <w:r w:rsidR="00533CC0" w:rsidRPr="00497884">
        <w:t xml:space="preserve"> energy savings of 3,417 MJ per year, average greenhouse gas savings of 189 kg CO</w:t>
      </w:r>
      <w:r w:rsidR="00533CC0" w:rsidRPr="00497884">
        <w:rPr>
          <w:vertAlign w:val="subscript"/>
        </w:rPr>
        <w:t>2-e</w:t>
      </w:r>
      <w:r w:rsidR="00533CC0" w:rsidRPr="00497884">
        <w:t xml:space="preserve"> per year, and average energy bill savings of $59.8 per year for a payback of 11.8 years.</w:t>
      </w:r>
      <w:r w:rsidR="007D141B" w:rsidRPr="00497884">
        <w:t xml:space="preserve"> </w:t>
      </w:r>
      <w:r w:rsidR="007D0C4B" w:rsidRPr="00497884">
        <w:t>If all existing gas storage water heaters</w:t>
      </w:r>
      <w:r w:rsidR="00641F42">
        <w:t xml:space="preserve"> in Victoria</w:t>
      </w:r>
      <w:r w:rsidR="007D0C4B" w:rsidRPr="00497884">
        <w:t xml:space="preserve"> were upgraded to</w:t>
      </w:r>
      <w:r w:rsidR="005E4AA9" w:rsidRPr="00497884">
        <w:t xml:space="preserve"> a high efficiency gas storage </w:t>
      </w:r>
      <w:r w:rsidR="007D0C4B" w:rsidRPr="00497884">
        <w:t xml:space="preserve">water heater the results from the </w:t>
      </w:r>
      <w:r w:rsidR="007D0C4B" w:rsidRPr="00F630E1">
        <w:rPr>
          <w:i/>
        </w:rPr>
        <w:t>OGA</w:t>
      </w:r>
      <w:r w:rsidR="007D0C4B" w:rsidRPr="00497884">
        <w:t xml:space="preserve"> study suggest that this would result in Victoria-wide gas savings of around 3.2 PJ per year – or around 2.9% of total residential gas use – total energy bill savings of around $55.8 Million per year, and total greenhous</w:t>
      </w:r>
      <w:r w:rsidR="00150D1D">
        <w:t xml:space="preserve">e gas savings of around 176.2 </w:t>
      </w:r>
      <w:proofErr w:type="spellStart"/>
      <w:r w:rsidR="00150D1D">
        <w:t>kt</w:t>
      </w:r>
      <w:proofErr w:type="spellEnd"/>
      <w:r w:rsidR="007D0C4B" w:rsidRPr="00497884">
        <w:t xml:space="preserve"> CO</w:t>
      </w:r>
      <w:r w:rsidR="007D0C4B" w:rsidRPr="00497884">
        <w:rPr>
          <w:vertAlign w:val="subscript"/>
        </w:rPr>
        <w:t>2-e</w:t>
      </w:r>
      <w:r w:rsidR="007D0C4B" w:rsidRPr="00497884">
        <w:t xml:space="preserve"> per year.</w:t>
      </w:r>
    </w:p>
    <w:p w14:paraId="37DF96B4" w14:textId="77777777" w:rsidR="007D0C4B" w:rsidRDefault="007D0C4B" w:rsidP="000E497D"/>
    <w:p w14:paraId="70BA05F7" w14:textId="664350FE" w:rsidR="005E4AA9" w:rsidRDefault="005E4AA9" w:rsidP="000E497D">
      <w:r>
        <w:t xml:space="preserve">A total of six houses were recruited to participate in the </w:t>
      </w:r>
      <w:r w:rsidRPr="005E4AA9">
        <w:rPr>
          <w:i/>
        </w:rPr>
        <w:t>Gas Water Heating Retrofit Trial</w:t>
      </w:r>
      <w:r>
        <w:t xml:space="preserve">. </w:t>
      </w:r>
      <w:r w:rsidR="00641F42">
        <w:t>Metering equipment was installed to measure the gas consumption of the water heaters as well as their hot water output. In addition to this temperature sensors were used to monitor both the cold water inlet and hot water outlet temperature of the water heater, and the ambient air temperature around the water heaters. The metering equipment was installed in mid-April 2015, the retrofits were undertaken during the period 20</w:t>
      </w:r>
      <w:r w:rsidR="00641F42" w:rsidRPr="00641F42">
        <w:rPr>
          <w:vertAlign w:val="superscript"/>
        </w:rPr>
        <w:t>th</w:t>
      </w:r>
      <w:r w:rsidR="00641F42">
        <w:t xml:space="preserve"> to 29</w:t>
      </w:r>
      <w:r w:rsidR="00641F42" w:rsidRPr="00641F42">
        <w:rPr>
          <w:vertAlign w:val="superscript"/>
        </w:rPr>
        <w:t>th</w:t>
      </w:r>
      <w:r w:rsidR="00641F42">
        <w:t xml:space="preserve"> May, and the monitoring equipment removed at the end of June 2015. Householder surveys were undertaken before and after the retrofits </w:t>
      </w:r>
      <w:r w:rsidR="009C16B2">
        <w:t>to assess the qualitative impacts</w:t>
      </w:r>
      <w:r w:rsidR="00641F42">
        <w:t xml:space="preserve"> of the water heater retrofits.</w:t>
      </w:r>
    </w:p>
    <w:p w14:paraId="6EDCAA8B" w14:textId="1984C9AE" w:rsidR="0093253E" w:rsidRDefault="0093253E" w:rsidP="000E497D"/>
    <w:p w14:paraId="387FCA68" w14:textId="14890F45" w:rsidR="0093253E" w:rsidRDefault="0093253E" w:rsidP="000E497D">
      <w:r>
        <w:t>All the existing water heaters were gas storage water heaters</w:t>
      </w:r>
      <w:r w:rsidR="00EA0E60">
        <w:t>, with Gas Energy Ratings in the range of 2- to 3-Stars</w:t>
      </w:r>
      <w:r>
        <w:t>. Four of the units were located outside and two of the units</w:t>
      </w:r>
      <w:r w:rsidR="00253D6C">
        <w:t xml:space="preserve"> (GWH3 and GWH5)</w:t>
      </w:r>
      <w:r>
        <w:t xml:space="preserve"> were located inside. The age of the water heaters ranged from 11 years to 25 y</w:t>
      </w:r>
      <w:r w:rsidR="00EA0E60">
        <w:t>ears, and the average age was 18</w:t>
      </w:r>
      <w:r>
        <w:t>.3 years. The households had either 3 or 4 occupants, and the average occupancy was 3.5 people.</w:t>
      </w:r>
    </w:p>
    <w:p w14:paraId="44AE1AB4" w14:textId="77777777" w:rsidR="00641F42" w:rsidRDefault="00641F42" w:rsidP="000E497D"/>
    <w:p w14:paraId="0B9EA5CD" w14:textId="0EB252D4" w:rsidR="00641F42" w:rsidRDefault="0093253E" w:rsidP="000E497D">
      <w:r w:rsidRPr="00253D6C">
        <w:t>Prior to the retrofits the average daily hot water use of the households was 141.4 Litres per day</w:t>
      </w:r>
      <w:r w:rsidR="002508D2" w:rsidRPr="00253D6C">
        <w:t>, or 40.4 Litres per person per day. For the average household (2.5 people) this suggests an average daily hot wa</w:t>
      </w:r>
      <w:r w:rsidR="008C35D2">
        <w:t xml:space="preserve">ter use of 101 Litres per day. </w:t>
      </w:r>
      <w:r w:rsidR="002508D2" w:rsidRPr="00253D6C">
        <w:t>The average hot water temperature was 58.5</w:t>
      </w:r>
      <w:r w:rsidR="002508D2" w:rsidRPr="00253D6C">
        <w:rPr>
          <w:vertAlign w:val="superscript"/>
        </w:rPr>
        <w:t>o</w:t>
      </w:r>
      <w:r w:rsidR="002508D2" w:rsidRPr="00253D6C">
        <w:t>C, the average cold water temperature 17.0</w:t>
      </w:r>
      <w:r w:rsidR="002508D2" w:rsidRPr="00253D6C">
        <w:rPr>
          <w:vertAlign w:val="superscript"/>
        </w:rPr>
        <w:t>o</w:t>
      </w:r>
      <w:r w:rsidR="002508D2" w:rsidRPr="00253D6C">
        <w:t>C</w:t>
      </w:r>
      <w:r w:rsidR="00C74A55">
        <w:t xml:space="preserve">, and the average </w:t>
      </w:r>
      <w:r w:rsidR="002508D2" w:rsidRPr="00253D6C">
        <w:t>difference</w:t>
      </w:r>
      <w:r w:rsidR="00C74A55">
        <w:t xml:space="preserve"> between hot and cold water temperatures</w:t>
      </w:r>
      <w:r w:rsidR="002508D2" w:rsidRPr="00253D6C">
        <w:t xml:space="preserve"> was 41.5</w:t>
      </w:r>
      <w:r w:rsidR="002508D2" w:rsidRPr="00253D6C">
        <w:rPr>
          <w:vertAlign w:val="superscript"/>
        </w:rPr>
        <w:t>o</w:t>
      </w:r>
      <w:r w:rsidR="002508D2" w:rsidRPr="00253D6C">
        <w:t>C.</w:t>
      </w:r>
      <w:r w:rsidR="00EC0C0A">
        <w:t xml:space="preserve"> There was considerable variation in the average daily hot water use between the houses (from 68.1 Litres per day to 258.1 Litres per day), and there was also a significant variation in the hot water used in all houses from day to day.</w:t>
      </w:r>
      <w:r w:rsidR="00C41515">
        <w:t xml:space="preserve"> The existing water heater at house GWH5 was faulty and this led the occupants to limit their use of hot water. If the water heater had been functioning properly it is likely that their hot water usage would have been higher, and that the average hot water use across the</w:t>
      </w:r>
      <w:r w:rsidR="00071FAD">
        <w:t xml:space="preserve"> six</w:t>
      </w:r>
      <w:r w:rsidR="00C41515">
        <w:t xml:space="preserve"> houses would have been slightly higher.</w:t>
      </w:r>
    </w:p>
    <w:p w14:paraId="0A3D2B5F" w14:textId="77777777" w:rsidR="00EC0C0A" w:rsidRDefault="00EC0C0A" w:rsidP="000E497D"/>
    <w:p w14:paraId="08486854" w14:textId="7281A83E" w:rsidR="00EC0C0A" w:rsidRDefault="00EC0C0A" w:rsidP="000E497D">
      <w:r>
        <w:t xml:space="preserve">While the areas </w:t>
      </w:r>
      <w:r w:rsidR="00EF69A3">
        <w:t>where the hot water was used were</w:t>
      </w:r>
      <w:r>
        <w:t xml:space="preserve"> not measured directly</w:t>
      </w:r>
      <w:r w:rsidR="008C35D2">
        <w:t xml:space="preserve"> in the </w:t>
      </w:r>
      <w:r w:rsidR="008C35D2" w:rsidRPr="008C35D2">
        <w:rPr>
          <w:i/>
        </w:rPr>
        <w:t>Trial</w:t>
      </w:r>
      <w:r>
        <w:t xml:space="preserve">, the householder surveys suggested that the vast majority of the hot water (average of 64.2% across the houses) was used for showering, followed by clothes washing (11.7%), use in the bath and for washing dishes in the </w:t>
      </w:r>
      <w:r>
        <w:lastRenderedPageBreak/>
        <w:t xml:space="preserve">sink (each 10.0%). Use of hot water for washing hands (2.5%) and rinsing dishes (1.7%) was felt to be very low. These results are consistent with modelled estimates prepared as part of SV’s </w:t>
      </w:r>
      <w:r w:rsidRPr="00EC0C0A">
        <w:rPr>
          <w:i/>
        </w:rPr>
        <w:t>OGA</w:t>
      </w:r>
      <w:r>
        <w:t xml:space="preserve"> study</w:t>
      </w:r>
      <w:r w:rsidR="00A8385F">
        <w:t xml:space="preserve">, and also with results collected during the </w:t>
      </w:r>
      <w:r w:rsidR="00A8385F" w:rsidRPr="00A8385F">
        <w:rPr>
          <w:i/>
        </w:rPr>
        <w:t>Trial</w:t>
      </w:r>
      <w:r w:rsidR="00A8385F">
        <w:t xml:space="preserve"> on the size of different hot water draw-offs</w:t>
      </w:r>
      <w:r>
        <w:t>.</w:t>
      </w:r>
    </w:p>
    <w:p w14:paraId="43FF8600" w14:textId="77777777" w:rsidR="00EC0C0A" w:rsidRDefault="00EC0C0A" w:rsidP="000E497D"/>
    <w:p w14:paraId="670DDABE" w14:textId="22312ABF" w:rsidR="00EC0C0A" w:rsidRDefault="008C35D2" w:rsidP="000E497D">
      <w:r w:rsidRPr="00374FAD">
        <w:t>Prior to the retrofits, t</w:t>
      </w:r>
      <w:r w:rsidR="00EC0C0A" w:rsidRPr="00374FAD">
        <w:t>he average daily water heating task, or the energy output by the water heaters, was 24.0 MJ per day, or an average of 6.86 MJ per person per day. This suggests that for the average Victorian household (occup</w:t>
      </w:r>
      <w:r w:rsidRPr="00374FAD">
        <w:t xml:space="preserve">ancy of 2.5 people) the </w:t>
      </w:r>
      <w:r w:rsidR="00EC0C0A" w:rsidRPr="00374FAD">
        <w:t>water heating task is around 17.2 MJ per day at this time of year</w:t>
      </w:r>
      <w:r w:rsidR="0027358F" w:rsidRPr="00374FAD">
        <w:t>, and this is likely to be close to the annual average figure</w:t>
      </w:r>
      <w:r w:rsidR="00EC0C0A" w:rsidRPr="00374FAD">
        <w:t>.</w:t>
      </w:r>
      <w:r w:rsidR="00374FAD">
        <w:t xml:space="preserve"> If the faulty nature of the existing water heater</w:t>
      </w:r>
      <w:r w:rsidR="00477DBD">
        <w:t xml:space="preserve"> at GWH5</w:t>
      </w:r>
      <w:r w:rsidR="00374FAD">
        <w:t xml:space="preserve"> is taken into account</w:t>
      </w:r>
      <w:r w:rsidR="00503BBE">
        <w:t>,</w:t>
      </w:r>
      <w:r w:rsidR="00374FAD">
        <w:t xml:space="preserve"> the daily water heating task increases to 7.07 MJ per perso</w:t>
      </w:r>
      <w:r w:rsidR="00B62090">
        <w:t>n per day, or 17.6</w:t>
      </w:r>
      <w:r w:rsidR="00374FAD">
        <w:t xml:space="preserve"> MJ per day for the average household.</w:t>
      </w:r>
      <w:r w:rsidR="00374FAD" w:rsidRPr="00374FAD">
        <w:t xml:space="preserve"> </w:t>
      </w:r>
      <w:r w:rsidR="00EC0C0A" w:rsidRPr="00374FAD">
        <w:t>This is reasonably consistent with the average daily water heating task of 17.3 MJ per day or 6.28 MJ per person per day, found in a recent South Australian study</w:t>
      </w:r>
      <w:r w:rsidR="00F867FE" w:rsidRPr="00374FAD">
        <w:t xml:space="preserve"> [DMITRE 2015]</w:t>
      </w:r>
      <w:r w:rsidR="00EC0C0A" w:rsidRPr="00374FAD">
        <w:t xml:space="preserve"> which monitored twelve</w:t>
      </w:r>
      <w:r w:rsidR="00F867FE" w:rsidRPr="00374FAD">
        <w:t xml:space="preserve"> houses over a full year.</w:t>
      </w:r>
      <w:r w:rsidR="00374FAD">
        <w:t xml:space="preserve"> However, it should be noted that SV’s </w:t>
      </w:r>
      <w:r w:rsidR="00374FAD" w:rsidRPr="00374FAD">
        <w:rPr>
          <w:i/>
        </w:rPr>
        <w:t>Retrofit Trial</w:t>
      </w:r>
      <w:r w:rsidR="00374FAD">
        <w:t xml:space="preserve"> was quite small, and that a much larger sample of households would be required to obtain an accurate estimate of average Victorian hot was usage.</w:t>
      </w:r>
    </w:p>
    <w:p w14:paraId="27C4404E" w14:textId="77777777" w:rsidR="00F867FE" w:rsidRDefault="00F867FE" w:rsidP="000E497D"/>
    <w:p w14:paraId="50A22655" w14:textId="494933BD" w:rsidR="00C0470F" w:rsidRDefault="00F867FE" w:rsidP="000E497D">
      <w:r>
        <w:t xml:space="preserve">The average daily gas consumption of the water heaters prior to </w:t>
      </w:r>
      <w:r w:rsidR="00C0470F">
        <w:t>the retrofits was 52.3 MJ per day, resulting in an overall efficiency for water heating of 44.6%. This is lower than the expected overall efficiency for a 3-Star gas storage water heater for the same heating task (around 47%), and this is likely to be due to a number of factors: lower ambient air temperatures and weather conditions such as wind and rain resulting in a higher maintenance rate than tested in the laboratory; and degradation of efficiency over time – two of the existing water heaters (GWH4 and GWH5) seem to have been faulty.</w:t>
      </w:r>
      <w:r w:rsidR="000E7E53">
        <w:t xml:space="preserve"> </w:t>
      </w:r>
      <w:r w:rsidR="008C35D2">
        <w:t xml:space="preserve">Based on the data collected during the pre-retrofit monitoring period, </w:t>
      </w:r>
      <w:r w:rsidR="000E7E53">
        <w:t>EES estimated that the average annual gas consumption of the exist</w:t>
      </w:r>
      <w:r w:rsidR="008C35D2">
        <w:t>ing water heaters was 20,895 MJ per year.</w:t>
      </w:r>
    </w:p>
    <w:p w14:paraId="14E6AF2C" w14:textId="77777777" w:rsidR="000E7E53" w:rsidRDefault="000E7E53" w:rsidP="000E497D"/>
    <w:p w14:paraId="4CC06AED" w14:textId="4037B35E" w:rsidR="000E7E53" w:rsidRDefault="00746645" w:rsidP="000E497D">
      <w:r>
        <w:t>Data on the time of day that the hot water was used prior to the retrofits was obtained as part of the study. This is also related to the timing of the water heating task during the day and the</w:t>
      </w:r>
      <w:r w:rsidR="008C35D2">
        <w:t xml:space="preserve"> timing of the</w:t>
      </w:r>
      <w:r>
        <w:t xml:space="preserve"> gas consumption of the water heaters. Peak hot water usage was found to occur during the morning hours from around 6:00 am to 10:00 am, with another smaller peak evident in the evening from around 17:00 to 20:00 hours. This was similar to the hot water usage profile found in the DMITRE study.</w:t>
      </w:r>
    </w:p>
    <w:p w14:paraId="7962CB94" w14:textId="77777777" w:rsidR="00746645" w:rsidRDefault="00746645" w:rsidP="000E497D"/>
    <w:p w14:paraId="52EEED01" w14:textId="01722FD3" w:rsidR="00746645" w:rsidRDefault="00746645" w:rsidP="000E497D">
      <w:r>
        <w:t>At five of the houses the existing gas storage water</w:t>
      </w:r>
      <w:r w:rsidR="00601335">
        <w:t xml:space="preserve"> heater was replaced with a 5.1-</w:t>
      </w:r>
      <w:r>
        <w:t>Star gas storage water heater, and at one of the houses (GWH5) the existing internal gas storage water heater was replaced with a 6</w:t>
      </w:r>
      <w:r w:rsidR="005D2AC6">
        <w:t>.1</w:t>
      </w:r>
      <w:r>
        <w:t>-Star gas instantaneous water heater. In all cases the replacement wate</w:t>
      </w:r>
      <w:r w:rsidR="001161BB">
        <w:t>r heaters were located outside.</w:t>
      </w:r>
    </w:p>
    <w:p w14:paraId="5A5E1BF6" w14:textId="77777777" w:rsidR="001161BB" w:rsidRDefault="001161BB" w:rsidP="000E497D"/>
    <w:p w14:paraId="53B987C3" w14:textId="77777777" w:rsidR="001161BB" w:rsidRDefault="001161BB" w:rsidP="000E497D">
      <w:r>
        <w:t xml:space="preserve">Overall, the households that participated in the </w:t>
      </w:r>
      <w:r w:rsidRPr="001161BB">
        <w:rPr>
          <w:i/>
        </w:rPr>
        <w:t>Gas Water Heater Retrofit Trial</w:t>
      </w:r>
      <w:r>
        <w:t xml:space="preserve"> were reasonably happy with the retrofit, with the average satisfaction rating for their water heater increasing from 3.3 (on a scale of 1 to 5) before the retrofits to 4.6 after the retrofits. Key reasons for this were that the households no longer had to worry about running out of hot water (GWH1, GWH3, GWH5) or that the new system was seen to be working better than the older one (GWH3).</w:t>
      </w:r>
    </w:p>
    <w:p w14:paraId="29120F9F" w14:textId="77777777" w:rsidR="001161BB" w:rsidRDefault="001161BB" w:rsidP="000E497D"/>
    <w:p w14:paraId="1EF02818" w14:textId="7579FEA0" w:rsidR="001161BB" w:rsidRDefault="001161BB" w:rsidP="000E497D">
      <w:r>
        <w:t>A number of the households noted that after the retrofits their hot water was not as hot as before, and in one of the households (GWH4) this meant that water sometimes had to be boiled in a kettle to obtain a temperature sufficient for washing dishes in the sink.</w:t>
      </w:r>
      <w:r w:rsidR="00144300">
        <w:t xml:space="preserve"> Some of the houses saw this lower temperature as a benefit, at least in the bathroom, as it was safer.</w:t>
      </w:r>
      <w:r>
        <w:t xml:space="preserve"> The average hot water temperature after the retrofits was 52.8</w:t>
      </w:r>
      <w:r w:rsidRPr="001161BB">
        <w:rPr>
          <w:vertAlign w:val="superscript"/>
        </w:rPr>
        <w:t>o</w:t>
      </w:r>
      <w:r>
        <w:t>C compared to an average temperature before the retrofits of 58.5</w:t>
      </w:r>
      <w:r w:rsidRPr="001161BB">
        <w:rPr>
          <w:vertAlign w:val="superscript"/>
        </w:rPr>
        <w:t>o</w:t>
      </w:r>
      <w:r>
        <w:t>C. In some of the houses (GWH2, GWH4 and GWH6)</w:t>
      </w:r>
      <w:r w:rsidR="00AA0181">
        <w:t xml:space="preserve"> the average hot water temperature was reduced from the around 66 to 67</w:t>
      </w:r>
      <w:r w:rsidR="00AA0181" w:rsidRPr="00AA0181">
        <w:rPr>
          <w:vertAlign w:val="superscript"/>
        </w:rPr>
        <w:t>o</w:t>
      </w:r>
      <w:r w:rsidR="00AA0181">
        <w:t>C before the retrofits to 53 to 58</w:t>
      </w:r>
      <w:r w:rsidR="00AA0181" w:rsidRPr="00AA0181">
        <w:rPr>
          <w:vertAlign w:val="superscript"/>
        </w:rPr>
        <w:t>o</w:t>
      </w:r>
      <w:r w:rsidR="00AA0181">
        <w:t>C after the retrofits. This reduction in hot water temperature may have been due to a thermal mixing valve being placed on the new water heater to limit the temperature of the supplied water to around 50</w:t>
      </w:r>
      <w:r w:rsidR="00AA0181" w:rsidRPr="00AA0181">
        <w:rPr>
          <w:vertAlign w:val="superscript"/>
        </w:rPr>
        <w:t>o</w:t>
      </w:r>
      <w:r w:rsidR="00AA0181">
        <w:t>C, or may have been due to the water heaters limiting the temperature</w:t>
      </w:r>
      <w:r w:rsidR="00144300">
        <w:t xml:space="preserve"> of their hot water</w:t>
      </w:r>
      <w:r w:rsidR="005D2AC6">
        <w:t xml:space="preserve"> output</w:t>
      </w:r>
      <w:r w:rsidR="00144300">
        <w:t>.</w:t>
      </w:r>
    </w:p>
    <w:p w14:paraId="22D97B36" w14:textId="77777777" w:rsidR="00144300" w:rsidRDefault="00144300" w:rsidP="000E497D"/>
    <w:p w14:paraId="458EAD16" w14:textId="67203AF7" w:rsidR="00144300" w:rsidRDefault="002A564F" w:rsidP="000E497D">
      <w:r>
        <w:lastRenderedPageBreak/>
        <w:t>The occupants at h</w:t>
      </w:r>
      <w:r w:rsidR="00144300">
        <w:t>ousehold GWH5 noted that it took longer for water to reach the hot water outlets after the retrofits. At this house the original internal storage water heater was replaced with an instantaneous water heater located outside. The increased delay in hot water flowing out of the taps was likely to be due to the greater distance between the water heater and outlets after the retrofit, as well as the start-up period of the instantaneous water heater.</w:t>
      </w:r>
    </w:p>
    <w:p w14:paraId="61DF11D7" w14:textId="413283DC" w:rsidR="00E7089F" w:rsidRDefault="00E7089F" w:rsidP="000E497D"/>
    <w:p w14:paraId="513A35E5" w14:textId="2BBA8491" w:rsidR="00E7089F" w:rsidRDefault="00E7089F" w:rsidP="000E497D">
      <w:r>
        <w:t>Most houses reported that their use of hot water after the retrofits was about the same as before the retrofits, although some houses reported that usage was slightly higher (GWH1) but that this was due to the colder than normal winter meaning people spent longer in the shower rather than the water heater replacement.</w:t>
      </w:r>
      <w:r w:rsidR="00867AF3">
        <w:t xml:space="preserve"> </w:t>
      </w:r>
      <w:r w:rsidR="00867AF3" w:rsidRPr="00D01778">
        <w:t>The measured average daily hot water use increased to 160.5 Litres per day, an increase of 13.5%. Much of this observed increase in the use of hot water can be explained by the fact that the average hot water temperature</w:t>
      </w:r>
      <w:r w:rsidR="00E47138" w:rsidRPr="00D01778">
        <w:t xml:space="preserve"> after the retrofits was</w:t>
      </w:r>
      <w:r w:rsidR="001E2E52" w:rsidRPr="00D01778">
        <w:t xml:space="preserve"> lower</w:t>
      </w:r>
      <w:r w:rsidR="00867AF3" w:rsidRPr="00D01778">
        <w:t xml:space="preserve"> than before</w:t>
      </w:r>
      <w:r w:rsidR="00D01778">
        <w:t xml:space="preserve"> (52.8</w:t>
      </w:r>
      <w:r w:rsidR="00D01778" w:rsidRPr="00D01778">
        <w:rPr>
          <w:vertAlign w:val="superscript"/>
        </w:rPr>
        <w:t>o</w:t>
      </w:r>
      <w:r w:rsidR="00D01778">
        <w:t>C</w:t>
      </w:r>
      <w:r w:rsidR="00874C2B">
        <w:t xml:space="preserve"> after</w:t>
      </w:r>
      <w:r w:rsidR="00D01778">
        <w:t xml:space="preserve"> compared to 58.5</w:t>
      </w:r>
      <w:r w:rsidR="00D01778" w:rsidRPr="00D01778">
        <w:rPr>
          <w:vertAlign w:val="superscript"/>
        </w:rPr>
        <w:t>o</w:t>
      </w:r>
      <w:r w:rsidR="00D01778">
        <w:t>C</w:t>
      </w:r>
      <w:r w:rsidR="00874C2B">
        <w:t xml:space="preserve"> before</w:t>
      </w:r>
      <w:r w:rsidR="00D01778">
        <w:t>)</w:t>
      </w:r>
      <w:r w:rsidR="00867AF3">
        <w:t xml:space="preserve">, meaning that more </w:t>
      </w:r>
      <w:r w:rsidR="00503BBE">
        <w:t xml:space="preserve">hot </w:t>
      </w:r>
      <w:r w:rsidR="00867AF3">
        <w:t>water had to be drawn f</w:t>
      </w:r>
      <w:r w:rsidR="00E47138">
        <w:t>rom the water heater to achieve</w:t>
      </w:r>
      <w:r w:rsidR="00867AF3">
        <w:t xml:space="preserve"> acceptable temperatures for washing and bathing. Also, the colder temperatures in the second half of the retrofit trial are likely to have meant some increased hot water use, due to people either taking longer showers or setting the temperature of shower water slightly higher to maintain comfort</w:t>
      </w:r>
      <w:r w:rsidR="003C7860">
        <w:t xml:space="preserve"> levels</w:t>
      </w:r>
      <w:r w:rsidR="00867AF3">
        <w:t>.</w:t>
      </w:r>
      <w:r w:rsidR="005D2AC6">
        <w:t xml:space="preserve"> </w:t>
      </w:r>
    </w:p>
    <w:p w14:paraId="430227E2" w14:textId="77777777" w:rsidR="00867AF3" w:rsidRDefault="00867AF3" w:rsidP="000E497D"/>
    <w:p w14:paraId="3EC7B419" w14:textId="0AD3CEDD" w:rsidR="00867AF3" w:rsidRDefault="00867AF3" w:rsidP="000E497D">
      <w:r>
        <w:t xml:space="preserve">A large increase in hot water use (52.6%) was observed at house GWH5. This seems to have been because the existing water heater was faulty and this resulted in </w:t>
      </w:r>
      <w:r w:rsidR="005D250C">
        <w:t>the householders limiting their</w:t>
      </w:r>
      <w:r>
        <w:t xml:space="preserve"> hot water use. The average daily water heating task was only 9.7 MJ per day, the lowest of all the households that participated in the trial. After the retrofits the occupants no longer had t</w:t>
      </w:r>
      <w:r w:rsidR="0067680D">
        <w:t>o limit their use of hot water.</w:t>
      </w:r>
    </w:p>
    <w:p w14:paraId="5FA81610" w14:textId="77777777" w:rsidR="0067680D" w:rsidRDefault="0067680D" w:rsidP="000E497D"/>
    <w:p w14:paraId="282A0B5D" w14:textId="29033CCE" w:rsidR="0067680D" w:rsidRDefault="0067680D" w:rsidP="000E497D">
      <w:r>
        <w:t xml:space="preserve">There is little or no evidence that an economic rebound effect has been responsible for the </w:t>
      </w:r>
      <w:r w:rsidR="00ED054E">
        <w:t xml:space="preserve">observed </w:t>
      </w:r>
      <w:r>
        <w:t>increase in hot water use after the retrofit</w:t>
      </w:r>
      <w:r w:rsidR="00CF63D8">
        <w:t>s</w:t>
      </w:r>
      <w:r>
        <w:t>.</w:t>
      </w:r>
    </w:p>
    <w:p w14:paraId="2DFB0425" w14:textId="1117F6F8" w:rsidR="00865853" w:rsidRDefault="00865853" w:rsidP="000E497D"/>
    <w:p w14:paraId="1D84F782" w14:textId="32752730" w:rsidR="00865853" w:rsidRDefault="00865853" w:rsidP="000E497D">
      <w:r>
        <w:t>The average water heating task after the retrofit was 26.5 MJ per day, an increase of 10.4% compared to the pre-retrofit situation. Some of this increase is likely to have been due to the lower average cold water temperatures after the retrofit (14.0</w:t>
      </w:r>
      <w:r w:rsidRPr="00865853">
        <w:rPr>
          <w:vertAlign w:val="superscript"/>
        </w:rPr>
        <w:t>o</w:t>
      </w:r>
      <w:r>
        <w:t>C</w:t>
      </w:r>
      <w:r w:rsidR="00B322ED">
        <w:t xml:space="preserve"> after</w:t>
      </w:r>
      <w:r>
        <w:t xml:space="preserve"> compared to 17.1</w:t>
      </w:r>
      <w:r w:rsidRPr="00865853">
        <w:rPr>
          <w:vertAlign w:val="superscript"/>
        </w:rPr>
        <w:t>o</w:t>
      </w:r>
      <w:r>
        <w:t>C</w:t>
      </w:r>
      <w:r w:rsidR="00B322ED">
        <w:t xml:space="preserve"> before</w:t>
      </w:r>
      <w:r>
        <w:t>)</w:t>
      </w:r>
      <w:r w:rsidR="006F4CA8">
        <w:t>, and some due to the higher hot</w:t>
      </w:r>
      <w:r w:rsidR="006976ED">
        <w:t xml:space="preserve"> water use after the retrofits</w:t>
      </w:r>
      <w:r w:rsidR="001746F3">
        <w:t xml:space="preserve"> in some houses</w:t>
      </w:r>
      <w:r w:rsidR="006976ED">
        <w:t>.</w:t>
      </w:r>
    </w:p>
    <w:p w14:paraId="59A50A10" w14:textId="77777777" w:rsidR="006976ED" w:rsidRDefault="006976ED" w:rsidP="000E497D"/>
    <w:p w14:paraId="0F6BE2DA" w14:textId="6AC975D1" w:rsidR="00D214B2" w:rsidRDefault="006976ED" w:rsidP="000E497D">
      <w:r>
        <w:t>The average daily gas consumption of the water heaters after the retrofits was 48.2 MJ per day, a decrease of 7.9%. Significant decreases (15</w:t>
      </w:r>
      <w:r w:rsidR="00ED054E">
        <w:t>%</w:t>
      </w:r>
      <w:r>
        <w:t xml:space="preserve"> to 28%) were observed in four of the households (GWH2, GWH4, GWH5 and GWH6), and increases were observed at two of the houses (GWH1 and GWH3). In the</w:t>
      </w:r>
      <w:r w:rsidR="004E3048">
        <w:t xml:space="preserve"> case of GWH1 </w:t>
      </w:r>
      <w:r>
        <w:t>the observed increase in gas use after the retrofits was because the overall efficiency of the water heaters before and after the retrofit were very similar</w:t>
      </w:r>
      <w:r w:rsidR="0067680D">
        <w:t>,</w:t>
      </w:r>
      <w:r>
        <w:t xml:space="preserve"> and because there </w:t>
      </w:r>
      <w:r w:rsidR="004E3048">
        <w:t>was</w:t>
      </w:r>
      <w:r>
        <w:t xml:space="preserve"> some increase in hot water use</w:t>
      </w:r>
      <w:r w:rsidR="004E3048">
        <w:t xml:space="preserve"> after the retrofits</w:t>
      </w:r>
      <w:r>
        <w:t>.</w:t>
      </w:r>
      <w:r w:rsidR="004E3048">
        <w:t xml:space="preserve"> </w:t>
      </w:r>
      <w:r w:rsidR="00FE3648">
        <w:t>In the case of GWH3 the observed increase was partly the result of the water heater being relocated from inside the house to outside the house, increasing the daily maintenance rate of the water heater.</w:t>
      </w:r>
      <w:r w:rsidR="00D214B2">
        <w:t xml:space="preserve"> The largest reduction in gas consumption (27.9%) occurred at house GWH5</w:t>
      </w:r>
      <w:r w:rsidR="00577B3E">
        <w:t>.</w:t>
      </w:r>
    </w:p>
    <w:p w14:paraId="65CE8695" w14:textId="77777777" w:rsidR="00577B3E" w:rsidRDefault="00577B3E" w:rsidP="000E497D"/>
    <w:p w14:paraId="4113C992" w14:textId="2980AD3F" w:rsidR="00577B3E" w:rsidRDefault="00577B3E" w:rsidP="000E497D">
      <w:r>
        <w:t>The daily distribution of hot water use, water heating task and gas use after the retrofits was quite similar to the situation before the retrofits.</w:t>
      </w:r>
    </w:p>
    <w:p w14:paraId="15E21322" w14:textId="77777777" w:rsidR="00D214B2" w:rsidRDefault="00D214B2" w:rsidP="000E497D"/>
    <w:p w14:paraId="2BE717FF" w14:textId="77E186F8" w:rsidR="006976ED" w:rsidRDefault="002C22FC" w:rsidP="000E497D">
      <w:r>
        <w:t>After the retrofits t</w:t>
      </w:r>
      <w:r w:rsidR="00D214B2">
        <w:t>he average overall efficiency of the water heaters at the houses</w:t>
      </w:r>
      <w:r>
        <w:t xml:space="preserve"> increased to 56.7%</w:t>
      </w:r>
      <w:r w:rsidR="00E47138">
        <w:t>,</w:t>
      </w:r>
      <w:r>
        <w:t xml:space="preserve"> compared to 44.6% prior to the retrofits. The </w:t>
      </w:r>
      <w:r w:rsidR="0067680D">
        <w:t xml:space="preserve">overall </w:t>
      </w:r>
      <w:r>
        <w:t>efficiency increased at four of the households (GWH2, GWH4, GWH5 and GWH6) and decreased slightly at two of the households, from 61.1% to 60.9% at GWH1</w:t>
      </w:r>
      <w:r w:rsidR="0067680D">
        <w:t>,</w:t>
      </w:r>
      <w:r>
        <w:t xml:space="preserve"> and from 53.8% to 52.9% at GWH3. The largest increase occurred at house GWH5 where the overall efficiency increased from 37.6% (faulty storage system) to 81.2% (6</w:t>
      </w:r>
      <w:r w:rsidR="00E47138">
        <w:t>.1</w:t>
      </w:r>
      <w:r w:rsidR="00601335">
        <w:t>-</w:t>
      </w:r>
      <w:r>
        <w:t>Star instant</w:t>
      </w:r>
      <w:r w:rsidR="00E47138">
        <w:t>aneous</w:t>
      </w:r>
      <w:r>
        <w:t xml:space="preserve"> system).</w:t>
      </w:r>
      <w:r w:rsidR="00D214B2">
        <w:t xml:space="preserve"> </w:t>
      </w:r>
      <w:r>
        <w:t>When interpreting these</w:t>
      </w:r>
      <w:r w:rsidR="00D214B2">
        <w:t xml:space="preserve"> result</w:t>
      </w:r>
      <w:r w:rsidR="00E47138">
        <w:t>s</w:t>
      </w:r>
      <w:r w:rsidR="00D214B2">
        <w:t xml:space="preserve"> it needs to be kept in mind that the</w:t>
      </w:r>
      <w:r>
        <w:t xml:space="preserve"> change in the ambient operating conditions after the retrofits was expected to increase the standing losses of the </w:t>
      </w:r>
      <w:r w:rsidR="00553AC8">
        <w:t xml:space="preserve">storage </w:t>
      </w:r>
      <w:r>
        <w:t xml:space="preserve">water heaters and lead to some reduction in </w:t>
      </w:r>
      <w:r w:rsidR="0067680D">
        <w:t xml:space="preserve">overall </w:t>
      </w:r>
      <w:r>
        <w:t xml:space="preserve">efficiency compared to the pre-retrofit </w:t>
      </w:r>
      <w:r>
        <w:lastRenderedPageBreak/>
        <w:t>situation. For the water heater</w:t>
      </w:r>
      <w:r w:rsidR="0067680D">
        <w:t>s</w:t>
      </w:r>
      <w:r>
        <w:t xml:space="preserve"> located outside the ambient air temperature reduced from an average of around 13.5</w:t>
      </w:r>
      <w:r w:rsidRPr="002C22FC">
        <w:rPr>
          <w:vertAlign w:val="superscript"/>
        </w:rPr>
        <w:t>o</w:t>
      </w:r>
      <w:r>
        <w:t>C before the retrofit to around 11.4</w:t>
      </w:r>
      <w:r w:rsidRPr="002C22FC">
        <w:rPr>
          <w:vertAlign w:val="superscript"/>
        </w:rPr>
        <w:t>o</w:t>
      </w:r>
      <w:r>
        <w:t>C afterwards</w:t>
      </w:r>
      <w:r w:rsidR="00B428F1">
        <w:t>, a reduction of 2.1</w:t>
      </w:r>
      <w:r w:rsidR="00B428F1" w:rsidRPr="00B428F1">
        <w:rPr>
          <w:vertAlign w:val="superscript"/>
        </w:rPr>
        <w:t>o</w:t>
      </w:r>
      <w:r w:rsidR="00B428F1">
        <w:t>C</w:t>
      </w:r>
      <w:r>
        <w:t xml:space="preserve">. </w:t>
      </w:r>
      <w:r w:rsidR="00B428F1">
        <w:t>Where the water heater</w:t>
      </w:r>
      <w:r w:rsidR="0067680D">
        <w:t>s were</w:t>
      </w:r>
      <w:r w:rsidR="00B428F1">
        <w:t xml:space="preserve"> located inside prior to the retrofits</w:t>
      </w:r>
      <w:r w:rsidR="00CC1B08">
        <w:t xml:space="preserve"> (GWH3 and GWH5)</w:t>
      </w:r>
      <w:r w:rsidR="00B428F1">
        <w:t xml:space="preserve"> the average internal temperature was higher (around 18.6</w:t>
      </w:r>
      <w:r w:rsidR="00B428F1" w:rsidRPr="00B428F1">
        <w:rPr>
          <w:vertAlign w:val="superscript"/>
        </w:rPr>
        <w:t>o</w:t>
      </w:r>
      <w:r w:rsidR="00B428F1">
        <w:t>C), so the reduction in temperature</w:t>
      </w:r>
      <w:r w:rsidR="00FB5284">
        <w:t xml:space="preserve"> after the retrofits</w:t>
      </w:r>
      <w:r w:rsidR="00B428F1">
        <w:t xml:space="preserve"> was larger (around 7.6</w:t>
      </w:r>
      <w:r w:rsidR="00B428F1" w:rsidRPr="00B428F1">
        <w:rPr>
          <w:vertAlign w:val="superscript"/>
        </w:rPr>
        <w:t>o</w:t>
      </w:r>
      <w:r w:rsidR="00B428F1">
        <w:t>C).</w:t>
      </w:r>
    </w:p>
    <w:p w14:paraId="24C140B9" w14:textId="77777777" w:rsidR="00E7089F" w:rsidRDefault="00E7089F" w:rsidP="000E497D"/>
    <w:p w14:paraId="7B8F4260" w14:textId="390D3B0F" w:rsidR="00E7089F" w:rsidRDefault="00C14331" w:rsidP="000E497D">
      <w:r>
        <w:t>The estimated average annual gas consumption of the water heaters after the retrofits was 16,974 MJ per year</w:t>
      </w:r>
      <w:r w:rsidR="001A3CBA">
        <w:t xml:space="preserve"> – assuming that the water heating tasks before and after the retrofits was the same</w:t>
      </w:r>
      <w:r>
        <w:t xml:space="preserve">, a reduction of 3,921 MJ per year (or 18.8%). The results suggest that </w:t>
      </w:r>
      <w:r w:rsidR="0067680D">
        <w:t xml:space="preserve">annual </w:t>
      </w:r>
      <w:r>
        <w:t>gas savings will be achieved at five out of the six houses (ranging from 277 to 10,854 MJ per year), and that there will be a slight increase in gas use at house GWH1</w:t>
      </w:r>
      <w:r w:rsidR="00A92999">
        <w:t xml:space="preserve"> where the existing water heater appeared to be performing very well, even though it was quite old</w:t>
      </w:r>
      <w:r>
        <w:t>. Consistent with the other results observed</w:t>
      </w:r>
      <w:r w:rsidR="00A92999">
        <w:t>,</w:t>
      </w:r>
      <w:r>
        <w:t xml:space="preserve"> the largest energy savings are estimated for GWH5 where the replacement water heater was a gas instantaneous unit. The average saving at the five houses where the replacement was a gas storage water heater was 2,535 MJ per year.</w:t>
      </w:r>
    </w:p>
    <w:p w14:paraId="6D9EF33E" w14:textId="20D180AE" w:rsidR="00F6538F" w:rsidRDefault="00F6538F" w:rsidP="000E497D"/>
    <w:p w14:paraId="3515CFCB" w14:textId="628993D9" w:rsidR="00F6538F" w:rsidRDefault="00F6538F" w:rsidP="000E497D">
      <w:r>
        <w:t xml:space="preserve">In the </w:t>
      </w:r>
      <w:r w:rsidRPr="00F6538F">
        <w:rPr>
          <w:i/>
        </w:rPr>
        <w:t>OGA</w:t>
      </w:r>
      <w:r>
        <w:t xml:space="preserve"> study the average annual energy saving from upgrading an existing gas</w:t>
      </w:r>
      <w:r w:rsidR="0052094F">
        <w:t xml:space="preserve"> storage</w:t>
      </w:r>
      <w:r>
        <w:t xml:space="preserve"> water heater to a high efficiency 5-Star gas water heater was estimated to be 3,417 MJ per year. The average savings achieved in this small retrofit trial are a bit larger than this, although this is mainly due to the upgrade of one existing water heater to a 6</w:t>
      </w:r>
      <w:r w:rsidR="0052094F">
        <w:t>.1</w:t>
      </w:r>
      <w:r>
        <w:t xml:space="preserve">-Star gas instantaneous unit. Where a like-for-like upgrade to a 5.1 Star gas storage water heater was undertaken the </w:t>
      </w:r>
      <w:r w:rsidR="0052094F">
        <w:t xml:space="preserve">average </w:t>
      </w:r>
      <w:r>
        <w:t xml:space="preserve">saving (2,535 MJ per year) was a bit lower than estimated in the </w:t>
      </w:r>
      <w:r w:rsidRPr="00F6538F">
        <w:rPr>
          <w:i/>
        </w:rPr>
        <w:t>OGA</w:t>
      </w:r>
      <w:r>
        <w:t xml:space="preserve"> study.</w:t>
      </w:r>
    </w:p>
    <w:p w14:paraId="144E02B5" w14:textId="2E7D56B7" w:rsidR="0076033A" w:rsidRDefault="0076033A" w:rsidP="000E497D"/>
    <w:p w14:paraId="242B5C36" w14:textId="61614C45" w:rsidR="0076033A" w:rsidRDefault="0076033A" w:rsidP="000E497D">
      <w:r>
        <w:t>The observed energy savings were estimated to result in an average gas bill saving of $78.4 per year based on current gas tariffs, and the average greenhouse saving was estimated to be 217 kg CO</w:t>
      </w:r>
      <w:r>
        <w:rPr>
          <w:vertAlign w:val="subscript"/>
        </w:rPr>
        <w:t xml:space="preserve">2-e </w:t>
      </w:r>
      <w:r>
        <w:t xml:space="preserve">per year. </w:t>
      </w:r>
      <w:r w:rsidR="00B85CF6">
        <w:t>The upgrade at house GWH5 was estimated to result in an annual energy bill saving of $271.1 per year and greenhouse gas savings of 599 kg CO</w:t>
      </w:r>
      <w:r w:rsidR="00B85CF6">
        <w:rPr>
          <w:vertAlign w:val="subscript"/>
        </w:rPr>
        <w:t xml:space="preserve">2-e </w:t>
      </w:r>
      <w:r w:rsidR="00B85CF6">
        <w:t>per year. At the other five houses the average energy bill saving was estimated to be $51.0 per year and the average greenhouse saving 140 kg CO</w:t>
      </w:r>
      <w:r w:rsidR="00B85CF6">
        <w:rPr>
          <w:vertAlign w:val="subscript"/>
        </w:rPr>
        <w:t xml:space="preserve">2-e </w:t>
      </w:r>
      <w:r w:rsidR="00B85CF6">
        <w:t>per year.</w:t>
      </w:r>
    </w:p>
    <w:p w14:paraId="5358B1D7" w14:textId="77777777" w:rsidR="00C14331" w:rsidRDefault="00C14331" w:rsidP="000E497D"/>
    <w:p w14:paraId="488E49AF" w14:textId="75AC00C2" w:rsidR="00C14331" w:rsidRDefault="0076033A" w:rsidP="000E497D">
      <w:r>
        <w:t>The average total cost (equipment and installation) for the water heater upgrades was $2,061</w:t>
      </w:r>
      <w:r w:rsidR="00B85CF6">
        <w:t>, giving a stock average payback of 26.3 years</w:t>
      </w:r>
      <w:r>
        <w:t>. The cost of the upgrade to the instantaneous water heater at GWH5 was above average ($3,236) due to the need to relocate an existing water heater outside and the installation of a new gas line</w:t>
      </w:r>
      <w:r w:rsidR="00B85CF6">
        <w:t>, and this resulted in a payback of 14.9 years</w:t>
      </w:r>
      <w:r>
        <w:t>. The average cost of the like-for-like gas storage water heater upgrades was $1,825</w:t>
      </w:r>
      <w:r w:rsidR="00B85CF6">
        <w:t>, giving an average payback across these houses of 36.0 years</w:t>
      </w:r>
      <w:r>
        <w:t xml:space="preserve">. </w:t>
      </w:r>
    </w:p>
    <w:p w14:paraId="6C8E1EB7" w14:textId="77777777" w:rsidR="00B85CF6" w:rsidRDefault="00B85CF6" w:rsidP="000E497D"/>
    <w:p w14:paraId="194E9E79" w14:textId="2E950EAC" w:rsidR="00B85CF6" w:rsidRDefault="00B85CF6" w:rsidP="000E497D">
      <w:r>
        <w:t xml:space="preserve">In practice, most households would only undertake this replacement at the end of life of their existing water heater, meaning that the upgrade cost is only the difference between the additional </w:t>
      </w:r>
      <w:proofErr w:type="gramStart"/>
      <w:r>
        <w:t>cost</w:t>
      </w:r>
      <w:proofErr w:type="gramEnd"/>
      <w:r>
        <w:t xml:space="preserve"> of the high efficiency unit at the standard </w:t>
      </w:r>
      <w:r w:rsidR="00A92999">
        <w:t xml:space="preserve">gas </w:t>
      </w:r>
      <w:r>
        <w:t>water heater. In this case the average differential upgrade cost is only around $806, with the upgrade to the instantaneous gas water heater ($1,255) still being higher than the upgrade to the high efficiency gas water heater ($570). The average payback in this case is only 10.3 years, 9.1 years for the upgrade to the instantaneous gas water heater and 11.3 years for the upgrade to the gas storage water heaters.</w:t>
      </w:r>
    </w:p>
    <w:p w14:paraId="20DE1A1B" w14:textId="03955C50" w:rsidR="00084600" w:rsidRDefault="00084600" w:rsidP="000E497D"/>
    <w:p w14:paraId="7F0F2898" w14:textId="1749C1CF" w:rsidR="00084600" w:rsidRDefault="004B3A1E" w:rsidP="000E497D">
      <w:r>
        <w:t xml:space="preserve">The </w:t>
      </w:r>
      <w:r w:rsidRPr="004B3A1E">
        <w:rPr>
          <w:i/>
        </w:rPr>
        <w:t>Retrofit Trial</w:t>
      </w:r>
      <w:r>
        <w:t xml:space="preserve"> provided the opportunity to compare the actual performance of some high efficiency gas water heaters in the field, with the performance that would be expected from their Gas Energy Ratings. The Energy Labelling test for gas water heaters is based on testing undertaken in a room that is maintained at around 20</w:t>
      </w:r>
      <w:r w:rsidRPr="004B3A1E">
        <w:rPr>
          <w:vertAlign w:val="superscript"/>
        </w:rPr>
        <w:t>o</w:t>
      </w:r>
      <w:r>
        <w:t>C. This ambient air temperature will affect the measured daily maintenance rate of gas storage water heaters and the start-up energy of gas instantaneous water heaters, parameters that are used to calculate the annual energy consumption figure printed on the label and to calcula</w:t>
      </w:r>
      <w:r w:rsidR="00C31A76">
        <w:t>te the Energy Rating. I</w:t>
      </w:r>
      <w:r>
        <w:t>n Melbourne the average annual temperature is generally in the range of 14</w:t>
      </w:r>
      <w:r w:rsidRPr="004B3A1E">
        <w:rPr>
          <w:vertAlign w:val="superscript"/>
        </w:rPr>
        <w:t>o</w:t>
      </w:r>
      <w:r>
        <w:t>C to 15</w:t>
      </w:r>
      <w:r w:rsidRPr="004B3A1E">
        <w:rPr>
          <w:vertAlign w:val="superscript"/>
        </w:rPr>
        <w:t>o</w:t>
      </w:r>
      <w:r>
        <w:t xml:space="preserve">C, and during the </w:t>
      </w:r>
      <w:r w:rsidRPr="004B3A1E">
        <w:rPr>
          <w:i/>
        </w:rPr>
        <w:t>Retrofit Trial</w:t>
      </w:r>
      <w:r>
        <w:t xml:space="preserve"> the average ambient air temperature was lower than this. This </w:t>
      </w:r>
      <w:r>
        <w:lastRenderedPageBreak/>
        <w:t>means that in practice the daily maintenance rate and start-up losses, and therefore the gas consumption, of the water heaters will be higher in Melbourne than is indicated on the Gas Energy Rating Label.</w:t>
      </w:r>
    </w:p>
    <w:p w14:paraId="711BC50A" w14:textId="77777777" w:rsidR="004B3A1E" w:rsidRDefault="004B3A1E" w:rsidP="000E497D"/>
    <w:p w14:paraId="4F09984F" w14:textId="1F23DB6F" w:rsidR="00F30BC2" w:rsidRDefault="004B3A1E" w:rsidP="000E497D">
      <w:r w:rsidRPr="007338EE">
        <w:t xml:space="preserve">Analysis of data collected from the </w:t>
      </w:r>
      <w:r w:rsidRPr="007338EE">
        <w:rPr>
          <w:i/>
        </w:rPr>
        <w:t>Trial</w:t>
      </w:r>
      <w:r w:rsidRPr="007338EE">
        <w:t xml:space="preserve"> shows that the daily maintenance rate of the gas storage water heaters is indeed higher than would be expected from their Energy Rating, and that the new 5.1-Star gas storage water heaters</w:t>
      </w:r>
      <w:r w:rsidR="00F30BC2" w:rsidRPr="007338EE">
        <w:t xml:space="preserve"> used</w:t>
      </w:r>
      <w:r w:rsidR="002D49BF">
        <w:t xml:space="preserve"> in the </w:t>
      </w:r>
      <w:r w:rsidR="002D49BF" w:rsidRPr="002D49BF">
        <w:rPr>
          <w:i/>
        </w:rPr>
        <w:t>Trial</w:t>
      </w:r>
      <w:r w:rsidRPr="007338EE">
        <w:t xml:space="preserve"> are less efficien</w:t>
      </w:r>
      <w:r w:rsidR="00F30BC2" w:rsidRPr="007338EE">
        <w:t>t (by around 12.5%) than expected, even when the lower ambient air temperatures in the post-retrofit monitoring period are taken into account. Unlike in a test laboratory, gas storage water heaters located outside in Melbourne are subjected to wind and rai</w:t>
      </w:r>
      <w:r w:rsidR="000F79C9" w:rsidRPr="007338EE">
        <w:t>n conditions</w:t>
      </w:r>
      <w:r w:rsidR="00F30BC2" w:rsidRPr="007338EE">
        <w:t xml:space="preserve"> and th</w:t>
      </w:r>
      <w:r w:rsidR="000F79C9" w:rsidRPr="007338EE">
        <w:t>is is likely to explain some</w:t>
      </w:r>
      <w:r w:rsidR="00F30BC2" w:rsidRPr="007338EE">
        <w:t xml:space="preserve"> of the difference observed between their field performance and performance expected from their Energy Rating.</w:t>
      </w:r>
      <w:r w:rsidR="000F79C9">
        <w:t xml:space="preserve"> </w:t>
      </w:r>
      <w:r w:rsidR="002D49BF">
        <w:t>It may also be because the gas burners on the storage systems were no</w:t>
      </w:r>
      <w:r w:rsidR="007C6316">
        <w:t>t</w:t>
      </w:r>
      <w:r w:rsidR="002D49BF">
        <w:t xml:space="preserve"> optimised for the gas supply conditions when the water heaters were installed.</w:t>
      </w:r>
    </w:p>
    <w:p w14:paraId="3A3D8451" w14:textId="77777777" w:rsidR="00F30BC2" w:rsidRDefault="00F30BC2" w:rsidP="000E497D"/>
    <w:p w14:paraId="6509E354" w14:textId="02001EFE" w:rsidR="00F30BC2" w:rsidRDefault="00F30BC2" w:rsidP="000E497D">
      <w:r>
        <w:t xml:space="preserve">As no electrical consumption data was collected for the 6.1-Star gas instantaneous water heater it was not possible to directly calculate its overall efficiency and compare it with the performance expected from its Energy Rating. However, the unit’s overall efficiency of converting gas energy into hot water was very high and stayed nearly constant at around 80% over its entire operating range. In this sense it displayed a much higher level of efficiency than the </w:t>
      </w:r>
      <w:r w:rsidR="00E4602A">
        <w:t xml:space="preserve">new </w:t>
      </w:r>
      <w:r>
        <w:t>gas storage water heater</w:t>
      </w:r>
      <w:r w:rsidR="00E4602A">
        <w:t>s</w:t>
      </w:r>
      <w:r w:rsidR="004B35EE">
        <w:t xml:space="preserve">, especially below </w:t>
      </w:r>
      <w:r w:rsidR="00E4602A">
        <w:t>a daily water heating task of 25</w:t>
      </w:r>
      <w:r w:rsidR="004B35EE">
        <w:t xml:space="preserve"> MJ per day, which seems to account for the majority of households. Our analysis also suggests that</w:t>
      </w:r>
      <w:r w:rsidR="00AC16F3">
        <w:t xml:space="preserve"> the ambient air temperature has a</w:t>
      </w:r>
      <w:r w:rsidR="004B35EE">
        <w:t xml:space="preserve"> lower impact on gas instantaneous water heaters than </w:t>
      </w:r>
      <w:r w:rsidR="00AC16F3">
        <w:t xml:space="preserve">on </w:t>
      </w:r>
      <w:r w:rsidR="004B35EE">
        <w:t>gas storage water heaters.</w:t>
      </w:r>
    </w:p>
    <w:p w14:paraId="2C5B00E1" w14:textId="77777777" w:rsidR="00F30BC2" w:rsidRDefault="00F30BC2" w:rsidP="000E497D"/>
    <w:p w14:paraId="5D70FB2F" w14:textId="77777777" w:rsidR="000E497D" w:rsidRDefault="000E497D" w:rsidP="000E497D">
      <w:pPr>
        <w:pStyle w:val="Heading2"/>
      </w:pPr>
      <w:bookmarkStart w:id="35" w:name="_Toc468355604"/>
      <w:r>
        <w:t>Conclusions</w:t>
      </w:r>
      <w:bookmarkEnd w:id="35"/>
    </w:p>
    <w:p w14:paraId="49EF6FEC" w14:textId="0AC550F0" w:rsidR="000E497D" w:rsidRDefault="00F6538F" w:rsidP="000E497D">
      <w:r>
        <w:t xml:space="preserve">The </w:t>
      </w:r>
      <w:r w:rsidRPr="00F6538F">
        <w:rPr>
          <w:i/>
        </w:rPr>
        <w:t>Gas Water Heating Retrofit Trial</w:t>
      </w:r>
      <w:r>
        <w:t xml:space="preserve"> has shown that the replacement of an old existing gas storage water heater with a new high efficiency gas water heater can generate reasonable energy, gre</w:t>
      </w:r>
      <w:r w:rsidR="00561F58">
        <w:t>enhouse and energy bill savings, and result in a moderate payback (around 10 to 11 years on average) if the replacement is undertaken when the existing unit has failed or is close to its end of life. As gas prices seem likely to increase in real terms in coming years the cost effectiveness of this upgrade should improve over time.</w:t>
      </w:r>
      <w:r>
        <w:t xml:space="preserve"> </w:t>
      </w:r>
    </w:p>
    <w:p w14:paraId="2AB0342F" w14:textId="311536A3" w:rsidR="00A226C9" w:rsidRDefault="00A226C9" w:rsidP="000E497D"/>
    <w:p w14:paraId="195D7319" w14:textId="32158236" w:rsidR="00A226C9" w:rsidRDefault="00A226C9" w:rsidP="000E497D">
      <w:r>
        <w:t xml:space="preserve">The </w:t>
      </w:r>
      <w:r w:rsidRPr="00A226C9">
        <w:rPr>
          <w:i/>
        </w:rPr>
        <w:t>Trial</w:t>
      </w:r>
      <w:r>
        <w:t xml:space="preserve"> has also shown that for many households the replacement of an existing gas storage water heater with a </w:t>
      </w:r>
      <w:r w:rsidR="00327173">
        <w:t xml:space="preserve">high efficiency </w:t>
      </w:r>
      <w:r>
        <w:t xml:space="preserve">gas instantaneous water heater </w:t>
      </w:r>
      <w:r w:rsidR="00AE1BDE">
        <w:t xml:space="preserve">could generate </w:t>
      </w:r>
      <w:r>
        <w:t>la</w:t>
      </w:r>
      <w:r w:rsidR="00327173">
        <w:t>rger savings than</w:t>
      </w:r>
      <w:r>
        <w:t xml:space="preserve"> replacing it with a high effi</w:t>
      </w:r>
      <w:r w:rsidR="00B17DAD">
        <w:t>ciency gas storage water heater</w:t>
      </w:r>
      <w:r>
        <w:t>. Gas water heaters carry Energy Rating Labels that use a Star Rating to compare the relative energy efficiency and annual energy consumption of different models. This test is based on a gas use of 200 Litres per day (with the temperature raised 45</w:t>
      </w:r>
      <w:r w:rsidRPr="00A226C9">
        <w:rPr>
          <w:vertAlign w:val="superscript"/>
        </w:rPr>
        <w:t>o</w:t>
      </w:r>
      <w:r>
        <w:t>C above the cold water temperature) or a water heating task of 37.7 MJ per day.</w:t>
      </w:r>
      <w:r w:rsidR="00130BE2">
        <w:t xml:space="preserve"> However, average daily hot water use now seems to be substantially lower than this, and gas instantaneous water heaters are inherently more efficient than gas storage systems at lower levels of hot water use.</w:t>
      </w:r>
      <w:r w:rsidR="00B17DAD">
        <w:t xml:space="preserve"> The daily maintenance rate of gas storage water heaters remains relatively fixed regardless of the amount of hot water used, and </w:t>
      </w:r>
      <w:r w:rsidR="00A77C54">
        <w:t xml:space="preserve">this </w:t>
      </w:r>
      <w:r w:rsidR="00B17DAD">
        <w:t>can substantially reduce the efficiency of storage systems at lower hot water usage levels.</w:t>
      </w:r>
    </w:p>
    <w:p w14:paraId="6529CE04" w14:textId="1F9FDAE3" w:rsidR="00E275D3" w:rsidRDefault="00E275D3" w:rsidP="000E497D"/>
    <w:p w14:paraId="7921C56D" w14:textId="4A1BD106" w:rsidR="00E275D3" w:rsidRDefault="00E275D3" w:rsidP="000E497D">
      <w:r>
        <w:t xml:space="preserve">Some have suggested that gas instantaneous water heaters have the potential to increase hot water use, either reducing the energy savings achieved or, in some cases, increasing energy consumption. While in this </w:t>
      </w:r>
      <w:r w:rsidRPr="007B2775">
        <w:rPr>
          <w:i/>
        </w:rPr>
        <w:t xml:space="preserve">Trial </w:t>
      </w:r>
      <w:r>
        <w:t>hot water use did increase after the gas instantaneous water heater was install</w:t>
      </w:r>
      <w:r w:rsidR="007B2775">
        <w:t>ed</w:t>
      </w:r>
      <w:r w:rsidR="00B2739C">
        <w:t xml:space="preserve"> (one house only)</w:t>
      </w:r>
      <w:r w:rsidR="007B2775">
        <w:t>,</w:t>
      </w:r>
      <w:r>
        <w:t xml:space="preserve"> this seems to have been largely because the existing storage system was faulty </w:t>
      </w:r>
      <w:r w:rsidR="00B2739C">
        <w:t>resulting in the householders limiting their</w:t>
      </w:r>
      <w:r>
        <w:t xml:space="preserve"> hot water use before the retrofit. A much larger study would need to be undertaken to determine if the use of gas instantaneous systems tended to increase hot water use.</w:t>
      </w:r>
    </w:p>
    <w:p w14:paraId="2327013F" w14:textId="77777777" w:rsidR="00A226C9" w:rsidRDefault="00A226C9" w:rsidP="000E497D"/>
    <w:p w14:paraId="3A76BE58" w14:textId="5FFD3152" w:rsidR="00A226C9" w:rsidRDefault="00A226C9" w:rsidP="000E497D">
      <w:r w:rsidRPr="00696655">
        <w:t xml:space="preserve">In the </w:t>
      </w:r>
      <w:r w:rsidRPr="00696655">
        <w:rPr>
          <w:i/>
        </w:rPr>
        <w:t>Retrofit Trial</w:t>
      </w:r>
      <w:r w:rsidRPr="00696655">
        <w:t xml:space="preserve"> the average daily water heating task </w:t>
      </w:r>
      <w:r w:rsidR="007D0E49" w:rsidRPr="00696655">
        <w:t xml:space="preserve">of the six houses </w:t>
      </w:r>
      <w:r w:rsidRPr="00696655">
        <w:t>prior to the retrofits was</w:t>
      </w:r>
      <w:r w:rsidR="00561F58" w:rsidRPr="00696655">
        <w:t xml:space="preserve"> found to be</w:t>
      </w:r>
      <w:r w:rsidR="00327173" w:rsidRPr="00696655">
        <w:t xml:space="preserve"> around</w:t>
      </w:r>
      <w:r w:rsidR="00696655">
        <w:t xml:space="preserve"> 24.7</w:t>
      </w:r>
      <w:r>
        <w:t xml:space="preserve"> MJ per day</w:t>
      </w:r>
      <w:r w:rsidR="00113938">
        <w:t xml:space="preserve"> – or around 1</w:t>
      </w:r>
      <w:r w:rsidR="00696655">
        <w:t>7.6</w:t>
      </w:r>
      <w:r w:rsidR="00113938">
        <w:t xml:space="preserve"> MJ per day for the average Victorian household</w:t>
      </w:r>
      <w:r w:rsidR="007D0E49">
        <w:t xml:space="preserve"> -</w:t>
      </w:r>
      <w:r>
        <w:t xml:space="preserve"> and </w:t>
      </w:r>
      <w:r>
        <w:lastRenderedPageBreak/>
        <w:t>the highest daily task was 37.7 MJ per day.</w:t>
      </w:r>
      <w:r w:rsidR="00561F58">
        <w:t xml:space="preserve"> While this was </w:t>
      </w:r>
      <w:r w:rsidR="00A77C54">
        <w:t xml:space="preserve">a </w:t>
      </w:r>
      <w:r w:rsidR="00561F58">
        <w:t>small study, the measured average hot water usage and water heating task was consistent with a larger (12 houses) South Australian study.</w:t>
      </w:r>
      <w:r>
        <w:t xml:space="preserve"> Due to the way that they operate, a gas instantaneous water heater with the same Star Rating as a gas storage water heater (say 5 Stars) will have a higher overall efficiency, and therefore lower energy consumption, when the water heating task is less than 37.7 MJ per day, and this difference becomes quite pronounced when the water heating task is less than 25.0 MJ per day.</w:t>
      </w:r>
      <w:r w:rsidR="00561F58">
        <w:t xml:space="preserve"> Further, the highest efficiency gas instantaneous water heaters have higher Star Ratings (6-Stars up to a claimed equivalent 7 Stars) than the highest efficiency gas storage water heaters, increasing their savings potential.</w:t>
      </w:r>
    </w:p>
    <w:p w14:paraId="0263B665" w14:textId="77777777" w:rsidR="00561F58" w:rsidRDefault="00561F58" w:rsidP="000E497D"/>
    <w:p w14:paraId="306AC3EF" w14:textId="13812513" w:rsidR="00561F58" w:rsidRDefault="0070605D" w:rsidP="000E497D">
      <w:r>
        <w:t xml:space="preserve">The </w:t>
      </w:r>
      <w:r w:rsidRPr="0070605D">
        <w:rPr>
          <w:i/>
        </w:rPr>
        <w:t>Trial</w:t>
      </w:r>
      <w:r w:rsidR="00561F58">
        <w:t xml:space="preserve"> found that the measured performance of the gas storage water heaters in the field in the Melbourne climate was </w:t>
      </w:r>
      <w:r w:rsidR="009A462A">
        <w:t>worse than</w:t>
      </w:r>
      <w:r w:rsidR="00561F58">
        <w:t xml:space="preserve"> their performance when measured in the laboratory as part of the Gas Energy Rating Label test. One reason for this </w:t>
      </w:r>
      <w:r w:rsidR="0098257E">
        <w:t>is</w:t>
      </w:r>
      <w:r w:rsidR="00561F58">
        <w:t xml:space="preserve"> that</w:t>
      </w:r>
      <w:r w:rsidR="009A462A">
        <w:t xml:space="preserve"> this</w:t>
      </w:r>
      <w:r w:rsidR="00561F58">
        <w:t xml:space="preserve"> test is conducted in a test room with an ambient air temperature of 20</w:t>
      </w:r>
      <w:r w:rsidR="00561F58" w:rsidRPr="00561F58">
        <w:rPr>
          <w:vertAlign w:val="superscript"/>
        </w:rPr>
        <w:t>o</w:t>
      </w:r>
      <w:r w:rsidR="00561F58">
        <w:t>C, while the typical annual average air temperature in Melbourne is in the range of 14 to 15</w:t>
      </w:r>
      <w:r w:rsidR="00561F58" w:rsidRPr="00561F58">
        <w:rPr>
          <w:vertAlign w:val="superscript"/>
        </w:rPr>
        <w:t>o</w:t>
      </w:r>
      <w:r w:rsidR="00561F58">
        <w:t>C. While an ambient air temperature of 20</w:t>
      </w:r>
      <w:r w:rsidR="00561F58" w:rsidRPr="00561F58">
        <w:rPr>
          <w:vertAlign w:val="superscript"/>
        </w:rPr>
        <w:t>o</w:t>
      </w:r>
      <w:r w:rsidR="00561F58">
        <w:t>C might be appropriate in warmer climates and where a gas water heater is locate</w:t>
      </w:r>
      <w:r w:rsidR="009A462A">
        <w:t>d</w:t>
      </w:r>
      <w:r w:rsidR="00561F58">
        <w:t xml:space="preserve"> inside, most gas water heaters </w:t>
      </w:r>
      <w:r w:rsidR="009A462A">
        <w:t xml:space="preserve">are now </w:t>
      </w:r>
      <w:r w:rsidR="00561F58">
        <w:t xml:space="preserve">located outside. This lower ambient air temperature </w:t>
      </w:r>
      <w:r w:rsidR="00BF5470">
        <w:t xml:space="preserve">would be expected to result in </w:t>
      </w:r>
      <w:r w:rsidR="00C817DE">
        <w:t xml:space="preserve">the </w:t>
      </w:r>
      <w:r w:rsidR="00BF5470">
        <w:t>standing losses of the gas storage water heaters</w:t>
      </w:r>
      <w:r w:rsidR="00E94612">
        <w:t xml:space="preserve"> in Melbourne</w:t>
      </w:r>
      <w:r w:rsidR="00BF5470">
        <w:t xml:space="preserve"> being around 14% higher in the field than in laboratory testing. In addition to this</w:t>
      </w:r>
      <w:r w:rsidR="0098257E">
        <w:t>,</w:t>
      </w:r>
      <w:r w:rsidR="00BF5470">
        <w:t xml:space="preserve"> water heaters installed outside are exposed to both wind and rain conditions, and these are likely to increase the standing losses even further.</w:t>
      </w:r>
      <w:r w:rsidR="005A6A27">
        <w:t xml:space="preserve"> Due to the way that they operate, the performance of the gas instantaneou</w:t>
      </w:r>
      <w:r w:rsidR="0086614E">
        <w:t>s water heaters in the field is</w:t>
      </w:r>
      <w:r w:rsidR="005A6A27">
        <w:t xml:space="preserve"> likely to be much closer to their tested performance.</w:t>
      </w:r>
    </w:p>
    <w:p w14:paraId="3E6B4BE5" w14:textId="6C48E73B" w:rsidR="000409B3" w:rsidRDefault="000409B3" w:rsidP="000E497D"/>
    <w:p w14:paraId="4A885C47" w14:textId="2B7C343E" w:rsidR="000409B3" w:rsidRDefault="000409B3" w:rsidP="000E497D">
      <w:r>
        <w:t xml:space="preserve">Further investigation is warranted to assess the extent to which the </w:t>
      </w:r>
      <w:r w:rsidR="009A462A">
        <w:t xml:space="preserve">energy </w:t>
      </w:r>
      <w:r>
        <w:t xml:space="preserve">performance of gas water heaters in the field differs from their performance in the current laboratory test, and the results of this </w:t>
      </w:r>
      <w:r w:rsidRPr="00DC6404">
        <w:rPr>
          <w:i/>
        </w:rPr>
        <w:t>Trial</w:t>
      </w:r>
      <w:r>
        <w:t xml:space="preserve"> s</w:t>
      </w:r>
      <w:r w:rsidR="00E94612">
        <w:t>uggest that consideration could</w:t>
      </w:r>
      <w:r>
        <w:t xml:space="preserve"> be given to the following changes:</w:t>
      </w:r>
    </w:p>
    <w:p w14:paraId="2DDB3DF8" w14:textId="12695AF4" w:rsidR="000409B3" w:rsidRDefault="004721CF" w:rsidP="00733CA5">
      <w:pPr>
        <w:pStyle w:val="ListParagraph"/>
        <w:spacing w:before="120"/>
        <w:ind w:left="714" w:hanging="357"/>
        <w:contextualSpacing w:val="0"/>
      </w:pPr>
      <w:r>
        <w:t>A</w:t>
      </w:r>
      <w:r w:rsidR="005A5A84">
        <w:t>verage daily hot water use</w:t>
      </w:r>
      <w:r>
        <w:t xml:space="preserve"> now seems to be much </w:t>
      </w:r>
      <w:r w:rsidR="000409B3">
        <w:t>less than 200 Litres per day (</w:t>
      </w:r>
      <w:r w:rsidR="005A5A84">
        <w:t xml:space="preserve">or a water heating task of </w:t>
      </w:r>
      <w:r w:rsidR="000409B3">
        <w:t>37.7 MJ per day)</w:t>
      </w:r>
      <w:r>
        <w:t xml:space="preserve">, and </w:t>
      </w:r>
      <w:r w:rsidR="00DF70BC">
        <w:t xml:space="preserve">even in the same household </w:t>
      </w:r>
      <w:r w:rsidR="005A5A84">
        <w:t>there is considerable variation in hot water use from day to day</w:t>
      </w:r>
      <w:r w:rsidR="000409B3">
        <w:t xml:space="preserve">. To ensure that the </w:t>
      </w:r>
      <w:r>
        <w:t xml:space="preserve">energy </w:t>
      </w:r>
      <w:r w:rsidR="005A5A84">
        <w:t xml:space="preserve">labelling </w:t>
      </w:r>
      <w:r w:rsidR="000409B3">
        <w:t xml:space="preserve">test and the </w:t>
      </w:r>
      <w:r>
        <w:t xml:space="preserve">Gas </w:t>
      </w:r>
      <w:r w:rsidR="000409B3">
        <w:t>Energy Rating labels provid</w:t>
      </w:r>
      <w:r w:rsidR="005A5A84">
        <w:t>e consumers with accurate information,</w:t>
      </w:r>
      <w:r w:rsidR="000409B3">
        <w:t xml:space="preserve"> the labelling test should be based on a more realistic hot water</w:t>
      </w:r>
      <w:r w:rsidR="00E94612">
        <w:t xml:space="preserve"> </w:t>
      </w:r>
      <w:r w:rsidR="00FA49A8">
        <w:t>usage</w:t>
      </w:r>
      <w:r w:rsidR="00DF70BC">
        <w:t xml:space="preserve"> pattern</w:t>
      </w:r>
      <w:r w:rsidR="005A5A84">
        <w:t xml:space="preserve"> and a lower average daily water heating task</w:t>
      </w:r>
      <w:r w:rsidR="000409B3">
        <w:t>.</w:t>
      </w:r>
      <w:r w:rsidR="00DF70BC">
        <w:t xml:space="preserve"> For example, the labelling test might be based on a </w:t>
      </w:r>
      <w:r w:rsidR="00FA49A8">
        <w:t>water heating task of 20 MJ per day</w:t>
      </w:r>
      <w:r w:rsidR="00B76288">
        <w:t xml:space="preserve">, </w:t>
      </w:r>
      <w:r w:rsidR="00DF70BC">
        <w:t xml:space="preserve">simulation </w:t>
      </w:r>
      <w:r w:rsidR="00F873BD">
        <w:t>u</w:t>
      </w:r>
      <w:r w:rsidR="00903FB9">
        <w:t>nder AS/NZS4234</w:t>
      </w:r>
      <w:r w:rsidR="00DF70BC">
        <w:t xml:space="preserve"> used to estimate the energy consumption for a range of daily water heating tasks (say 0, 20, 40, 60 MJ per day), and the results weighted to calculate the comparative energy consumption figure</w:t>
      </w:r>
      <w:r w:rsidR="00FA49A8">
        <w:t xml:space="preserve"> and Energy Rating</w:t>
      </w:r>
      <w:r w:rsidR="00DF70BC">
        <w:t xml:space="preserve"> for the Energy R</w:t>
      </w:r>
      <w:r w:rsidR="00FA49A8">
        <w:t>ating Label</w:t>
      </w:r>
      <w:r w:rsidR="00DF70BC">
        <w:t>.</w:t>
      </w:r>
      <w:r w:rsidR="000409B3">
        <w:t xml:space="preserve"> This would allow consumers to more accurately assess the relative performance of </w:t>
      </w:r>
      <w:r w:rsidR="0079575C">
        <w:t>different gas</w:t>
      </w:r>
      <w:r w:rsidR="000409B3">
        <w:t xml:space="preserve"> water heaters under normal usage;</w:t>
      </w:r>
    </w:p>
    <w:p w14:paraId="069CE137" w14:textId="5C4095E4" w:rsidR="000409B3" w:rsidRDefault="000409B3" w:rsidP="00733CA5">
      <w:pPr>
        <w:pStyle w:val="ListParagraph"/>
        <w:spacing w:before="120"/>
        <w:ind w:left="714" w:hanging="357"/>
        <w:contextualSpacing w:val="0"/>
      </w:pPr>
      <w:r>
        <w:t>Victoria is the largest market for gas water heaters, and most water heaters are now installed outside</w:t>
      </w:r>
      <w:r w:rsidR="0079575C">
        <w:t>, where the average ambient air temperature is lower than the 20</w:t>
      </w:r>
      <w:r w:rsidR="0079575C" w:rsidRPr="0079575C">
        <w:rPr>
          <w:vertAlign w:val="superscript"/>
        </w:rPr>
        <w:t>o</w:t>
      </w:r>
      <w:r w:rsidR="0079575C">
        <w:t>C used in the current test</w:t>
      </w:r>
      <w:r>
        <w:t xml:space="preserve">. </w:t>
      </w:r>
      <w:r w:rsidR="0079575C">
        <w:t xml:space="preserve">Consideration could be given to changing the </w:t>
      </w:r>
      <w:r>
        <w:t xml:space="preserve">ambient air temperature used for </w:t>
      </w:r>
      <w:r w:rsidR="0079575C">
        <w:t xml:space="preserve">calculating the comparative energy consumption of gas water heaters </w:t>
      </w:r>
      <w:r>
        <w:t>to reflect the average ambient air temperature in Victoria</w:t>
      </w:r>
      <w:r w:rsidR="0079575C">
        <w:t>. The test could still be undertaken at 20</w:t>
      </w:r>
      <w:r w:rsidR="0079575C" w:rsidRPr="0079575C">
        <w:rPr>
          <w:vertAlign w:val="superscript"/>
        </w:rPr>
        <w:t>o</w:t>
      </w:r>
      <w:r w:rsidR="0079575C">
        <w:t>C</w:t>
      </w:r>
      <w:r w:rsidR="00204424">
        <w:t>,</w:t>
      </w:r>
      <w:r w:rsidR="0079575C">
        <w:t xml:space="preserve"> and simulation </w:t>
      </w:r>
      <w:r w:rsidR="00F873BD">
        <w:t>u</w:t>
      </w:r>
      <w:r w:rsidR="00432F51">
        <w:t>nder AS</w:t>
      </w:r>
      <w:r w:rsidR="00903FB9">
        <w:t>/NZS4234</w:t>
      </w:r>
      <w:r w:rsidR="00F873BD">
        <w:t xml:space="preserve"> </w:t>
      </w:r>
      <w:r w:rsidR="0079575C">
        <w:t xml:space="preserve">used to calculate the maintenance rate and start-up energy at </w:t>
      </w:r>
      <w:r w:rsidR="00432F51">
        <w:t>a lower ambient temperature (e.g. 15</w:t>
      </w:r>
      <w:r w:rsidR="00432F51" w:rsidRPr="00432F51">
        <w:rPr>
          <w:vertAlign w:val="superscript"/>
        </w:rPr>
        <w:t>o</w:t>
      </w:r>
      <w:r w:rsidR="00432F51">
        <w:t>C)</w:t>
      </w:r>
      <w:r w:rsidR="0079575C">
        <w:t>;</w:t>
      </w:r>
    </w:p>
    <w:p w14:paraId="15A0AE65" w14:textId="7BE58D39" w:rsidR="0079575C" w:rsidRDefault="0079575C" w:rsidP="00733CA5">
      <w:pPr>
        <w:pStyle w:val="ListParagraph"/>
        <w:spacing w:before="120"/>
        <w:ind w:left="714" w:hanging="357"/>
        <w:contextualSpacing w:val="0"/>
      </w:pPr>
      <w:r>
        <w:t xml:space="preserve">The key energy performance test results (conversion efficiency, daily maintenance rate, start-up energy, </w:t>
      </w:r>
      <w:proofErr w:type="spellStart"/>
      <w:r>
        <w:t>etc</w:t>
      </w:r>
      <w:proofErr w:type="spellEnd"/>
      <w:r>
        <w:t>) could be made publicly available and used in on-line calculators to allow people to more accurately estimate the annual energy consumption and costs for different gas water heaters, based on their climatic location and hot water use;</w:t>
      </w:r>
    </w:p>
    <w:p w14:paraId="52A6ABB1" w14:textId="2AFB9304" w:rsidR="000409B3" w:rsidRDefault="000409B3" w:rsidP="00733CA5">
      <w:pPr>
        <w:pStyle w:val="ListParagraph"/>
        <w:spacing w:before="120"/>
        <w:ind w:left="714" w:hanging="357"/>
        <w:contextualSpacing w:val="0"/>
      </w:pPr>
      <w:r>
        <w:t>Further work is required to understand the impact that exposure to wind and rain conditions has on the operation of both gas storage and gas instantaneous water heaters. If, as expected, this is found to further increase the maintenance rate of gas storage water heaters, and the start-up energy of gas instantaneous u</w:t>
      </w:r>
      <w:r w:rsidR="00204424">
        <w:t>nits, a correction factor could</w:t>
      </w:r>
      <w:r>
        <w:t xml:space="preserve"> be </w:t>
      </w:r>
      <w:r>
        <w:lastRenderedPageBreak/>
        <w:t>developed and used to help estimate the tested efficiency and energy c</w:t>
      </w:r>
      <w:r w:rsidR="00F05626">
        <w:t>onsumption of the water heaters.</w:t>
      </w:r>
    </w:p>
    <w:p w14:paraId="1A612E2E" w14:textId="18D524F7" w:rsidR="00B76288" w:rsidRDefault="00B76288" w:rsidP="00204424"/>
    <w:p w14:paraId="43983B3C" w14:textId="29996118" w:rsidR="00204424" w:rsidRPr="00903FB9" w:rsidRDefault="00F873BD" w:rsidP="00204424">
      <w:r w:rsidRPr="00903FB9">
        <w:t xml:space="preserve">Field data collected during the </w:t>
      </w:r>
      <w:r w:rsidRPr="00903FB9">
        <w:rPr>
          <w:i/>
        </w:rPr>
        <w:t>Retrofit Trial</w:t>
      </w:r>
      <w:r w:rsidRPr="00903FB9">
        <w:t xml:space="preserve"> suggests that gas storage water heaters do not perform as well in the field as expected</w:t>
      </w:r>
      <w:r w:rsidR="008F6BE3">
        <w:t xml:space="preserve"> from laboratory testing</w:t>
      </w:r>
      <w:r w:rsidR="00903FB9" w:rsidRPr="00903FB9">
        <w:t>, even when the lower ambient air temperatures are taken into account</w:t>
      </w:r>
      <w:r w:rsidRPr="00903FB9">
        <w:t xml:space="preserve">, and industry sources suggest this may be because the gas burners have not been optimised correctly when the water heaters were installed. </w:t>
      </w:r>
      <w:r w:rsidR="008F6BE3">
        <w:t xml:space="preserve">This issue may also apply to gas instantaneous water heaters. </w:t>
      </w:r>
      <w:r w:rsidRPr="00903FB9">
        <w:t>This warrants further investigation, and if identified as a problem might be addressed via an education program for installers.</w:t>
      </w:r>
    </w:p>
    <w:p w14:paraId="45821461" w14:textId="77777777" w:rsidR="00F873BD" w:rsidRPr="00903FB9" w:rsidRDefault="00F873BD" w:rsidP="00204424"/>
    <w:p w14:paraId="703DD12C" w14:textId="75078104" w:rsidR="00FE331F" w:rsidRDefault="00F873BD" w:rsidP="000E497D">
      <w:r w:rsidRPr="00903FB9">
        <w:t>Both the Victorian study and the South Australian study suggest that cold water temperatures experienced in the field are high</w:t>
      </w:r>
      <w:r w:rsidR="00903FB9" w:rsidRPr="00903FB9">
        <w:t>er than those used in AS/NZS4234</w:t>
      </w:r>
      <w:r w:rsidRPr="00903FB9">
        <w:t>. The zone cold water temperatures used in this standard could be reviewed in light of data available on measured cold water temperatures.</w:t>
      </w:r>
      <w:r w:rsidR="00FE331F">
        <w:br w:type="page"/>
      </w:r>
    </w:p>
    <w:p w14:paraId="0E8E8B8F" w14:textId="77777777" w:rsidR="000E42BB" w:rsidRPr="002B4123" w:rsidRDefault="000E42BB" w:rsidP="000E42BB">
      <w:pPr>
        <w:pStyle w:val="Heading1"/>
      </w:pPr>
      <w:bookmarkStart w:id="36" w:name="_Toc468355605"/>
      <w:r w:rsidRPr="002B4123">
        <w:lastRenderedPageBreak/>
        <w:t>References</w:t>
      </w:r>
      <w:bookmarkEnd w:id="36"/>
    </w:p>
    <w:tbl>
      <w:tblPr>
        <w:tblW w:w="0" w:type="auto"/>
        <w:tblLook w:val="04A0" w:firstRow="1" w:lastRow="0" w:firstColumn="1" w:lastColumn="0" w:noHBand="0" w:noVBand="1"/>
      </w:tblPr>
      <w:tblGrid>
        <w:gridCol w:w="1701"/>
        <w:gridCol w:w="7315"/>
      </w:tblGrid>
      <w:tr w:rsidR="0077158B" w:rsidRPr="0077158B" w14:paraId="0EE76D73" w14:textId="77777777" w:rsidTr="00C16DDF">
        <w:tc>
          <w:tcPr>
            <w:tcW w:w="1701" w:type="dxa"/>
          </w:tcPr>
          <w:p w14:paraId="6C4C373F" w14:textId="77777777" w:rsidR="0077158B" w:rsidRPr="0077158B" w:rsidRDefault="0077158B" w:rsidP="006A6032">
            <w:pPr>
              <w:rPr>
                <w:rFonts w:cs="Arial"/>
                <w:b/>
                <w:sz w:val="20"/>
                <w:szCs w:val="20"/>
              </w:rPr>
            </w:pPr>
            <w:r w:rsidRPr="0077158B">
              <w:rPr>
                <w:rFonts w:cs="Arial"/>
                <w:b/>
                <w:sz w:val="20"/>
                <w:szCs w:val="20"/>
              </w:rPr>
              <w:t>ABS 2007</w:t>
            </w:r>
          </w:p>
        </w:tc>
        <w:tc>
          <w:tcPr>
            <w:tcW w:w="7315" w:type="dxa"/>
          </w:tcPr>
          <w:p w14:paraId="42F053AA" w14:textId="77777777" w:rsidR="0077158B" w:rsidRPr="0077158B" w:rsidRDefault="0077158B" w:rsidP="006A6032">
            <w:pPr>
              <w:rPr>
                <w:rFonts w:cs="Arial"/>
                <w:sz w:val="20"/>
                <w:szCs w:val="20"/>
              </w:rPr>
            </w:pPr>
            <w:r w:rsidRPr="0077158B">
              <w:rPr>
                <w:rFonts w:cs="Arial"/>
                <w:sz w:val="20"/>
                <w:szCs w:val="20"/>
              </w:rPr>
              <w:t xml:space="preserve">ABS 4602.0 </w:t>
            </w:r>
            <w:r w:rsidRPr="0077158B">
              <w:rPr>
                <w:rFonts w:cs="Arial"/>
                <w:i/>
                <w:sz w:val="20"/>
                <w:szCs w:val="20"/>
              </w:rPr>
              <w:t>Environmental Issues: People’s Views and Practices</w:t>
            </w:r>
            <w:r w:rsidRPr="0077158B">
              <w:rPr>
                <w:rFonts w:cs="Arial"/>
                <w:sz w:val="20"/>
                <w:szCs w:val="20"/>
              </w:rPr>
              <w:t>, Australian Bureau of Statistics, March 2007</w:t>
            </w:r>
          </w:p>
          <w:p w14:paraId="18C66A44" w14:textId="77777777" w:rsidR="0077158B" w:rsidRPr="0077158B" w:rsidRDefault="0077158B" w:rsidP="006A6032">
            <w:pPr>
              <w:rPr>
                <w:rFonts w:cs="Arial"/>
                <w:sz w:val="20"/>
                <w:szCs w:val="20"/>
              </w:rPr>
            </w:pPr>
          </w:p>
        </w:tc>
      </w:tr>
      <w:tr w:rsidR="0077158B" w:rsidRPr="0077158B" w14:paraId="150CD70C" w14:textId="77777777" w:rsidTr="00C16DDF">
        <w:tc>
          <w:tcPr>
            <w:tcW w:w="1701" w:type="dxa"/>
          </w:tcPr>
          <w:p w14:paraId="5F5E97D6" w14:textId="77777777" w:rsidR="0077158B" w:rsidRPr="0077158B" w:rsidRDefault="0077158B" w:rsidP="006A6032">
            <w:pPr>
              <w:rPr>
                <w:rFonts w:cs="Arial"/>
                <w:b/>
                <w:sz w:val="20"/>
                <w:szCs w:val="20"/>
              </w:rPr>
            </w:pPr>
            <w:r w:rsidRPr="0077158B">
              <w:rPr>
                <w:rFonts w:cs="Arial"/>
                <w:b/>
                <w:sz w:val="20"/>
                <w:szCs w:val="20"/>
              </w:rPr>
              <w:t>ABS 2011</w:t>
            </w:r>
          </w:p>
        </w:tc>
        <w:tc>
          <w:tcPr>
            <w:tcW w:w="7315" w:type="dxa"/>
          </w:tcPr>
          <w:p w14:paraId="4AF3DC63" w14:textId="77777777" w:rsidR="0077158B" w:rsidRPr="0077158B" w:rsidRDefault="0077158B" w:rsidP="006A6032">
            <w:pPr>
              <w:rPr>
                <w:rFonts w:cs="Arial"/>
                <w:sz w:val="20"/>
                <w:szCs w:val="20"/>
              </w:rPr>
            </w:pPr>
            <w:r w:rsidRPr="0077158B">
              <w:rPr>
                <w:rFonts w:cs="Arial"/>
                <w:sz w:val="20"/>
                <w:szCs w:val="20"/>
              </w:rPr>
              <w:t xml:space="preserve">ABS 4602.2 </w:t>
            </w:r>
            <w:r w:rsidRPr="0077158B">
              <w:rPr>
                <w:rFonts w:cs="Arial"/>
                <w:i/>
                <w:sz w:val="20"/>
                <w:szCs w:val="20"/>
              </w:rPr>
              <w:t>Household Water and Energy Use, Victoria</w:t>
            </w:r>
            <w:r w:rsidRPr="0077158B">
              <w:rPr>
                <w:rFonts w:cs="Arial"/>
                <w:sz w:val="20"/>
                <w:szCs w:val="20"/>
              </w:rPr>
              <w:t>. Australian Bureau of Statistics, October 2011</w:t>
            </w:r>
          </w:p>
          <w:p w14:paraId="085A8E2C" w14:textId="77777777" w:rsidR="0077158B" w:rsidRPr="0077158B" w:rsidRDefault="0077158B" w:rsidP="006A6032">
            <w:pPr>
              <w:rPr>
                <w:rFonts w:cs="Arial"/>
                <w:sz w:val="20"/>
                <w:szCs w:val="20"/>
              </w:rPr>
            </w:pPr>
          </w:p>
        </w:tc>
      </w:tr>
      <w:tr w:rsidR="000E17BE" w:rsidRPr="0077158B" w14:paraId="76CFA0E7" w14:textId="77777777" w:rsidTr="00C16DDF">
        <w:tc>
          <w:tcPr>
            <w:tcW w:w="1701" w:type="dxa"/>
          </w:tcPr>
          <w:p w14:paraId="6194D9AA" w14:textId="2BA190F1" w:rsidR="000E17BE" w:rsidRDefault="000E17BE" w:rsidP="006A6032">
            <w:pPr>
              <w:rPr>
                <w:rFonts w:cs="Arial"/>
                <w:b/>
                <w:sz w:val="20"/>
                <w:szCs w:val="20"/>
              </w:rPr>
            </w:pPr>
            <w:r>
              <w:rPr>
                <w:rFonts w:cs="Arial"/>
                <w:b/>
                <w:sz w:val="20"/>
                <w:szCs w:val="20"/>
              </w:rPr>
              <w:t>AS/NZS4234</w:t>
            </w:r>
          </w:p>
          <w:p w14:paraId="1574752E" w14:textId="77777777" w:rsidR="000E17BE" w:rsidRDefault="000E17BE" w:rsidP="006A6032">
            <w:pPr>
              <w:rPr>
                <w:rFonts w:cs="Arial"/>
                <w:b/>
                <w:sz w:val="20"/>
                <w:szCs w:val="20"/>
              </w:rPr>
            </w:pPr>
          </w:p>
        </w:tc>
        <w:tc>
          <w:tcPr>
            <w:tcW w:w="7315" w:type="dxa"/>
          </w:tcPr>
          <w:p w14:paraId="6DDC6BDD" w14:textId="30DE66CB" w:rsidR="000E17BE" w:rsidRDefault="000E17BE" w:rsidP="006A6032">
            <w:pPr>
              <w:rPr>
                <w:rFonts w:cs="Arial"/>
                <w:sz w:val="20"/>
                <w:szCs w:val="20"/>
              </w:rPr>
            </w:pPr>
            <w:r>
              <w:rPr>
                <w:rFonts w:cs="Arial"/>
                <w:i/>
                <w:sz w:val="20"/>
                <w:szCs w:val="20"/>
              </w:rPr>
              <w:t xml:space="preserve">AS/NZS4234:2008 – Heated water systems – calculation of energy, </w:t>
            </w:r>
            <w:r>
              <w:rPr>
                <w:rFonts w:cs="Arial"/>
                <w:sz w:val="20"/>
                <w:szCs w:val="20"/>
              </w:rPr>
              <w:t>Standards Australia, 21/8/08</w:t>
            </w:r>
          </w:p>
          <w:p w14:paraId="2FC01418" w14:textId="79B69E1B" w:rsidR="000E17BE" w:rsidRDefault="000E17BE" w:rsidP="006A6032">
            <w:pPr>
              <w:rPr>
                <w:rFonts w:cs="Arial"/>
                <w:i/>
                <w:sz w:val="20"/>
                <w:szCs w:val="20"/>
              </w:rPr>
            </w:pPr>
          </w:p>
        </w:tc>
      </w:tr>
      <w:tr w:rsidR="000250FF" w:rsidRPr="0077158B" w14:paraId="1DF9F20E" w14:textId="77777777" w:rsidTr="00C16DDF">
        <w:tc>
          <w:tcPr>
            <w:tcW w:w="1701" w:type="dxa"/>
          </w:tcPr>
          <w:p w14:paraId="3DA03119" w14:textId="3C22F971" w:rsidR="000250FF" w:rsidRPr="0077158B" w:rsidRDefault="000250FF" w:rsidP="006A6032">
            <w:pPr>
              <w:rPr>
                <w:rFonts w:cs="Arial"/>
                <w:b/>
                <w:sz w:val="20"/>
                <w:szCs w:val="20"/>
              </w:rPr>
            </w:pPr>
            <w:r>
              <w:rPr>
                <w:rFonts w:cs="Arial"/>
                <w:b/>
                <w:sz w:val="20"/>
                <w:szCs w:val="20"/>
              </w:rPr>
              <w:t>DMITRE 2014</w:t>
            </w:r>
          </w:p>
        </w:tc>
        <w:tc>
          <w:tcPr>
            <w:tcW w:w="7315" w:type="dxa"/>
          </w:tcPr>
          <w:p w14:paraId="542B7006" w14:textId="77777777" w:rsidR="000250FF" w:rsidRDefault="000250FF" w:rsidP="006A6032">
            <w:pPr>
              <w:rPr>
                <w:rFonts w:cs="Arial"/>
                <w:sz w:val="20"/>
                <w:szCs w:val="20"/>
              </w:rPr>
            </w:pPr>
            <w:r>
              <w:rPr>
                <w:rFonts w:cs="Arial"/>
                <w:i/>
                <w:sz w:val="20"/>
                <w:szCs w:val="20"/>
              </w:rPr>
              <w:t xml:space="preserve">Residential Water Heater Baseline Data – Final Report, </w:t>
            </w:r>
            <w:r>
              <w:rPr>
                <w:rFonts w:cs="Arial"/>
                <w:sz w:val="20"/>
                <w:szCs w:val="20"/>
              </w:rPr>
              <w:t xml:space="preserve">Whaley, D., Liddle, R., </w:t>
            </w:r>
            <w:proofErr w:type="spellStart"/>
            <w:r>
              <w:rPr>
                <w:rFonts w:cs="Arial"/>
                <w:sz w:val="20"/>
                <w:szCs w:val="20"/>
              </w:rPr>
              <w:t>Mudge</w:t>
            </w:r>
            <w:proofErr w:type="spellEnd"/>
            <w:r>
              <w:rPr>
                <w:rFonts w:cs="Arial"/>
                <w:sz w:val="20"/>
                <w:szCs w:val="20"/>
              </w:rPr>
              <w:t xml:space="preserve">, L., Harmer, E., </w:t>
            </w:r>
            <w:proofErr w:type="spellStart"/>
            <w:r>
              <w:rPr>
                <w:rFonts w:cs="Arial"/>
                <w:sz w:val="20"/>
                <w:szCs w:val="20"/>
              </w:rPr>
              <w:t>Wasim</w:t>
            </w:r>
            <w:proofErr w:type="spellEnd"/>
            <w:r>
              <w:rPr>
                <w:rFonts w:cs="Arial"/>
                <w:sz w:val="20"/>
                <w:szCs w:val="20"/>
              </w:rPr>
              <w:t xml:space="preserve">, S., Sustainable Energy Centre, </w:t>
            </w:r>
            <w:proofErr w:type="spellStart"/>
            <w:r>
              <w:rPr>
                <w:rFonts w:cs="Arial"/>
                <w:sz w:val="20"/>
                <w:szCs w:val="20"/>
              </w:rPr>
              <w:t>UniSA</w:t>
            </w:r>
            <w:proofErr w:type="spellEnd"/>
            <w:r>
              <w:rPr>
                <w:rFonts w:cs="Arial"/>
                <w:sz w:val="20"/>
                <w:szCs w:val="20"/>
              </w:rPr>
              <w:t>, for the Department for Manufacturing, Innovation, Trade, Resources and Energy, 21/5/14.</w:t>
            </w:r>
          </w:p>
          <w:p w14:paraId="45886E3D" w14:textId="598F6834" w:rsidR="00A3314D" w:rsidRPr="0077158B" w:rsidRDefault="00A3314D" w:rsidP="006A6032">
            <w:pPr>
              <w:rPr>
                <w:rFonts w:cs="Arial"/>
                <w:i/>
                <w:sz w:val="20"/>
                <w:szCs w:val="20"/>
              </w:rPr>
            </w:pPr>
          </w:p>
        </w:tc>
      </w:tr>
      <w:tr w:rsidR="0077158B" w:rsidRPr="0077158B" w14:paraId="40BECBBD" w14:textId="77777777" w:rsidTr="00C16DDF">
        <w:tc>
          <w:tcPr>
            <w:tcW w:w="1701" w:type="dxa"/>
          </w:tcPr>
          <w:p w14:paraId="31807536" w14:textId="7291886B" w:rsidR="0077158B" w:rsidRPr="0077158B" w:rsidRDefault="00541A0F" w:rsidP="006A6032">
            <w:pPr>
              <w:rPr>
                <w:rFonts w:cs="Arial"/>
                <w:b/>
                <w:sz w:val="20"/>
                <w:szCs w:val="20"/>
              </w:rPr>
            </w:pPr>
            <w:r>
              <w:rPr>
                <w:rFonts w:cs="Arial"/>
                <w:b/>
                <w:sz w:val="20"/>
                <w:szCs w:val="20"/>
              </w:rPr>
              <w:t>E3 2012</w:t>
            </w:r>
          </w:p>
        </w:tc>
        <w:tc>
          <w:tcPr>
            <w:tcW w:w="7315" w:type="dxa"/>
          </w:tcPr>
          <w:p w14:paraId="50241796" w14:textId="77777777" w:rsidR="0077158B" w:rsidRDefault="00541A0F" w:rsidP="006A6032">
            <w:pPr>
              <w:rPr>
                <w:rFonts w:cs="Arial"/>
                <w:sz w:val="20"/>
                <w:szCs w:val="20"/>
              </w:rPr>
            </w:pPr>
            <w:r w:rsidRPr="00541A0F">
              <w:rPr>
                <w:rFonts w:cs="Arial"/>
                <w:i/>
                <w:sz w:val="20"/>
                <w:szCs w:val="20"/>
              </w:rPr>
              <w:t>Water Heating Data Collection and Analysis – Residential End Use Monitoring Program (REMP),</w:t>
            </w:r>
            <w:r>
              <w:rPr>
                <w:rFonts w:cs="Arial"/>
                <w:sz w:val="20"/>
                <w:szCs w:val="20"/>
              </w:rPr>
              <w:t xml:space="preserve"> Energy Efficient Strategies for the Equipment Energy Efficiency Committee, April 2012</w:t>
            </w:r>
          </w:p>
          <w:p w14:paraId="0CBCC42E" w14:textId="6E10F8C6" w:rsidR="00E5537E" w:rsidRPr="0077158B" w:rsidRDefault="00E5537E" w:rsidP="006A6032">
            <w:pPr>
              <w:rPr>
                <w:rFonts w:cs="Arial"/>
                <w:sz w:val="20"/>
                <w:szCs w:val="20"/>
              </w:rPr>
            </w:pPr>
          </w:p>
        </w:tc>
      </w:tr>
      <w:tr w:rsidR="00A25071" w:rsidRPr="0077158B" w14:paraId="723222AB" w14:textId="77777777" w:rsidTr="00C16DDF">
        <w:tc>
          <w:tcPr>
            <w:tcW w:w="1701" w:type="dxa"/>
          </w:tcPr>
          <w:p w14:paraId="6227C040" w14:textId="0B110570" w:rsidR="00A25071" w:rsidRDefault="00A25071" w:rsidP="006A6032">
            <w:pPr>
              <w:rPr>
                <w:rFonts w:cs="Arial"/>
                <w:b/>
                <w:sz w:val="20"/>
                <w:szCs w:val="20"/>
              </w:rPr>
            </w:pPr>
            <w:r>
              <w:rPr>
                <w:rFonts w:cs="Arial"/>
                <w:b/>
                <w:sz w:val="20"/>
                <w:szCs w:val="20"/>
              </w:rPr>
              <w:t>EES 2015</w:t>
            </w:r>
          </w:p>
        </w:tc>
        <w:tc>
          <w:tcPr>
            <w:tcW w:w="7315" w:type="dxa"/>
          </w:tcPr>
          <w:p w14:paraId="515BD4A3" w14:textId="77777777" w:rsidR="00A25071" w:rsidRDefault="00A25071" w:rsidP="006A6032">
            <w:pPr>
              <w:rPr>
                <w:rFonts w:cs="Arial"/>
                <w:sz w:val="20"/>
                <w:szCs w:val="20"/>
              </w:rPr>
            </w:pPr>
            <w:r>
              <w:rPr>
                <w:rFonts w:cs="Arial"/>
                <w:i/>
                <w:sz w:val="20"/>
                <w:szCs w:val="20"/>
              </w:rPr>
              <w:t xml:space="preserve">SV Cost Calculator Project: Model Documentation, </w:t>
            </w:r>
            <w:r>
              <w:rPr>
                <w:rFonts w:cs="Arial"/>
                <w:sz w:val="20"/>
                <w:szCs w:val="20"/>
              </w:rPr>
              <w:t>prepared by Energy Efficient Strategies for Sustainability Victoria, October 2015 (unpublished).</w:t>
            </w:r>
          </w:p>
          <w:p w14:paraId="2A073968" w14:textId="270A4DEA" w:rsidR="00A25071" w:rsidRPr="009E38FC" w:rsidRDefault="00A25071" w:rsidP="006A6032">
            <w:pPr>
              <w:rPr>
                <w:rFonts w:cs="Arial"/>
                <w:i/>
                <w:sz w:val="20"/>
                <w:szCs w:val="20"/>
              </w:rPr>
            </w:pPr>
          </w:p>
        </w:tc>
      </w:tr>
      <w:tr w:rsidR="0077158B" w:rsidRPr="0077158B" w14:paraId="367E258B" w14:textId="77777777" w:rsidTr="00C16DDF">
        <w:tc>
          <w:tcPr>
            <w:tcW w:w="1701" w:type="dxa"/>
          </w:tcPr>
          <w:p w14:paraId="729ADFE2" w14:textId="4AF947C2" w:rsidR="0077158B" w:rsidRPr="0077158B" w:rsidRDefault="009E38FC" w:rsidP="006A6032">
            <w:pPr>
              <w:rPr>
                <w:rFonts w:cs="Arial"/>
                <w:b/>
                <w:sz w:val="20"/>
                <w:szCs w:val="20"/>
              </w:rPr>
            </w:pPr>
            <w:r>
              <w:rPr>
                <w:rFonts w:cs="Arial"/>
                <w:b/>
                <w:sz w:val="20"/>
                <w:szCs w:val="20"/>
              </w:rPr>
              <w:t>EES 2016</w:t>
            </w:r>
          </w:p>
        </w:tc>
        <w:tc>
          <w:tcPr>
            <w:tcW w:w="7315" w:type="dxa"/>
          </w:tcPr>
          <w:p w14:paraId="6C77B423" w14:textId="77777777" w:rsidR="0077158B" w:rsidRDefault="009E38FC" w:rsidP="006A6032">
            <w:pPr>
              <w:rPr>
                <w:rFonts w:cs="Arial"/>
                <w:sz w:val="20"/>
                <w:szCs w:val="20"/>
              </w:rPr>
            </w:pPr>
            <w:r w:rsidRPr="009E38FC">
              <w:rPr>
                <w:rFonts w:cs="Arial"/>
                <w:i/>
                <w:sz w:val="20"/>
                <w:szCs w:val="20"/>
              </w:rPr>
              <w:t>Analysis of Retrofit Trial Data: Water Heaters</w:t>
            </w:r>
            <w:r>
              <w:rPr>
                <w:rFonts w:cs="Arial"/>
                <w:sz w:val="20"/>
                <w:szCs w:val="20"/>
              </w:rPr>
              <w:t>, Energy Efficient Strategies for Sustainability Victoria, April 2016 (unpublished)</w:t>
            </w:r>
          </w:p>
          <w:p w14:paraId="2132D766" w14:textId="6B4F888D" w:rsidR="00E5537E" w:rsidRPr="0077158B" w:rsidRDefault="00E5537E" w:rsidP="006A6032">
            <w:pPr>
              <w:rPr>
                <w:rFonts w:cs="Arial"/>
                <w:sz w:val="20"/>
                <w:szCs w:val="20"/>
              </w:rPr>
            </w:pPr>
          </w:p>
        </w:tc>
      </w:tr>
      <w:tr w:rsidR="0077158B" w:rsidRPr="0077158B" w14:paraId="14D4092E" w14:textId="77777777" w:rsidTr="00C16DDF">
        <w:tc>
          <w:tcPr>
            <w:tcW w:w="1701" w:type="dxa"/>
          </w:tcPr>
          <w:p w14:paraId="3350FFC2" w14:textId="77777777" w:rsidR="0077158B" w:rsidRPr="0077158B" w:rsidRDefault="0077158B" w:rsidP="006A6032">
            <w:pPr>
              <w:rPr>
                <w:rFonts w:cs="Arial"/>
                <w:b/>
                <w:sz w:val="20"/>
                <w:szCs w:val="20"/>
              </w:rPr>
            </w:pPr>
            <w:r w:rsidRPr="0077158B">
              <w:rPr>
                <w:rFonts w:cs="Arial"/>
                <w:b/>
                <w:sz w:val="20"/>
                <w:szCs w:val="20"/>
              </w:rPr>
              <w:t>PC 2005</w:t>
            </w:r>
          </w:p>
        </w:tc>
        <w:tc>
          <w:tcPr>
            <w:tcW w:w="7315" w:type="dxa"/>
          </w:tcPr>
          <w:p w14:paraId="457095AF" w14:textId="77777777" w:rsidR="0077158B" w:rsidRPr="0077158B" w:rsidRDefault="0077158B" w:rsidP="006A6032">
            <w:pPr>
              <w:rPr>
                <w:rFonts w:cs="Arial"/>
                <w:sz w:val="20"/>
                <w:szCs w:val="20"/>
              </w:rPr>
            </w:pPr>
            <w:r w:rsidRPr="0077158B">
              <w:rPr>
                <w:rFonts w:cs="Arial"/>
                <w:i/>
                <w:sz w:val="20"/>
                <w:szCs w:val="20"/>
              </w:rPr>
              <w:t xml:space="preserve">The Private Cost Effectiveness of Improving Energy Efficiency, </w:t>
            </w:r>
            <w:r w:rsidRPr="0077158B">
              <w:rPr>
                <w:rFonts w:cs="Arial"/>
                <w:sz w:val="20"/>
                <w:szCs w:val="20"/>
              </w:rPr>
              <w:t>Productivity Commission Inquiry, No. 36, 31 August, 2005.</w:t>
            </w:r>
          </w:p>
          <w:p w14:paraId="0B2B3D1C" w14:textId="77777777" w:rsidR="0077158B" w:rsidRPr="0077158B" w:rsidRDefault="0077158B" w:rsidP="006A6032">
            <w:pPr>
              <w:rPr>
                <w:rFonts w:cs="Arial"/>
                <w:sz w:val="20"/>
                <w:szCs w:val="20"/>
              </w:rPr>
            </w:pPr>
          </w:p>
        </w:tc>
      </w:tr>
      <w:tr w:rsidR="0077158B" w:rsidRPr="0077158B" w14:paraId="58EDFCAA" w14:textId="77777777" w:rsidTr="00C16DDF">
        <w:tc>
          <w:tcPr>
            <w:tcW w:w="1701" w:type="dxa"/>
          </w:tcPr>
          <w:p w14:paraId="7DC78486" w14:textId="11F0E52F" w:rsidR="0077158B" w:rsidRPr="0077158B" w:rsidRDefault="0077158B" w:rsidP="006A6032">
            <w:pPr>
              <w:rPr>
                <w:rFonts w:cs="Arial"/>
                <w:b/>
                <w:sz w:val="20"/>
                <w:szCs w:val="20"/>
              </w:rPr>
            </w:pPr>
            <w:r w:rsidRPr="0077158B">
              <w:rPr>
                <w:rFonts w:cs="Arial"/>
                <w:b/>
                <w:sz w:val="20"/>
                <w:szCs w:val="20"/>
              </w:rPr>
              <w:t>SV 201</w:t>
            </w:r>
            <w:r w:rsidR="00D02D64">
              <w:rPr>
                <w:rFonts w:cs="Arial"/>
                <w:b/>
                <w:sz w:val="20"/>
                <w:szCs w:val="20"/>
              </w:rPr>
              <w:t>5</w:t>
            </w:r>
          </w:p>
        </w:tc>
        <w:tc>
          <w:tcPr>
            <w:tcW w:w="7315" w:type="dxa"/>
          </w:tcPr>
          <w:p w14:paraId="6A341385" w14:textId="7A99583F" w:rsidR="0077158B" w:rsidRPr="0077158B" w:rsidRDefault="0077158B" w:rsidP="006A6032">
            <w:pPr>
              <w:rPr>
                <w:rFonts w:cs="Arial"/>
                <w:sz w:val="20"/>
                <w:szCs w:val="20"/>
              </w:rPr>
            </w:pPr>
            <w:r w:rsidRPr="0077158B">
              <w:rPr>
                <w:rFonts w:cs="Arial"/>
                <w:i/>
                <w:sz w:val="20"/>
                <w:szCs w:val="20"/>
              </w:rPr>
              <w:t>The Energy Efficiency Upgrade Potential of Existing Victorian Houses</w:t>
            </w:r>
            <w:r w:rsidRPr="0077158B">
              <w:rPr>
                <w:rFonts w:cs="Arial"/>
                <w:sz w:val="20"/>
                <w:szCs w:val="20"/>
              </w:rPr>
              <w:t>, Sustai</w:t>
            </w:r>
            <w:r w:rsidR="0093398F">
              <w:rPr>
                <w:rFonts w:cs="Arial"/>
                <w:sz w:val="20"/>
                <w:szCs w:val="20"/>
              </w:rPr>
              <w:t>nability Victoria, December 2015</w:t>
            </w:r>
            <w:r w:rsidRPr="0077158B">
              <w:rPr>
                <w:rFonts w:cs="Arial"/>
                <w:sz w:val="20"/>
                <w:szCs w:val="20"/>
              </w:rPr>
              <w:t>.</w:t>
            </w:r>
          </w:p>
          <w:p w14:paraId="6ADDC57B" w14:textId="77777777" w:rsidR="0077158B" w:rsidRPr="0077158B" w:rsidRDefault="0077158B" w:rsidP="006A6032">
            <w:pPr>
              <w:rPr>
                <w:rFonts w:cs="Arial"/>
                <w:sz w:val="20"/>
                <w:szCs w:val="20"/>
              </w:rPr>
            </w:pPr>
          </w:p>
        </w:tc>
      </w:tr>
      <w:tr w:rsidR="00A3314D" w:rsidRPr="0077158B" w14:paraId="69906B3F" w14:textId="77777777" w:rsidTr="00C16DDF">
        <w:tc>
          <w:tcPr>
            <w:tcW w:w="1701" w:type="dxa"/>
          </w:tcPr>
          <w:p w14:paraId="78FF359B" w14:textId="77777777" w:rsidR="00A3314D" w:rsidRPr="0077158B" w:rsidRDefault="00A3314D" w:rsidP="00591510">
            <w:pPr>
              <w:rPr>
                <w:rFonts w:cs="Arial"/>
                <w:b/>
                <w:sz w:val="20"/>
                <w:szCs w:val="20"/>
              </w:rPr>
            </w:pPr>
            <w:r>
              <w:rPr>
                <w:rFonts w:cs="Arial"/>
                <w:b/>
                <w:sz w:val="20"/>
                <w:szCs w:val="20"/>
              </w:rPr>
              <w:t>VSEC 1987</w:t>
            </w:r>
          </w:p>
        </w:tc>
        <w:tc>
          <w:tcPr>
            <w:tcW w:w="7315" w:type="dxa"/>
          </w:tcPr>
          <w:p w14:paraId="71B868B4" w14:textId="77777777" w:rsidR="00A3314D" w:rsidRDefault="00A3314D" w:rsidP="00591510">
            <w:pPr>
              <w:rPr>
                <w:rFonts w:cs="Arial"/>
                <w:sz w:val="20"/>
                <w:szCs w:val="20"/>
              </w:rPr>
            </w:pPr>
            <w:r>
              <w:rPr>
                <w:rFonts w:cs="Arial"/>
                <w:i/>
                <w:sz w:val="20"/>
                <w:szCs w:val="20"/>
              </w:rPr>
              <w:t xml:space="preserve">Pilot Study to Define the Patterns and Quantities of Domestic Hot Water Consumption in Victoria, </w:t>
            </w:r>
            <w:r>
              <w:rPr>
                <w:rFonts w:cs="Arial"/>
                <w:sz w:val="20"/>
                <w:szCs w:val="20"/>
              </w:rPr>
              <w:t xml:space="preserve">Guthrie, K. &amp; </w:t>
            </w:r>
            <w:proofErr w:type="spellStart"/>
            <w:r>
              <w:rPr>
                <w:rFonts w:cs="Arial"/>
                <w:sz w:val="20"/>
                <w:szCs w:val="20"/>
              </w:rPr>
              <w:t>Kimpton</w:t>
            </w:r>
            <w:proofErr w:type="spellEnd"/>
            <w:r>
              <w:rPr>
                <w:rFonts w:cs="Arial"/>
                <w:sz w:val="20"/>
                <w:szCs w:val="20"/>
              </w:rPr>
              <w:t>, Victorian Solar Energy Council, January 1987 (part of NERDDC project 817).</w:t>
            </w:r>
          </w:p>
          <w:p w14:paraId="4A95A2B9" w14:textId="77777777" w:rsidR="00A3314D" w:rsidRPr="0077158B" w:rsidRDefault="00A3314D" w:rsidP="00591510">
            <w:pPr>
              <w:rPr>
                <w:rFonts w:cs="Arial"/>
                <w:i/>
                <w:sz w:val="20"/>
                <w:szCs w:val="20"/>
              </w:rPr>
            </w:pPr>
          </w:p>
        </w:tc>
      </w:tr>
      <w:tr w:rsidR="00F91B4B" w:rsidRPr="0077158B" w14:paraId="210F5662" w14:textId="77777777" w:rsidTr="00C16DDF">
        <w:tc>
          <w:tcPr>
            <w:tcW w:w="1701" w:type="dxa"/>
          </w:tcPr>
          <w:p w14:paraId="0DEC1EA4" w14:textId="754093FD" w:rsidR="00F91B4B" w:rsidRDefault="00F91B4B" w:rsidP="00591510">
            <w:pPr>
              <w:rPr>
                <w:rFonts w:cs="Arial"/>
                <w:b/>
                <w:sz w:val="20"/>
                <w:szCs w:val="20"/>
              </w:rPr>
            </w:pPr>
            <w:r>
              <w:rPr>
                <w:rFonts w:cs="Arial"/>
                <w:b/>
                <w:sz w:val="20"/>
                <w:szCs w:val="20"/>
              </w:rPr>
              <w:t>YVW 2011</w:t>
            </w:r>
          </w:p>
        </w:tc>
        <w:tc>
          <w:tcPr>
            <w:tcW w:w="7315" w:type="dxa"/>
          </w:tcPr>
          <w:p w14:paraId="7D07546C" w14:textId="77777777" w:rsidR="00F91B4B" w:rsidRDefault="00F91B4B" w:rsidP="00591510">
            <w:pPr>
              <w:rPr>
                <w:rFonts w:cs="Arial"/>
                <w:sz w:val="20"/>
                <w:szCs w:val="20"/>
              </w:rPr>
            </w:pPr>
            <w:r>
              <w:rPr>
                <w:rFonts w:cs="Arial"/>
                <w:i/>
                <w:sz w:val="20"/>
                <w:szCs w:val="20"/>
              </w:rPr>
              <w:t xml:space="preserve">Yarra Valley Future Water. Residential Water Use Study Volume 1 – Winter 2010, </w:t>
            </w:r>
            <w:r>
              <w:rPr>
                <w:rFonts w:cs="Arial"/>
                <w:sz w:val="20"/>
                <w:szCs w:val="20"/>
              </w:rPr>
              <w:t>Yarra Valley Water, July 2011</w:t>
            </w:r>
          </w:p>
          <w:p w14:paraId="36602244" w14:textId="2DAA6592" w:rsidR="00F91B4B" w:rsidRDefault="00F91B4B" w:rsidP="00591510">
            <w:pPr>
              <w:rPr>
                <w:rFonts w:cs="Arial"/>
                <w:i/>
                <w:sz w:val="20"/>
                <w:szCs w:val="20"/>
              </w:rPr>
            </w:pPr>
          </w:p>
        </w:tc>
      </w:tr>
      <w:tr w:rsidR="00F91B4B" w:rsidRPr="0077158B" w14:paraId="0C3E8772" w14:textId="77777777" w:rsidTr="00C16DDF">
        <w:tc>
          <w:tcPr>
            <w:tcW w:w="1701" w:type="dxa"/>
          </w:tcPr>
          <w:p w14:paraId="78333663" w14:textId="1D3EB0E4" w:rsidR="00F91B4B" w:rsidRDefault="00F91B4B" w:rsidP="00591510">
            <w:pPr>
              <w:rPr>
                <w:rFonts w:cs="Arial"/>
                <w:b/>
                <w:sz w:val="20"/>
                <w:szCs w:val="20"/>
              </w:rPr>
            </w:pPr>
            <w:r>
              <w:rPr>
                <w:rFonts w:cs="Arial"/>
                <w:b/>
                <w:sz w:val="20"/>
                <w:szCs w:val="20"/>
              </w:rPr>
              <w:t>YVW 2012</w:t>
            </w:r>
          </w:p>
        </w:tc>
        <w:tc>
          <w:tcPr>
            <w:tcW w:w="7315" w:type="dxa"/>
          </w:tcPr>
          <w:p w14:paraId="01C1EF67" w14:textId="362DDBC2" w:rsidR="00F91B4B" w:rsidRDefault="00F91B4B" w:rsidP="00F91B4B">
            <w:pPr>
              <w:rPr>
                <w:rFonts w:cs="Arial"/>
                <w:sz w:val="20"/>
                <w:szCs w:val="20"/>
              </w:rPr>
            </w:pPr>
            <w:r>
              <w:rPr>
                <w:rFonts w:cs="Arial"/>
                <w:i/>
                <w:sz w:val="20"/>
                <w:szCs w:val="20"/>
              </w:rPr>
              <w:t xml:space="preserve">Yarra Valley Future Water. Residential Water Use Study Volume 2 – Summer 2012, </w:t>
            </w:r>
            <w:r>
              <w:rPr>
                <w:rFonts w:cs="Arial"/>
                <w:sz w:val="20"/>
                <w:szCs w:val="20"/>
              </w:rPr>
              <w:t>Yarra Valley Water, August 2012</w:t>
            </w:r>
          </w:p>
          <w:p w14:paraId="5FBA6195" w14:textId="77777777" w:rsidR="00F91B4B" w:rsidRDefault="00F91B4B" w:rsidP="00591510">
            <w:pPr>
              <w:rPr>
                <w:rFonts w:cs="Arial"/>
                <w:i/>
                <w:sz w:val="20"/>
                <w:szCs w:val="20"/>
              </w:rPr>
            </w:pPr>
          </w:p>
        </w:tc>
      </w:tr>
    </w:tbl>
    <w:p w14:paraId="0D8CA91F" w14:textId="77777777" w:rsidR="000E42BB" w:rsidRDefault="000E42BB" w:rsidP="003E0780"/>
    <w:p w14:paraId="748C0111" w14:textId="77777777" w:rsidR="00E820F6" w:rsidRDefault="00E820F6" w:rsidP="009D7781">
      <w:pPr>
        <w:autoSpaceDE w:val="0"/>
        <w:autoSpaceDN w:val="0"/>
        <w:adjustRightInd w:val="0"/>
      </w:pPr>
      <w:r>
        <w:br w:type="page"/>
      </w:r>
    </w:p>
    <w:p w14:paraId="3A11D599" w14:textId="77777777" w:rsidR="00CF4E07" w:rsidRPr="002B4123" w:rsidRDefault="00CF4E07" w:rsidP="000E7037">
      <w:pPr>
        <w:pStyle w:val="Heading1"/>
      </w:pPr>
      <w:bookmarkStart w:id="37" w:name="_Toc468355606"/>
      <w:r w:rsidRPr="002B4123">
        <w:lastRenderedPageBreak/>
        <w:t>APPENDICES</w:t>
      </w:r>
      <w:bookmarkEnd w:id="37"/>
    </w:p>
    <w:p w14:paraId="593C2220" w14:textId="4BDAA255" w:rsidR="00CF4E07" w:rsidRPr="007B735F" w:rsidRDefault="00CF4E07" w:rsidP="00067F88">
      <w:pPr>
        <w:pStyle w:val="Heading1"/>
      </w:pPr>
      <w:bookmarkStart w:id="38" w:name="_Toc468355607"/>
      <w:r w:rsidRPr="007B735F">
        <w:t xml:space="preserve">A1: </w:t>
      </w:r>
      <w:r w:rsidR="001A6F12">
        <w:t>Analysis methodology</w:t>
      </w:r>
      <w:bookmarkEnd w:id="38"/>
    </w:p>
    <w:p w14:paraId="13A9B5B7" w14:textId="1CC349D7" w:rsidR="003855B3" w:rsidRDefault="003855B3" w:rsidP="00615065">
      <w:pPr>
        <w:pStyle w:val="Heading2"/>
      </w:pPr>
      <w:bookmarkStart w:id="39" w:name="_Toc468355608"/>
      <w:r>
        <w:t>Introduction</w:t>
      </w:r>
      <w:bookmarkEnd w:id="39"/>
    </w:p>
    <w:p w14:paraId="71F0C892" w14:textId="7F2B55AF" w:rsidR="003855B3" w:rsidRDefault="003855B3" w:rsidP="003855B3">
      <w:r w:rsidRPr="00850D81">
        <w:t xml:space="preserve">This appendix sets out the methodology used by Energy Efficient Strategies to </w:t>
      </w:r>
      <w:r w:rsidR="00BF502B" w:rsidRPr="00850D81">
        <w:t xml:space="preserve">analyse the data collected during the </w:t>
      </w:r>
      <w:r w:rsidR="00BF502B" w:rsidRPr="00850D81">
        <w:rPr>
          <w:i/>
        </w:rPr>
        <w:t>Gas Water Heater Retrofit Trial</w:t>
      </w:r>
      <w:r w:rsidR="00BF502B" w:rsidRPr="00850D81">
        <w:t>. It is based directly on the documentation provided in the report</w:t>
      </w:r>
      <w:r w:rsidR="00FA6C3F" w:rsidRPr="00850D81">
        <w:t xml:space="preserve"> prepared by Lloyd Harrington</w:t>
      </w:r>
      <w:r w:rsidR="00BF502B" w:rsidRPr="00850D81">
        <w:t xml:space="preserve"> [EES 2016], with some minor edits.</w:t>
      </w:r>
    </w:p>
    <w:p w14:paraId="554F3153" w14:textId="77777777" w:rsidR="00BF502B" w:rsidRDefault="00BF502B" w:rsidP="003855B3"/>
    <w:p w14:paraId="6EB79DCC" w14:textId="0E6D6343" w:rsidR="00615065" w:rsidRDefault="00615065" w:rsidP="00615065">
      <w:pPr>
        <w:pStyle w:val="Heading2"/>
      </w:pPr>
      <w:bookmarkStart w:id="40" w:name="_Toc468355609"/>
      <w:r>
        <w:t>Metering</w:t>
      </w:r>
      <w:bookmarkEnd w:id="40"/>
    </w:p>
    <w:p w14:paraId="5060369B" w14:textId="1D81B281" w:rsidR="00615065" w:rsidRDefault="00615065" w:rsidP="00615065">
      <w:r>
        <w:t xml:space="preserve">Data for most houses was recorded </w:t>
      </w:r>
      <w:r w:rsidR="003855B3">
        <w:t xml:space="preserve">using interval meters </w:t>
      </w:r>
      <w:r>
        <w:t>as follows:</w:t>
      </w:r>
    </w:p>
    <w:p w14:paraId="161BC2A2" w14:textId="34928EF8" w:rsidR="00615065" w:rsidRDefault="00615065" w:rsidP="0076317F">
      <w:pPr>
        <w:pStyle w:val="ListParagraph"/>
        <w:numPr>
          <w:ilvl w:val="0"/>
          <w:numId w:val="21"/>
        </w:numPr>
      </w:pPr>
      <w:r>
        <w:t>Gas data: 30 second intervals (5 minutes in one house)</w:t>
      </w:r>
      <w:r w:rsidR="00E613F1">
        <w:t>;</w:t>
      </w:r>
    </w:p>
    <w:p w14:paraId="42069106" w14:textId="24A08D27" w:rsidR="00615065" w:rsidRDefault="00615065" w:rsidP="0076317F">
      <w:pPr>
        <w:pStyle w:val="ListParagraph"/>
        <w:numPr>
          <w:ilvl w:val="0"/>
          <w:numId w:val="21"/>
        </w:numPr>
      </w:pPr>
      <w:r>
        <w:t>Water flow data: 30 second intervals (</w:t>
      </w:r>
      <w:r w:rsidR="00E613F1">
        <w:t>note that the</w:t>
      </w:r>
      <w:r w:rsidR="00BF502B">
        <w:t xml:space="preserve"> data logger failed in h</w:t>
      </w:r>
      <w:r>
        <w:t>ouse GWH4)</w:t>
      </w:r>
      <w:r w:rsidR="00E613F1">
        <w:t>; and,</w:t>
      </w:r>
    </w:p>
    <w:p w14:paraId="10F67AA9" w14:textId="3DCCA2D9" w:rsidR="00615065" w:rsidRDefault="00615065" w:rsidP="0076317F">
      <w:pPr>
        <w:pStyle w:val="ListParagraph"/>
        <w:numPr>
          <w:ilvl w:val="0"/>
          <w:numId w:val="21"/>
        </w:numPr>
      </w:pPr>
      <w:r>
        <w:t xml:space="preserve">Hot and cold water pipe </w:t>
      </w:r>
      <w:r w:rsidR="00BF502B">
        <w:t xml:space="preserve">temperature </w:t>
      </w:r>
      <w:r>
        <w:t>measurements: 30 second intervals</w:t>
      </w:r>
    </w:p>
    <w:p w14:paraId="5A67CC3B" w14:textId="77777777" w:rsidR="00615065" w:rsidRDefault="00615065" w:rsidP="00615065"/>
    <w:p w14:paraId="5ACC52F3" w14:textId="2E1E6778" w:rsidR="00615065" w:rsidRDefault="00615065" w:rsidP="00615065">
      <w:r>
        <w:t>In addition, temperature sensors were placed on selected hot water taps that were accessible. In most cases these were sinks in the bathroom and the sink in the kitchen. Where the washing machine had a hot water connection (top load) this was also m</w:t>
      </w:r>
      <w:r w:rsidR="00207BD7">
        <w:t>easured where accessible. Electricity</w:t>
      </w:r>
      <w:r>
        <w:t xml:space="preserve"> </w:t>
      </w:r>
      <w:r w:rsidR="00207BD7">
        <w:t xml:space="preserve">consumption </w:t>
      </w:r>
      <w:r>
        <w:t>data was recorded for clothes washers and dishwashers. All of these readings were at 10 min</w:t>
      </w:r>
      <w:r w:rsidR="00E613F1">
        <w:t>ute</w:t>
      </w:r>
      <w:r>
        <w:t xml:space="preserve"> intervals.</w:t>
      </w:r>
    </w:p>
    <w:p w14:paraId="1E50A6C1" w14:textId="77777777" w:rsidR="009F12A7" w:rsidRDefault="009F12A7" w:rsidP="00615065"/>
    <w:p w14:paraId="171A0425" w14:textId="4A3844AB" w:rsidR="009F12A7" w:rsidRDefault="009F12A7" w:rsidP="00615065">
      <w:r>
        <w:t>The data that was collected by the meters/sensors was stored on an internal memory card</w:t>
      </w:r>
      <w:r w:rsidR="00207BD7">
        <w:t xml:space="preserve"> in the interval meters</w:t>
      </w:r>
      <w:r>
        <w:t xml:space="preserve">, and this was downloaded following the completion of the </w:t>
      </w:r>
      <w:r w:rsidRPr="009F12A7">
        <w:rPr>
          <w:i/>
        </w:rPr>
        <w:t>Retrofit Trial</w:t>
      </w:r>
      <w:r>
        <w:t>.</w:t>
      </w:r>
    </w:p>
    <w:p w14:paraId="7B6334D0" w14:textId="77777777" w:rsidR="00615065" w:rsidRDefault="00615065" w:rsidP="00615065"/>
    <w:p w14:paraId="6B971EE6" w14:textId="0A9F1FA4" w:rsidR="00615065" w:rsidRDefault="00615065" w:rsidP="00615065">
      <w:r w:rsidRPr="00D65A8F">
        <w:t xml:space="preserve">The Excel spreadsheet </w:t>
      </w:r>
      <w:r w:rsidR="009F0DFF">
        <w:t xml:space="preserve">of the raw data collected during the </w:t>
      </w:r>
      <w:r w:rsidR="009F0DFF" w:rsidRPr="009F0DFF">
        <w:rPr>
          <w:i/>
        </w:rPr>
        <w:t>Trial</w:t>
      </w:r>
      <w:r w:rsidR="009F0DFF">
        <w:t xml:space="preserve"> </w:t>
      </w:r>
      <w:r w:rsidRPr="00D65A8F">
        <w:t>was used as the basic format for analysi</w:t>
      </w:r>
      <w:r w:rsidR="009F0DFF">
        <w:t>s. This contained</w:t>
      </w:r>
      <w:r w:rsidRPr="00D65A8F">
        <w:t xml:space="preserve"> all raw data for each site, with each tab representing a separa</w:t>
      </w:r>
      <w:r w:rsidR="009F0DFF">
        <w:t>te meter. In most cases the date</w:t>
      </w:r>
      <w:r w:rsidRPr="00D65A8F">
        <w:t xml:space="preserve"> and time was included as a single column (composite value).</w:t>
      </w:r>
    </w:p>
    <w:p w14:paraId="27EE017E" w14:textId="77777777" w:rsidR="00615065" w:rsidRDefault="00615065" w:rsidP="00615065"/>
    <w:p w14:paraId="1F89499B" w14:textId="05F59471" w:rsidR="00615065" w:rsidRDefault="00615065" w:rsidP="00615065">
      <w:r>
        <w:t>Manual meter readings on gas and water meters were taken at the start of the project, at the time when the water heater was changed over and at the end of the project. This allowed verification of data to make sure none was missing. The exact time of the meter reading was not always known, so there was sometimes a small mismatch</w:t>
      </w:r>
      <w:r w:rsidR="00AA1FF8">
        <w:t xml:space="preserve"> compared to t</w:t>
      </w:r>
      <w:r>
        <w:t>he logged data. Often a water heater was emptied or filled at the changeover, which is not representative of normal usage. However, the total volumes for the proje</w:t>
      </w:r>
      <w:r w:rsidR="00AA1FF8">
        <w:t>ct generally agreed within 100 L</w:t>
      </w:r>
      <w:r>
        <w:t>itres or so (typically around 1% for water and 0.1% for gas)</w:t>
      </w:r>
      <w:r w:rsidR="00AA1FF8">
        <w:t>,</w:t>
      </w:r>
      <w:r>
        <w:t xml:space="preserve"> so this is very satisfactory.</w:t>
      </w:r>
    </w:p>
    <w:p w14:paraId="03C26D36" w14:textId="77777777" w:rsidR="00615065" w:rsidRDefault="00615065" w:rsidP="00615065"/>
    <w:p w14:paraId="70D97016" w14:textId="77777777" w:rsidR="00615065" w:rsidRDefault="00615065" w:rsidP="00615065">
      <w:pPr>
        <w:pStyle w:val="Heading2"/>
      </w:pPr>
      <w:bookmarkStart w:id="41" w:name="_Toc468355610"/>
      <w:r>
        <w:t>Gas data analysis</w:t>
      </w:r>
      <w:bookmarkEnd w:id="41"/>
    </w:p>
    <w:p w14:paraId="60ADDF58" w14:textId="1B920342" w:rsidR="00615065" w:rsidRDefault="00615065" w:rsidP="00615065">
      <w:r>
        <w:t xml:space="preserve">Each house was monitored for </w:t>
      </w:r>
      <w:r w:rsidR="00D65A8F">
        <w:t xml:space="preserve">a period of </w:t>
      </w:r>
      <w:r>
        <w:t>65 to 80 days, so this represents around 200,000 records at 30 second intervals. The average energy content</w:t>
      </w:r>
      <w:r w:rsidR="00D65A8F">
        <w:t xml:space="preserve"> of the natural gas burnt in the water heaters -</w:t>
      </w:r>
      <w:r>
        <w:t xml:space="preserve"> obtained from recent gas bills for the individual house</w:t>
      </w:r>
      <w:r w:rsidR="00D65A8F">
        <w:t>s -</w:t>
      </w:r>
      <w:r>
        <w:t xml:space="preserve"> was used in the analysis to convert the metered gas use (m</w:t>
      </w:r>
      <w:r w:rsidRPr="00615065">
        <w:rPr>
          <w:vertAlign w:val="superscript"/>
        </w:rPr>
        <w:t>3</w:t>
      </w:r>
      <w:r>
        <w:t xml:space="preserve">) into energy measured in mega joules (MJ). All gas meters were configured to provide </w:t>
      </w:r>
      <w:r w:rsidR="00DB0C15">
        <w:t>one pulse for each 10 L</w:t>
      </w:r>
      <w:r w:rsidRPr="00DB0C15">
        <w:t>itres of gas</w:t>
      </w:r>
      <w:r>
        <w:t xml:space="preserve"> (0.01 m</w:t>
      </w:r>
      <w:r w:rsidRPr="00615065">
        <w:rPr>
          <w:vertAlign w:val="superscript"/>
        </w:rPr>
        <w:t>3</w:t>
      </w:r>
      <w:r>
        <w:t>). The heating value of the gas in most houses was around 38.8 MJ/m</w:t>
      </w:r>
      <w:r w:rsidRPr="00935C07">
        <w:rPr>
          <w:vertAlign w:val="superscript"/>
        </w:rPr>
        <w:t>3</w:t>
      </w:r>
      <w:r>
        <w:t>, so a single pulse represents about 0.388 MJ of gas energ</w:t>
      </w:r>
      <w:r w:rsidR="00DB0C15">
        <w:t xml:space="preserve">y. At a gas flow rate of 38.8MJ per </w:t>
      </w:r>
      <w:r>
        <w:t>hour approximately 100 pulses per hour would be recorded</w:t>
      </w:r>
      <w:r w:rsidR="009F12A7">
        <w:t xml:space="preserve">, or </w:t>
      </w:r>
      <w:r>
        <w:t xml:space="preserve">one every 36 seconds. Water heaters with a lower gas flow </w:t>
      </w:r>
      <w:r w:rsidR="00DB0C15">
        <w:t xml:space="preserve">rate (some were as low as 20 MJ per hour) would show a pulse </w:t>
      </w:r>
      <w:r>
        <w:t>once a minute or once per 90 seconds. So</w:t>
      </w:r>
      <w:r w:rsidR="00DB0C15">
        <w:t>,</w:t>
      </w:r>
      <w:r>
        <w:t xml:space="preserve"> even when the burner was on continuously, the data would exhibit intermittent pulses during a recovery cycle</w:t>
      </w:r>
      <w:r w:rsidR="00DB0C15">
        <w:t xml:space="preserve"> when water was being heated</w:t>
      </w:r>
      <w:r>
        <w:t>.</w:t>
      </w:r>
    </w:p>
    <w:p w14:paraId="54E467D7" w14:textId="77777777" w:rsidR="00615065" w:rsidRDefault="00615065" w:rsidP="00615065"/>
    <w:p w14:paraId="08BE5FA6" w14:textId="77777777" w:rsidR="00394CDD" w:rsidRDefault="00615065" w:rsidP="00615065">
      <w:r>
        <w:t>The temperature sensor on the gas meter was effectively an ambient</w:t>
      </w:r>
      <w:r w:rsidR="009F12A7">
        <w:t xml:space="preserve"> air temperature</w:t>
      </w:r>
      <w:r>
        <w:t xml:space="preserve"> reading</w:t>
      </w:r>
      <w:r w:rsidR="009F12A7">
        <w:t xml:space="preserve">. This </w:t>
      </w:r>
      <w:r>
        <w:t xml:space="preserve">was not </w:t>
      </w:r>
      <w:r w:rsidR="00394CDD">
        <w:t>used for analysis</w:t>
      </w:r>
      <w:r>
        <w:t xml:space="preserve"> as a separate ambient </w:t>
      </w:r>
      <w:r w:rsidR="009F12A7">
        <w:t xml:space="preserve">air temperature </w:t>
      </w:r>
      <w:r w:rsidR="00394CDD">
        <w:t>sensor (sometimes two</w:t>
      </w:r>
      <w:r>
        <w:t>) was installed in most cases</w:t>
      </w:r>
      <w:r w:rsidR="009F12A7">
        <w:t xml:space="preserve">, and this </w:t>
      </w:r>
      <w:r w:rsidR="00394CDD">
        <w:t>was used as the primary sensor.</w:t>
      </w:r>
    </w:p>
    <w:p w14:paraId="54A0DAF3" w14:textId="77777777" w:rsidR="00394CDD" w:rsidRDefault="00394CDD" w:rsidP="00615065"/>
    <w:p w14:paraId="095E2DC8" w14:textId="0E7C1F3E" w:rsidR="00615065" w:rsidRDefault="008C0A7C" w:rsidP="00615065">
      <w:r>
        <w:lastRenderedPageBreak/>
        <w:t>The gas data logger recorded</w:t>
      </w:r>
      <w:r w:rsidR="00615065">
        <w:t xml:space="preserve"> cumulative pulses over the monitoring period. Pulses for each data recording interval (30 sec</w:t>
      </w:r>
      <w:r>
        <w:t>ond</w:t>
      </w:r>
      <w:r w:rsidR="00615065">
        <w:t>s) were calculated as the difference from one record to the next. In all cases for storage water heaters, the difference was always 0 or 1 pulse. The MJ of gas input for each record was calculated as the gas heating rate times the n</w:t>
      </w:r>
      <w:r w:rsidR="00D65A8F">
        <w:t>umber of pulses divided by 100.</w:t>
      </w:r>
    </w:p>
    <w:p w14:paraId="7CB2A13A" w14:textId="77777777" w:rsidR="009F12A7" w:rsidRDefault="009F12A7" w:rsidP="00615065"/>
    <w:p w14:paraId="7D0EF9F7" w14:textId="39FC87A6" w:rsidR="00615065" w:rsidRDefault="00615065" w:rsidP="00615065">
      <w:r>
        <w:t>The next step was to scan forward to ascertain when the next gas pulse occurred by search for the next 1 – this was displayed as the number of row</w:t>
      </w:r>
      <w:r w:rsidR="00394CDD">
        <w:t>s</w:t>
      </w:r>
      <w:r>
        <w:t xml:space="preserve"> until the next pulse. Where this gap was less than the specified value (usually around 5 records) then the current record was tagged as part of a single heating cycle. Otherwise it was tagged as Pilot (energy consumed by the pilot light). This </w:t>
      </w:r>
      <w:r w:rsidR="00D65A8F">
        <w:t xml:space="preserve">approach </w:t>
      </w:r>
      <w:r>
        <w:t>effectively labels all heating cycles as clusters with all other periods labelled as Pilot.</w:t>
      </w:r>
    </w:p>
    <w:p w14:paraId="04C84EB0" w14:textId="77777777" w:rsidR="00D65A8F" w:rsidRDefault="00D65A8F" w:rsidP="00615065"/>
    <w:p w14:paraId="42986E4B" w14:textId="475583AA" w:rsidR="00615065" w:rsidRDefault="00615065" w:rsidP="00615065">
      <w:r>
        <w:t xml:space="preserve">The first record in each </w:t>
      </w:r>
      <w:r w:rsidR="00D65A8F">
        <w:t xml:space="preserve">heating </w:t>
      </w:r>
      <w:r>
        <w:t>cycle cluster was identified and the length of the cycle in minutes and the energy in the cycle in MJ was summed for the current cycle. A separate tag was added that identified all cycle starts and all pilot events where there was any gas consumption. Filtering on non-blank r</w:t>
      </w:r>
      <w:r w:rsidR="00511A6C">
        <w:t>ecords for the last field allowed</w:t>
      </w:r>
      <w:r>
        <w:t xml:space="preserve"> the key gas consumption data to be extracted for </w:t>
      </w:r>
      <w:r w:rsidR="00511A6C">
        <w:t>each house.</w:t>
      </w:r>
    </w:p>
    <w:p w14:paraId="168354B6" w14:textId="77777777" w:rsidR="00511A6C" w:rsidRDefault="00511A6C" w:rsidP="00615065"/>
    <w:p w14:paraId="6CCC0CEF" w14:textId="5EAD2788" w:rsidR="00615065" w:rsidRDefault="00615065" w:rsidP="00511A6C">
      <w:pPr>
        <w:pStyle w:val="Heading2"/>
      </w:pPr>
      <w:bookmarkStart w:id="42" w:name="_Toc468355611"/>
      <w:r>
        <w:t xml:space="preserve">Hot water </w:t>
      </w:r>
      <w:r w:rsidR="00CD4340">
        <w:t xml:space="preserve">data </w:t>
      </w:r>
      <w:r>
        <w:t>analysis</w:t>
      </w:r>
      <w:bookmarkEnd w:id="42"/>
    </w:p>
    <w:p w14:paraId="1E4D28CB" w14:textId="77777777" w:rsidR="00C12650" w:rsidRDefault="00615065" w:rsidP="00615065">
      <w:r>
        <w:t xml:space="preserve">Each house was monitored for </w:t>
      </w:r>
      <w:r w:rsidR="00E92E77">
        <w:t xml:space="preserve">a period of </w:t>
      </w:r>
      <w:r>
        <w:t>65 to 80 days, so this represents around 200,000 records at 30 sec</w:t>
      </w:r>
      <w:r w:rsidR="00E92E77">
        <w:t>ond</w:t>
      </w:r>
      <w:r>
        <w:t xml:space="preserve"> intervals. All water meters were configured to provide 72.5 pulses</w:t>
      </w:r>
      <w:r w:rsidR="00E92E77">
        <w:t xml:space="preserve"> per litre</w:t>
      </w:r>
      <w:r>
        <w:t xml:space="preserve"> of hot water</w:t>
      </w:r>
      <w:r w:rsidR="00E92E77">
        <w:t xml:space="preserve"> (one pulse for each 13.79</w:t>
      </w:r>
      <w:r w:rsidR="00C12650">
        <w:t xml:space="preserve"> millilitre</w:t>
      </w:r>
      <w:r w:rsidR="00E92E77">
        <w:t xml:space="preserve"> </w:t>
      </w:r>
      <w:r w:rsidR="00C12650">
        <w:t>(</w:t>
      </w:r>
      <w:r w:rsidR="00E92E77">
        <w:t>ml</w:t>
      </w:r>
      <w:r w:rsidR="00C12650">
        <w:t>)</w:t>
      </w:r>
      <w:r w:rsidR="00E92E77">
        <w:t>)</w:t>
      </w:r>
      <w:r>
        <w:t>. Water volume was metered on the cold water inlet</w:t>
      </w:r>
      <w:r w:rsidR="00C12650">
        <w:t xml:space="preserve"> to the water heater</w:t>
      </w:r>
      <w:r>
        <w:t xml:space="preserve"> to ensure that the meter calibration</w:t>
      </w:r>
      <w:r w:rsidR="00C12650">
        <w:t xml:space="preserve"> remained within specification.</w:t>
      </w:r>
    </w:p>
    <w:p w14:paraId="79EBE213" w14:textId="77777777" w:rsidR="00C12650" w:rsidRDefault="00C12650" w:rsidP="00615065"/>
    <w:p w14:paraId="6B1916EC" w14:textId="43A9BC8A" w:rsidR="00615065" w:rsidRDefault="00615065" w:rsidP="00615065">
      <w:r>
        <w:t>With such fine resolution of the water entering the water heater, a lot of very small events of less than 100</w:t>
      </w:r>
      <w:r w:rsidR="00C12650">
        <w:t xml:space="preserve"> </w:t>
      </w:r>
      <w:r>
        <w:t xml:space="preserve">ml </w:t>
      </w:r>
      <w:r w:rsidR="00C12650">
        <w:t xml:space="preserve">(0.1 Litre) </w:t>
      </w:r>
      <w:r>
        <w:t>were found to be occurring on most systems</w:t>
      </w:r>
      <w:r w:rsidR="00C12650">
        <w:t xml:space="preserve"> (most were a single pulse = 13.79 ml</w:t>
      </w:r>
      <w:r>
        <w:t>). During a heating cycle in a storage system, the water temperature increases and the water volume expands slightly. Excess water is normally expelled through an expansion valve</w:t>
      </w:r>
      <w:r w:rsidR="00C12650">
        <w:t xml:space="preserve">, </w:t>
      </w:r>
      <w:r>
        <w:t>as there is a check valve on the water</w:t>
      </w:r>
      <w:r w:rsidR="00C12650">
        <w:t xml:space="preserve"> heater inlet to stop back flow</w:t>
      </w:r>
      <w:r>
        <w:t>. Many of these small events are likely to be making up the water volume in the storage tank as the water heater cools between heating cycles. The volume of water lost in these very small events is generally small, less than 1% of the total volume of hot water used. The theoretical expansion loss for water supplied at 15°C and a hot water storage temperature of 60°C should be about 1.6%. The apparent expansion losses from all houses (assuming that all events &lt;</w:t>
      </w:r>
      <w:r w:rsidR="00C12650">
        <w:t xml:space="preserve"> </w:t>
      </w:r>
      <w:r>
        <w:t>0.1 litre were associated with expansion loss) were less than 1%, which is lower than expected in most cases.</w:t>
      </w:r>
    </w:p>
    <w:p w14:paraId="7BC514B5" w14:textId="77777777" w:rsidR="00C12650" w:rsidRDefault="00C12650" w:rsidP="00615065"/>
    <w:p w14:paraId="3C913D5E" w14:textId="2D869752" w:rsidR="00615065" w:rsidRDefault="00615065" w:rsidP="00615065">
      <w:r>
        <w:t>As for gas</w:t>
      </w:r>
      <w:r w:rsidR="00561A07">
        <w:t xml:space="preserve"> meters</w:t>
      </w:r>
      <w:r>
        <w:t>, the water pulses were recorded as a cumulative value by the data logger. For each 30 second record, th</w:t>
      </w:r>
      <w:r w:rsidR="00860A54">
        <w:t>e volume of hot water flow</w:t>
      </w:r>
      <w:r>
        <w:t xml:space="preserve"> was calculated from the difference in cumulative pulses between records. Unlike gas, most</w:t>
      </w:r>
      <w:r w:rsidR="00561A07">
        <w:t xml:space="preserve"> hot water events have</w:t>
      </w:r>
      <w:r>
        <w:t xml:space="preserve"> a significant flow rate (e.g. 2 to 5 litr</w:t>
      </w:r>
      <w:r w:rsidR="00561A07">
        <w:t>es per minute) which represents around</w:t>
      </w:r>
      <w:r>
        <w:t xml:space="preserve"> 10 to 40 pulses per 30 second period. A flag</w:t>
      </w:r>
      <w:r w:rsidR="00561A07">
        <w:t xml:space="preserve"> in the spreadsheet</w:t>
      </w:r>
      <w:r>
        <w:t xml:space="preserve"> that showed whether hot water was being used or not during each record was added (1 or 0). A similar approach to </w:t>
      </w:r>
      <w:r w:rsidR="00561A07">
        <w:t xml:space="preserve">the analysis of the </w:t>
      </w:r>
      <w:r>
        <w:t>gas cycles was used where the first record in a hot water event was identified. Data for the whole hot water event was then summed to give the event length in minutes, event volume in litres and the event flow rate. The hot water event details (excludi</w:t>
      </w:r>
      <w:r w:rsidR="00561A07">
        <w:t>ng blanks) were</w:t>
      </w:r>
      <w:r>
        <w:t xml:space="preserve"> then copied to the summary sheet for further detailed analysis. This approach treats overlapping hot water use in different end uses as a single event. However, overlapping events are likely to be relatively rare in practice.</w:t>
      </w:r>
    </w:p>
    <w:p w14:paraId="7C708EAA" w14:textId="77777777" w:rsidR="00561A07" w:rsidRDefault="00561A07" w:rsidP="00615065"/>
    <w:p w14:paraId="5AF40B34" w14:textId="77777777" w:rsidR="00E1348D" w:rsidRDefault="00615065" w:rsidP="00615065">
      <w:r>
        <w:t>The water data logger also had two temperature sensors embedded in copper tags that were used to measure pipe temperatures. These tags were mounted on the metal pipe</w:t>
      </w:r>
      <w:r w:rsidR="00E1348D">
        <w:t>s</w:t>
      </w:r>
      <w:r>
        <w:t xml:space="preserve"> with heat conducting paste and fully enclosed and taped with soft insulation, which was firmly strapped to ensure good contact with the pipe</w:t>
      </w:r>
      <w:r w:rsidR="00E1348D">
        <w:t>s.</w:t>
      </w:r>
    </w:p>
    <w:p w14:paraId="4C4913C7" w14:textId="77777777" w:rsidR="00E1348D" w:rsidRDefault="00E1348D" w:rsidP="00615065"/>
    <w:p w14:paraId="66785E59" w14:textId="77777777" w:rsidR="00850D81" w:rsidRDefault="00850D81" w:rsidP="00615065">
      <w:r>
        <w:br w:type="page"/>
      </w:r>
    </w:p>
    <w:p w14:paraId="2AEC0CB3" w14:textId="710EF921" w:rsidR="00615065" w:rsidRDefault="00615065" w:rsidP="00615065">
      <w:r>
        <w:lastRenderedPageBreak/>
        <w:t xml:space="preserve">For many </w:t>
      </w:r>
      <w:r w:rsidR="00E1348D">
        <w:t>of the storage water heaters</w:t>
      </w:r>
      <w:r>
        <w:t xml:space="preserve"> there was some heat conduction along the cold pipe when there was no hot water flow. This meant that the recorded pipe temperature was significantly above </w:t>
      </w:r>
      <w:r w:rsidR="00E1348D">
        <w:t xml:space="preserve">the </w:t>
      </w:r>
      <w:r>
        <w:t>ambient</w:t>
      </w:r>
      <w:r w:rsidR="00C75196">
        <w:t xml:space="preserve"> </w:t>
      </w:r>
      <w:r w:rsidR="00E1348D">
        <w:t>temperature</w:t>
      </w:r>
      <w:r>
        <w:t xml:space="preserve"> for the cold pipe when there was no hot water flow. For some, the cold water temperature was closer to the ambient temperature, especially where there was a significant run of exposed pipe before the inlet. Conversely, the hot water sensor was usually located close</w:t>
      </w:r>
      <w:r w:rsidR="00E1348D">
        <w:t xml:space="preserve"> to</w:t>
      </w:r>
      <w:r>
        <w:t xml:space="preserve"> the</w:t>
      </w:r>
      <w:r w:rsidR="00E1348D">
        <w:t xml:space="preserve"> hot water</w:t>
      </w:r>
      <w:r>
        <w:t xml:space="preserve"> outlet but often downstream of a heat trap, so the hot water temperature sensor usually recorded a temperature significantly colder than the hot water storage temperature when there was no hot water flow (but usually warmer than ambient air). When hot water was used, cold water would flow past the cold water temperature sensor and the recorded temperature would fall (or sometimes rise if the air was very cold). Similarly, hot water would flow past the hot water temperature sensor and </w:t>
      </w:r>
      <w:r w:rsidR="00C75196">
        <w:t xml:space="preserve">the </w:t>
      </w:r>
      <w:r>
        <w:t>recorded temperature would always rise. As there is some thermal mass associated with the pipes upstream of each sensor, the temperature tends towards a stable value the longer the hot water flow event persists. In winter when the air temperature was colder than the cold water supply temperature, a slug of cooler water would enter the water heater. The temperature would then revert to the supply temperature within a minute or so of water flow.</w:t>
      </w:r>
    </w:p>
    <w:p w14:paraId="6228CBDB" w14:textId="77777777" w:rsidR="00E1348D" w:rsidRDefault="00E1348D" w:rsidP="00615065"/>
    <w:p w14:paraId="3CB008CB" w14:textId="4D998148" w:rsidR="00615065" w:rsidRDefault="003B3251" w:rsidP="00E1348D">
      <w:pPr>
        <w:pStyle w:val="Figuretitle"/>
      </w:pPr>
      <w:r>
        <w:t>FIGURE</w:t>
      </w:r>
      <w:r w:rsidR="00615065">
        <w:t xml:space="preserve"> </w:t>
      </w:r>
      <w:r w:rsidR="003E0780">
        <w:t>A1</w:t>
      </w:r>
      <w:r w:rsidR="00615065">
        <w:t>: P</w:t>
      </w:r>
      <w:r>
        <w:t>LOT OF WATER VOLUME, COLD WATER TEMPERATURE AND HOT WATER TEMPERATURE DURING LOGGING</w:t>
      </w:r>
    </w:p>
    <w:p w14:paraId="484E1E73" w14:textId="77777777" w:rsidR="00615065" w:rsidRDefault="00615065" w:rsidP="00C75196">
      <w:pPr>
        <w:jc w:val="center"/>
      </w:pPr>
      <w:r>
        <w:rPr>
          <w:noProof/>
          <w:lang w:eastAsia="en-AU"/>
        </w:rPr>
        <w:drawing>
          <wp:inline distT="0" distB="0" distL="0" distR="0" wp14:anchorId="40FE78FC" wp14:editId="36ADD2DE">
            <wp:extent cx="4308653" cy="2957565"/>
            <wp:effectExtent l="0" t="0" r="0" b="0"/>
            <wp:docPr id="7" name="Picture 7" descr="The graph shows cold water pipe temperature (blue line), hot water pipe temperature (red line) and hot water use data (green line) collected at one of the houses over a day and a half period. The temperature of the hot water pipe can be seen to increase and the temperature of the cold water pipe decrease when hot water is used." title="Plot of water volume, cold water temperature and hot water temperature during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8876" cy="2971447"/>
                    </a:xfrm>
                    <a:prstGeom prst="rect">
                      <a:avLst/>
                    </a:prstGeom>
                    <a:noFill/>
                  </pic:spPr>
                </pic:pic>
              </a:graphicData>
            </a:graphic>
          </wp:inline>
        </w:drawing>
      </w:r>
    </w:p>
    <w:p w14:paraId="692B09D8" w14:textId="77777777" w:rsidR="00C75196" w:rsidRDefault="00C75196" w:rsidP="00615065"/>
    <w:p w14:paraId="31ADDAFD" w14:textId="77777777" w:rsidR="00C75196" w:rsidRDefault="00C75196" w:rsidP="00615065"/>
    <w:p w14:paraId="77F2FF49" w14:textId="755944D5" w:rsidR="00615065" w:rsidRDefault="00615065" w:rsidP="00615065">
      <w:r>
        <w:t>Some investigation showed that for hot water events of more than about 15 litres</w:t>
      </w:r>
      <w:r w:rsidR="00FA34B5">
        <w:t>,</w:t>
      </w:r>
      <w:r>
        <w:t xml:space="preserve"> or 5 records (150 sec</w:t>
      </w:r>
      <w:r w:rsidR="00FA34B5">
        <w:t>onds</w:t>
      </w:r>
      <w:r>
        <w:t xml:space="preserve">), the cold and hot temperatures reached fairly stable values. One particular issue was that where a long run of outside pipe was present before the inlet of the water heater, a slug of cooler water (in winter) or warmer water (in summer) would pass the temperature sensor before settling to the cold water supply temperature. This made analysis more complex for the cold inlet, which is why a dynamic window associated with each hot water event was used. The cold water temperature was the </w:t>
      </w:r>
      <w:r w:rsidR="00FA34B5" w:rsidRPr="00FA34B5">
        <w:rPr>
          <w:b/>
          <w:i/>
        </w:rPr>
        <w:t>average</w:t>
      </w:r>
      <w:r>
        <w:t xml:space="preserve"> temperature that occurred during the hot water event across a window that extended from 150 secs after the start of the water event (if longer than 150 secs or 5 records) or from the start (if shorter than 150 secs) through a period that included 1 min</w:t>
      </w:r>
      <w:r w:rsidR="00FA34B5">
        <w:t>ute</w:t>
      </w:r>
      <w:r>
        <w:t xml:space="preserve"> (2 records) after the end of the hot water event. The cold water supply temperature could then be accurately assessed if only larger hot water events (typically &gt;15 litres) were examined over the monitoring period. This method showed a very stable and slowly changing cold water supply temperature over the monitoring period (see </w:t>
      </w:r>
      <w:r w:rsidR="00FA34B5">
        <w:t xml:space="preserve">Figure </w:t>
      </w:r>
      <w:r w:rsidR="003E0780">
        <w:t>A2</w:t>
      </w:r>
      <w:r>
        <w:t>), which was found to decline over the</w:t>
      </w:r>
      <w:r w:rsidR="00FA34B5">
        <w:t xml:space="preserve"> monitoring period as expected.</w:t>
      </w:r>
    </w:p>
    <w:p w14:paraId="519DEB50" w14:textId="77777777" w:rsidR="00FA34B5" w:rsidRDefault="00FA34B5" w:rsidP="00615065"/>
    <w:p w14:paraId="403887BC" w14:textId="1C6B9E17" w:rsidR="00615065" w:rsidRDefault="00615065" w:rsidP="00615065">
      <w:r>
        <w:lastRenderedPageBreak/>
        <w:t>The hot water temperature was the maximum temperature that occurred during the hot water event (plus a small window at the end). A small window at the end of each hot water event was added as it was found that the min</w:t>
      </w:r>
      <w:r w:rsidR="00FA34B5">
        <w:t>imum</w:t>
      </w:r>
      <w:r>
        <w:t>/max</w:t>
      </w:r>
      <w:r w:rsidR="00FA34B5">
        <w:t>imum</w:t>
      </w:r>
      <w:r>
        <w:t xml:space="preserve"> sometimes occurred a minute or two after the hot water flow stopped. As the hot water temperature always increased during a hot water event, a maxima was the best measure. The variation in the hot water temperature is within the expect hyster</w:t>
      </w:r>
      <w:r w:rsidR="00FA34B5">
        <w:t>es</w:t>
      </w:r>
      <w:r>
        <w:t>is of the stored hot water control and the variability of the mixing valve (where present). Some of the old storage systems had highly variable delivery temperatures. Both hot and cold temperature measurements showed significant thermal mass in the system (mass of pipes) with a time constant of more than 1 minute to adjust the temperature, which is why a dynamic assessment window was needed to more accurately assess the</w:t>
      </w:r>
      <w:r w:rsidR="003E0780">
        <w:t xml:space="preserve"> cold water supply temperature.</w:t>
      </w:r>
    </w:p>
    <w:p w14:paraId="148DD52C" w14:textId="77777777" w:rsidR="00FA34B5" w:rsidRDefault="00FA34B5" w:rsidP="00615065"/>
    <w:p w14:paraId="53BC06A5" w14:textId="1F876136" w:rsidR="00615065" w:rsidRDefault="0096769D" w:rsidP="00FA34B5">
      <w:pPr>
        <w:pStyle w:val="Figuretitle"/>
      </w:pPr>
      <w:r>
        <w:t>FIGURE</w:t>
      </w:r>
      <w:r w:rsidR="00615065">
        <w:t xml:space="preserve"> </w:t>
      </w:r>
      <w:r w:rsidR="003E0780">
        <w:t>A2</w:t>
      </w:r>
      <w:r>
        <w:t>: PLOT OF EVENT HOT AND COLD WATER TEMPERATURES AS A FUNCTION OF EVENT SIZE</w:t>
      </w:r>
    </w:p>
    <w:p w14:paraId="6F57CF7D" w14:textId="77777777" w:rsidR="00615065" w:rsidRDefault="00615065" w:rsidP="00FA34B5">
      <w:pPr>
        <w:jc w:val="center"/>
      </w:pPr>
      <w:r>
        <w:rPr>
          <w:noProof/>
          <w:lang w:eastAsia="en-AU"/>
        </w:rPr>
        <w:drawing>
          <wp:inline distT="0" distB="0" distL="0" distR="0" wp14:anchorId="6C95DB21" wp14:editId="098A49CD">
            <wp:extent cx="4315968" cy="2819672"/>
            <wp:effectExtent l="0" t="0" r="8890" b="0"/>
            <wp:docPr id="10" name="Picture 10" descr="The graph plots the hot water temperature (red squares) and the cold water temperature (blue diamonds) at one of the houses for different hot water use event (Litres) sizes." title="Plot of event hot and cold water temperatures as a function of ev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30107" cy="2828909"/>
                    </a:xfrm>
                    <a:prstGeom prst="rect">
                      <a:avLst/>
                    </a:prstGeom>
                    <a:noFill/>
                  </pic:spPr>
                </pic:pic>
              </a:graphicData>
            </a:graphic>
          </wp:inline>
        </w:drawing>
      </w:r>
    </w:p>
    <w:p w14:paraId="16BFEFAA" w14:textId="77777777" w:rsidR="00615065" w:rsidRPr="002D5209" w:rsidRDefault="00615065" w:rsidP="00FA34B5">
      <w:pPr>
        <w:jc w:val="center"/>
        <w:rPr>
          <w:sz w:val="18"/>
          <w:szCs w:val="18"/>
        </w:rPr>
      </w:pPr>
      <w:r w:rsidRPr="002D5209">
        <w:rPr>
          <w:sz w:val="18"/>
          <w:szCs w:val="18"/>
        </w:rPr>
        <w:t>Note: these are recorded over several months so represent changing cold water conditions</w:t>
      </w:r>
      <w:r>
        <w:rPr>
          <w:sz w:val="18"/>
          <w:szCs w:val="18"/>
        </w:rPr>
        <w:t>.</w:t>
      </w:r>
    </w:p>
    <w:p w14:paraId="44FDDFBD" w14:textId="77777777" w:rsidR="00FA34B5" w:rsidRDefault="00FA34B5" w:rsidP="00615065"/>
    <w:p w14:paraId="384FA0A8" w14:textId="77777777" w:rsidR="00FA34B5" w:rsidRDefault="00FA34B5" w:rsidP="00615065"/>
    <w:p w14:paraId="5C5A0CF8" w14:textId="77777777" w:rsidR="00615065" w:rsidRDefault="00615065" w:rsidP="00615065">
      <w:r>
        <w:t xml:space="preserve">Another approach was also examined that used a volume weighted temperature measurement for both hot and cold water. This showed quite satisfactory results as the impact of very small events is discounted by the volume of hot water. This tends to underestimate the hot water delivery temperature by a few degrees, mainly due to the time constant of the thermal mass of the pipe. The result for the cold water temperature was quite good in that it was a bit more variable than that pure supply temperature estimated by the period method, but this is probably more indicative of the cold water temperature received by the water heater. Note that both volume weighted approaches suffer from the time lag associated with thermal mass and slow temperature change in the pipes. The weighted average cold temperature was sometimes above the cold supply temperature (event average) and sometimes below, depending on conduction from the water heater and the ambient conditions. The weighted average value has the added advantage of being fairly simple to calculate (unlike the dynamic event window). </w:t>
      </w:r>
    </w:p>
    <w:p w14:paraId="32762E29" w14:textId="77777777" w:rsidR="0096769D" w:rsidRDefault="0096769D" w:rsidP="00615065"/>
    <w:p w14:paraId="05B0797D" w14:textId="7F411114" w:rsidR="00615065" w:rsidRDefault="00615065" w:rsidP="00615065">
      <w:r>
        <w:t>When daily values for larger events are plotted over time, a pattern becomes clear. The fol</w:t>
      </w:r>
      <w:r w:rsidR="00321099">
        <w:t>lowing example is for House GWH1</w:t>
      </w:r>
      <w:r>
        <w:t xml:space="preserve">. </w:t>
      </w:r>
      <w:r w:rsidR="00321099">
        <w:t>(</w:t>
      </w:r>
      <w:r>
        <w:t>Note that event data is filtered for larger hot water events only while weighted values are volume weighted daily averages for all hot water events.</w:t>
      </w:r>
      <w:r w:rsidR="00321099">
        <w:t>)</w:t>
      </w:r>
    </w:p>
    <w:p w14:paraId="73485401" w14:textId="10384FF9" w:rsidR="00321099" w:rsidRDefault="00321099" w:rsidP="00615065"/>
    <w:p w14:paraId="460D221A" w14:textId="77777777" w:rsidR="00321099" w:rsidRDefault="00321099" w:rsidP="00321099">
      <w:r>
        <w:t xml:space="preserve">Based on the temperature analysis, a constant value for hot water temperature is allocated to each water heater (separate value before and after the water heater changeover) and a function (line of best fit) is developed for the cold water temperature over the monitoring period (based on the event average). </w:t>
      </w:r>
    </w:p>
    <w:p w14:paraId="6E9FC1B3" w14:textId="77777777" w:rsidR="00AB50E8" w:rsidRDefault="00AB50E8" w:rsidP="00AB50E8">
      <w:r>
        <w:lastRenderedPageBreak/>
        <w:t>These nominal values are used to calculate hot water energy for each event.</w:t>
      </w:r>
    </w:p>
    <w:p w14:paraId="2CEEC8B6" w14:textId="6B003D98" w:rsidR="00AB50E8" w:rsidRDefault="00AB50E8" w:rsidP="00615065"/>
    <w:p w14:paraId="5E315965" w14:textId="30EA4C4E" w:rsidR="00615065" w:rsidRDefault="00321099" w:rsidP="00321099">
      <w:pPr>
        <w:pStyle w:val="Figuretitle"/>
      </w:pPr>
      <w:r>
        <w:t>FIGURE</w:t>
      </w:r>
      <w:r w:rsidR="00615065">
        <w:t xml:space="preserve"> </w:t>
      </w:r>
      <w:r w:rsidR="003E0780">
        <w:t>A3</w:t>
      </w:r>
      <w:r>
        <w:t>: PLOT OF EVENT HOT AND COLD WATER TEMPERATURE FOR LARGER EVENTS OVER THE MONITORING PERIOD, HOUSE GWH1</w:t>
      </w:r>
    </w:p>
    <w:p w14:paraId="263F5F3F" w14:textId="77777777" w:rsidR="00615065" w:rsidRDefault="00615065" w:rsidP="00321099">
      <w:pPr>
        <w:jc w:val="center"/>
      </w:pPr>
      <w:r>
        <w:rPr>
          <w:noProof/>
          <w:lang w:eastAsia="en-AU"/>
        </w:rPr>
        <w:drawing>
          <wp:inline distT="0" distB="0" distL="0" distR="0" wp14:anchorId="6022B17B" wp14:editId="52E04007">
            <wp:extent cx="4294023" cy="2805335"/>
            <wp:effectExtent l="0" t="0" r="0" b="0"/>
            <wp:docPr id="13" name="Picture 13" descr="The graph shows average hot water temperature (red line) and cold water temperature (dark blue line) for larger hot water use events over the entire monitoring period at house GWH1. The average daily outside air temperature is also shown on the graph (light blue line)." title="Plot of event hot and cold water temperature for larger events over the monitoring period, house GW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18126" cy="2821082"/>
                    </a:xfrm>
                    <a:prstGeom prst="rect">
                      <a:avLst/>
                    </a:prstGeom>
                    <a:noFill/>
                  </pic:spPr>
                </pic:pic>
              </a:graphicData>
            </a:graphic>
          </wp:inline>
        </w:drawing>
      </w:r>
    </w:p>
    <w:p w14:paraId="7E393AB3" w14:textId="77777777" w:rsidR="00321099" w:rsidRDefault="00321099" w:rsidP="00615065"/>
    <w:p w14:paraId="1FDDAA4F" w14:textId="77777777" w:rsidR="00321099" w:rsidRDefault="00321099" w:rsidP="00615065"/>
    <w:p w14:paraId="6D8AAAA5" w14:textId="0832EC78" w:rsidR="00615065" w:rsidRDefault="00AB50E8" w:rsidP="00615065">
      <w:r>
        <w:t xml:space="preserve">The next step was to </w:t>
      </w:r>
      <w:r w:rsidR="00615065">
        <w:t xml:space="preserve">separately examine </w:t>
      </w:r>
      <w:r>
        <w:t xml:space="preserve">the </w:t>
      </w:r>
      <w:r w:rsidR="00615065">
        <w:t>temperature sensors that have been strapped to hot water pipes that feed individual hot water taps, typically on the sink in the bathroom and in the kitchen. These sensors recorded temperature of the pipe every 10 minutes. This is fairly crude, but a rise in average temperature of more than 3</w:t>
      </w:r>
      <w:r>
        <w:t xml:space="preserve"> </w:t>
      </w:r>
      <w:r w:rsidR="00615065">
        <w:t>K indicates that hot water is likely to have been used in the previous 10 minutes. A flag was added to the raw temperature data to indicate whether hot water use was evident. For each hot water event, a lookup was undertaken to see whether there was hot water used on any of the monitored end uses – if so, these are marked with TRUE. This flag needs to be treated as a qualitative marker for several reasons. Firstly, the temperature flag goes on only once and it is possible that there are several small uses over a period longer than 10 minutes which are difficult to interpret from the data. Secondly, a temperature flag is not a unique indicator of hot water end use. For example, someone may use a hot tap in the bathroom before or after they take a shower. So it is not possible to differentiate the specific end use and allocate all hot water to one end use or another as all end uses are not monitored. The third consideration is that each 10 minute data interval for temperature recording corresponds to some 20 records in the hot water use data (30 sec</w:t>
      </w:r>
      <w:r>
        <w:t>onds</w:t>
      </w:r>
      <w:r w:rsidR="00615065">
        <w:t>). There may be several hot water events in that 10 min period, some of which may be for other end uses. Sometimes two different temperature flags may be present across several hot water events. However, the temperature flags do seem to indicate an approximate allocation of hot water use in a qualitative sense.</w:t>
      </w:r>
    </w:p>
    <w:p w14:paraId="29DEB13F" w14:textId="77777777" w:rsidR="00AB50E8" w:rsidRDefault="00AB50E8" w:rsidP="00615065"/>
    <w:p w14:paraId="7BC1685C" w14:textId="77777777" w:rsidR="00615065" w:rsidRDefault="00615065" w:rsidP="00615065">
      <w:r>
        <w:t xml:space="preserve">For most houses, some water using appliances were also monitored, typically a clothes washer and sometimes a dishwasher. The use of these appliances is also marked with a flag when they are on. For these appliances, a review of the data can reveal whether the operation of the appliance appears to correlate with hot water use. If using hot water, clothes washers tend to use a significant volume of hot water at the start of the cycle. In contrast, dishwashers connected to hot water (relatively unusual) tend to use smaller volumes two or three times through the cycle. Two dishwashers appeared to be connected to hot water (at least for some cycles) but these did not have pipe temperature sensors. The problem with electrical measurements is that the cycles for these appliances are quite long (several hours in many cases) and there may be some coincidental hot water use during the period, so this needs to be interpreted with caution. Pipe sensors on appliances appear to provide better flags for hot water use. It is important to note that in the summary sheet only the parts of the appliance cycle that </w:t>
      </w:r>
      <w:r>
        <w:lastRenderedPageBreak/>
        <w:t>coincide with hot water events are shown. The full appliance cycles against all hot water records can be examined in the raw data sheets.</w:t>
      </w:r>
    </w:p>
    <w:p w14:paraId="3BA6D930" w14:textId="77777777" w:rsidR="003403A3" w:rsidRDefault="003403A3" w:rsidP="00615065"/>
    <w:p w14:paraId="45CD8B55" w14:textId="0D8EFF92" w:rsidR="00615065" w:rsidRDefault="00AB50E8" w:rsidP="00615065">
      <w:r>
        <w:t>The next step was</w:t>
      </w:r>
      <w:r w:rsidR="00615065">
        <w:t xml:space="preserve"> to undertake daily calculations for a range of parameters such as water temperatures, hot water use, hot water energy, gas input energy and overall performance. A range of </w:t>
      </w:r>
      <w:r>
        <w:t>other performance parameters were</w:t>
      </w:r>
      <w:r w:rsidR="00615065">
        <w:t xml:space="preserve"> then calculated</w:t>
      </w:r>
      <w:r>
        <w:t>,</w:t>
      </w:r>
      <w:r w:rsidR="00615065">
        <w:t xml:space="preserve"> such as:</w:t>
      </w:r>
    </w:p>
    <w:p w14:paraId="796703BB" w14:textId="77777777" w:rsidR="00615065" w:rsidRDefault="00615065" w:rsidP="0076317F">
      <w:pPr>
        <w:pStyle w:val="ListParagraph"/>
        <w:numPr>
          <w:ilvl w:val="0"/>
          <w:numId w:val="20"/>
        </w:numPr>
      </w:pPr>
      <w:r>
        <w:t>Comparative data before and after such as hot water volume, hot water energy, gas energy and overall task efficiency</w:t>
      </w:r>
    </w:p>
    <w:p w14:paraId="0007248F" w14:textId="77777777" w:rsidR="00615065" w:rsidRDefault="00615065" w:rsidP="0076317F">
      <w:pPr>
        <w:pStyle w:val="ListParagraph"/>
        <w:numPr>
          <w:ilvl w:val="0"/>
          <w:numId w:val="20"/>
        </w:numPr>
      </w:pPr>
      <w:r>
        <w:t>Analysis on the basis of hot water event size and likely end use for hot water</w:t>
      </w:r>
    </w:p>
    <w:p w14:paraId="2D122CBC" w14:textId="77777777" w:rsidR="00615065" w:rsidRDefault="00615065" w:rsidP="0076317F">
      <w:pPr>
        <w:pStyle w:val="ListParagraph"/>
        <w:numPr>
          <w:ilvl w:val="0"/>
          <w:numId w:val="20"/>
        </w:numPr>
      </w:pPr>
      <w:r>
        <w:t>Time of day hot water use and hot water energy.</w:t>
      </w:r>
    </w:p>
    <w:p w14:paraId="19933FAC" w14:textId="3358667C" w:rsidR="00615065" w:rsidRDefault="00615065" w:rsidP="00615065"/>
    <w:p w14:paraId="1E5FE5B1" w14:textId="33D266FF" w:rsidR="00CD4340" w:rsidRDefault="00CD4340" w:rsidP="00CD4340">
      <w:pPr>
        <w:pStyle w:val="Heading2"/>
      </w:pPr>
      <w:bookmarkStart w:id="43" w:name="_Toc468355612"/>
      <w:r>
        <w:t>Estimation of annual gas consumption</w:t>
      </w:r>
      <w:bookmarkEnd w:id="43"/>
    </w:p>
    <w:p w14:paraId="62CB7017" w14:textId="66B65E9F" w:rsidR="00617847" w:rsidRDefault="00617847" w:rsidP="00617847">
      <w:r>
        <w:t>Based on the analysis of monitoring data for the old and new water heater, it was possible to estimate an annual energy consumption for both systems. The overall principle is as set out in AS/NZS4234</w:t>
      </w:r>
      <w:r w:rsidR="003403A3">
        <w:rPr>
          <w:rStyle w:val="FootnoteReference"/>
        </w:rPr>
        <w:footnoteReference w:id="46"/>
      </w:r>
      <w:r>
        <w:t xml:space="preserve"> for Zone 4, with specific variations as set out below.</w:t>
      </w:r>
    </w:p>
    <w:p w14:paraId="1577D24E" w14:textId="77777777" w:rsidR="00617847" w:rsidRDefault="00617847" w:rsidP="00617847"/>
    <w:p w14:paraId="31981D8A" w14:textId="481EF553" w:rsidR="00617847" w:rsidRDefault="00617847" w:rsidP="00617847">
      <w:r w:rsidRPr="008D7AFA">
        <w:rPr>
          <w:b/>
        </w:rPr>
        <w:t>Hot water demand</w:t>
      </w:r>
      <w:r>
        <w:t xml:space="preserve">: given that the monitoring period was from April to June, the hot water demand is likely to be in an </w:t>
      </w:r>
      <w:r w:rsidR="003403A3">
        <w:t>“</w:t>
      </w:r>
      <w:r>
        <w:t>intermediate to winter</w:t>
      </w:r>
      <w:r w:rsidR="003403A3">
        <w:t>”</w:t>
      </w:r>
      <w:r>
        <w:t xml:space="preserve"> demand level. AS/NZS4234 assumes a seasonal energy demand profile of 1.0 in winter (winter peak demand = June, July, August and September) and minimum hot water demand of 0.7 of the winter peak in summer (see Table A5 of the standard). This monthly variation in hot water demand was assumed for the annual energy modelling. The average hot water demand recorded over the monitoring period (centred on May) was assumed to be 0.95 of the winter peak demand for the house, so this average value was scaled to estimate the winter </w:t>
      </w:r>
      <w:r w:rsidR="003403A3">
        <w:t xml:space="preserve">peak demand for the house in MJ per </w:t>
      </w:r>
      <w:r>
        <w:t>day of hot water delivered.</w:t>
      </w:r>
    </w:p>
    <w:p w14:paraId="2F3B6AAA" w14:textId="77777777" w:rsidR="00617847" w:rsidRDefault="00617847" w:rsidP="00617847"/>
    <w:p w14:paraId="12153B60" w14:textId="77777777" w:rsidR="00617847" w:rsidRDefault="00617847" w:rsidP="00617847"/>
    <w:p w14:paraId="4F0E8B7A" w14:textId="69DDA8BC" w:rsidR="00617847" w:rsidRDefault="00617847" w:rsidP="00617847">
      <w:pPr>
        <w:pStyle w:val="Tabletitle"/>
      </w:pPr>
      <w:bookmarkStart w:id="44" w:name="_Ref454534368"/>
      <w:r>
        <w:t>T</w:t>
      </w:r>
      <w:bookmarkEnd w:id="44"/>
      <w:r>
        <w:t>ABLE A1: COMPARISON of AS/NZS4234 AND ASSUMED COLD WATER TEMPERATURES FOR ENERGY MODELLING</w:t>
      </w:r>
    </w:p>
    <w:tbl>
      <w:tblPr>
        <w:tblW w:w="6139" w:type="dxa"/>
        <w:tblInd w:w="93" w:type="dxa"/>
        <w:tblLayout w:type="fixed"/>
        <w:tblLook w:val="04A0" w:firstRow="1" w:lastRow="0" w:firstColumn="1" w:lastColumn="0" w:noHBand="0" w:noVBand="1"/>
        <w:tblCaption w:val="Comparison of AS/NZS4243 and assumed cold water temperatures for energy modelling"/>
        <w:tblDescription w:val="The table shows the assumed montly cold water and ambient air temperatures that have been assumed by EES for estimating the annual gas consumption of the water heaters at the six houses. The cold water temperatures used in AS/NZS4243 are also shown."/>
      </w:tblPr>
      <w:tblGrid>
        <w:gridCol w:w="960"/>
        <w:gridCol w:w="1726"/>
        <w:gridCol w:w="1726"/>
        <w:gridCol w:w="1727"/>
      </w:tblGrid>
      <w:tr w:rsidR="00617847" w:rsidRPr="00617847" w14:paraId="677AE249" w14:textId="77777777" w:rsidTr="00617847">
        <w:trPr>
          <w:trHeight w:val="340"/>
        </w:trPr>
        <w:tc>
          <w:tcPr>
            <w:tcW w:w="960" w:type="dxa"/>
            <w:shd w:val="clear" w:color="auto" w:fill="92D050"/>
            <w:noWrap/>
            <w:tcMar>
              <w:top w:w="28" w:type="dxa"/>
              <w:bottom w:w="28" w:type="dxa"/>
            </w:tcMar>
            <w:vAlign w:val="center"/>
            <w:hideMark/>
          </w:tcPr>
          <w:p w14:paraId="7C09A2CE" w14:textId="77777777" w:rsidR="00617847" w:rsidRPr="00617847" w:rsidRDefault="00617847" w:rsidP="000E36A1">
            <w:pPr>
              <w:spacing w:line="240" w:lineRule="auto"/>
              <w:rPr>
                <w:rFonts w:cs="Arial"/>
                <w:b/>
                <w:color w:val="FFFFFF" w:themeColor="background1"/>
                <w:sz w:val="18"/>
                <w:szCs w:val="18"/>
                <w:lang w:eastAsia="en-AU"/>
              </w:rPr>
            </w:pPr>
            <w:r w:rsidRPr="00617847">
              <w:rPr>
                <w:rFonts w:cs="Arial"/>
                <w:b/>
                <w:color w:val="FFFFFF" w:themeColor="background1"/>
                <w:sz w:val="18"/>
                <w:szCs w:val="18"/>
                <w:lang w:eastAsia="en-AU"/>
              </w:rPr>
              <w:t>Month</w:t>
            </w:r>
          </w:p>
        </w:tc>
        <w:tc>
          <w:tcPr>
            <w:tcW w:w="1726" w:type="dxa"/>
            <w:shd w:val="clear" w:color="auto" w:fill="92D050"/>
            <w:tcMar>
              <w:top w:w="28" w:type="dxa"/>
              <w:bottom w:w="28" w:type="dxa"/>
            </w:tcMar>
            <w:vAlign w:val="center"/>
          </w:tcPr>
          <w:p w14:paraId="18B7B0B9" w14:textId="073ADDD1" w:rsidR="00617847" w:rsidRPr="00617847" w:rsidRDefault="00617847" w:rsidP="000E36A1">
            <w:pPr>
              <w:spacing w:line="240" w:lineRule="auto"/>
              <w:jc w:val="center"/>
              <w:rPr>
                <w:rFonts w:cs="Arial"/>
                <w:b/>
                <w:color w:val="FFFFFF" w:themeColor="background1"/>
                <w:sz w:val="18"/>
                <w:szCs w:val="18"/>
                <w:lang w:eastAsia="en-AU"/>
              </w:rPr>
            </w:pPr>
            <w:r w:rsidRPr="00617847">
              <w:rPr>
                <w:rFonts w:cs="Arial"/>
                <w:b/>
                <w:color w:val="FFFFFF" w:themeColor="background1"/>
                <w:sz w:val="18"/>
                <w:szCs w:val="18"/>
                <w:lang w:eastAsia="en-AU"/>
              </w:rPr>
              <w:t xml:space="preserve">AS/NZS4234 Cold Water </w:t>
            </w:r>
            <w:r w:rsidR="007F0709">
              <w:rPr>
                <w:rFonts w:cs="Arial"/>
                <w:b/>
                <w:color w:val="FFFFFF" w:themeColor="background1"/>
                <w:sz w:val="18"/>
                <w:szCs w:val="18"/>
                <w:lang w:eastAsia="en-AU"/>
              </w:rPr>
              <w:t xml:space="preserve"> Temp (</w:t>
            </w:r>
            <w:r w:rsidRPr="00617847">
              <w:rPr>
                <w:rFonts w:cs="Arial"/>
                <w:b/>
                <w:color w:val="FFFFFF" w:themeColor="background1"/>
                <w:sz w:val="18"/>
                <w:szCs w:val="18"/>
                <w:lang w:eastAsia="en-AU"/>
              </w:rPr>
              <w:sym w:font="Symbol" w:char="F0B0"/>
            </w:r>
            <w:r w:rsidRPr="00617847">
              <w:rPr>
                <w:rFonts w:cs="Arial"/>
                <w:b/>
                <w:color w:val="FFFFFF" w:themeColor="background1"/>
                <w:sz w:val="18"/>
                <w:szCs w:val="18"/>
                <w:lang w:eastAsia="en-AU"/>
              </w:rPr>
              <w:t>C</w:t>
            </w:r>
            <w:r w:rsidR="007F0709">
              <w:rPr>
                <w:rFonts w:cs="Arial"/>
                <w:b/>
                <w:color w:val="FFFFFF" w:themeColor="background1"/>
                <w:sz w:val="18"/>
                <w:szCs w:val="18"/>
                <w:lang w:eastAsia="en-AU"/>
              </w:rPr>
              <w:t>)</w:t>
            </w:r>
          </w:p>
        </w:tc>
        <w:tc>
          <w:tcPr>
            <w:tcW w:w="1726" w:type="dxa"/>
            <w:shd w:val="clear" w:color="auto" w:fill="92D050"/>
            <w:tcMar>
              <w:top w:w="28" w:type="dxa"/>
              <w:bottom w:w="28" w:type="dxa"/>
            </w:tcMar>
            <w:vAlign w:val="center"/>
          </w:tcPr>
          <w:p w14:paraId="5A0374A9" w14:textId="6778BE65" w:rsidR="00617847" w:rsidRPr="00617847" w:rsidRDefault="00617847" w:rsidP="007F0709">
            <w:pPr>
              <w:spacing w:line="240" w:lineRule="auto"/>
              <w:jc w:val="center"/>
              <w:rPr>
                <w:rFonts w:cs="Arial"/>
                <w:b/>
                <w:color w:val="FFFFFF" w:themeColor="background1"/>
                <w:sz w:val="18"/>
                <w:szCs w:val="18"/>
                <w:lang w:eastAsia="en-AU"/>
              </w:rPr>
            </w:pPr>
            <w:r w:rsidRPr="00617847">
              <w:rPr>
                <w:rFonts w:cs="Arial"/>
                <w:b/>
                <w:color w:val="FFFFFF" w:themeColor="background1"/>
                <w:sz w:val="18"/>
                <w:szCs w:val="18"/>
                <w:lang w:eastAsia="en-AU"/>
              </w:rPr>
              <w:t>Assumed Cold Water</w:t>
            </w:r>
            <w:r w:rsidR="007F0709">
              <w:rPr>
                <w:rFonts w:cs="Arial"/>
                <w:b/>
                <w:color w:val="FFFFFF" w:themeColor="background1"/>
                <w:sz w:val="18"/>
                <w:szCs w:val="18"/>
                <w:lang w:eastAsia="en-AU"/>
              </w:rPr>
              <w:t xml:space="preserve"> Temp (</w:t>
            </w:r>
            <w:r w:rsidRPr="00617847">
              <w:rPr>
                <w:rFonts w:cs="Arial"/>
                <w:b/>
                <w:color w:val="FFFFFF" w:themeColor="background1"/>
                <w:sz w:val="18"/>
                <w:szCs w:val="18"/>
                <w:lang w:eastAsia="en-AU"/>
              </w:rPr>
              <w:sym w:font="Symbol" w:char="F0B0"/>
            </w:r>
            <w:r w:rsidRPr="00617847">
              <w:rPr>
                <w:rFonts w:cs="Arial"/>
                <w:b/>
                <w:color w:val="FFFFFF" w:themeColor="background1"/>
                <w:sz w:val="18"/>
                <w:szCs w:val="18"/>
                <w:lang w:eastAsia="en-AU"/>
              </w:rPr>
              <w:t>C</w:t>
            </w:r>
            <w:r w:rsidR="007F0709">
              <w:rPr>
                <w:rFonts w:cs="Arial"/>
                <w:b/>
                <w:color w:val="FFFFFF" w:themeColor="background1"/>
                <w:sz w:val="18"/>
                <w:szCs w:val="18"/>
                <w:lang w:eastAsia="en-AU"/>
              </w:rPr>
              <w:t>)</w:t>
            </w:r>
          </w:p>
        </w:tc>
        <w:tc>
          <w:tcPr>
            <w:tcW w:w="1727" w:type="dxa"/>
            <w:shd w:val="clear" w:color="auto" w:fill="92D050"/>
            <w:noWrap/>
            <w:tcMar>
              <w:top w:w="28" w:type="dxa"/>
              <w:bottom w:w="28" w:type="dxa"/>
            </w:tcMar>
            <w:vAlign w:val="center"/>
            <w:hideMark/>
          </w:tcPr>
          <w:p w14:paraId="519F4DDC" w14:textId="2E6570DE" w:rsidR="00617847" w:rsidRPr="00617847" w:rsidRDefault="00617847" w:rsidP="000E36A1">
            <w:pPr>
              <w:spacing w:line="240" w:lineRule="auto"/>
              <w:jc w:val="center"/>
              <w:rPr>
                <w:rFonts w:cs="Arial"/>
                <w:b/>
                <w:color w:val="FFFFFF" w:themeColor="background1"/>
                <w:sz w:val="18"/>
                <w:szCs w:val="18"/>
                <w:lang w:eastAsia="en-AU"/>
              </w:rPr>
            </w:pPr>
            <w:r w:rsidRPr="00617847">
              <w:rPr>
                <w:rFonts w:cs="Arial"/>
                <w:b/>
                <w:color w:val="FFFFFF" w:themeColor="background1"/>
                <w:sz w:val="18"/>
                <w:szCs w:val="18"/>
                <w:lang w:eastAsia="en-AU"/>
              </w:rPr>
              <w:t xml:space="preserve">Assumed Ambient Air Temp </w:t>
            </w:r>
            <w:r w:rsidR="007F0709">
              <w:rPr>
                <w:rFonts w:cs="Arial"/>
                <w:b/>
                <w:color w:val="FFFFFF" w:themeColor="background1"/>
                <w:sz w:val="18"/>
                <w:szCs w:val="18"/>
                <w:lang w:eastAsia="en-AU"/>
              </w:rPr>
              <w:t>(</w:t>
            </w:r>
            <w:r w:rsidRPr="00617847">
              <w:rPr>
                <w:rFonts w:cs="Arial"/>
                <w:b/>
                <w:color w:val="FFFFFF" w:themeColor="background1"/>
                <w:sz w:val="18"/>
                <w:szCs w:val="18"/>
                <w:lang w:eastAsia="en-AU"/>
              </w:rPr>
              <w:sym w:font="Symbol" w:char="F0B0"/>
            </w:r>
            <w:r w:rsidRPr="00617847">
              <w:rPr>
                <w:rFonts w:cs="Arial"/>
                <w:b/>
                <w:color w:val="FFFFFF" w:themeColor="background1"/>
                <w:sz w:val="18"/>
                <w:szCs w:val="18"/>
                <w:lang w:eastAsia="en-AU"/>
              </w:rPr>
              <w:t>C</w:t>
            </w:r>
            <w:r w:rsidR="007F0709">
              <w:rPr>
                <w:rFonts w:cs="Arial"/>
                <w:b/>
                <w:color w:val="FFFFFF" w:themeColor="background1"/>
                <w:sz w:val="18"/>
                <w:szCs w:val="18"/>
                <w:lang w:eastAsia="en-AU"/>
              </w:rPr>
              <w:t>)</w:t>
            </w:r>
          </w:p>
        </w:tc>
      </w:tr>
      <w:tr w:rsidR="00617847" w:rsidRPr="00617847" w14:paraId="662F5A0B" w14:textId="77777777" w:rsidTr="00617847">
        <w:trPr>
          <w:trHeight w:val="340"/>
        </w:trPr>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704803E7"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Jan</w:t>
            </w:r>
          </w:p>
        </w:tc>
        <w:tc>
          <w:tcPr>
            <w:tcW w:w="1726" w:type="dxa"/>
            <w:tcBorders>
              <w:bottom w:val="single" w:sz="4" w:space="0" w:color="808080" w:themeColor="background1" w:themeShade="80"/>
            </w:tcBorders>
            <w:tcMar>
              <w:top w:w="28" w:type="dxa"/>
              <w:bottom w:w="28" w:type="dxa"/>
            </w:tcMar>
            <w:vAlign w:val="center"/>
          </w:tcPr>
          <w:p w14:paraId="15CA98A7"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20</w:t>
            </w:r>
          </w:p>
        </w:tc>
        <w:tc>
          <w:tcPr>
            <w:tcW w:w="1726" w:type="dxa"/>
            <w:tcBorders>
              <w:bottom w:val="single" w:sz="4" w:space="0" w:color="808080" w:themeColor="background1" w:themeShade="80"/>
            </w:tcBorders>
            <w:tcMar>
              <w:top w:w="28" w:type="dxa"/>
              <w:bottom w:w="28" w:type="dxa"/>
            </w:tcMar>
            <w:vAlign w:val="center"/>
          </w:tcPr>
          <w:p w14:paraId="184EE928"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20</w:t>
            </w:r>
          </w:p>
        </w:tc>
        <w:tc>
          <w:tcPr>
            <w:tcW w:w="1727" w:type="dxa"/>
            <w:tcBorders>
              <w:bottom w:val="single" w:sz="4" w:space="0" w:color="808080" w:themeColor="background1" w:themeShade="80"/>
            </w:tcBorders>
            <w:shd w:val="clear" w:color="auto" w:fill="auto"/>
            <w:noWrap/>
            <w:tcMar>
              <w:top w:w="28" w:type="dxa"/>
              <w:bottom w:w="28" w:type="dxa"/>
            </w:tcMar>
            <w:vAlign w:val="center"/>
            <w:hideMark/>
          </w:tcPr>
          <w:p w14:paraId="265356A2"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20.28</w:t>
            </w:r>
          </w:p>
        </w:tc>
      </w:tr>
      <w:tr w:rsidR="00617847" w:rsidRPr="00617847" w14:paraId="0550266A" w14:textId="77777777" w:rsidTr="00617847">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19E45FE"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Feb</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FEFED9F"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20</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27BF07C"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20</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C5AB79"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19.69</w:t>
            </w:r>
          </w:p>
        </w:tc>
      </w:tr>
      <w:tr w:rsidR="00617847" w:rsidRPr="00617847" w14:paraId="74C5165C" w14:textId="77777777" w:rsidTr="00617847">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DE61BC"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Mar</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4585019"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18</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2B05B104"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18</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464A971"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18.24</w:t>
            </w:r>
          </w:p>
        </w:tc>
      </w:tr>
      <w:tr w:rsidR="00617847" w:rsidRPr="00617847" w14:paraId="0D24D077" w14:textId="77777777" w:rsidTr="00D50569">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F7BE1C"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Apr</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645073A"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15</w:t>
            </w:r>
          </w:p>
        </w:tc>
        <w:tc>
          <w:tcPr>
            <w:tcW w:w="172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2132E163" w14:textId="77777777" w:rsidR="00617847" w:rsidRPr="00D50569" w:rsidRDefault="00617847" w:rsidP="00617847">
            <w:pPr>
              <w:spacing w:line="240" w:lineRule="auto"/>
              <w:rPr>
                <w:rFonts w:cs="Arial"/>
                <w:sz w:val="18"/>
                <w:szCs w:val="18"/>
                <w:lang w:eastAsia="en-AU"/>
              </w:rPr>
            </w:pPr>
            <w:r w:rsidRPr="00D50569">
              <w:rPr>
                <w:rFonts w:cs="Arial"/>
                <w:sz w:val="18"/>
                <w:szCs w:val="18"/>
                <w:lang w:eastAsia="en-AU"/>
              </w:rPr>
              <w:t>16</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7FD57FA"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15.08</w:t>
            </w:r>
          </w:p>
        </w:tc>
      </w:tr>
      <w:tr w:rsidR="00617847" w:rsidRPr="00617847" w14:paraId="12775D6D" w14:textId="77777777" w:rsidTr="00D50569">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85E1303"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May</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2C0C3342"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11</w:t>
            </w:r>
          </w:p>
        </w:tc>
        <w:tc>
          <w:tcPr>
            <w:tcW w:w="172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6B17244B" w14:textId="77777777" w:rsidR="00617847" w:rsidRPr="00D50569" w:rsidRDefault="00617847" w:rsidP="00617847">
            <w:pPr>
              <w:spacing w:line="240" w:lineRule="auto"/>
              <w:rPr>
                <w:rFonts w:cs="Arial"/>
                <w:sz w:val="18"/>
                <w:szCs w:val="18"/>
                <w:lang w:eastAsia="en-AU"/>
              </w:rPr>
            </w:pPr>
            <w:r w:rsidRPr="00D50569">
              <w:rPr>
                <w:rFonts w:cs="Arial"/>
                <w:sz w:val="18"/>
                <w:szCs w:val="18"/>
                <w:lang w:eastAsia="en-AU"/>
              </w:rPr>
              <w:t>14</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1D84FB9"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12.13</w:t>
            </w:r>
          </w:p>
        </w:tc>
      </w:tr>
      <w:tr w:rsidR="00617847" w:rsidRPr="00617847" w14:paraId="78A3004A" w14:textId="77777777" w:rsidTr="00D50569">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47E3C3"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Jun</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8F9560E"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9</w:t>
            </w:r>
          </w:p>
        </w:tc>
        <w:tc>
          <w:tcPr>
            <w:tcW w:w="172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206722FE" w14:textId="77777777" w:rsidR="00617847" w:rsidRPr="00D50569" w:rsidRDefault="00617847" w:rsidP="00617847">
            <w:pPr>
              <w:spacing w:line="240" w:lineRule="auto"/>
              <w:rPr>
                <w:rFonts w:cs="Arial"/>
                <w:sz w:val="18"/>
                <w:szCs w:val="18"/>
                <w:lang w:eastAsia="en-AU"/>
              </w:rPr>
            </w:pPr>
            <w:r w:rsidRPr="00D50569">
              <w:rPr>
                <w:rFonts w:cs="Arial"/>
                <w:sz w:val="18"/>
                <w:szCs w:val="18"/>
                <w:lang w:eastAsia="en-AU"/>
              </w:rPr>
              <w:t>13</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FB61DD3"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9.83</w:t>
            </w:r>
          </w:p>
        </w:tc>
      </w:tr>
      <w:tr w:rsidR="00617847" w:rsidRPr="00617847" w14:paraId="433550A1" w14:textId="77777777" w:rsidTr="00D50569">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04F1284"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Jul</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48620B5"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8</w:t>
            </w:r>
          </w:p>
        </w:tc>
        <w:tc>
          <w:tcPr>
            <w:tcW w:w="172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78A16F8E" w14:textId="77777777" w:rsidR="00617847" w:rsidRPr="00D50569" w:rsidRDefault="00617847" w:rsidP="00617847">
            <w:pPr>
              <w:spacing w:line="240" w:lineRule="auto"/>
              <w:rPr>
                <w:rFonts w:cs="Arial"/>
                <w:sz w:val="18"/>
                <w:szCs w:val="18"/>
                <w:lang w:eastAsia="en-AU"/>
              </w:rPr>
            </w:pPr>
            <w:r w:rsidRPr="00D50569">
              <w:rPr>
                <w:rFonts w:cs="Arial"/>
                <w:sz w:val="18"/>
                <w:szCs w:val="18"/>
                <w:lang w:eastAsia="en-AU"/>
              </w:rPr>
              <w:t>12</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4419671"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9.45</w:t>
            </w:r>
          </w:p>
        </w:tc>
      </w:tr>
      <w:tr w:rsidR="00617847" w:rsidRPr="00617847" w14:paraId="7AEA69CF" w14:textId="77777777" w:rsidTr="00D50569">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6319AF"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Aug</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7DD4FAD"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10</w:t>
            </w:r>
          </w:p>
        </w:tc>
        <w:tc>
          <w:tcPr>
            <w:tcW w:w="172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1046787E" w14:textId="77777777" w:rsidR="00617847" w:rsidRPr="00D50569" w:rsidRDefault="00617847" w:rsidP="00617847">
            <w:pPr>
              <w:spacing w:line="240" w:lineRule="auto"/>
              <w:rPr>
                <w:rFonts w:cs="Arial"/>
                <w:sz w:val="18"/>
                <w:szCs w:val="18"/>
                <w:lang w:eastAsia="en-AU"/>
              </w:rPr>
            </w:pPr>
            <w:r w:rsidRPr="00D50569">
              <w:rPr>
                <w:rFonts w:cs="Arial"/>
                <w:sz w:val="18"/>
                <w:szCs w:val="18"/>
                <w:lang w:eastAsia="en-AU"/>
              </w:rPr>
              <w:t>13</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8928AD"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10.20</w:t>
            </w:r>
          </w:p>
        </w:tc>
      </w:tr>
      <w:tr w:rsidR="00617847" w:rsidRPr="00617847" w14:paraId="5037D1B8" w14:textId="77777777" w:rsidTr="00D50569">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DEA18DF"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Sep</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8C8E16D"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12</w:t>
            </w:r>
          </w:p>
        </w:tc>
        <w:tc>
          <w:tcPr>
            <w:tcW w:w="172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7D7CF832" w14:textId="77777777" w:rsidR="00617847" w:rsidRPr="00D50569" w:rsidRDefault="00617847" w:rsidP="00617847">
            <w:pPr>
              <w:spacing w:line="240" w:lineRule="auto"/>
              <w:rPr>
                <w:rFonts w:cs="Arial"/>
                <w:sz w:val="18"/>
                <w:szCs w:val="18"/>
                <w:lang w:eastAsia="en-AU"/>
              </w:rPr>
            </w:pPr>
            <w:r w:rsidRPr="00D50569">
              <w:rPr>
                <w:rFonts w:cs="Arial"/>
                <w:sz w:val="18"/>
                <w:szCs w:val="18"/>
                <w:lang w:eastAsia="en-AU"/>
              </w:rPr>
              <w:t>15</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E4AA20E"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12.11</w:t>
            </w:r>
          </w:p>
        </w:tc>
      </w:tr>
      <w:tr w:rsidR="00617847" w:rsidRPr="00617847" w14:paraId="2B29726E" w14:textId="77777777" w:rsidTr="00D50569">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75697F"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Oct</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B5CE4F6"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15</w:t>
            </w:r>
          </w:p>
        </w:tc>
        <w:tc>
          <w:tcPr>
            <w:tcW w:w="172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bottom w:w="28" w:type="dxa"/>
            </w:tcMar>
            <w:vAlign w:val="center"/>
          </w:tcPr>
          <w:p w14:paraId="55C87135" w14:textId="77777777" w:rsidR="00617847" w:rsidRPr="00D50569" w:rsidRDefault="00617847" w:rsidP="00617847">
            <w:pPr>
              <w:spacing w:line="240" w:lineRule="auto"/>
              <w:rPr>
                <w:rFonts w:cs="Arial"/>
                <w:sz w:val="18"/>
                <w:szCs w:val="18"/>
                <w:lang w:eastAsia="en-AU"/>
              </w:rPr>
            </w:pPr>
            <w:r w:rsidRPr="00D50569">
              <w:rPr>
                <w:rFonts w:cs="Arial"/>
                <w:sz w:val="18"/>
                <w:szCs w:val="18"/>
                <w:lang w:eastAsia="en-AU"/>
              </w:rPr>
              <w:t>16</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5ABCECE"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14.03</w:t>
            </w:r>
          </w:p>
        </w:tc>
      </w:tr>
      <w:tr w:rsidR="00617847" w:rsidRPr="00617847" w14:paraId="1F998F97" w14:textId="77777777" w:rsidTr="00617847">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17A546"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Nov</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62C5AED"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17</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EA91088"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17</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6EC3AD3"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16.67</w:t>
            </w:r>
          </w:p>
        </w:tc>
      </w:tr>
      <w:tr w:rsidR="00617847" w:rsidRPr="00617847" w14:paraId="3B03794B" w14:textId="77777777" w:rsidTr="00617847">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1264CA6" w14:textId="77777777" w:rsidR="00617847" w:rsidRPr="00617847" w:rsidRDefault="00617847" w:rsidP="000E36A1">
            <w:pPr>
              <w:spacing w:line="240" w:lineRule="auto"/>
              <w:rPr>
                <w:rFonts w:cs="Arial"/>
                <w:sz w:val="18"/>
                <w:szCs w:val="18"/>
                <w:lang w:eastAsia="en-AU"/>
              </w:rPr>
            </w:pPr>
            <w:r w:rsidRPr="00617847">
              <w:rPr>
                <w:rFonts w:cs="Arial"/>
                <w:sz w:val="18"/>
                <w:szCs w:val="18"/>
                <w:lang w:eastAsia="en-AU"/>
              </w:rPr>
              <w:t>Dec</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557705F"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19</w:t>
            </w:r>
          </w:p>
        </w:tc>
        <w:tc>
          <w:tcPr>
            <w:tcW w:w="1726"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67EADD9"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19</w:t>
            </w:r>
          </w:p>
        </w:tc>
        <w:tc>
          <w:tcPr>
            <w:tcW w:w="17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4E046A8" w14:textId="77777777" w:rsidR="00617847" w:rsidRPr="00617847" w:rsidRDefault="00617847" w:rsidP="00617847">
            <w:pPr>
              <w:spacing w:line="240" w:lineRule="auto"/>
              <w:rPr>
                <w:rFonts w:cs="Arial"/>
                <w:sz w:val="18"/>
                <w:szCs w:val="18"/>
                <w:lang w:eastAsia="en-AU"/>
              </w:rPr>
            </w:pPr>
            <w:r w:rsidRPr="00617847">
              <w:rPr>
                <w:rFonts w:cs="Arial"/>
                <w:sz w:val="18"/>
                <w:szCs w:val="18"/>
                <w:lang w:eastAsia="en-AU"/>
              </w:rPr>
              <w:t>18.03</w:t>
            </w:r>
          </w:p>
        </w:tc>
      </w:tr>
    </w:tbl>
    <w:p w14:paraId="0F50F90E" w14:textId="67D93F7B" w:rsidR="00617847" w:rsidRPr="0015602B" w:rsidRDefault="00617847" w:rsidP="00617847">
      <w:pPr>
        <w:rPr>
          <w:sz w:val="18"/>
          <w:szCs w:val="18"/>
        </w:rPr>
      </w:pPr>
      <w:r w:rsidRPr="0015602B">
        <w:rPr>
          <w:sz w:val="18"/>
          <w:szCs w:val="18"/>
        </w:rPr>
        <w:t>No</w:t>
      </w:r>
      <w:r w:rsidR="00D35E66">
        <w:rPr>
          <w:sz w:val="18"/>
          <w:szCs w:val="18"/>
        </w:rPr>
        <w:t>te: Air temperatures based on Bo</w:t>
      </w:r>
      <w:r w:rsidRPr="0015602B">
        <w:rPr>
          <w:sz w:val="18"/>
          <w:szCs w:val="18"/>
        </w:rPr>
        <w:t>M Tullamarine for 2005-2014 inclusive 1 min data.</w:t>
      </w:r>
    </w:p>
    <w:p w14:paraId="04B2334E" w14:textId="34BD0133" w:rsidR="00D50569" w:rsidRDefault="00D50569" w:rsidP="00D50569">
      <w:r w:rsidRPr="008D7AFA">
        <w:rPr>
          <w:b/>
        </w:rPr>
        <w:lastRenderedPageBreak/>
        <w:t>Cold water temperatures</w:t>
      </w:r>
      <w:r>
        <w:t xml:space="preserve">: AS/NZS4234 assumes a specific monthly average cold water temperature for the calculation of hot water energy consumption. Monitoring from this project suggests that the assumed temperatures in AS/NZS4234 are too cold for the winter months, so a slightly modified temperature profile has been used, based on the results measured in homes. The values assumed are set out in </w:t>
      </w:r>
      <w:r w:rsidR="00D35E66">
        <w:t xml:space="preserve">Table </w:t>
      </w:r>
      <w:r>
        <w:t>A1 (values that are different to AS/NZS4234 are shown in the cells shaded grey).</w:t>
      </w:r>
    </w:p>
    <w:p w14:paraId="659E7912" w14:textId="77777777" w:rsidR="00D50569" w:rsidRDefault="00D50569" w:rsidP="00617847">
      <w:pPr>
        <w:rPr>
          <w:b/>
        </w:rPr>
      </w:pPr>
    </w:p>
    <w:p w14:paraId="306F5A84" w14:textId="74F98B74" w:rsidR="00617847" w:rsidRDefault="00617847" w:rsidP="00617847">
      <w:r w:rsidRPr="0015602B">
        <w:rPr>
          <w:b/>
        </w:rPr>
        <w:t>Ambient temperature</w:t>
      </w:r>
      <w:r>
        <w:t xml:space="preserve">: For the purpose of adjusting heat loss values (maintenance rate) through the year for the calculation of annual energy consumption, the average monthly air temperature for Melbourne </w:t>
      </w:r>
      <w:r w:rsidR="00B1778F">
        <w:t>Bureau of Meteorology (Bo</w:t>
      </w:r>
      <w:r>
        <w:t>M</w:t>
      </w:r>
      <w:r w:rsidR="00B1778F">
        <w:t>)</w:t>
      </w:r>
      <w:r>
        <w:t xml:space="preserve"> Tullamarine has been used as listed in </w:t>
      </w:r>
      <w:r w:rsidR="00B1778F">
        <w:t>Table A1</w:t>
      </w:r>
      <w:r>
        <w:t>. This is based on 1 min data for the years 2005 to 2014 inclusive.</w:t>
      </w:r>
    </w:p>
    <w:p w14:paraId="23AFED9D" w14:textId="77777777" w:rsidR="00617847" w:rsidRDefault="00617847" w:rsidP="00617847"/>
    <w:p w14:paraId="3AF037EB" w14:textId="77777777" w:rsidR="00617847" w:rsidRDefault="00617847" w:rsidP="00617847">
      <w:r w:rsidRPr="0015602B">
        <w:rPr>
          <w:b/>
        </w:rPr>
        <w:t>Maintenance rate</w:t>
      </w:r>
      <w:r>
        <w:t>: Based on detailed analysis for each water heater, the nominal maintenance rate at test conditions was estimated. This was based on an evaluation of daily energy consumption for the old and new water heaters over the entire monitoring period, adjusted for actual conditions during operation. This nominal maintenance rate was then scaled according to changes in ambient conditions through a typical year, based on an average ambient temperature profile.</w:t>
      </w:r>
    </w:p>
    <w:p w14:paraId="6C2505B3" w14:textId="77777777" w:rsidR="00AD2775" w:rsidRDefault="00AD2775" w:rsidP="00617847"/>
    <w:p w14:paraId="2C9E1487" w14:textId="77777777" w:rsidR="00617847" w:rsidRDefault="00617847" w:rsidP="00617847">
      <w:r w:rsidRPr="00246571">
        <w:rPr>
          <w:b/>
        </w:rPr>
        <w:t>Recovery Efficiency</w:t>
      </w:r>
      <w:r>
        <w:t>: The estimated recovery efficiency for each unit monitored was based on the total hot water energy over the monitoring period over the total gas energy consumed minus the estimated maintenance rate.</w:t>
      </w:r>
    </w:p>
    <w:p w14:paraId="294035C1" w14:textId="77777777" w:rsidR="00AD2775" w:rsidRDefault="00AD2775" w:rsidP="00617847"/>
    <w:p w14:paraId="478656EF" w14:textId="77777777" w:rsidR="00617847" w:rsidRDefault="00617847" w:rsidP="00617847">
      <w:r w:rsidRPr="00246571">
        <w:rPr>
          <w:b/>
        </w:rPr>
        <w:t>Annual energy consumption</w:t>
      </w:r>
      <w:r>
        <w:t xml:space="preserve">: Annual energy was calculated from the seasonal monthly hot water demand divided by the estimated recovery efficiency plus the seasonally adjusted monthly maintenance rate. Each monthly value was summed to give an annual estimate. </w:t>
      </w:r>
    </w:p>
    <w:p w14:paraId="06D1A29F" w14:textId="77777777" w:rsidR="00AB50E8" w:rsidRDefault="00AB50E8" w:rsidP="00615065"/>
    <w:p w14:paraId="72F613C4" w14:textId="77777777" w:rsidR="00192D0E" w:rsidRDefault="00192D0E" w:rsidP="009950CA"/>
    <w:p w14:paraId="764CEF06" w14:textId="0F28B7AA" w:rsidR="000A63B3" w:rsidRDefault="000A63B3" w:rsidP="009950CA">
      <w:r>
        <w:br w:type="page"/>
      </w:r>
    </w:p>
    <w:p w14:paraId="6E44601E" w14:textId="77777777" w:rsidR="00152C70" w:rsidRPr="00744437" w:rsidRDefault="00152C70" w:rsidP="00152C70">
      <w:pPr>
        <w:pStyle w:val="Heading1"/>
      </w:pPr>
      <w:bookmarkStart w:id="45" w:name="_Toc468355613"/>
      <w:r>
        <w:lastRenderedPageBreak/>
        <w:t>A2</w:t>
      </w:r>
      <w:r w:rsidRPr="00744437">
        <w:t xml:space="preserve">: </w:t>
      </w:r>
      <w:r>
        <w:t>Detailed householder survey results</w:t>
      </w:r>
      <w:bookmarkEnd w:id="45"/>
    </w:p>
    <w:p w14:paraId="4CC3FE59" w14:textId="160174FA" w:rsidR="00152C70" w:rsidRDefault="00152C70" w:rsidP="00152C70">
      <w:pPr>
        <w:pStyle w:val="Heading2"/>
      </w:pPr>
      <w:bookmarkStart w:id="46" w:name="_Toc468355614"/>
      <w:r>
        <w:t>Introduction</w:t>
      </w:r>
      <w:bookmarkEnd w:id="46"/>
    </w:p>
    <w:p w14:paraId="50285848" w14:textId="34C03BB1" w:rsidR="00152C70" w:rsidRPr="00E672D2" w:rsidRDefault="00152C70" w:rsidP="00152C70">
      <w:r w:rsidRPr="00E672D2">
        <w:t xml:space="preserve">Surveys were conducted before and after the </w:t>
      </w:r>
      <w:r w:rsidR="00C25577">
        <w:t>gas water heater</w:t>
      </w:r>
      <w:r w:rsidRPr="00E672D2">
        <w:t xml:space="preserve"> were undertaken to identify any changes in householder </w:t>
      </w:r>
      <w:r>
        <w:t xml:space="preserve">satisfaction with the operation </w:t>
      </w:r>
      <w:r w:rsidR="00C25577">
        <w:t>of their gas water heater</w:t>
      </w:r>
      <w:r>
        <w:t xml:space="preserve">, as well as to identify any changes </w:t>
      </w:r>
      <w:r w:rsidR="00C25577">
        <w:t>which occurred after the retrofits were undertaken</w:t>
      </w:r>
      <w:r w:rsidR="00C72DF4">
        <w:t>.</w:t>
      </w:r>
      <w:r>
        <w:t xml:space="preserve"> </w:t>
      </w:r>
      <w:r w:rsidRPr="00E672D2">
        <w:t>The detailed results for each household which participated in the study are provided below.</w:t>
      </w:r>
    </w:p>
    <w:p w14:paraId="36CFA5E3" w14:textId="77777777" w:rsidR="00152C70" w:rsidRPr="00E672D2" w:rsidRDefault="00152C70" w:rsidP="00152C70"/>
    <w:p w14:paraId="571BC63D" w14:textId="3CAA1334" w:rsidR="00152C70" w:rsidRPr="001533AE" w:rsidRDefault="00152C70" w:rsidP="00152C70">
      <w:pPr>
        <w:pStyle w:val="Heading2"/>
      </w:pPr>
      <w:bookmarkStart w:id="47" w:name="_Toc468355615"/>
      <w:r w:rsidRPr="001533AE">
        <w:t xml:space="preserve">General satisfaction with </w:t>
      </w:r>
      <w:r w:rsidR="00C25577">
        <w:t>gas water heater</w:t>
      </w:r>
      <w:bookmarkEnd w:id="47"/>
    </w:p>
    <w:p w14:paraId="5F90E4A8" w14:textId="5DD3663A" w:rsidR="00152C70" w:rsidRDefault="00152C70" w:rsidP="00152C70">
      <w:r w:rsidRPr="00E672D2">
        <w:t>Householders were asked to rate the</w:t>
      </w:r>
      <w:r>
        <w:t>ir level of satisfaction with the pool pump on</w:t>
      </w:r>
      <w:r w:rsidRPr="00E672D2">
        <w:t xml:space="preserve"> a scale of 1 (</w:t>
      </w:r>
      <w:r>
        <w:t xml:space="preserve">extremely </w:t>
      </w:r>
      <w:r w:rsidR="001E65D9">
        <w:t xml:space="preserve">unsatisfied) to 5 (extremely </w:t>
      </w:r>
      <w:r>
        <w:t>satisfied) both before and after the pump was replaced</w:t>
      </w:r>
      <w:r w:rsidRPr="00E672D2">
        <w:t xml:space="preserve">. The detailed </w:t>
      </w:r>
      <w:r w:rsidR="00393559">
        <w:t>results are provided in Table A2</w:t>
      </w:r>
      <w:r w:rsidRPr="00E672D2">
        <w:t>.</w:t>
      </w:r>
    </w:p>
    <w:p w14:paraId="120DFBB4" w14:textId="77777777" w:rsidR="00AE6930" w:rsidRPr="00E672D2" w:rsidRDefault="00AE6930" w:rsidP="00152C70"/>
    <w:p w14:paraId="54A0DA58" w14:textId="77777777" w:rsidR="00152C70" w:rsidRPr="00E672D2" w:rsidRDefault="00152C70" w:rsidP="00152C70"/>
    <w:p w14:paraId="39E54F97" w14:textId="22A7974E" w:rsidR="00152C70" w:rsidRDefault="00576FEE" w:rsidP="00576FEE">
      <w:pPr>
        <w:pStyle w:val="Tabletitle"/>
      </w:pPr>
      <w:r>
        <w:t>TABLE</w:t>
      </w:r>
      <w:r w:rsidR="00393559">
        <w:t xml:space="preserve"> A2</w:t>
      </w:r>
      <w:r w:rsidR="00152C70">
        <w:t xml:space="preserve">: </w:t>
      </w:r>
      <w:r>
        <w:t>HOUSEHOLDER RATING OF</w:t>
      </w:r>
      <w:r w:rsidR="00482A6C">
        <w:t xml:space="preserve"> SATISFACTION WITH THE WATER HEATER</w:t>
      </w:r>
    </w:p>
    <w:tbl>
      <w:tblPr>
        <w:tblW w:w="9380" w:type="dxa"/>
        <w:tblLayout w:type="fixed"/>
        <w:tblLook w:val="04A0" w:firstRow="1" w:lastRow="0" w:firstColumn="1" w:lastColumn="0" w:noHBand="0" w:noVBand="1"/>
        <w:tblCaption w:val="Householder rating of satisfaction with the water heater"/>
        <w:tblDescription w:val="The table shows the householder ratings of their satisfaction with their gas water before and after the retrofit, and also provides the more detailed houseolder comments."/>
      </w:tblPr>
      <w:tblGrid>
        <w:gridCol w:w="988"/>
        <w:gridCol w:w="1134"/>
        <w:gridCol w:w="1134"/>
        <w:gridCol w:w="1134"/>
        <w:gridCol w:w="4990"/>
      </w:tblGrid>
      <w:tr w:rsidR="00702F94" w:rsidRPr="00C25577" w14:paraId="6C8473B3" w14:textId="77777777" w:rsidTr="00C72DF4">
        <w:trPr>
          <w:trHeight w:val="340"/>
        </w:trPr>
        <w:tc>
          <w:tcPr>
            <w:tcW w:w="988" w:type="dxa"/>
            <w:shd w:val="clear" w:color="auto" w:fill="92D050"/>
            <w:vAlign w:val="center"/>
            <w:hideMark/>
          </w:tcPr>
          <w:p w14:paraId="4C34D2B4" w14:textId="77777777" w:rsidR="00C25577" w:rsidRPr="00C25577" w:rsidRDefault="00C25577" w:rsidP="00702F94">
            <w:pPr>
              <w:widowControl/>
              <w:spacing w:line="240" w:lineRule="auto"/>
              <w:rPr>
                <w:rFonts w:cs="Arial"/>
                <w:b/>
                <w:bCs/>
                <w:color w:val="FFFFFF" w:themeColor="background1"/>
                <w:spacing w:val="0"/>
                <w:sz w:val="18"/>
                <w:szCs w:val="18"/>
                <w:lang w:eastAsia="en-AU"/>
              </w:rPr>
            </w:pPr>
            <w:r w:rsidRPr="00C25577">
              <w:rPr>
                <w:rFonts w:cs="Arial"/>
                <w:b/>
                <w:bCs/>
                <w:color w:val="FFFFFF" w:themeColor="background1"/>
                <w:spacing w:val="0"/>
                <w:sz w:val="18"/>
                <w:szCs w:val="18"/>
                <w:lang w:eastAsia="en-AU"/>
              </w:rPr>
              <w:t>House Code</w:t>
            </w:r>
          </w:p>
        </w:tc>
        <w:tc>
          <w:tcPr>
            <w:tcW w:w="1134" w:type="dxa"/>
            <w:shd w:val="clear" w:color="auto" w:fill="92D050"/>
            <w:noWrap/>
            <w:vAlign w:val="center"/>
            <w:hideMark/>
          </w:tcPr>
          <w:p w14:paraId="21842A32" w14:textId="77777777" w:rsidR="00C25577" w:rsidRPr="00C25577" w:rsidRDefault="00C25577" w:rsidP="00702F94">
            <w:pPr>
              <w:widowControl/>
              <w:spacing w:line="240" w:lineRule="auto"/>
              <w:rPr>
                <w:rFonts w:cs="Arial"/>
                <w:b/>
                <w:bCs/>
                <w:color w:val="FFFFFF" w:themeColor="background1"/>
                <w:spacing w:val="0"/>
                <w:sz w:val="18"/>
                <w:szCs w:val="18"/>
                <w:lang w:eastAsia="en-AU"/>
              </w:rPr>
            </w:pPr>
            <w:r w:rsidRPr="00C25577">
              <w:rPr>
                <w:rFonts w:cs="Arial"/>
                <w:b/>
                <w:bCs/>
                <w:color w:val="FFFFFF" w:themeColor="background1"/>
                <w:spacing w:val="0"/>
                <w:sz w:val="18"/>
                <w:szCs w:val="18"/>
                <w:lang w:eastAsia="en-AU"/>
              </w:rPr>
              <w:t>Before</w:t>
            </w:r>
          </w:p>
        </w:tc>
        <w:tc>
          <w:tcPr>
            <w:tcW w:w="1134" w:type="dxa"/>
            <w:shd w:val="clear" w:color="auto" w:fill="92D050"/>
            <w:noWrap/>
            <w:vAlign w:val="center"/>
            <w:hideMark/>
          </w:tcPr>
          <w:p w14:paraId="66537BBB" w14:textId="77777777" w:rsidR="00C25577" w:rsidRPr="00C25577" w:rsidRDefault="00C25577" w:rsidP="00702F94">
            <w:pPr>
              <w:widowControl/>
              <w:spacing w:line="240" w:lineRule="auto"/>
              <w:rPr>
                <w:rFonts w:cs="Arial"/>
                <w:b/>
                <w:bCs/>
                <w:color w:val="FFFFFF" w:themeColor="background1"/>
                <w:spacing w:val="0"/>
                <w:sz w:val="18"/>
                <w:szCs w:val="18"/>
                <w:lang w:eastAsia="en-AU"/>
              </w:rPr>
            </w:pPr>
            <w:r w:rsidRPr="00C25577">
              <w:rPr>
                <w:rFonts w:cs="Arial"/>
                <w:b/>
                <w:bCs/>
                <w:color w:val="FFFFFF" w:themeColor="background1"/>
                <w:spacing w:val="0"/>
                <w:sz w:val="18"/>
                <w:szCs w:val="18"/>
                <w:lang w:eastAsia="en-AU"/>
              </w:rPr>
              <w:t>After</w:t>
            </w:r>
          </w:p>
        </w:tc>
        <w:tc>
          <w:tcPr>
            <w:tcW w:w="1134" w:type="dxa"/>
            <w:shd w:val="clear" w:color="auto" w:fill="92D050"/>
            <w:noWrap/>
            <w:vAlign w:val="center"/>
            <w:hideMark/>
          </w:tcPr>
          <w:p w14:paraId="2BBE9E49" w14:textId="77777777" w:rsidR="00C25577" w:rsidRPr="00C25577" w:rsidRDefault="00C25577" w:rsidP="00702F94">
            <w:pPr>
              <w:widowControl/>
              <w:spacing w:line="240" w:lineRule="auto"/>
              <w:rPr>
                <w:rFonts w:cs="Arial"/>
                <w:b/>
                <w:bCs/>
                <w:color w:val="FFFFFF" w:themeColor="background1"/>
                <w:spacing w:val="0"/>
                <w:sz w:val="18"/>
                <w:szCs w:val="18"/>
                <w:lang w:eastAsia="en-AU"/>
              </w:rPr>
            </w:pPr>
            <w:r w:rsidRPr="00C25577">
              <w:rPr>
                <w:rFonts w:cs="Arial"/>
                <w:b/>
                <w:bCs/>
                <w:color w:val="FFFFFF" w:themeColor="background1"/>
                <w:spacing w:val="0"/>
                <w:sz w:val="18"/>
                <w:szCs w:val="18"/>
                <w:lang w:eastAsia="en-AU"/>
              </w:rPr>
              <w:t>Difference</w:t>
            </w:r>
          </w:p>
        </w:tc>
        <w:tc>
          <w:tcPr>
            <w:tcW w:w="4990" w:type="dxa"/>
            <w:shd w:val="clear" w:color="auto" w:fill="92D050"/>
            <w:noWrap/>
            <w:vAlign w:val="center"/>
            <w:hideMark/>
          </w:tcPr>
          <w:p w14:paraId="4ACB18D5" w14:textId="77777777" w:rsidR="00C25577" w:rsidRPr="00C25577" w:rsidRDefault="00C25577" w:rsidP="00702F94">
            <w:pPr>
              <w:widowControl/>
              <w:spacing w:line="240" w:lineRule="auto"/>
              <w:rPr>
                <w:rFonts w:cs="Arial"/>
                <w:b/>
                <w:bCs/>
                <w:color w:val="FFFFFF" w:themeColor="background1"/>
                <w:spacing w:val="0"/>
                <w:sz w:val="18"/>
                <w:szCs w:val="18"/>
                <w:lang w:eastAsia="en-AU"/>
              </w:rPr>
            </w:pPr>
            <w:r w:rsidRPr="00C25577">
              <w:rPr>
                <w:rFonts w:cs="Arial"/>
                <w:b/>
                <w:bCs/>
                <w:color w:val="FFFFFF" w:themeColor="background1"/>
                <w:spacing w:val="0"/>
                <w:sz w:val="18"/>
                <w:szCs w:val="18"/>
                <w:lang w:eastAsia="en-AU"/>
              </w:rPr>
              <w:t>Comments</w:t>
            </w:r>
          </w:p>
        </w:tc>
      </w:tr>
      <w:tr w:rsidR="00702F94" w:rsidRPr="00C25577" w14:paraId="0FEE4678" w14:textId="77777777" w:rsidTr="00C72DF4">
        <w:trPr>
          <w:trHeight w:val="340"/>
        </w:trPr>
        <w:tc>
          <w:tcPr>
            <w:tcW w:w="988" w:type="dxa"/>
            <w:tcBorders>
              <w:bottom w:val="single" w:sz="4" w:space="0" w:color="808080" w:themeColor="background1" w:themeShade="80"/>
            </w:tcBorders>
            <w:shd w:val="clear" w:color="auto" w:fill="auto"/>
            <w:noWrap/>
            <w:vAlign w:val="center"/>
            <w:hideMark/>
          </w:tcPr>
          <w:p w14:paraId="30578F71"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GWH1</w:t>
            </w:r>
          </w:p>
        </w:tc>
        <w:tc>
          <w:tcPr>
            <w:tcW w:w="1134" w:type="dxa"/>
            <w:tcBorders>
              <w:bottom w:val="single" w:sz="4" w:space="0" w:color="808080" w:themeColor="background1" w:themeShade="80"/>
            </w:tcBorders>
            <w:shd w:val="clear" w:color="auto" w:fill="auto"/>
            <w:vAlign w:val="center"/>
            <w:hideMark/>
          </w:tcPr>
          <w:p w14:paraId="2A26ADCE"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4</w:t>
            </w:r>
          </w:p>
        </w:tc>
        <w:tc>
          <w:tcPr>
            <w:tcW w:w="1134" w:type="dxa"/>
            <w:tcBorders>
              <w:bottom w:val="single" w:sz="4" w:space="0" w:color="808080" w:themeColor="background1" w:themeShade="80"/>
            </w:tcBorders>
            <w:shd w:val="clear" w:color="auto" w:fill="auto"/>
            <w:vAlign w:val="center"/>
            <w:hideMark/>
          </w:tcPr>
          <w:p w14:paraId="28E683D1"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5</w:t>
            </w:r>
          </w:p>
        </w:tc>
        <w:tc>
          <w:tcPr>
            <w:tcW w:w="1134" w:type="dxa"/>
            <w:tcBorders>
              <w:bottom w:val="single" w:sz="4" w:space="0" w:color="808080" w:themeColor="background1" w:themeShade="80"/>
            </w:tcBorders>
            <w:shd w:val="clear" w:color="auto" w:fill="auto"/>
            <w:vAlign w:val="center"/>
            <w:hideMark/>
          </w:tcPr>
          <w:p w14:paraId="2E5BA372" w14:textId="77777777" w:rsidR="00C25577" w:rsidRPr="00C25577" w:rsidRDefault="00C25577" w:rsidP="00702F94">
            <w:pPr>
              <w:widowControl/>
              <w:spacing w:line="240" w:lineRule="auto"/>
              <w:rPr>
                <w:rFonts w:cs="Arial"/>
                <w:b/>
                <w:bCs/>
                <w:spacing w:val="0"/>
                <w:sz w:val="18"/>
                <w:szCs w:val="18"/>
                <w:lang w:eastAsia="en-AU"/>
              </w:rPr>
            </w:pPr>
            <w:r w:rsidRPr="00C25577">
              <w:rPr>
                <w:rFonts w:cs="Arial"/>
                <w:b/>
                <w:bCs/>
                <w:spacing w:val="0"/>
                <w:sz w:val="18"/>
                <w:szCs w:val="18"/>
                <w:lang w:eastAsia="en-AU"/>
              </w:rPr>
              <w:t>1</w:t>
            </w:r>
          </w:p>
        </w:tc>
        <w:tc>
          <w:tcPr>
            <w:tcW w:w="4990" w:type="dxa"/>
            <w:tcBorders>
              <w:bottom w:val="single" w:sz="4" w:space="0" w:color="808080" w:themeColor="background1" w:themeShade="80"/>
            </w:tcBorders>
            <w:shd w:val="clear" w:color="auto" w:fill="auto"/>
            <w:vAlign w:val="center"/>
            <w:hideMark/>
          </w:tcPr>
          <w:p w14:paraId="0C9A20F0" w14:textId="13C3A079" w:rsidR="00C25577" w:rsidRPr="00C25577" w:rsidRDefault="00C25577" w:rsidP="00702F94">
            <w:pPr>
              <w:widowControl/>
              <w:spacing w:line="240" w:lineRule="auto"/>
              <w:rPr>
                <w:rFonts w:cs="Arial"/>
                <w:spacing w:val="0"/>
                <w:sz w:val="18"/>
                <w:szCs w:val="18"/>
                <w:lang w:eastAsia="en-AU"/>
              </w:rPr>
            </w:pPr>
            <w:r w:rsidRPr="00C25577">
              <w:rPr>
                <w:rFonts w:cs="Arial"/>
                <w:bCs/>
                <w:i/>
                <w:spacing w:val="0"/>
                <w:sz w:val="18"/>
                <w:szCs w:val="18"/>
                <w:lang w:eastAsia="en-AU"/>
              </w:rPr>
              <w:t>Before</w:t>
            </w:r>
            <w:r w:rsidRPr="00C25577">
              <w:rPr>
                <w:rFonts w:cs="Arial"/>
                <w:spacing w:val="0"/>
                <w:sz w:val="18"/>
                <w:szCs w:val="18"/>
                <w:lang w:eastAsia="en-AU"/>
              </w:rPr>
              <w:t xml:space="preserve"> - Get</w:t>
            </w:r>
            <w:r w:rsidR="00702F94">
              <w:rPr>
                <w:rFonts w:cs="Arial"/>
                <w:spacing w:val="0"/>
                <w:sz w:val="18"/>
                <w:szCs w:val="18"/>
                <w:lang w:eastAsia="en-AU"/>
              </w:rPr>
              <w:t>ting old. Would fail eventually.</w:t>
            </w:r>
            <w:r w:rsidRPr="00C25577">
              <w:rPr>
                <w:rFonts w:cs="Arial"/>
                <w:spacing w:val="0"/>
                <w:sz w:val="18"/>
                <w:szCs w:val="18"/>
                <w:lang w:eastAsia="en-AU"/>
              </w:rPr>
              <w:br/>
            </w:r>
            <w:r w:rsidRPr="00C25577">
              <w:rPr>
                <w:rFonts w:cs="Arial"/>
                <w:bCs/>
                <w:i/>
                <w:spacing w:val="0"/>
                <w:sz w:val="18"/>
                <w:szCs w:val="18"/>
                <w:lang w:eastAsia="en-AU"/>
              </w:rPr>
              <w:t>After</w:t>
            </w:r>
            <w:r w:rsidRPr="00C25577">
              <w:rPr>
                <w:rFonts w:cs="Arial"/>
                <w:spacing w:val="0"/>
                <w:sz w:val="18"/>
                <w:szCs w:val="18"/>
                <w:lang w:eastAsia="en-AU"/>
              </w:rPr>
              <w:t xml:space="preserve"> - Very happy, has been </w:t>
            </w:r>
            <w:r w:rsidR="00702F94" w:rsidRPr="00C25577">
              <w:rPr>
                <w:rFonts w:cs="Arial"/>
                <w:spacing w:val="0"/>
                <w:sz w:val="18"/>
                <w:szCs w:val="18"/>
                <w:lang w:eastAsia="en-AU"/>
              </w:rPr>
              <w:t>seamless</w:t>
            </w:r>
            <w:r w:rsidR="00702F94">
              <w:rPr>
                <w:rFonts w:cs="Arial"/>
                <w:spacing w:val="0"/>
                <w:sz w:val="18"/>
                <w:szCs w:val="18"/>
                <w:lang w:eastAsia="en-AU"/>
              </w:rPr>
              <w:t>. Showers -</w:t>
            </w:r>
            <w:r w:rsidRPr="00C25577">
              <w:rPr>
                <w:rFonts w:cs="Arial"/>
                <w:spacing w:val="0"/>
                <w:sz w:val="18"/>
                <w:szCs w:val="18"/>
                <w:lang w:eastAsia="en-AU"/>
              </w:rPr>
              <w:t xml:space="preserve"> never run out of ho</w:t>
            </w:r>
            <w:r w:rsidR="00702F94">
              <w:rPr>
                <w:rFonts w:cs="Arial"/>
                <w:spacing w:val="0"/>
                <w:sz w:val="18"/>
                <w:szCs w:val="18"/>
                <w:lang w:eastAsia="en-AU"/>
              </w:rPr>
              <w:t xml:space="preserve">t water. </w:t>
            </w:r>
            <w:r w:rsidRPr="00C25577">
              <w:rPr>
                <w:rFonts w:cs="Arial"/>
                <w:spacing w:val="0"/>
                <w:sz w:val="18"/>
                <w:szCs w:val="18"/>
                <w:lang w:eastAsia="en-AU"/>
              </w:rPr>
              <w:t>Bath - never run out.</w:t>
            </w:r>
          </w:p>
        </w:tc>
      </w:tr>
      <w:tr w:rsidR="00702F94" w:rsidRPr="00C25577" w14:paraId="2C8A6A33" w14:textId="77777777" w:rsidTr="00C72DF4">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31234AC"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GWH2</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2C7B847A"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4</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1995F591"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5</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28FA8CD3" w14:textId="77777777" w:rsidR="00C25577" w:rsidRPr="00C25577" w:rsidRDefault="00C25577" w:rsidP="00702F94">
            <w:pPr>
              <w:widowControl/>
              <w:spacing w:line="240" w:lineRule="auto"/>
              <w:rPr>
                <w:rFonts w:cs="Arial"/>
                <w:b/>
                <w:bCs/>
                <w:spacing w:val="0"/>
                <w:sz w:val="18"/>
                <w:szCs w:val="18"/>
                <w:lang w:eastAsia="en-AU"/>
              </w:rPr>
            </w:pPr>
            <w:r w:rsidRPr="00C25577">
              <w:rPr>
                <w:rFonts w:cs="Arial"/>
                <w:b/>
                <w:bCs/>
                <w:spacing w:val="0"/>
                <w:sz w:val="18"/>
                <w:szCs w:val="18"/>
                <w:lang w:eastAsia="en-AU"/>
              </w:rPr>
              <w:t>1</w:t>
            </w:r>
          </w:p>
        </w:tc>
        <w:tc>
          <w:tcPr>
            <w:tcW w:w="4990" w:type="dxa"/>
            <w:tcBorders>
              <w:top w:val="single" w:sz="4" w:space="0" w:color="808080" w:themeColor="background1" w:themeShade="80"/>
              <w:bottom w:val="single" w:sz="4" w:space="0" w:color="808080" w:themeColor="background1" w:themeShade="80"/>
            </w:tcBorders>
            <w:shd w:val="clear" w:color="auto" w:fill="auto"/>
            <w:vAlign w:val="center"/>
            <w:hideMark/>
          </w:tcPr>
          <w:p w14:paraId="2EF949A1" w14:textId="6ED61B3C" w:rsidR="00C25577" w:rsidRPr="00C25577" w:rsidRDefault="00C25577" w:rsidP="00702F94">
            <w:pPr>
              <w:widowControl/>
              <w:spacing w:line="240" w:lineRule="auto"/>
              <w:rPr>
                <w:rFonts w:cs="Arial"/>
                <w:spacing w:val="0"/>
                <w:sz w:val="18"/>
                <w:szCs w:val="18"/>
                <w:lang w:eastAsia="en-AU"/>
              </w:rPr>
            </w:pPr>
            <w:r w:rsidRPr="00C25577">
              <w:rPr>
                <w:rFonts w:cs="Arial"/>
                <w:bCs/>
                <w:i/>
                <w:spacing w:val="0"/>
                <w:sz w:val="18"/>
                <w:szCs w:val="18"/>
                <w:lang w:eastAsia="en-AU"/>
              </w:rPr>
              <w:t>Before</w:t>
            </w:r>
            <w:r w:rsidR="00702F94">
              <w:rPr>
                <w:rFonts w:cs="Arial"/>
                <w:spacing w:val="0"/>
                <w:sz w:val="18"/>
                <w:szCs w:val="18"/>
                <w:lang w:eastAsia="en-AU"/>
              </w:rPr>
              <w:t xml:space="preserve"> - Very old and inefficient.</w:t>
            </w:r>
            <w:r w:rsidRPr="00C25577">
              <w:rPr>
                <w:rFonts w:cs="Arial"/>
                <w:spacing w:val="0"/>
                <w:sz w:val="18"/>
                <w:szCs w:val="18"/>
                <w:lang w:eastAsia="en-AU"/>
              </w:rPr>
              <w:br/>
            </w:r>
            <w:r w:rsidRPr="00C25577">
              <w:rPr>
                <w:rFonts w:cs="Arial"/>
                <w:bCs/>
                <w:i/>
                <w:spacing w:val="0"/>
                <w:sz w:val="18"/>
                <w:szCs w:val="18"/>
                <w:lang w:eastAsia="en-AU"/>
              </w:rPr>
              <w:t>After</w:t>
            </w:r>
            <w:r w:rsidRPr="00C25577">
              <w:rPr>
                <w:rFonts w:cs="Arial"/>
                <w:spacing w:val="0"/>
                <w:sz w:val="18"/>
                <w:szCs w:val="18"/>
                <w:lang w:eastAsia="en-AU"/>
              </w:rPr>
              <w:t xml:space="preserve"> - All fine, no issues.</w:t>
            </w:r>
          </w:p>
        </w:tc>
      </w:tr>
      <w:tr w:rsidR="00702F94" w:rsidRPr="00C25577" w14:paraId="0E960BE5" w14:textId="77777777" w:rsidTr="00C72DF4">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518EFA8"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GWH3</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38AEE4A9"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5</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2886FF10"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5</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5DF3D038" w14:textId="77777777" w:rsidR="00C25577" w:rsidRPr="00C25577" w:rsidRDefault="00C25577" w:rsidP="00702F94">
            <w:pPr>
              <w:widowControl/>
              <w:spacing w:line="240" w:lineRule="auto"/>
              <w:rPr>
                <w:rFonts w:cs="Arial"/>
                <w:b/>
                <w:bCs/>
                <w:spacing w:val="0"/>
                <w:sz w:val="18"/>
                <w:szCs w:val="18"/>
                <w:lang w:eastAsia="en-AU"/>
              </w:rPr>
            </w:pPr>
            <w:r w:rsidRPr="00C25577">
              <w:rPr>
                <w:rFonts w:cs="Arial"/>
                <w:b/>
                <w:bCs/>
                <w:spacing w:val="0"/>
                <w:sz w:val="18"/>
                <w:szCs w:val="18"/>
                <w:lang w:eastAsia="en-AU"/>
              </w:rPr>
              <w:t>0</w:t>
            </w:r>
          </w:p>
        </w:tc>
        <w:tc>
          <w:tcPr>
            <w:tcW w:w="4990" w:type="dxa"/>
            <w:tcBorders>
              <w:top w:val="single" w:sz="4" w:space="0" w:color="808080" w:themeColor="background1" w:themeShade="80"/>
              <w:bottom w:val="single" w:sz="4" w:space="0" w:color="808080" w:themeColor="background1" w:themeShade="80"/>
            </w:tcBorders>
            <w:shd w:val="clear" w:color="auto" w:fill="auto"/>
            <w:vAlign w:val="center"/>
            <w:hideMark/>
          </w:tcPr>
          <w:p w14:paraId="6D87D227" w14:textId="77777777" w:rsidR="00C25577" w:rsidRPr="00C25577" w:rsidRDefault="00C25577" w:rsidP="00702F94">
            <w:pPr>
              <w:widowControl/>
              <w:spacing w:line="240" w:lineRule="auto"/>
              <w:rPr>
                <w:rFonts w:cs="Arial"/>
                <w:spacing w:val="0"/>
                <w:sz w:val="18"/>
                <w:szCs w:val="18"/>
                <w:lang w:eastAsia="en-AU"/>
              </w:rPr>
            </w:pPr>
            <w:r w:rsidRPr="00C25577">
              <w:rPr>
                <w:rFonts w:cs="Arial"/>
                <w:bCs/>
                <w:i/>
                <w:spacing w:val="0"/>
                <w:sz w:val="18"/>
                <w:szCs w:val="18"/>
                <w:lang w:eastAsia="en-AU"/>
              </w:rPr>
              <w:t>Before</w:t>
            </w:r>
            <w:r w:rsidRPr="00C25577">
              <w:rPr>
                <w:rFonts w:cs="Arial"/>
                <w:spacing w:val="0"/>
                <w:sz w:val="18"/>
                <w:szCs w:val="18"/>
                <w:lang w:eastAsia="en-AU"/>
              </w:rPr>
              <w:t xml:space="preserve"> - Very happy with the old unit. Just that it is old and most likely inefficient.</w:t>
            </w:r>
            <w:r w:rsidRPr="00C25577">
              <w:rPr>
                <w:rFonts w:cs="Arial"/>
                <w:spacing w:val="0"/>
                <w:sz w:val="18"/>
                <w:szCs w:val="18"/>
                <w:lang w:eastAsia="en-AU"/>
              </w:rPr>
              <w:br/>
            </w:r>
            <w:r w:rsidRPr="00C25577">
              <w:rPr>
                <w:rFonts w:cs="Arial"/>
                <w:bCs/>
                <w:i/>
                <w:spacing w:val="0"/>
                <w:sz w:val="18"/>
                <w:szCs w:val="18"/>
                <w:lang w:eastAsia="en-AU"/>
              </w:rPr>
              <w:t>After</w:t>
            </w:r>
            <w:r w:rsidRPr="00C25577">
              <w:rPr>
                <w:rFonts w:cs="Arial"/>
                <w:spacing w:val="0"/>
                <w:sz w:val="18"/>
                <w:szCs w:val="18"/>
                <w:lang w:eastAsia="en-AU"/>
              </w:rPr>
              <w:t xml:space="preserve"> - Working as well as the old hot water system. Looking forward to seeing our gas bill.</w:t>
            </w:r>
          </w:p>
        </w:tc>
      </w:tr>
      <w:tr w:rsidR="00702F94" w:rsidRPr="00C25577" w14:paraId="2FD9A818" w14:textId="77777777" w:rsidTr="00C72DF4">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D530F0F"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GWH4</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66757522"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1</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431B8C84"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4</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12EA84C3" w14:textId="77777777" w:rsidR="00C25577" w:rsidRPr="00C25577" w:rsidRDefault="00C25577" w:rsidP="00702F94">
            <w:pPr>
              <w:widowControl/>
              <w:spacing w:line="240" w:lineRule="auto"/>
              <w:rPr>
                <w:rFonts w:cs="Arial"/>
                <w:b/>
                <w:bCs/>
                <w:spacing w:val="0"/>
                <w:sz w:val="18"/>
                <w:szCs w:val="18"/>
                <w:lang w:eastAsia="en-AU"/>
              </w:rPr>
            </w:pPr>
            <w:r w:rsidRPr="00C25577">
              <w:rPr>
                <w:rFonts w:cs="Arial"/>
                <w:b/>
                <w:bCs/>
                <w:spacing w:val="0"/>
                <w:sz w:val="18"/>
                <w:szCs w:val="18"/>
                <w:lang w:eastAsia="en-AU"/>
              </w:rPr>
              <w:t>3</w:t>
            </w:r>
          </w:p>
        </w:tc>
        <w:tc>
          <w:tcPr>
            <w:tcW w:w="4990" w:type="dxa"/>
            <w:tcBorders>
              <w:top w:val="single" w:sz="4" w:space="0" w:color="808080" w:themeColor="background1" w:themeShade="80"/>
              <w:bottom w:val="single" w:sz="4" w:space="0" w:color="808080" w:themeColor="background1" w:themeShade="80"/>
            </w:tcBorders>
            <w:shd w:val="clear" w:color="auto" w:fill="auto"/>
            <w:vAlign w:val="center"/>
            <w:hideMark/>
          </w:tcPr>
          <w:p w14:paraId="49F3FA64" w14:textId="77777777" w:rsidR="00C25577" w:rsidRPr="00C25577" w:rsidRDefault="00C25577" w:rsidP="00702F94">
            <w:pPr>
              <w:widowControl/>
              <w:spacing w:line="240" w:lineRule="auto"/>
              <w:rPr>
                <w:rFonts w:cs="Arial"/>
                <w:spacing w:val="0"/>
                <w:sz w:val="18"/>
                <w:szCs w:val="18"/>
                <w:lang w:eastAsia="en-AU"/>
              </w:rPr>
            </w:pPr>
            <w:r w:rsidRPr="00C25577">
              <w:rPr>
                <w:rFonts w:cs="Arial"/>
                <w:bCs/>
                <w:i/>
                <w:spacing w:val="0"/>
                <w:sz w:val="18"/>
                <w:szCs w:val="18"/>
                <w:lang w:eastAsia="en-AU"/>
              </w:rPr>
              <w:t>Before</w:t>
            </w:r>
            <w:r w:rsidRPr="00C25577">
              <w:rPr>
                <w:rFonts w:cs="Arial"/>
                <w:spacing w:val="0"/>
                <w:sz w:val="18"/>
                <w:szCs w:val="18"/>
                <w:lang w:eastAsia="en-AU"/>
              </w:rPr>
              <w:t xml:space="preserve"> - Very old and inefficient. Repaired multiple times. </w:t>
            </w:r>
            <w:r w:rsidRPr="00C25577">
              <w:rPr>
                <w:rFonts w:cs="Arial"/>
                <w:spacing w:val="0"/>
                <w:sz w:val="18"/>
                <w:szCs w:val="18"/>
                <w:lang w:eastAsia="en-AU"/>
              </w:rPr>
              <w:br/>
            </w:r>
            <w:r w:rsidRPr="00C25577">
              <w:rPr>
                <w:rFonts w:cs="Arial"/>
                <w:bCs/>
                <w:i/>
                <w:color w:val="auto"/>
                <w:spacing w:val="0"/>
                <w:sz w:val="18"/>
                <w:szCs w:val="18"/>
                <w:lang w:eastAsia="en-AU"/>
              </w:rPr>
              <w:t>After</w:t>
            </w:r>
            <w:r w:rsidRPr="00C25577">
              <w:rPr>
                <w:rFonts w:cs="Arial"/>
                <w:color w:val="auto"/>
                <w:spacing w:val="0"/>
                <w:sz w:val="18"/>
                <w:szCs w:val="18"/>
                <w:lang w:eastAsia="en-AU"/>
              </w:rPr>
              <w:t xml:space="preserve"> - Water hasn't been as hot since new system installed. Kitchen - hot water isn't hot enough (for dishes) but this is probably new plumbing regulations. Bathroom - hot water not as hot as old system, but good for bath and showers.</w:t>
            </w:r>
          </w:p>
        </w:tc>
      </w:tr>
      <w:tr w:rsidR="00702F94" w:rsidRPr="00C25577" w14:paraId="4642EE0D" w14:textId="77777777" w:rsidTr="00C72DF4">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C126B6C"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GWH5</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79AFEBBE"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2</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6CF3CC3C"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3.5</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5FEF0F82" w14:textId="77777777" w:rsidR="00C25577" w:rsidRPr="00C25577" w:rsidRDefault="00C25577" w:rsidP="00702F94">
            <w:pPr>
              <w:widowControl/>
              <w:spacing w:line="240" w:lineRule="auto"/>
              <w:rPr>
                <w:rFonts w:cs="Arial"/>
                <w:b/>
                <w:bCs/>
                <w:spacing w:val="0"/>
                <w:sz w:val="18"/>
                <w:szCs w:val="18"/>
                <w:lang w:eastAsia="en-AU"/>
              </w:rPr>
            </w:pPr>
            <w:r w:rsidRPr="00C25577">
              <w:rPr>
                <w:rFonts w:cs="Arial"/>
                <w:b/>
                <w:bCs/>
                <w:spacing w:val="0"/>
                <w:sz w:val="18"/>
                <w:szCs w:val="18"/>
                <w:lang w:eastAsia="en-AU"/>
              </w:rPr>
              <w:t>1.5</w:t>
            </w:r>
          </w:p>
        </w:tc>
        <w:tc>
          <w:tcPr>
            <w:tcW w:w="4990" w:type="dxa"/>
            <w:tcBorders>
              <w:top w:val="single" w:sz="4" w:space="0" w:color="808080" w:themeColor="background1" w:themeShade="80"/>
              <w:bottom w:val="single" w:sz="4" w:space="0" w:color="808080" w:themeColor="background1" w:themeShade="80"/>
            </w:tcBorders>
            <w:shd w:val="clear" w:color="auto" w:fill="auto"/>
            <w:vAlign w:val="center"/>
            <w:hideMark/>
          </w:tcPr>
          <w:p w14:paraId="7132D5DA" w14:textId="1F21A8ED" w:rsidR="00C25577" w:rsidRPr="00C25577" w:rsidRDefault="00C25577" w:rsidP="00702F94">
            <w:pPr>
              <w:widowControl/>
              <w:spacing w:line="240" w:lineRule="auto"/>
              <w:rPr>
                <w:rFonts w:cs="Arial"/>
                <w:spacing w:val="0"/>
                <w:sz w:val="18"/>
                <w:szCs w:val="18"/>
                <w:lang w:eastAsia="en-AU"/>
              </w:rPr>
            </w:pPr>
            <w:r w:rsidRPr="00C25577">
              <w:rPr>
                <w:rFonts w:cs="Arial"/>
                <w:bCs/>
                <w:i/>
                <w:spacing w:val="0"/>
                <w:sz w:val="18"/>
                <w:szCs w:val="18"/>
                <w:lang w:eastAsia="en-AU"/>
              </w:rPr>
              <w:t>Before</w:t>
            </w:r>
            <w:r w:rsidRPr="00C25577">
              <w:rPr>
                <w:rFonts w:cs="Arial"/>
                <w:spacing w:val="0"/>
                <w:sz w:val="18"/>
                <w:szCs w:val="18"/>
                <w:lang w:eastAsia="en-AU"/>
              </w:rPr>
              <w:t xml:space="preserve"> - Faulty and old, inefficient. Have to light in the morning to get hot water as pilot light would go out. </w:t>
            </w:r>
            <w:r w:rsidRPr="00C25577">
              <w:rPr>
                <w:rFonts w:cs="Arial"/>
                <w:spacing w:val="0"/>
                <w:sz w:val="18"/>
                <w:szCs w:val="18"/>
                <w:lang w:eastAsia="en-AU"/>
              </w:rPr>
              <w:br/>
            </w:r>
            <w:r w:rsidRPr="00C25577">
              <w:rPr>
                <w:rFonts w:cs="Arial"/>
                <w:bCs/>
                <w:i/>
                <w:spacing w:val="0"/>
                <w:sz w:val="18"/>
                <w:szCs w:val="18"/>
                <w:lang w:eastAsia="en-AU"/>
              </w:rPr>
              <w:t>After</w:t>
            </w:r>
            <w:r w:rsidRPr="00C25577">
              <w:rPr>
                <w:rFonts w:cs="Arial"/>
                <w:spacing w:val="0"/>
                <w:sz w:val="18"/>
                <w:szCs w:val="18"/>
                <w:lang w:eastAsia="en-AU"/>
              </w:rPr>
              <w:t xml:space="preserve"> - The unit uses a lot of water for the hot water to get to the kitchen tap. Kitchen - takes a long time for hot water to get to the kitch</w:t>
            </w:r>
            <w:r w:rsidR="00482A6C">
              <w:rPr>
                <w:rFonts w:cs="Arial"/>
                <w:spacing w:val="0"/>
                <w:sz w:val="18"/>
                <w:szCs w:val="18"/>
                <w:lang w:eastAsia="en-AU"/>
              </w:rPr>
              <w:t>e</w:t>
            </w:r>
            <w:r w:rsidRPr="00C25577">
              <w:rPr>
                <w:rFonts w:cs="Arial"/>
                <w:spacing w:val="0"/>
                <w:sz w:val="18"/>
                <w:szCs w:val="18"/>
                <w:lang w:eastAsia="en-AU"/>
              </w:rPr>
              <w:t xml:space="preserve">n. </w:t>
            </w:r>
            <w:r w:rsidRPr="00482A6C">
              <w:rPr>
                <w:rFonts w:cs="Arial"/>
                <w:color w:val="auto"/>
                <w:spacing w:val="0"/>
                <w:sz w:val="18"/>
                <w:szCs w:val="18"/>
                <w:lang w:eastAsia="en-AU"/>
              </w:rPr>
              <w:t xml:space="preserve">Water is not as hot. </w:t>
            </w:r>
            <w:r w:rsidRPr="00C25577">
              <w:rPr>
                <w:rFonts w:cs="Arial"/>
                <w:spacing w:val="0"/>
                <w:sz w:val="18"/>
                <w:szCs w:val="18"/>
                <w:lang w:eastAsia="en-AU"/>
              </w:rPr>
              <w:t>Bathroom - takes a long time for hot water to reach the bathroom. Water is not as hot.</w:t>
            </w:r>
          </w:p>
        </w:tc>
      </w:tr>
      <w:tr w:rsidR="00702F94" w:rsidRPr="00C25577" w14:paraId="1468A578" w14:textId="77777777" w:rsidTr="00C72DF4">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0B34B42"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GWH6</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495AD0FB"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4</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3C101B41" w14:textId="77777777" w:rsidR="00C25577" w:rsidRPr="00C25577" w:rsidRDefault="00C25577" w:rsidP="00702F94">
            <w:pPr>
              <w:widowControl/>
              <w:spacing w:line="240" w:lineRule="auto"/>
              <w:rPr>
                <w:rFonts w:cs="Arial"/>
                <w:spacing w:val="0"/>
                <w:sz w:val="18"/>
                <w:szCs w:val="18"/>
                <w:lang w:eastAsia="en-AU"/>
              </w:rPr>
            </w:pPr>
            <w:r w:rsidRPr="00C25577">
              <w:rPr>
                <w:rFonts w:cs="Arial"/>
                <w:spacing w:val="0"/>
                <w:sz w:val="18"/>
                <w:szCs w:val="18"/>
                <w:lang w:eastAsia="en-AU"/>
              </w:rPr>
              <w:t>5</w:t>
            </w:r>
          </w:p>
        </w:tc>
        <w:tc>
          <w:tcPr>
            <w:tcW w:w="1134" w:type="dxa"/>
            <w:tcBorders>
              <w:top w:val="single" w:sz="4" w:space="0" w:color="808080" w:themeColor="background1" w:themeShade="80"/>
              <w:bottom w:val="single" w:sz="4" w:space="0" w:color="808080" w:themeColor="background1" w:themeShade="80"/>
            </w:tcBorders>
            <w:shd w:val="clear" w:color="auto" w:fill="auto"/>
            <w:vAlign w:val="center"/>
            <w:hideMark/>
          </w:tcPr>
          <w:p w14:paraId="50F25FEF" w14:textId="77777777" w:rsidR="00C25577" w:rsidRPr="00C25577" w:rsidRDefault="00C25577" w:rsidP="00702F94">
            <w:pPr>
              <w:widowControl/>
              <w:spacing w:line="240" w:lineRule="auto"/>
              <w:rPr>
                <w:rFonts w:cs="Arial"/>
                <w:b/>
                <w:bCs/>
                <w:spacing w:val="0"/>
                <w:sz w:val="18"/>
                <w:szCs w:val="18"/>
                <w:lang w:eastAsia="en-AU"/>
              </w:rPr>
            </w:pPr>
            <w:r w:rsidRPr="00C25577">
              <w:rPr>
                <w:rFonts w:cs="Arial"/>
                <w:b/>
                <w:bCs/>
                <w:spacing w:val="0"/>
                <w:sz w:val="18"/>
                <w:szCs w:val="18"/>
                <w:lang w:eastAsia="en-AU"/>
              </w:rPr>
              <w:t>1</w:t>
            </w:r>
          </w:p>
        </w:tc>
        <w:tc>
          <w:tcPr>
            <w:tcW w:w="4990" w:type="dxa"/>
            <w:tcBorders>
              <w:top w:val="single" w:sz="4" w:space="0" w:color="808080" w:themeColor="background1" w:themeShade="80"/>
              <w:bottom w:val="single" w:sz="4" w:space="0" w:color="808080" w:themeColor="background1" w:themeShade="80"/>
            </w:tcBorders>
            <w:shd w:val="clear" w:color="auto" w:fill="auto"/>
            <w:vAlign w:val="center"/>
            <w:hideMark/>
          </w:tcPr>
          <w:p w14:paraId="7D572D0F" w14:textId="11F12460" w:rsidR="00C25577" w:rsidRPr="00C25577" w:rsidRDefault="00C25577" w:rsidP="00702F94">
            <w:pPr>
              <w:widowControl/>
              <w:spacing w:line="240" w:lineRule="auto"/>
              <w:rPr>
                <w:rFonts w:cs="Arial"/>
                <w:spacing w:val="0"/>
                <w:sz w:val="18"/>
                <w:szCs w:val="18"/>
                <w:lang w:eastAsia="en-AU"/>
              </w:rPr>
            </w:pPr>
            <w:r w:rsidRPr="00C25577">
              <w:rPr>
                <w:rFonts w:cs="Arial"/>
                <w:bCs/>
                <w:i/>
                <w:spacing w:val="0"/>
                <w:sz w:val="18"/>
                <w:szCs w:val="18"/>
                <w:lang w:eastAsia="en-AU"/>
              </w:rPr>
              <w:t>Before</w:t>
            </w:r>
            <w:r w:rsidRPr="00C25577">
              <w:rPr>
                <w:rFonts w:cs="Arial"/>
                <w:spacing w:val="0"/>
                <w:sz w:val="18"/>
                <w:szCs w:val="18"/>
                <w:lang w:eastAsia="en-AU"/>
              </w:rPr>
              <w:t xml:space="preserve"> - Not really an issue with old unit. Just old and likely </w:t>
            </w:r>
            <w:r w:rsidR="00482A6C">
              <w:rPr>
                <w:rFonts w:cs="Arial"/>
                <w:spacing w:val="0"/>
                <w:sz w:val="18"/>
                <w:szCs w:val="18"/>
                <w:lang w:eastAsia="en-AU"/>
              </w:rPr>
              <w:t xml:space="preserve">[to be] </w:t>
            </w:r>
            <w:r w:rsidRPr="00C25577">
              <w:rPr>
                <w:rFonts w:cs="Arial"/>
                <w:spacing w:val="0"/>
                <w:sz w:val="18"/>
                <w:szCs w:val="18"/>
                <w:lang w:eastAsia="en-AU"/>
              </w:rPr>
              <w:t>inefficient.</w:t>
            </w:r>
            <w:r w:rsidRPr="00C25577">
              <w:rPr>
                <w:rFonts w:cs="Arial"/>
                <w:spacing w:val="0"/>
                <w:sz w:val="18"/>
                <w:szCs w:val="18"/>
                <w:lang w:eastAsia="en-AU"/>
              </w:rPr>
              <w:br/>
            </w:r>
            <w:r w:rsidRPr="00C25577">
              <w:rPr>
                <w:rFonts w:cs="Arial"/>
                <w:bCs/>
                <w:i/>
                <w:spacing w:val="0"/>
                <w:sz w:val="18"/>
                <w:szCs w:val="18"/>
                <w:lang w:eastAsia="en-AU"/>
              </w:rPr>
              <w:t>After</w:t>
            </w:r>
            <w:r w:rsidRPr="00C25577">
              <w:rPr>
                <w:rFonts w:cs="Arial"/>
                <w:spacing w:val="0"/>
                <w:sz w:val="18"/>
                <w:szCs w:val="18"/>
                <w:lang w:eastAsia="en-AU"/>
              </w:rPr>
              <w:t xml:space="preserve"> - No issues. Haven't noticed that it's been changed.</w:t>
            </w:r>
          </w:p>
        </w:tc>
      </w:tr>
      <w:tr w:rsidR="00702F94" w:rsidRPr="00C25577" w14:paraId="7B7993DB" w14:textId="77777777" w:rsidTr="00C72DF4">
        <w:trPr>
          <w:trHeight w:val="340"/>
        </w:trPr>
        <w:tc>
          <w:tcPr>
            <w:tcW w:w="988"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tcPr>
          <w:p w14:paraId="00912189" w14:textId="33AE8B68" w:rsidR="00702F94" w:rsidRPr="00C25577" w:rsidRDefault="00702F94" w:rsidP="00702F94">
            <w:pPr>
              <w:widowControl/>
              <w:spacing w:line="240" w:lineRule="auto"/>
              <w:rPr>
                <w:rFonts w:cs="Arial"/>
                <w:spacing w:val="0"/>
                <w:sz w:val="18"/>
                <w:szCs w:val="18"/>
                <w:lang w:eastAsia="en-AU"/>
              </w:rPr>
            </w:pPr>
            <w:r>
              <w:rPr>
                <w:rFonts w:ascii="Calibri" w:hAnsi="Calibri"/>
                <w:b/>
                <w:bCs/>
                <w:szCs w:val="22"/>
              </w:rPr>
              <w:t>Average</w:t>
            </w:r>
          </w:p>
        </w:tc>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AC043B5" w14:textId="3B910661" w:rsidR="00702F94" w:rsidRPr="00C25577" w:rsidRDefault="00702F94" w:rsidP="00702F94">
            <w:pPr>
              <w:widowControl/>
              <w:spacing w:line="240" w:lineRule="auto"/>
              <w:rPr>
                <w:rFonts w:cs="Arial"/>
                <w:spacing w:val="0"/>
                <w:sz w:val="18"/>
                <w:szCs w:val="18"/>
                <w:lang w:eastAsia="en-AU"/>
              </w:rPr>
            </w:pPr>
            <w:r>
              <w:rPr>
                <w:rFonts w:ascii="Calibri" w:hAnsi="Calibri"/>
                <w:b/>
                <w:bCs/>
                <w:szCs w:val="22"/>
              </w:rPr>
              <w:t>3.33</w:t>
            </w:r>
          </w:p>
        </w:tc>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CF266C6" w14:textId="45AE9460" w:rsidR="00702F94" w:rsidRPr="00C25577" w:rsidRDefault="00702F94" w:rsidP="00702F94">
            <w:pPr>
              <w:widowControl/>
              <w:spacing w:line="240" w:lineRule="auto"/>
              <w:rPr>
                <w:rFonts w:cs="Arial"/>
                <w:spacing w:val="0"/>
                <w:sz w:val="18"/>
                <w:szCs w:val="18"/>
                <w:lang w:eastAsia="en-AU"/>
              </w:rPr>
            </w:pPr>
            <w:r>
              <w:rPr>
                <w:rFonts w:ascii="Calibri" w:hAnsi="Calibri"/>
                <w:b/>
                <w:bCs/>
                <w:szCs w:val="22"/>
              </w:rPr>
              <w:t>4.58</w:t>
            </w:r>
          </w:p>
        </w:tc>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A5D8E14" w14:textId="557EF83F" w:rsidR="00702F94" w:rsidRPr="00C25577" w:rsidRDefault="00702F94" w:rsidP="00702F94">
            <w:pPr>
              <w:widowControl/>
              <w:spacing w:line="240" w:lineRule="auto"/>
              <w:rPr>
                <w:rFonts w:cs="Arial"/>
                <w:b/>
                <w:bCs/>
                <w:spacing w:val="0"/>
                <w:sz w:val="18"/>
                <w:szCs w:val="18"/>
                <w:lang w:eastAsia="en-AU"/>
              </w:rPr>
            </w:pPr>
            <w:r>
              <w:rPr>
                <w:rFonts w:ascii="Calibri" w:hAnsi="Calibri"/>
                <w:b/>
                <w:bCs/>
                <w:szCs w:val="22"/>
              </w:rPr>
              <w:t>1.25</w:t>
            </w:r>
          </w:p>
        </w:tc>
        <w:tc>
          <w:tcPr>
            <w:tcW w:w="499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2204812" w14:textId="705CD043" w:rsidR="00702F94" w:rsidRPr="00C25577" w:rsidRDefault="00702F94" w:rsidP="00702F94">
            <w:pPr>
              <w:widowControl/>
              <w:spacing w:line="240" w:lineRule="auto"/>
              <w:rPr>
                <w:rFonts w:cs="Arial"/>
                <w:bCs/>
                <w:i/>
                <w:spacing w:val="0"/>
                <w:sz w:val="18"/>
                <w:szCs w:val="18"/>
                <w:lang w:eastAsia="en-AU"/>
              </w:rPr>
            </w:pPr>
          </w:p>
        </w:tc>
      </w:tr>
    </w:tbl>
    <w:p w14:paraId="64210AE8" w14:textId="77777777" w:rsidR="00152C70" w:rsidRPr="00E672D2" w:rsidRDefault="00152C70" w:rsidP="00152C70">
      <w:pPr>
        <w:rPr>
          <w:rFonts w:cs="Arial"/>
          <w:sz w:val="20"/>
          <w:szCs w:val="20"/>
        </w:rPr>
      </w:pPr>
    </w:p>
    <w:p w14:paraId="62AC4CDB" w14:textId="77777777" w:rsidR="00152C70" w:rsidRPr="00E672D2" w:rsidRDefault="00152C70" w:rsidP="00152C70">
      <w:pPr>
        <w:rPr>
          <w:rFonts w:cs="Arial"/>
          <w:sz w:val="20"/>
          <w:szCs w:val="20"/>
        </w:rPr>
      </w:pPr>
    </w:p>
    <w:p w14:paraId="070D60F4" w14:textId="56EE1D2E" w:rsidR="00152C70" w:rsidRPr="00073683" w:rsidRDefault="003F55FF" w:rsidP="00576FEE">
      <w:pPr>
        <w:pStyle w:val="Heading2"/>
      </w:pPr>
      <w:bookmarkStart w:id="48" w:name="_Toc468355616"/>
      <w:r>
        <w:t>Changes noticed after the retrofit</w:t>
      </w:r>
      <w:bookmarkEnd w:id="48"/>
    </w:p>
    <w:p w14:paraId="53DCF6AD" w14:textId="3FE2AD77" w:rsidR="00152C70" w:rsidRDefault="00E95DB3" w:rsidP="00576FEE">
      <w:r>
        <w:t>Householders were asked a series of questions to obtain information regarding any changes which they had made to their use of hot water following the gas water heater retrofits.</w:t>
      </w:r>
    </w:p>
    <w:p w14:paraId="608A977E" w14:textId="77777777" w:rsidR="00224305" w:rsidRDefault="00224305" w:rsidP="00576FEE"/>
    <w:p w14:paraId="32B0C729" w14:textId="32E4602C" w:rsidR="00224305" w:rsidRDefault="00393559" w:rsidP="00576FEE">
      <w:r>
        <w:t>Table A3</w:t>
      </w:r>
      <w:r w:rsidR="00224305">
        <w:t xml:space="preserve"> presents the householder comments regarding whether there had been any changes to their use of hot water following the retrofits. In general the households reported that they had not changed their use of hot water, or had not changed it significantly. GWH5 was the exception to this. The existing water heater at this house was faulty, which limited the amount of hot water that could be used and the timing of showers. The new water heater meant that they were now able to all have showers in the morning.</w:t>
      </w:r>
    </w:p>
    <w:p w14:paraId="2BDAD6BD" w14:textId="483D94C0" w:rsidR="00E95DB3" w:rsidRDefault="00E95DB3" w:rsidP="00576FEE">
      <w:r>
        <w:br w:type="page"/>
      </w:r>
    </w:p>
    <w:p w14:paraId="7D80642F" w14:textId="77777777" w:rsidR="009F6B17" w:rsidRPr="00E672D2" w:rsidRDefault="009F6B17" w:rsidP="00576FEE"/>
    <w:p w14:paraId="5EF025BC" w14:textId="1B0EAFB3" w:rsidR="00152C70" w:rsidRDefault="00D8212A" w:rsidP="00D8212A">
      <w:pPr>
        <w:pStyle w:val="Tabletitle"/>
      </w:pPr>
      <w:r>
        <w:t>TABLE</w:t>
      </w:r>
      <w:r w:rsidR="00393559">
        <w:t xml:space="preserve"> A3</w:t>
      </w:r>
      <w:r>
        <w:t xml:space="preserve">: </w:t>
      </w:r>
      <w:r w:rsidR="00E95DB3">
        <w:t>ANY CHANGES TO THE USE OF HOT WATER FOLLOWING THE RETROFITS</w:t>
      </w:r>
    </w:p>
    <w:tbl>
      <w:tblPr>
        <w:tblW w:w="9521" w:type="dxa"/>
        <w:tblLook w:val="04A0" w:firstRow="1" w:lastRow="0" w:firstColumn="1" w:lastColumn="0" w:noHBand="0" w:noVBand="1"/>
        <w:tblCaption w:val="Any changes tot he use of hot water following the retrofits"/>
        <w:tblDescription w:val="The table provides comments from the householders regarding whether there had been any changes to their use of hot water following the retrofits."/>
      </w:tblPr>
      <w:tblGrid>
        <w:gridCol w:w="1240"/>
        <w:gridCol w:w="8281"/>
      </w:tblGrid>
      <w:tr w:rsidR="00E95DB3" w:rsidRPr="00E95DB3" w14:paraId="213FFBA3" w14:textId="77777777" w:rsidTr="00224305">
        <w:trPr>
          <w:trHeight w:val="340"/>
        </w:trPr>
        <w:tc>
          <w:tcPr>
            <w:tcW w:w="1240" w:type="dxa"/>
            <w:shd w:val="clear" w:color="auto" w:fill="92D050"/>
            <w:tcMar>
              <w:top w:w="57" w:type="dxa"/>
              <w:bottom w:w="57" w:type="dxa"/>
            </w:tcMar>
            <w:vAlign w:val="center"/>
            <w:hideMark/>
          </w:tcPr>
          <w:p w14:paraId="653FB3D1" w14:textId="77777777" w:rsidR="00E95DB3" w:rsidRPr="00E95DB3" w:rsidRDefault="00E95DB3" w:rsidP="00E95DB3">
            <w:pPr>
              <w:widowControl/>
              <w:spacing w:line="240" w:lineRule="auto"/>
              <w:rPr>
                <w:rFonts w:cs="Arial"/>
                <w:b/>
                <w:bCs/>
                <w:color w:val="FFFFFF" w:themeColor="background1"/>
                <w:spacing w:val="0"/>
                <w:sz w:val="18"/>
                <w:szCs w:val="18"/>
                <w:lang w:eastAsia="en-AU"/>
              </w:rPr>
            </w:pPr>
            <w:r w:rsidRPr="00E95DB3">
              <w:rPr>
                <w:rFonts w:cs="Arial"/>
                <w:b/>
                <w:bCs/>
                <w:color w:val="FFFFFF" w:themeColor="background1"/>
                <w:spacing w:val="0"/>
                <w:sz w:val="18"/>
                <w:szCs w:val="18"/>
                <w:lang w:eastAsia="en-AU"/>
              </w:rPr>
              <w:t>House No</w:t>
            </w:r>
          </w:p>
        </w:tc>
        <w:tc>
          <w:tcPr>
            <w:tcW w:w="8281" w:type="dxa"/>
            <w:shd w:val="clear" w:color="auto" w:fill="92D050"/>
            <w:noWrap/>
            <w:tcMar>
              <w:top w:w="57" w:type="dxa"/>
              <w:bottom w:w="57" w:type="dxa"/>
            </w:tcMar>
            <w:vAlign w:val="center"/>
            <w:hideMark/>
          </w:tcPr>
          <w:p w14:paraId="57E25767" w14:textId="77777777" w:rsidR="00E95DB3" w:rsidRPr="00E95DB3" w:rsidRDefault="00E95DB3" w:rsidP="00E95DB3">
            <w:pPr>
              <w:widowControl/>
              <w:spacing w:line="240" w:lineRule="auto"/>
              <w:rPr>
                <w:rFonts w:cs="Arial"/>
                <w:b/>
                <w:bCs/>
                <w:color w:val="FFFFFF" w:themeColor="background1"/>
                <w:spacing w:val="0"/>
                <w:sz w:val="18"/>
                <w:szCs w:val="18"/>
                <w:lang w:eastAsia="en-AU"/>
              </w:rPr>
            </w:pPr>
            <w:r w:rsidRPr="00E95DB3">
              <w:rPr>
                <w:rFonts w:cs="Arial"/>
                <w:b/>
                <w:bCs/>
                <w:color w:val="FFFFFF" w:themeColor="background1"/>
                <w:spacing w:val="0"/>
                <w:sz w:val="18"/>
                <w:szCs w:val="18"/>
                <w:lang w:eastAsia="en-AU"/>
              </w:rPr>
              <w:t>Householder Comments</w:t>
            </w:r>
          </w:p>
        </w:tc>
      </w:tr>
      <w:tr w:rsidR="00E95DB3" w:rsidRPr="00E95DB3" w14:paraId="26280027" w14:textId="77777777" w:rsidTr="00224305">
        <w:trPr>
          <w:trHeight w:val="340"/>
        </w:trPr>
        <w:tc>
          <w:tcPr>
            <w:tcW w:w="1240" w:type="dxa"/>
            <w:tcBorders>
              <w:bottom w:val="single" w:sz="4" w:space="0" w:color="808080" w:themeColor="background1" w:themeShade="80"/>
            </w:tcBorders>
            <w:shd w:val="clear" w:color="auto" w:fill="auto"/>
            <w:noWrap/>
            <w:tcMar>
              <w:top w:w="57" w:type="dxa"/>
              <w:bottom w:w="57" w:type="dxa"/>
            </w:tcMar>
            <w:vAlign w:val="center"/>
            <w:hideMark/>
          </w:tcPr>
          <w:p w14:paraId="2EA5614D"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GWH1</w:t>
            </w:r>
          </w:p>
        </w:tc>
        <w:tc>
          <w:tcPr>
            <w:tcW w:w="8281" w:type="dxa"/>
            <w:tcBorders>
              <w:bottom w:val="single" w:sz="4" w:space="0" w:color="808080" w:themeColor="background1" w:themeShade="80"/>
            </w:tcBorders>
            <w:shd w:val="clear" w:color="auto" w:fill="auto"/>
            <w:noWrap/>
            <w:tcMar>
              <w:top w:w="57" w:type="dxa"/>
              <w:bottom w:w="57" w:type="dxa"/>
            </w:tcMar>
            <w:vAlign w:val="center"/>
            <w:hideMark/>
          </w:tcPr>
          <w:p w14:paraId="19928C95"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No changes.</w:t>
            </w:r>
          </w:p>
        </w:tc>
      </w:tr>
      <w:tr w:rsidR="00E95DB3" w:rsidRPr="00E95DB3" w14:paraId="041A22E3" w14:textId="77777777" w:rsidTr="00224305">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679AB1B5"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GWH2</w:t>
            </w:r>
          </w:p>
        </w:tc>
        <w:tc>
          <w:tcPr>
            <w:tcW w:w="8281"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34A048EB"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No changes to way we use hot water.</w:t>
            </w:r>
          </w:p>
        </w:tc>
      </w:tr>
      <w:tr w:rsidR="00E95DB3" w:rsidRPr="00E95DB3" w14:paraId="400F2D4E" w14:textId="77777777" w:rsidTr="00224305">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79B904D3"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GWH3</w:t>
            </w:r>
          </w:p>
        </w:tc>
        <w:tc>
          <w:tcPr>
            <w:tcW w:w="8281"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49FB12DB"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No changes to our usage.</w:t>
            </w:r>
          </w:p>
        </w:tc>
      </w:tr>
      <w:tr w:rsidR="00E95DB3" w:rsidRPr="00E95DB3" w14:paraId="5F1120B1" w14:textId="77777777" w:rsidTr="00224305">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2149E9B2"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GWH4</w:t>
            </w:r>
          </w:p>
        </w:tc>
        <w:tc>
          <w:tcPr>
            <w:tcW w:w="8281"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2B971BC5"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No significant change in usage since new system was installed.</w:t>
            </w:r>
          </w:p>
        </w:tc>
      </w:tr>
      <w:tr w:rsidR="00E95DB3" w:rsidRPr="00E95DB3" w14:paraId="61EF0E86" w14:textId="77777777" w:rsidTr="00224305">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2F20151F"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GWH5</w:t>
            </w:r>
          </w:p>
        </w:tc>
        <w:tc>
          <w:tcPr>
            <w:tcW w:w="8281"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7CD71289"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 xml:space="preserve">Don't have to worry about running out of hot water so we all have showers in the morning. </w:t>
            </w:r>
            <w:r w:rsidRPr="00E95DB3">
              <w:rPr>
                <w:rFonts w:cs="Arial"/>
                <w:color w:val="auto"/>
                <w:spacing w:val="0"/>
                <w:sz w:val="18"/>
                <w:szCs w:val="18"/>
                <w:lang w:eastAsia="en-AU"/>
              </w:rPr>
              <w:t>Don't have to light the unit every day.</w:t>
            </w:r>
          </w:p>
        </w:tc>
      </w:tr>
      <w:tr w:rsidR="00E95DB3" w:rsidRPr="00E95DB3" w14:paraId="58AE1E07" w14:textId="77777777" w:rsidTr="00224305">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2B0D1528"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GWH6</w:t>
            </w:r>
          </w:p>
        </w:tc>
        <w:tc>
          <w:tcPr>
            <w:tcW w:w="8281"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2FF15747" w14:textId="77777777" w:rsidR="00E95DB3" w:rsidRPr="00E95DB3" w:rsidRDefault="00E95DB3" w:rsidP="00E95DB3">
            <w:pPr>
              <w:widowControl/>
              <w:spacing w:line="240" w:lineRule="auto"/>
              <w:rPr>
                <w:rFonts w:cs="Arial"/>
                <w:spacing w:val="0"/>
                <w:sz w:val="18"/>
                <w:szCs w:val="18"/>
                <w:lang w:eastAsia="en-AU"/>
              </w:rPr>
            </w:pPr>
            <w:r w:rsidRPr="00E95DB3">
              <w:rPr>
                <w:rFonts w:cs="Arial"/>
                <w:spacing w:val="0"/>
                <w:sz w:val="18"/>
                <w:szCs w:val="18"/>
                <w:lang w:eastAsia="en-AU"/>
              </w:rPr>
              <w:t>No changes have been made.</w:t>
            </w:r>
          </w:p>
        </w:tc>
      </w:tr>
    </w:tbl>
    <w:p w14:paraId="328D1B81" w14:textId="77777777" w:rsidR="00152C70" w:rsidRDefault="00152C70" w:rsidP="00DE7028"/>
    <w:p w14:paraId="6A65026C" w14:textId="77777777" w:rsidR="00152C70" w:rsidRDefault="00152C70" w:rsidP="00DE7028"/>
    <w:p w14:paraId="08FB9949" w14:textId="1E06381E" w:rsidR="00844E9A" w:rsidRDefault="00393559" w:rsidP="00DE7028">
      <w:r>
        <w:t>Table A4</w:t>
      </w:r>
      <w:r w:rsidR="00844E9A">
        <w:t xml:space="preserve"> presents the householder comments regarding whether there had been any changes to the length of time that people spend in the shower following the retrofits.</w:t>
      </w:r>
      <w:r w:rsidR="00E739D2">
        <w:t xml:space="preserve"> Most houses reported that the amount of time spent in the shower was about the same after the retrofits. GWH1 reported that they were spending more time in the shower, but linked this to the</w:t>
      </w:r>
      <w:r w:rsidR="005C62AB">
        <w:t xml:space="preserve"> winter conditions rather than the water heater retrofit. GWH5 reported that they now spent more time in the shower. As was the case with the general use of hot water (Table A2) this was because their existing water heater was faulty and after the retrofits they did not have to worry about running out of hot water.</w:t>
      </w:r>
    </w:p>
    <w:p w14:paraId="5F0DB250" w14:textId="77777777" w:rsidR="00152C70" w:rsidRDefault="00152C70" w:rsidP="00DE7028"/>
    <w:p w14:paraId="096376BD" w14:textId="77777777" w:rsidR="00DE7028" w:rsidRDefault="00DE7028" w:rsidP="00DE7028"/>
    <w:p w14:paraId="2B7E8CE4" w14:textId="3938F0C3" w:rsidR="00152C70" w:rsidRDefault="00086FD8" w:rsidP="00086FD8">
      <w:pPr>
        <w:pStyle w:val="Tabletitle"/>
      </w:pPr>
      <w:r>
        <w:t>TABLE</w:t>
      </w:r>
      <w:r w:rsidR="00393559">
        <w:t xml:space="preserve"> A4</w:t>
      </w:r>
      <w:r>
        <w:t xml:space="preserve">: </w:t>
      </w:r>
      <w:r w:rsidR="00844E9A">
        <w:t>ANY CHANGES TO THE LENGTH OF TIME PEOPLE SPEND IN THE SHOWER</w:t>
      </w:r>
    </w:p>
    <w:tbl>
      <w:tblPr>
        <w:tblW w:w="9493" w:type="dxa"/>
        <w:tblLook w:val="04A0" w:firstRow="1" w:lastRow="0" w:firstColumn="1" w:lastColumn="0" w:noHBand="0" w:noVBand="1"/>
        <w:tblCaption w:val="Any changes to the length of time people spend in the shower"/>
        <w:tblDescription w:val="The table contains householder comments regarding whether or not there had been any changes to the length of time people spend in the shower following the gas water heater retrofits."/>
      </w:tblPr>
      <w:tblGrid>
        <w:gridCol w:w="1240"/>
        <w:gridCol w:w="8253"/>
      </w:tblGrid>
      <w:tr w:rsidR="00844E9A" w:rsidRPr="00844E9A" w14:paraId="536CCF6E" w14:textId="77777777" w:rsidTr="00844E9A">
        <w:trPr>
          <w:trHeight w:val="300"/>
        </w:trPr>
        <w:tc>
          <w:tcPr>
            <w:tcW w:w="1240" w:type="dxa"/>
            <w:shd w:val="clear" w:color="auto" w:fill="92D050"/>
            <w:tcMar>
              <w:top w:w="57" w:type="dxa"/>
              <w:bottom w:w="57" w:type="dxa"/>
            </w:tcMar>
            <w:vAlign w:val="bottom"/>
            <w:hideMark/>
          </w:tcPr>
          <w:p w14:paraId="503CF26C" w14:textId="77777777" w:rsidR="00844E9A" w:rsidRPr="00844E9A" w:rsidRDefault="00844E9A" w:rsidP="00844E9A">
            <w:pPr>
              <w:widowControl/>
              <w:spacing w:line="240" w:lineRule="auto"/>
              <w:rPr>
                <w:rFonts w:cs="Arial"/>
                <w:b/>
                <w:bCs/>
                <w:color w:val="FFFFFF" w:themeColor="background1"/>
                <w:spacing w:val="0"/>
                <w:sz w:val="18"/>
                <w:szCs w:val="18"/>
                <w:lang w:eastAsia="en-AU"/>
              </w:rPr>
            </w:pPr>
            <w:r w:rsidRPr="00844E9A">
              <w:rPr>
                <w:rFonts w:cs="Arial"/>
                <w:b/>
                <w:bCs/>
                <w:color w:val="FFFFFF" w:themeColor="background1"/>
                <w:spacing w:val="0"/>
                <w:sz w:val="18"/>
                <w:szCs w:val="18"/>
                <w:lang w:eastAsia="en-AU"/>
              </w:rPr>
              <w:t>House No</w:t>
            </w:r>
          </w:p>
        </w:tc>
        <w:tc>
          <w:tcPr>
            <w:tcW w:w="8253" w:type="dxa"/>
            <w:shd w:val="clear" w:color="auto" w:fill="92D050"/>
            <w:noWrap/>
            <w:tcMar>
              <w:top w:w="57" w:type="dxa"/>
              <w:bottom w:w="57" w:type="dxa"/>
            </w:tcMar>
            <w:vAlign w:val="bottom"/>
            <w:hideMark/>
          </w:tcPr>
          <w:p w14:paraId="4D2D06DB" w14:textId="77777777" w:rsidR="00844E9A" w:rsidRPr="00844E9A" w:rsidRDefault="00844E9A" w:rsidP="00844E9A">
            <w:pPr>
              <w:widowControl/>
              <w:spacing w:line="240" w:lineRule="auto"/>
              <w:rPr>
                <w:rFonts w:cs="Arial"/>
                <w:b/>
                <w:bCs/>
                <w:color w:val="FFFFFF" w:themeColor="background1"/>
                <w:spacing w:val="0"/>
                <w:sz w:val="18"/>
                <w:szCs w:val="18"/>
                <w:lang w:eastAsia="en-AU"/>
              </w:rPr>
            </w:pPr>
            <w:r w:rsidRPr="00844E9A">
              <w:rPr>
                <w:rFonts w:cs="Arial"/>
                <w:b/>
                <w:bCs/>
                <w:color w:val="FFFFFF" w:themeColor="background1"/>
                <w:spacing w:val="0"/>
                <w:sz w:val="18"/>
                <w:szCs w:val="18"/>
                <w:lang w:eastAsia="en-AU"/>
              </w:rPr>
              <w:t>Householder Comments</w:t>
            </w:r>
          </w:p>
        </w:tc>
      </w:tr>
      <w:tr w:rsidR="00844E9A" w:rsidRPr="00844E9A" w14:paraId="41917FA0" w14:textId="77777777" w:rsidTr="00844E9A">
        <w:trPr>
          <w:trHeight w:val="300"/>
        </w:trPr>
        <w:tc>
          <w:tcPr>
            <w:tcW w:w="1240" w:type="dxa"/>
            <w:tcBorders>
              <w:bottom w:val="single" w:sz="4" w:space="0" w:color="808080" w:themeColor="background1" w:themeShade="80"/>
            </w:tcBorders>
            <w:shd w:val="clear" w:color="auto" w:fill="auto"/>
            <w:noWrap/>
            <w:tcMar>
              <w:top w:w="57" w:type="dxa"/>
              <w:bottom w:w="57" w:type="dxa"/>
            </w:tcMar>
            <w:vAlign w:val="bottom"/>
            <w:hideMark/>
          </w:tcPr>
          <w:p w14:paraId="105EA0EE"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GWH1</w:t>
            </w:r>
          </w:p>
        </w:tc>
        <w:tc>
          <w:tcPr>
            <w:tcW w:w="8253" w:type="dxa"/>
            <w:tcBorders>
              <w:bottom w:val="single" w:sz="4" w:space="0" w:color="808080" w:themeColor="background1" w:themeShade="80"/>
            </w:tcBorders>
            <w:shd w:val="clear" w:color="auto" w:fill="auto"/>
            <w:noWrap/>
            <w:tcMar>
              <w:top w:w="57" w:type="dxa"/>
              <w:bottom w:w="57" w:type="dxa"/>
            </w:tcMar>
            <w:vAlign w:val="bottom"/>
            <w:hideMark/>
          </w:tcPr>
          <w:p w14:paraId="19508881" w14:textId="62813921"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 xml:space="preserve">More time - Because of </w:t>
            </w:r>
            <w:r w:rsidR="00E739D2">
              <w:rPr>
                <w:rFonts w:cs="Arial"/>
                <w:spacing w:val="0"/>
                <w:sz w:val="18"/>
                <w:szCs w:val="18"/>
                <w:lang w:eastAsia="en-AU"/>
              </w:rPr>
              <w:t xml:space="preserve">the </w:t>
            </w:r>
            <w:r w:rsidRPr="00844E9A">
              <w:rPr>
                <w:rFonts w:cs="Arial"/>
                <w:spacing w:val="0"/>
                <w:sz w:val="18"/>
                <w:szCs w:val="18"/>
                <w:lang w:eastAsia="en-AU"/>
              </w:rPr>
              <w:t>long winter.</w:t>
            </w:r>
          </w:p>
        </w:tc>
      </w:tr>
      <w:tr w:rsidR="00844E9A" w:rsidRPr="00844E9A" w14:paraId="0A4D4EAB" w14:textId="77777777" w:rsidTr="00844E9A">
        <w:trPr>
          <w:trHeight w:val="30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05D9F0E6"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GWH2</w:t>
            </w:r>
          </w:p>
        </w:tc>
        <w:tc>
          <w:tcPr>
            <w:tcW w:w="8253"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14FB5DE1"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About the same. No change, really don't notice the difference.</w:t>
            </w:r>
          </w:p>
        </w:tc>
      </w:tr>
      <w:tr w:rsidR="00844E9A" w:rsidRPr="00844E9A" w14:paraId="0409D041" w14:textId="77777777" w:rsidTr="00844E9A">
        <w:trPr>
          <w:trHeight w:val="30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52CFA600"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GWH3</w:t>
            </w:r>
          </w:p>
        </w:tc>
        <w:tc>
          <w:tcPr>
            <w:tcW w:w="8253"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03202A77"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About the same. We haven't had to worry about running out of hot water.</w:t>
            </w:r>
          </w:p>
        </w:tc>
      </w:tr>
      <w:tr w:rsidR="00844E9A" w:rsidRPr="00844E9A" w14:paraId="176BE475" w14:textId="77777777" w:rsidTr="00844E9A">
        <w:trPr>
          <w:trHeight w:val="30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078709DD"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GWH4</w:t>
            </w:r>
          </w:p>
        </w:tc>
        <w:tc>
          <w:tcPr>
            <w:tcW w:w="8253"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629208E3"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 xml:space="preserve">About the same. </w:t>
            </w:r>
          </w:p>
        </w:tc>
      </w:tr>
      <w:tr w:rsidR="00844E9A" w:rsidRPr="00844E9A" w14:paraId="455A67F3" w14:textId="77777777" w:rsidTr="00844E9A">
        <w:trPr>
          <w:trHeight w:val="30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21280FFB"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GWH5</w:t>
            </w:r>
          </w:p>
        </w:tc>
        <w:tc>
          <w:tcPr>
            <w:tcW w:w="8253"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18F9E1DC"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More time - can relax in the shower now without worrying about running out of hot water.</w:t>
            </w:r>
          </w:p>
        </w:tc>
      </w:tr>
      <w:tr w:rsidR="00844E9A" w:rsidRPr="00844E9A" w14:paraId="12C91461" w14:textId="77777777" w:rsidTr="00844E9A">
        <w:trPr>
          <w:trHeight w:val="30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3852A381"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GWH6</w:t>
            </w:r>
          </w:p>
        </w:tc>
        <w:tc>
          <w:tcPr>
            <w:tcW w:w="8253"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bottom"/>
            <w:hideMark/>
          </w:tcPr>
          <w:p w14:paraId="5557579D" w14:textId="77777777" w:rsidR="00844E9A" w:rsidRPr="00844E9A" w:rsidRDefault="00844E9A" w:rsidP="00844E9A">
            <w:pPr>
              <w:widowControl/>
              <w:spacing w:line="240" w:lineRule="auto"/>
              <w:rPr>
                <w:rFonts w:cs="Arial"/>
                <w:spacing w:val="0"/>
                <w:sz w:val="18"/>
                <w:szCs w:val="18"/>
                <w:lang w:eastAsia="en-AU"/>
              </w:rPr>
            </w:pPr>
            <w:r w:rsidRPr="00844E9A">
              <w:rPr>
                <w:rFonts w:cs="Arial"/>
                <w:spacing w:val="0"/>
                <w:sz w:val="18"/>
                <w:szCs w:val="18"/>
                <w:lang w:eastAsia="en-AU"/>
              </w:rPr>
              <w:t>About the same - maybe a little bit less. More aware of energy use since installed.</w:t>
            </w:r>
          </w:p>
        </w:tc>
      </w:tr>
    </w:tbl>
    <w:p w14:paraId="5603A8E5" w14:textId="77777777" w:rsidR="00152C70" w:rsidRDefault="00152C70" w:rsidP="001412ED"/>
    <w:p w14:paraId="65734995" w14:textId="77777777" w:rsidR="00152C70" w:rsidRDefault="00152C70" w:rsidP="001412ED"/>
    <w:p w14:paraId="5DCA273D" w14:textId="7A937FF0" w:rsidR="00857557" w:rsidRDefault="00393559" w:rsidP="001412ED">
      <w:r>
        <w:t>Table A5</w:t>
      </w:r>
      <w:r w:rsidR="00857557">
        <w:t xml:space="preserve"> presents householder comments regarding any perceived benefits of the gas water heater retrofits as well as any issues that resulted from the retrofits.</w:t>
      </w:r>
      <w:r w:rsidR="00190C3F">
        <w:t xml:space="preserve"> A number of the households (GWH1, GWH3) indicated that they had not really notice any changes since their existing water heater was replaced. A number of households (GWH4, GWH5 and GWH6) noted that they no longer had to worry about the water heater not working or running out of hot water. Two households noted that the hot water temperature was lower following the retrofit. At GWH4 this was seen as an advantage in the bathroom as there was less chance of children burning themselves with the hot water, although in the kitchen this was seen as a disadvantage as the water was not hot enough to wash dishes in the sink and had to be supplemented by water boiled in a kettle at times. Household GWH5 reported that the hot water now took longer to reach the kitchen tap, and this was resulting in increased hot water use.</w:t>
      </w:r>
    </w:p>
    <w:p w14:paraId="1191A7BE" w14:textId="77777777" w:rsidR="00857557" w:rsidRDefault="00857557" w:rsidP="001412ED"/>
    <w:p w14:paraId="79C26570" w14:textId="4E5A3530" w:rsidR="007A4E66" w:rsidRDefault="007A4E66" w:rsidP="007A4E66"/>
    <w:p w14:paraId="219DC7CB" w14:textId="4E235CD7" w:rsidR="00152C70" w:rsidRDefault="001412ED" w:rsidP="001412ED">
      <w:pPr>
        <w:pStyle w:val="Tabletitle"/>
      </w:pPr>
      <w:r>
        <w:lastRenderedPageBreak/>
        <w:t>TABLE</w:t>
      </w:r>
      <w:r w:rsidR="00393559">
        <w:t xml:space="preserve"> A5</w:t>
      </w:r>
      <w:r>
        <w:t xml:space="preserve">: </w:t>
      </w:r>
      <w:r w:rsidR="00857557">
        <w:t>PERCEIVED BENEFITS AND ISSUES OF THE GAS WATER HEATER RETROFITS</w:t>
      </w:r>
    </w:p>
    <w:tbl>
      <w:tblPr>
        <w:tblW w:w="9493" w:type="dxa"/>
        <w:tblInd w:w="113" w:type="dxa"/>
        <w:tblLayout w:type="fixed"/>
        <w:tblLook w:val="04A0" w:firstRow="1" w:lastRow="0" w:firstColumn="1" w:lastColumn="0" w:noHBand="0" w:noVBand="1"/>
        <w:tblCaption w:val="Perveived benefits and issues of the gas water heater retrofits"/>
        <w:tblDescription w:val="The table contains the householder comments regarding whether there had been any other benefits from the gas water heater retrofit, or whether the retrofit had caused any issues."/>
      </w:tblPr>
      <w:tblGrid>
        <w:gridCol w:w="1240"/>
        <w:gridCol w:w="8253"/>
      </w:tblGrid>
      <w:tr w:rsidR="00857557" w:rsidRPr="00857557" w14:paraId="0917492E" w14:textId="77777777" w:rsidTr="007A4E66">
        <w:trPr>
          <w:trHeight w:val="340"/>
        </w:trPr>
        <w:tc>
          <w:tcPr>
            <w:tcW w:w="1240" w:type="dxa"/>
            <w:shd w:val="clear" w:color="auto" w:fill="92D050"/>
            <w:tcMar>
              <w:top w:w="57" w:type="dxa"/>
              <w:bottom w:w="57" w:type="dxa"/>
            </w:tcMar>
            <w:vAlign w:val="center"/>
            <w:hideMark/>
          </w:tcPr>
          <w:p w14:paraId="2F57531C" w14:textId="77777777" w:rsidR="00857557" w:rsidRPr="00857557" w:rsidRDefault="00857557" w:rsidP="00857557">
            <w:pPr>
              <w:widowControl/>
              <w:spacing w:line="240" w:lineRule="auto"/>
              <w:rPr>
                <w:rFonts w:cs="Arial"/>
                <w:b/>
                <w:bCs/>
                <w:color w:val="FFFFFF" w:themeColor="background1"/>
                <w:spacing w:val="0"/>
                <w:sz w:val="18"/>
                <w:szCs w:val="18"/>
                <w:lang w:eastAsia="en-AU"/>
              </w:rPr>
            </w:pPr>
            <w:r w:rsidRPr="00857557">
              <w:rPr>
                <w:rFonts w:cs="Arial"/>
                <w:b/>
                <w:bCs/>
                <w:color w:val="FFFFFF" w:themeColor="background1"/>
                <w:spacing w:val="0"/>
                <w:sz w:val="18"/>
                <w:szCs w:val="18"/>
                <w:lang w:eastAsia="en-AU"/>
              </w:rPr>
              <w:t>House No</w:t>
            </w:r>
          </w:p>
        </w:tc>
        <w:tc>
          <w:tcPr>
            <w:tcW w:w="8253" w:type="dxa"/>
            <w:shd w:val="clear" w:color="auto" w:fill="92D050"/>
            <w:noWrap/>
            <w:tcMar>
              <w:top w:w="57" w:type="dxa"/>
              <w:bottom w:w="57" w:type="dxa"/>
            </w:tcMar>
            <w:vAlign w:val="center"/>
            <w:hideMark/>
          </w:tcPr>
          <w:p w14:paraId="441C3482" w14:textId="77777777" w:rsidR="00857557" w:rsidRPr="00857557" w:rsidRDefault="00857557" w:rsidP="00857557">
            <w:pPr>
              <w:widowControl/>
              <w:spacing w:line="240" w:lineRule="auto"/>
              <w:rPr>
                <w:rFonts w:cs="Arial"/>
                <w:b/>
                <w:bCs/>
                <w:color w:val="FFFFFF" w:themeColor="background1"/>
                <w:spacing w:val="0"/>
                <w:sz w:val="18"/>
                <w:szCs w:val="18"/>
                <w:lang w:eastAsia="en-AU"/>
              </w:rPr>
            </w:pPr>
            <w:r w:rsidRPr="00857557">
              <w:rPr>
                <w:rFonts w:cs="Arial"/>
                <w:b/>
                <w:bCs/>
                <w:color w:val="FFFFFF" w:themeColor="background1"/>
                <w:spacing w:val="0"/>
                <w:sz w:val="18"/>
                <w:szCs w:val="18"/>
                <w:lang w:eastAsia="en-AU"/>
              </w:rPr>
              <w:t>Householder Comments</w:t>
            </w:r>
          </w:p>
        </w:tc>
      </w:tr>
      <w:tr w:rsidR="00857557" w:rsidRPr="00857557" w14:paraId="4250FC87" w14:textId="77777777" w:rsidTr="007A4E66">
        <w:trPr>
          <w:trHeight w:val="340"/>
        </w:trPr>
        <w:tc>
          <w:tcPr>
            <w:tcW w:w="1240" w:type="dxa"/>
            <w:tcBorders>
              <w:bottom w:val="single" w:sz="4" w:space="0" w:color="808080" w:themeColor="background1" w:themeShade="80"/>
            </w:tcBorders>
            <w:shd w:val="clear" w:color="auto" w:fill="auto"/>
            <w:noWrap/>
            <w:tcMar>
              <w:top w:w="57" w:type="dxa"/>
              <w:bottom w:w="57" w:type="dxa"/>
            </w:tcMar>
            <w:vAlign w:val="center"/>
            <w:hideMark/>
          </w:tcPr>
          <w:p w14:paraId="5D5F170B"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GWH1</w:t>
            </w:r>
          </w:p>
        </w:tc>
        <w:tc>
          <w:tcPr>
            <w:tcW w:w="8253" w:type="dxa"/>
            <w:tcBorders>
              <w:bottom w:val="single" w:sz="4" w:space="0" w:color="808080" w:themeColor="background1" w:themeShade="80"/>
            </w:tcBorders>
            <w:shd w:val="clear" w:color="auto" w:fill="auto"/>
            <w:tcMar>
              <w:top w:w="57" w:type="dxa"/>
              <w:bottom w:w="57" w:type="dxa"/>
            </w:tcMar>
            <w:vAlign w:val="center"/>
            <w:hideMark/>
          </w:tcPr>
          <w:p w14:paraId="2403D6B7" w14:textId="601FDB6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No issues</w:t>
            </w:r>
            <w:r>
              <w:rPr>
                <w:rFonts w:cs="Arial"/>
                <w:spacing w:val="0"/>
                <w:sz w:val="18"/>
                <w:szCs w:val="18"/>
                <w:lang w:eastAsia="en-AU"/>
              </w:rPr>
              <w:t>.</w:t>
            </w:r>
          </w:p>
        </w:tc>
      </w:tr>
      <w:tr w:rsidR="00857557" w:rsidRPr="00857557" w14:paraId="7DB7CC1C" w14:textId="77777777" w:rsidTr="007A4E66">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37F49CE9"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GWH2</w:t>
            </w:r>
          </w:p>
        </w:tc>
        <w:tc>
          <w:tcPr>
            <w:tcW w:w="8253" w:type="dxa"/>
            <w:tcBorders>
              <w:top w:val="single" w:sz="4" w:space="0" w:color="808080" w:themeColor="background1" w:themeShade="80"/>
              <w:bottom w:val="single" w:sz="4" w:space="0" w:color="808080" w:themeColor="background1" w:themeShade="80"/>
            </w:tcBorders>
            <w:shd w:val="clear" w:color="auto" w:fill="auto"/>
            <w:tcMar>
              <w:top w:w="57" w:type="dxa"/>
              <w:bottom w:w="57" w:type="dxa"/>
            </w:tcMar>
            <w:vAlign w:val="center"/>
            <w:hideMark/>
          </w:tcPr>
          <w:p w14:paraId="3E3476A1" w14:textId="42D4286E" w:rsidR="00857557" w:rsidRPr="00044441" w:rsidRDefault="00857557" w:rsidP="00857557">
            <w:pPr>
              <w:widowControl/>
              <w:spacing w:line="240" w:lineRule="auto"/>
              <w:rPr>
                <w:rFonts w:cs="Arial"/>
                <w:spacing w:val="0"/>
                <w:sz w:val="18"/>
                <w:szCs w:val="18"/>
                <w:lang w:eastAsia="en-AU"/>
              </w:rPr>
            </w:pPr>
            <w:r w:rsidRPr="00044441">
              <w:rPr>
                <w:rFonts w:cs="Arial"/>
                <w:spacing w:val="0"/>
                <w:sz w:val="18"/>
                <w:szCs w:val="18"/>
                <w:lang w:eastAsia="en-AU"/>
              </w:rPr>
              <w:t>No response</w:t>
            </w:r>
          </w:p>
        </w:tc>
      </w:tr>
      <w:tr w:rsidR="00857557" w:rsidRPr="00857557" w14:paraId="0F6DE410" w14:textId="77777777" w:rsidTr="007A4E66">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0F1E5545"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GWH3</w:t>
            </w:r>
          </w:p>
        </w:tc>
        <w:tc>
          <w:tcPr>
            <w:tcW w:w="8253" w:type="dxa"/>
            <w:tcBorders>
              <w:top w:val="single" w:sz="4" w:space="0" w:color="808080" w:themeColor="background1" w:themeShade="80"/>
              <w:bottom w:val="single" w:sz="4" w:space="0" w:color="808080" w:themeColor="background1" w:themeShade="80"/>
            </w:tcBorders>
            <w:shd w:val="clear" w:color="auto" w:fill="auto"/>
            <w:tcMar>
              <w:top w:w="57" w:type="dxa"/>
              <w:bottom w:w="57" w:type="dxa"/>
            </w:tcMar>
            <w:vAlign w:val="center"/>
            <w:hideMark/>
          </w:tcPr>
          <w:p w14:paraId="19B9FEBA"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Nothing to note. We are very happy as we haven't even noticed that the system has been replaced.</w:t>
            </w:r>
          </w:p>
        </w:tc>
      </w:tr>
      <w:tr w:rsidR="00857557" w:rsidRPr="00857557" w14:paraId="4E99E6A4" w14:textId="77777777" w:rsidTr="007A4E66">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05D30006"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GWH4</w:t>
            </w:r>
          </w:p>
        </w:tc>
        <w:tc>
          <w:tcPr>
            <w:tcW w:w="8253" w:type="dxa"/>
            <w:tcBorders>
              <w:top w:val="single" w:sz="4" w:space="0" w:color="808080" w:themeColor="background1" w:themeShade="80"/>
              <w:bottom w:val="single" w:sz="4" w:space="0" w:color="808080" w:themeColor="background1" w:themeShade="80"/>
            </w:tcBorders>
            <w:shd w:val="clear" w:color="auto" w:fill="auto"/>
            <w:tcMar>
              <w:top w:w="57" w:type="dxa"/>
              <w:bottom w:w="57" w:type="dxa"/>
            </w:tcMar>
            <w:vAlign w:val="center"/>
            <w:hideMark/>
          </w:tcPr>
          <w:p w14:paraId="1E7FE344" w14:textId="77777777" w:rsidR="00857557" w:rsidRDefault="00857557" w:rsidP="00857557">
            <w:pPr>
              <w:widowControl/>
              <w:spacing w:line="240" w:lineRule="auto"/>
              <w:rPr>
                <w:rFonts w:cs="Arial"/>
                <w:spacing w:val="0"/>
                <w:sz w:val="18"/>
                <w:szCs w:val="18"/>
                <w:lang w:eastAsia="en-AU"/>
              </w:rPr>
            </w:pPr>
            <w:r w:rsidRPr="00857557">
              <w:rPr>
                <w:rFonts w:cs="Arial"/>
                <w:i/>
                <w:spacing w:val="0"/>
                <w:sz w:val="18"/>
                <w:szCs w:val="18"/>
                <w:lang w:eastAsia="en-AU"/>
              </w:rPr>
              <w:t>Benefits</w:t>
            </w:r>
            <w:r w:rsidRPr="00857557">
              <w:rPr>
                <w:rFonts w:cs="Arial"/>
                <w:spacing w:val="0"/>
                <w:sz w:val="18"/>
                <w:szCs w:val="18"/>
                <w:lang w:eastAsia="en-AU"/>
              </w:rPr>
              <w:t xml:space="preserve"> - Don't hav</w:t>
            </w:r>
            <w:r>
              <w:rPr>
                <w:rFonts w:cs="Arial"/>
                <w:spacing w:val="0"/>
                <w:sz w:val="18"/>
                <w:szCs w:val="18"/>
                <w:lang w:eastAsia="en-AU"/>
              </w:rPr>
              <w:t>e to worry about hot water system not working.</w:t>
            </w:r>
            <w:r w:rsidRPr="00857557">
              <w:rPr>
                <w:rFonts w:cs="Arial"/>
                <w:spacing w:val="0"/>
                <w:sz w:val="18"/>
                <w:szCs w:val="18"/>
                <w:lang w:eastAsia="en-AU"/>
              </w:rPr>
              <w:t xml:space="preserve"> Don't have to worry about kids burning themselves in bath.</w:t>
            </w:r>
          </w:p>
          <w:p w14:paraId="0AB4A13A" w14:textId="13D7D2E4" w:rsidR="00857557" w:rsidRPr="00857557" w:rsidRDefault="00857557" w:rsidP="00857557">
            <w:pPr>
              <w:widowControl/>
              <w:spacing w:line="240" w:lineRule="auto"/>
              <w:rPr>
                <w:rFonts w:cs="Arial"/>
                <w:spacing w:val="0"/>
                <w:sz w:val="18"/>
                <w:szCs w:val="18"/>
                <w:lang w:eastAsia="en-AU"/>
              </w:rPr>
            </w:pPr>
            <w:r w:rsidRPr="00857557">
              <w:rPr>
                <w:rFonts w:cs="Arial"/>
                <w:i/>
                <w:spacing w:val="0"/>
                <w:sz w:val="18"/>
                <w:szCs w:val="18"/>
                <w:lang w:eastAsia="en-AU"/>
              </w:rPr>
              <w:t>Issues</w:t>
            </w:r>
            <w:r w:rsidRPr="00857557">
              <w:rPr>
                <w:rFonts w:cs="Arial"/>
                <w:spacing w:val="0"/>
                <w:sz w:val="18"/>
                <w:szCs w:val="18"/>
                <w:lang w:eastAsia="en-AU"/>
              </w:rPr>
              <w:t xml:space="preserve"> - </w:t>
            </w:r>
            <w:r w:rsidRPr="00857557">
              <w:rPr>
                <w:rFonts w:cs="Arial"/>
                <w:color w:val="auto"/>
                <w:spacing w:val="0"/>
                <w:sz w:val="18"/>
                <w:szCs w:val="18"/>
                <w:lang w:eastAsia="en-AU"/>
              </w:rPr>
              <w:t>Find hot water system not hot enough in the kitchen sometimes - need to boil kettle when doing the dishes.</w:t>
            </w:r>
          </w:p>
        </w:tc>
      </w:tr>
      <w:tr w:rsidR="00857557" w:rsidRPr="00857557" w14:paraId="25B96C75" w14:textId="77777777" w:rsidTr="007A4E66">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0FEE06A1"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GWH5</w:t>
            </w:r>
          </w:p>
        </w:tc>
        <w:tc>
          <w:tcPr>
            <w:tcW w:w="8253" w:type="dxa"/>
            <w:tcBorders>
              <w:top w:val="single" w:sz="4" w:space="0" w:color="808080" w:themeColor="background1" w:themeShade="80"/>
              <w:bottom w:val="single" w:sz="4" w:space="0" w:color="808080" w:themeColor="background1" w:themeShade="80"/>
            </w:tcBorders>
            <w:shd w:val="clear" w:color="auto" w:fill="auto"/>
            <w:tcMar>
              <w:top w:w="57" w:type="dxa"/>
              <w:bottom w:w="57" w:type="dxa"/>
            </w:tcMar>
            <w:vAlign w:val="center"/>
            <w:hideMark/>
          </w:tcPr>
          <w:p w14:paraId="29E7AFB6" w14:textId="77777777" w:rsidR="00857557" w:rsidRDefault="00857557" w:rsidP="00857557">
            <w:pPr>
              <w:widowControl/>
              <w:spacing w:line="240" w:lineRule="auto"/>
              <w:rPr>
                <w:rFonts w:cs="Arial"/>
                <w:spacing w:val="0"/>
                <w:sz w:val="18"/>
                <w:szCs w:val="18"/>
                <w:lang w:eastAsia="en-AU"/>
              </w:rPr>
            </w:pPr>
            <w:r w:rsidRPr="00857557">
              <w:rPr>
                <w:rFonts w:cs="Arial"/>
                <w:i/>
                <w:spacing w:val="0"/>
                <w:sz w:val="18"/>
                <w:szCs w:val="18"/>
                <w:lang w:eastAsia="en-AU"/>
              </w:rPr>
              <w:t>Benefits</w:t>
            </w:r>
            <w:r w:rsidRPr="00857557">
              <w:rPr>
                <w:rFonts w:cs="Arial"/>
                <w:spacing w:val="0"/>
                <w:sz w:val="18"/>
                <w:szCs w:val="18"/>
                <w:lang w:eastAsia="en-AU"/>
              </w:rPr>
              <w:t xml:space="preserve"> - Don't have to light the unit every morning. Know that won't run out of hot water. Takes up less room in house because unit moved outside.</w:t>
            </w:r>
          </w:p>
          <w:p w14:paraId="39810569" w14:textId="2F27772B" w:rsidR="007A4E66" w:rsidRPr="00857557" w:rsidRDefault="007A4E66" w:rsidP="00857557">
            <w:pPr>
              <w:widowControl/>
              <w:spacing w:line="240" w:lineRule="auto"/>
              <w:rPr>
                <w:rFonts w:cs="Arial"/>
                <w:spacing w:val="0"/>
                <w:sz w:val="18"/>
                <w:szCs w:val="18"/>
                <w:lang w:eastAsia="en-AU"/>
              </w:rPr>
            </w:pPr>
            <w:r w:rsidRPr="007A4E66">
              <w:rPr>
                <w:rFonts w:cs="Arial"/>
                <w:i/>
                <w:spacing w:val="0"/>
                <w:sz w:val="18"/>
                <w:szCs w:val="18"/>
                <w:lang w:eastAsia="en-AU"/>
              </w:rPr>
              <w:t>Issues</w:t>
            </w:r>
            <w:r w:rsidRPr="00857557">
              <w:rPr>
                <w:rFonts w:cs="Arial"/>
                <w:spacing w:val="0"/>
                <w:sz w:val="18"/>
                <w:szCs w:val="18"/>
                <w:lang w:eastAsia="en-AU"/>
              </w:rPr>
              <w:t xml:space="preserve"> - Probably use more hot water because don't have to worry about running out. </w:t>
            </w:r>
            <w:r w:rsidRPr="00857557">
              <w:rPr>
                <w:rFonts w:cs="Arial"/>
                <w:color w:val="auto"/>
                <w:spacing w:val="0"/>
                <w:sz w:val="18"/>
                <w:szCs w:val="18"/>
                <w:lang w:eastAsia="en-AU"/>
              </w:rPr>
              <w:t xml:space="preserve">Cooler water than last unit. </w:t>
            </w:r>
            <w:r w:rsidRPr="00857557">
              <w:rPr>
                <w:rFonts w:cs="Arial"/>
                <w:spacing w:val="0"/>
                <w:sz w:val="18"/>
                <w:szCs w:val="18"/>
                <w:lang w:eastAsia="en-AU"/>
              </w:rPr>
              <w:t>Use more water because hot water takes a long time to reach tap (kitchen).</w:t>
            </w:r>
          </w:p>
        </w:tc>
      </w:tr>
      <w:tr w:rsidR="00857557" w:rsidRPr="00857557" w14:paraId="6871A221" w14:textId="77777777" w:rsidTr="007A4E66">
        <w:trPr>
          <w:trHeight w:val="340"/>
        </w:trPr>
        <w:tc>
          <w:tcPr>
            <w:tcW w:w="1240" w:type="dxa"/>
            <w:tcBorders>
              <w:top w:val="single" w:sz="4" w:space="0" w:color="808080" w:themeColor="background1" w:themeShade="80"/>
              <w:bottom w:val="single" w:sz="4" w:space="0" w:color="808080" w:themeColor="background1" w:themeShade="80"/>
            </w:tcBorders>
            <w:shd w:val="clear" w:color="auto" w:fill="auto"/>
            <w:noWrap/>
            <w:tcMar>
              <w:top w:w="57" w:type="dxa"/>
              <w:bottom w:w="57" w:type="dxa"/>
            </w:tcMar>
            <w:vAlign w:val="center"/>
            <w:hideMark/>
          </w:tcPr>
          <w:p w14:paraId="667E305E"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GWH6</w:t>
            </w:r>
          </w:p>
        </w:tc>
        <w:tc>
          <w:tcPr>
            <w:tcW w:w="8253" w:type="dxa"/>
            <w:tcBorders>
              <w:top w:val="single" w:sz="4" w:space="0" w:color="808080" w:themeColor="background1" w:themeShade="80"/>
              <w:bottom w:val="single" w:sz="4" w:space="0" w:color="808080" w:themeColor="background1" w:themeShade="80"/>
            </w:tcBorders>
            <w:shd w:val="clear" w:color="auto" w:fill="auto"/>
            <w:tcMar>
              <w:top w:w="57" w:type="dxa"/>
              <w:bottom w:w="57" w:type="dxa"/>
            </w:tcMar>
            <w:vAlign w:val="center"/>
            <w:hideMark/>
          </w:tcPr>
          <w:p w14:paraId="1212707A" w14:textId="77777777" w:rsidR="00857557" w:rsidRPr="00857557" w:rsidRDefault="00857557" w:rsidP="00857557">
            <w:pPr>
              <w:widowControl/>
              <w:spacing w:line="240" w:lineRule="auto"/>
              <w:rPr>
                <w:rFonts w:cs="Arial"/>
                <w:spacing w:val="0"/>
                <w:sz w:val="18"/>
                <w:szCs w:val="18"/>
                <w:lang w:eastAsia="en-AU"/>
              </w:rPr>
            </w:pPr>
            <w:r w:rsidRPr="00857557">
              <w:rPr>
                <w:rFonts w:cs="Arial"/>
                <w:spacing w:val="0"/>
                <w:sz w:val="18"/>
                <w:szCs w:val="18"/>
                <w:lang w:eastAsia="en-AU"/>
              </w:rPr>
              <w:t>No issues. More hot water, doesn't run out. Expect that it will be a lot more efficient.</w:t>
            </w:r>
          </w:p>
        </w:tc>
      </w:tr>
    </w:tbl>
    <w:p w14:paraId="172F1301" w14:textId="77777777" w:rsidR="00152C70" w:rsidRDefault="00152C70" w:rsidP="00521715"/>
    <w:p w14:paraId="281AB4D3" w14:textId="451D0F7C" w:rsidR="00EF3FCA" w:rsidRDefault="00EF3FCA" w:rsidP="001676FD">
      <w:r>
        <w:br w:type="page"/>
      </w:r>
    </w:p>
    <w:p w14:paraId="3A32F4FD" w14:textId="77777777" w:rsidR="0057018A" w:rsidRPr="000333C9" w:rsidRDefault="0057018A" w:rsidP="00DF28CE">
      <w:pPr>
        <w:pStyle w:val="Heading1"/>
      </w:pPr>
      <w:bookmarkStart w:id="49" w:name="_Toc468355617"/>
      <w:r w:rsidRPr="000333C9">
        <w:lastRenderedPageBreak/>
        <w:t>A3: Monitoring results for each house</w:t>
      </w:r>
      <w:bookmarkEnd w:id="49"/>
    </w:p>
    <w:p w14:paraId="59714EAB" w14:textId="60F1D000" w:rsidR="001C4BE8" w:rsidRDefault="0057018A" w:rsidP="00DF28CE">
      <w:r w:rsidRPr="00E672D2">
        <w:t xml:space="preserve">Below we provide a summary of the data collected from the metering equipment which was installed for each of the houses which participated in the </w:t>
      </w:r>
      <w:r w:rsidR="001C4BE8">
        <w:rPr>
          <w:i/>
        </w:rPr>
        <w:t>Gas Water Heater</w:t>
      </w:r>
      <w:r w:rsidRPr="00E672D2">
        <w:rPr>
          <w:i/>
        </w:rPr>
        <w:t xml:space="preserve"> Retrofit Trial</w:t>
      </w:r>
      <w:r w:rsidRPr="00E672D2">
        <w:t xml:space="preserve">. </w:t>
      </w:r>
      <w:r>
        <w:t>This includes details of t</w:t>
      </w:r>
      <w:r w:rsidR="001C4BE8">
        <w:t>he existing and replacement water heater</w:t>
      </w:r>
      <w:r>
        <w:t>, details of the monitoring period,</w:t>
      </w:r>
      <w:r w:rsidR="001C4BE8">
        <w:t xml:space="preserve"> and details of the average hot water use and energy consumption before and after the retrofits. A description of the key features of the different households prepared by Energy Efficient Strategies</w:t>
      </w:r>
      <w:r w:rsidR="00ED65D8">
        <w:t xml:space="preserve"> [EES 2016]</w:t>
      </w:r>
      <w:r w:rsidR="001C4BE8">
        <w:t xml:space="preserve"> is also included.</w:t>
      </w:r>
    </w:p>
    <w:p w14:paraId="42826CF6" w14:textId="77777777" w:rsidR="001C4BE8" w:rsidRDefault="001C4BE8" w:rsidP="00DF28CE"/>
    <w:p w14:paraId="4FED5B16" w14:textId="3378A874" w:rsidR="0057018A" w:rsidRDefault="001C4BE8" w:rsidP="00DF28CE">
      <w:r>
        <w:t>A</w:t>
      </w:r>
      <w:r w:rsidR="0057018A">
        <w:t xml:space="preserve"> range of graphs which provide information on the usage and energy consumption of the </w:t>
      </w:r>
      <w:r>
        <w:t>gas water heaters</w:t>
      </w:r>
      <w:r w:rsidR="0057018A">
        <w:t xml:space="preserve"> before and after retrofit</w:t>
      </w:r>
      <w:r>
        <w:t xml:space="preserve"> are also provided</w:t>
      </w:r>
      <w:r w:rsidR="0057018A">
        <w:t>:</w:t>
      </w:r>
    </w:p>
    <w:p w14:paraId="15462D2D" w14:textId="599358CA" w:rsidR="006A5607" w:rsidRDefault="006A5607" w:rsidP="0076317F">
      <w:pPr>
        <w:pStyle w:val="ListParagraph"/>
      </w:pPr>
      <w:r>
        <w:t xml:space="preserve">Daily gas use of water heater vs daily hot water consumption. </w:t>
      </w:r>
      <w:r w:rsidR="00B47897">
        <w:t>Note that t</w:t>
      </w:r>
      <w:r>
        <w:t xml:space="preserve">he gas use before the retrofit is indicated by the </w:t>
      </w:r>
      <w:r w:rsidRPr="00B47897">
        <w:rPr>
          <w:i/>
        </w:rPr>
        <w:t>blue</w:t>
      </w:r>
      <w:r>
        <w:t xml:space="preserve"> columns and the gas use after the retrofit is indicated by the </w:t>
      </w:r>
      <w:r w:rsidRPr="00B47897">
        <w:rPr>
          <w:i/>
        </w:rPr>
        <w:t>green</w:t>
      </w:r>
      <w:r>
        <w:t xml:space="preserve"> columns</w:t>
      </w:r>
      <w:r w:rsidR="00B47897">
        <w:t>. The daily water use is shown by the orange line</w:t>
      </w:r>
      <w:r>
        <w:t>;</w:t>
      </w:r>
    </w:p>
    <w:p w14:paraId="2FDE0DDB" w14:textId="060B92A0" w:rsidR="006A5607" w:rsidRDefault="006A5607" w:rsidP="0076317F">
      <w:pPr>
        <w:pStyle w:val="ListParagraph"/>
      </w:pPr>
      <w:r>
        <w:t>Frequency distribution of daily hot water use, before and after the water heater retrofit;</w:t>
      </w:r>
    </w:p>
    <w:p w14:paraId="1BDC6ABB" w14:textId="1D035520" w:rsidR="006A5607" w:rsidRDefault="00CC4FE3" w:rsidP="0076317F">
      <w:pPr>
        <w:pStyle w:val="ListParagraph"/>
      </w:pPr>
      <w:r w:rsidRPr="008D412E">
        <w:t>Average daily hot water demand</w:t>
      </w:r>
      <w:r w:rsidR="006A5607" w:rsidRPr="008D412E">
        <w:t xml:space="preserve"> profile</w:t>
      </w:r>
      <w:r w:rsidR="006A5607">
        <w:t xml:space="preserve"> before and after the retrofit. This shows the average hot water usage during each hour of the day</w:t>
      </w:r>
      <w:r w:rsidR="004F7DCE">
        <w:t xml:space="preserve"> in Litres</w:t>
      </w:r>
      <w:r w:rsidR="00B47897">
        <w:t>, based on the pre- and post-retrofit monitoring period</w:t>
      </w:r>
      <w:r w:rsidR="006A5607">
        <w:t>;</w:t>
      </w:r>
    </w:p>
    <w:p w14:paraId="22F88A1E" w14:textId="63F12E9D" w:rsidR="006A5607" w:rsidRDefault="00CC4FE3" w:rsidP="0076317F">
      <w:pPr>
        <w:pStyle w:val="ListParagraph"/>
      </w:pPr>
      <w:r w:rsidRPr="008D412E">
        <w:t xml:space="preserve">Average daily </w:t>
      </w:r>
      <w:r w:rsidR="006105CE" w:rsidRPr="008D412E">
        <w:t>h</w:t>
      </w:r>
      <w:r w:rsidRPr="008D412E">
        <w:t>ot water delivery</w:t>
      </w:r>
      <w:r w:rsidR="006105CE" w:rsidRPr="008D412E">
        <w:t xml:space="preserve"> profile</w:t>
      </w:r>
      <w:r w:rsidR="006A5607">
        <w:t>, before and after the water heater retrofit. This shows the average water heating task during each hour of the day</w:t>
      </w:r>
      <w:r w:rsidR="004F7DCE">
        <w:t xml:space="preserve"> in MJ</w:t>
      </w:r>
      <w:r w:rsidR="00B47897">
        <w:t>, based on the pre- and post-retrofit monitoring period</w:t>
      </w:r>
      <w:r w:rsidR="006A5607">
        <w:t>;</w:t>
      </w:r>
    </w:p>
    <w:p w14:paraId="6E30DB1C" w14:textId="777EA450" w:rsidR="006A5607" w:rsidRDefault="006A5607" w:rsidP="0076317F">
      <w:pPr>
        <w:pStyle w:val="ListParagraph"/>
      </w:pPr>
      <w:r w:rsidRPr="008D412E">
        <w:t xml:space="preserve">Average </w:t>
      </w:r>
      <w:r w:rsidR="008F3E16" w:rsidRPr="008D412E">
        <w:t>water heater daily gas input</w:t>
      </w:r>
      <w:r w:rsidRPr="008D412E">
        <w:t xml:space="preserve"> profile, before and after the retrofit</w:t>
      </w:r>
      <w:r>
        <w:t>. This shows the average amount of gas consumed by the water heater during each hour of the day</w:t>
      </w:r>
      <w:r w:rsidR="004F7DCE">
        <w:t xml:space="preserve"> in MJ</w:t>
      </w:r>
      <w:r w:rsidR="00B47897">
        <w:t>, based on the pre- and post-retrofit monitoring period</w:t>
      </w:r>
      <w:r>
        <w:t>;</w:t>
      </w:r>
    </w:p>
    <w:p w14:paraId="5A50FAEF" w14:textId="3BA62749" w:rsidR="006A5607" w:rsidRDefault="006A5607" w:rsidP="0076317F">
      <w:pPr>
        <w:pStyle w:val="ListParagraph"/>
      </w:pPr>
      <w:r w:rsidRPr="008D412E">
        <w:t>The a</w:t>
      </w:r>
      <w:r w:rsidR="004F7DCE" w:rsidRPr="008D412E">
        <w:t xml:space="preserve">verage daily water heating delivery </w:t>
      </w:r>
      <w:r w:rsidRPr="008D412E">
        <w:t>profile</w:t>
      </w:r>
      <w:r w:rsidR="004F7DCE" w:rsidRPr="008D412E">
        <w:t xml:space="preserve"> (MJ)</w:t>
      </w:r>
      <w:r w:rsidRPr="008D412E">
        <w:t xml:space="preserve"> compared to the average daily gas </w:t>
      </w:r>
      <w:r w:rsidR="004F7DCE" w:rsidRPr="008D412E">
        <w:t>input</w:t>
      </w:r>
      <w:r w:rsidRPr="008D412E">
        <w:t xml:space="preserve"> profile</w:t>
      </w:r>
      <w:r w:rsidR="004F7DCE" w:rsidRPr="008D412E">
        <w:t xml:space="preserve"> (MJ)</w:t>
      </w:r>
      <w:r w:rsidRPr="008D412E">
        <w:t>.</w:t>
      </w:r>
      <w:r>
        <w:t xml:space="preserve"> Separate graphs are provided for the situation before the retrofit and the situation after the retrofit;</w:t>
      </w:r>
    </w:p>
    <w:p w14:paraId="438230BA" w14:textId="5E41A2E4" w:rsidR="006A5607" w:rsidRDefault="00B47897" w:rsidP="0076317F">
      <w:pPr>
        <w:pStyle w:val="ListParagraph"/>
      </w:pPr>
      <w:r>
        <w:t>A s</w:t>
      </w:r>
      <w:r w:rsidR="00EB2CD1">
        <w:t>catter diagram of daily gas consumption and daily water heating task, before and after the retrofits. Linear lines of best fit are applied to the data points both before and after the retrofits, and the y-axis intercept</w:t>
      </w:r>
      <w:r>
        <w:t>s</w:t>
      </w:r>
      <w:r w:rsidR="00EB2CD1">
        <w:t xml:space="preserve"> of these line</w:t>
      </w:r>
      <w:r>
        <w:t>s</w:t>
      </w:r>
      <w:r w:rsidR="00EB2CD1">
        <w:t xml:space="preserve"> can be used to estimate the daily maintenance rate of the water heaters in the pre- and post-retrofit monitoring periods;</w:t>
      </w:r>
    </w:p>
    <w:p w14:paraId="00AA5655" w14:textId="1D6C54B4" w:rsidR="00EB2CD1" w:rsidRDefault="00B47897" w:rsidP="0076317F">
      <w:pPr>
        <w:pStyle w:val="ListParagraph"/>
      </w:pPr>
      <w:r>
        <w:t>A s</w:t>
      </w:r>
      <w:r w:rsidR="00EB2CD1">
        <w:t>catter diagram of the overall efficiency of the water heaters on a daily basis compared to the daily water heating task, before and after the retrofits.</w:t>
      </w:r>
      <w:r w:rsidR="00452A45">
        <w:t xml:space="preserve"> Lines of best fit (generally logarithmic) have been applied to the before and after data sets to indicate the average efficiency characteristics over the operating range for which data is available. This allows the efficiency of the existing and replacement water heaters to be compared over their operating range.</w:t>
      </w:r>
    </w:p>
    <w:p w14:paraId="045B4FE5" w14:textId="77777777" w:rsidR="0057018A" w:rsidRDefault="0057018A" w:rsidP="00DF28CE">
      <w:pPr>
        <w:rPr>
          <w:szCs w:val="22"/>
        </w:rPr>
      </w:pPr>
    </w:p>
    <w:p w14:paraId="671592BA" w14:textId="77777777" w:rsidR="001C4BE8" w:rsidRPr="00DF28CE" w:rsidRDefault="001C4BE8" w:rsidP="00DF28CE">
      <w:pPr>
        <w:rPr>
          <w:szCs w:val="22"/>
        </w:rPr>
      </w:pPr>
    </w:p>
    <w:p w14:paraId="3E4F5057" w14:textId="6BAA01E9" w:rsidR="005C2A94" w:rsidRDefault="005C2A94" w:rsidP="00DF28CE">
      <w:pPr>
        <w:rPr>
          <w:rFonts w:cs="Arial"/>
          <w:szCs w:val="22"/>
        </w:rPr>
      </w:pPr>
      <w:r>
        <w:rPr>
          <w:rFonts w:cs="Arial"/>
          <w:szCs w:val="22"/>
        </w:rPr>
        <w:br w:type="page"/>
      </w:r>
    </w:p>
    <w:p w14:paraId="03CA0116" w14:textId="7C281808" w:rsidR="0057018A" w:rsidRDefault="0057018A" w:rsidP="00DF28CE">
      <w:pPr>
        <w:pStyle w:val="Heading2"/>
      </w:pPr>
      <w:bookmarkStart w:id="50" w:name="_Toc468355618"/>
      <w:r>
        <w:lastRenderedPageBreak/>
        <w:t xml:space="preserve">House </w:t>
      </w:r>
      <w:r w:rsidR="001C4BE8">
        <w:t>GWH1</w:t>
      </w:r>
      <w:bookmarkEnd w:id="50"/>
    </w:p>
    <w:p w14:paraId="36D9F598" w14:textId="77777777" w:rsidR="004E54DE" w:rsidRDefault="004E54DE" w:rsidP="001C4BE8"/>
    <w:p w14:paraId="00DDFB50" w14:textId="2A7875F9" w:rsidR="00F360DF" w:rsidRDefault="00F360DF" w:rsidP="001C4BE8">
      <w:r>
        <w:t xml:space="preserve">Start date: </w:t>
      </w:r>
      <w:r w:rsidR="002711BF">
        <w:t>15/4/15</w:t>
      </w:r>
    </w:p>
    <w:p w14:paraId="234692E4" w14:textId="3FE22BFE" w:rsidR="00F360DF" w:rsidRDefault="00F360DF" w:rsidP="001C4BE8">
      <w:r>
        <w:t>Retrofit date:</w:t>
      </w:r>
      <w:r w:rsidR="002711BF">
        <w:t xml:space="preserve"> 20/5/15</w:t>
      </w:r>
    </w:p>
    <w:p w14:paraId="4476A78F" w14:textId="07860789" w:rsidR="00F360DF" w:rsidRDefault="00F360DF" w:rsidP="001C4BE8">
      <w:r>
        <w:t xml:space="preserve">End date: </w:t>
      </w:r>
      <w:r w:rsidR="002711BF">
        <w:t>26/6/15</w:t>
      </w:r>
    </w:p>
    <w:p w14:paraId="7370B7E0" w14:textId="77777777" w:rsidR="00F360DF" w:rsidRDefault="00F360DF" w:rsidP="001C4B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of gas water heater data for house GWH1"/>
        <w:tblDescription w:val="The table provides a summary of the data for the water heater at house GWH1, before and after the retrofits."/>
      </w:tblPr>
      <w:tblGrid>
        <w:gridCol w:w="3209"/>
        <w:gridCol w:w="3210"/>
        <w:gridCol w:w="3210"/>
      </w:tblGrid>
      <w:tr w:rsidR="00F360DF" w:rsidRPr="00F360DF" w14:paraId="42D05E02" w14:textId="77777777" w:rsidTr="00F13A4B">
        <w:tc>
          <w:tcPr>
            <w:tcW w:w="3209" w:type="dxa"/>
            <w:shd w:val="clear" w:color="auto" w:fill="92D050"/>
            <w:tcMar>
              <w:top w:w="28" w:type="dxa"/>
              <w:bottom w:w="28" w:type="dxa"/>
            </w:tcMar>
          </w:tcPr>
          <w:p w14:paraId="2D2D83E1" w14:textId="071662EE" w:rsidR="00F360DF" w:rsidRPr="00F13A4B" w:rsidRDefault="00F360DF" w:rsidP="001C4BE8">
            <w:pPr>
              <w:rPr>
                <w:b/>
                <w:color w:val="FFFFFF" w:themeColor="background1"/>
                <w:sz w:val="18"/>
                <w:szCs w:val="18"/>
              </w:rPr>
            </w:pPr>
            <w:r w:rsidRPr="00F13A4B">
              <w:rPr>
                <w:b/>
                <w:color w:val="FFFFFF" w:themeColor="background1"/>
                <w:sz w:val="18"/>
                <w:szCs w:val="18"/>
              </w:rPr>
              <w:t>Parameter</w:t>
            </w:r>
          </w:p>
        </w:tc>
        <w:tc>
          <w:tcPr>
            <w:tcW w:w="3210" w:type="dxa"/>
            <w:shd w:val="clear" w:color="auto" w:fill="92D050"/>
            <w:tcMar>
              <w:top w:w="28" w:type="dxa"/>
              <w:bottom w:w="28" w:type="dxa"/>
            </w:tcMar>
          </w:tcPr>
          <w:p w14:paraId="4629177E" w14:textId="5F8AAC84" w:rsidR="00F360DF" w:rsidRPr="00F13A4B" w:rsidRDefault="00F360DF" w:rsidP="001C4BE8">
            <w:pPr>
              <w:rPr>
                <w:b/>
                <w:color w:val="FFFFFF" w:themeColor="background1"/>
                <w:sz w:val="18"/>
                <w:szCs w:val="18"/>
              </w:rPr>
            </w:pPr>
            <w:r w:rsidRPr="00F13A4B">
              <w:rPr>
                <w:b/>
                <w:color w:val="FFFFFF" w:themeColor="background1"/>
                <w:sz w:val="18"/>
                <w:szCs w:val="18"/>
              </w:rPr>
              <w:t>Before retrofit</w:t>
            </w:r>
          </w:p>
        </w:tc>
        <w:tc>
          <w:tcPr>
            <w:tcW w:w="3210" w:type="dxa"/>
            <w:shd w:val="clear" w:color="auto" w:fill="92D050"/>
            <w:tcMar>
              <w:top w:w="28" w:type="dxa"/>
              <w:bottom w:w="28" w:type="dxa"/>
            </w:tcMar>
          </w:tcPr>
          <w:p w14:paraId="317724ED" w14:textId="66091FD0" w:rsidR="00F360DF" w:rsidRPr="00F13A4B" w:rsidRDefault="00F360DF" w:rsidP="001C4BE8">
            <w:pPr>
              <w:rPr>
                <w:b/>
                <w:color w:val="FFFFFF" w:themeColor="background1"/>
                <w:sz w:val="18"/>
                <w:szCs w:val="18"/>
              </w:rPr>
            </w:pPr>
            <w:r w:rsidRPr="00F13A4B">
              <w:rPr>
                <w:b/>
                <w:color w:val="FFFFFF" w:themeColor="background1"/>
                <w:sz w:val="18"/>
                <w:szCs w:val="18"/>
              </w:rPr>
              <w:t>After retrofit</w:t>
            </w:r>
          </w:p>
        </w:tc>
      </w:tr>
      <w:tr w:rsidR="00F360DF" w:rsidRPr="00F360DF" w14:paraId="5D391B7B" w14:textId="77777777" w:rsidTr="00F13A4B">
        <w:tc>
          <w:tcPr>
            <w:tcW w:w="3209" w:type="dxa"/>
            <w:tcBorders>
              <w:bottom w:val="single" w:sz="4" w:space="0" w:color="808080" w:themeColor="background1" w:themeShade="80"/>
            </w:tcBorders>
            <w:tcMar>
              <w:top w:w="28" w:type="dxa"/>
              <w:bottom w:w="28" w:type="dxa"/>
            </w:tcMar>
          </w:tcPr>
          <w:p w14:paraId="4EB33842" w14:textId="34BA55EC" w:rsidR="00F360DF" w:rsidRPr="00F360DF" w:rsidRDefault="00F360DF" w:rsidP="001C4BE8">
            <w:pPr>
              <w:rPr>
                <w:sz w:val="18"/>
                <w:szCs w:val="18"/>
              </w:rPr>
            </w:pPr>
            <w:r w:rsidRPr="00F360DF">
              <w:rPr>
                <w:sz w:val="18"/>
                <w:szCs w:val="18"/>
              </w:rPr>
              <w:t xml:space="preserve">Number of </w:t>
            </w:r>
            <w:r>
              <w:rPr>
                <w:sz w:val="18"/>
                <w:szCs w:val="18"/>
              </w:rPr>
              <w:t>people</w:t>
            </w:r>
          </w:p>
        </w:tc>
        <w:tc>
          <w:tcPr>
            <w:tcW w:w="3210" w:type="dxa"/>
            <w:tcBorders>
              <w:bottom w:val="single" w:sz="4" w:space="0" w:color="808080" w:themeColor="background1" w:themeShade="80"/>
            </w:tcBorders>
            <w:tcMar>
              <w:top w:w="28" w:type="dxa"/>
              <w:bottom w:w="28" w:type="dxa"/>
            </w:tcMar>
          </w:tcPr>
          <w:p w14:paraId="4C822B65" w14:textId="0AA2D7B6" w:rsidR="00F360DF" w:rsidRPr="00F360DF" w:rsidRDefault="00017F1A" w:rsidP="001C4BE8">
            <w:pPr>
              <w:rPr>
                <w:sz w:val="18"/>
                <w:szCs w:val="18"/>
              </w:rPr>
            </w:pPr>
            <w:r>
              <w:rPr>
                <w:sz w:val="18"/>
                <w:szCs w:val="18"/>
              </w:rPr>
              <w:t>3 – 3 adults</w:t>
            </w:r>
          </w:p>
        </w:tc>
        <w:tc>
          <w:tcPr>
            <w:tcW w:w="3210" w:type="dxa"/>
            <w:tcBorders>
              <w:bottom w:val="single" w:sz="4" w:space="0" w:color="808080" w:themeColor="background1" w:themeShade="80"/>
            </w:tcBorders>
            <w:tcMar>
              <w:top w:w="28" w:type="dxa"/>
              <w:bottom w:w="28" w:type="dxa"/>
            </w:tcMar>
          </w:tcPr>
          <w:p w14:paraId="38C79F5A" w14:textId="6331FD05" w:rsidR="00F360DF" w:rsidRPr="00F360DF" w:rsidRDefault="00017F1A" w:rsidP="001C4BE8">
            <w:pPr>
              <w:rPr>
                <w:sz w:val="18"/>
                <w:szCs w:val="18"/>
              </w:rPr>
            </w:pPr>
            <w:r>
              <w:rPr>
                <w:sz w:val="18"/>
                <w:szCs w:val="18"/>
              </w:rPr>
              <w:t>3 – 3 adults</w:t>
            </w:r>
          </w:p>
        </w:tc>
      </w:tr>
      <w:tr w:rsidR="00F360DF" w:rsidRPr="00F360DF" w14:paraId="2F310603"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72E02B13" w14:textId="05549749" w:rsidR="00F360DF" w:rsidRPr="00F360DF" w:rsidRDefault="00F360DF" w:rsidP="001C4BE8">
            <w:pPr>
              <w:rPr>
                <w:sz w:val="18"/>
                <w:szCs w:val="18"/>
              </w:rPr>
            </w:pPr>
            <w:r>
              <w:rPr>
                <w:sz w:val="18"/>
                <w:szCs w:val="18"/>
              </w:rPr>
              <w:t>Gas water heater model</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1CE17F9A" w14:textId="2D8E594C" w:rsidR="00F360DF" w:rsidRPr="00F360DF" w:rsidRDefault="00017F1A" w:rsidP="001C4BE8">
            <w:pPr>
              <w:rPr>
                <w:sz w:val="18"/>
                <w:szCs w:val="18"/>
              </w:rPr>
            </w:pPr>
            <w:r>
              <w:rPr>
                <w:sz w:val="18"/>
                <w:szCs w:val="18"/>
              </w:rPr>
              <w:t>170 litre gas storage, located outside. 25 years old.</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11E8E8A0" w14:textId="35025908" w:rsidR="00F360DF" w:rsidRPr="00F360DF" w:rsidRDefault="00017F1A" w:rsidP="001C4BE8">
            <w:pPr>
              <w:rPr>
                <w:sz w:val="18"/>
                <w:szCs w:val="18"/>
              </w:rPr>
            </w:pPr>
            <w:r>
              <w:rPr>
                <w:sz w:val="18"/>
                <w:szCs w:val="18"/>
              </w:rPr>
              <w:t>5</w:t>
            </w:r>
            <w:r w:rsidR="00AF3E8C">
              <w:rPr>
                <w:sz w:val="18"/>
                <w:szCs w:val="18"/>
              </w:rPr>
              <w:t>.1</w:t>
            </w:r>
            <w:r>
              <w:rPr>
                <w:sz w:val="18"/>
                <w:szCs w:val="18"/>
              </w:rPr>
              <w:t>-Star gas storage, located outside.</w:t>
            </w:r>
          </w:p>
        </w:tc>
      </w:tr>
      <w:tr w:rsidR="00F360DF" w:rsidRPr="00F360DF" w14:paraId="75F6053B"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06C06A4C" w14:textId="193C84B1" w:rsidR="00F360DF" w:rsidRPr="00F360DF" w:rsidRDefault="00F360DF" w:rsidP="001C4BE8">
            <w:pPr>
              <w:rPr>
                <w:sz w:val="18"/>
                <w:szCs w:val="18"/>
              </w:rPr>
            </w:pPr>
            <w:r>
              <w:rPr>
                <w:sz w:val="18"/>
                <w:szCs w:val="18"/>
              </w:rPr>
              <w:t>Average daily hot water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1EBAAAD8" w14:textId="734CE277" w:rsidR="00F360DF" w:rsidRPr="00F360DF" w:rsidRDefault="00017F1A" w:rsidP="001C4BE8">
            <w:pPr>
              <w:rPr>
                <w:sz w:val="18"/>
                <w:szCs w:val="18"/>
              </w:rPr>
            </w:pPr>
            <w:r>
              <w:rPr>
                <w:sz w:val="18"/>
                <w:szCs w:val="18"/>
              </w:rPr>
              <w:t>258.1 litres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7A38F403" w14:textId="1C2C2CCB" w:rsidR="00F360DF" w:rsidRPr="00F360DF" w:rsidRDefault="00F37AA2" w:rsidP="001C4BE8">
            <w:pPr>
              <w:rPr>
                <w:sz w:val="18"/>
                <w:szCs w:val="18"/>
              </w:rPr>
            </w:pPr>
            <w:r>
              <w:rPr>
                <w:sz w:val="18"/>
                <w:szCs w:val="18"/>
              </w:rPr>
              <w:t>278.3 litres per day</w:t>
            </w:r>
          </w:p>
        </w:tc>
      </w:tr>
      <w:tr w:rsidR="00F360DF" w:rsidRPr="00F360DF" w14:paraId="3FF3AA2B"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7A33A93B" w14:textId="41BB447B" w:rsidR="00F360DF" w:rsidRPr="00F360DF" w:rsidRDefault="00F360DF" w:rsidP="001C4BE8">
            <w:pPr>
              <w:rPr>
                <w:sz w:val="18"/>
                <w:szCs w:val="18"/>
              </w:rPr>
            </w:pPr>
            <w:r>
              <w:rPr>
                <w:sz w:val="18"/>
                <w:szCs w:val="18"/>
              </w:rPr>
              <w:t>Average cold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AF045EE" w14:textId="23C05CE9" w:rsidR="00F360DF" w:rsidRPr="00F360DF" w:rsidRDefault="00F37AA2" w:rsidP="001C4BE8">
            <w:pPr>
              <w:rPr>
                <w:sz w:val="18"/>
                <w:szCs w:val="18"/>
              </w:rPr>
            </w:pPr>
            <w:r>
              <w:rPr>
                <w:sz w:val="18"/>
                <w:szCs w:val="18"/>
              </w:rPr>
              <w:t>16.5</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EB77AEC" w14:textId="5FE436B5" w:rsidR="00F360DF" w:rsidRPr="00F360DF" w:rsidRDefault="00B6203F" w:rsidP="001C4BE8">
            <w:pPr>
              <w:rPr>
                <w:sz w:val="18"/>
                <w:szCs w:val="18"/>
              </w:rPr>
            </w:pPr>
            <w:r>
              <w:rPr>
                <w:sz w:val="18"/>
                <w:szCs w:val="18"/>
              </w:rPr>
              <w:t>13.6</w:t>
            </w:r>
            <w:r w:rsidRPr="00B6203F">
              <w:rPr>
                <w:sz w:val="18"/>
                <w:szCs w:val="18"/>
                <w:vertAlign w:val="superscript"/>
              </w:rPr>
              <w:t>o</w:t>
            </w:r>
            <w:r>
              <w:rPr>
                <w:sz w:val="18"/>
                <w:szCs w:val="18"/>
              </w:rPr>
              <w:t>C</w:t>
            </w:r>
          </w:p>
        </w:tc>
      </w:tr>
      <w:tr w:rsidR="00F360DF" w:rsidRPr="00F360DF" w14:paraId="59AFD139"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01D405D2" w14:textId="483EF5C7" w:rsidR="00F360DF" w:rsidRPr="00F360DF" w:rsidRDefault="00F360DF" w:rsidP="001C4BE8">
            <w:pPr>
              <w:rPr>
                <w:sz w:val="18"/>
                <w:szCs w:val="18"/>
              </w:rPr>
            </w:pPr>
            <w:r>
              <w:rPr>
                <w:sz w:val="18"/>
                <w:szCs w:val="18"/>
              </w:rPr>
              <w:t>Average hot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DF006BB" w14:textId="15E1A1D0" w:rsidR="00F360DF" w:rsidRPr="00F360DF" w:rsidRDefault="00F37AA2" w:rsidP="001C4BE8">
            <w:pPr>
              <w:rPr>
                <w:sz w:val="18"/>
                <w:szCs w:val="18"/>
              </w:rPr>
            </w:pPr>
            <w:r>
              <w:rPr>
                <w:sz w:val="18"/>
                <w:szCs w:val="18"/>
              </w:rPr>
              <w:t>50.5</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C3F0BAD" w14:textId="1328E0E1" w:rsidR="00F360DF" w:rsidRPr="00F360DF" w:rsidRDefault="00F37AA2" w:rsidP="001C4BE8">
            <w:pPr>
              <w:rPr>
                <w:sz w:val="18"/>
                <w:szCs w:val="18"/>
              </w:rPr>
            </w:pPr>
            <w:r>
              <w:rPr>
                <w:sz w:val="18"/>
                <w:szCs w:val="18"/>
              </w:rPr>
              <w:t>50.6</w:t>
            </w:r>
            <w:r w:rsidRPr="00F37AA2">
              <w:rPr>
                <w:sz w:val="18"/>
                <w:szCs w:val="18"/>
                <w:vertAlign w:val="superscript"/>
              </w:rPr>
              <w:t>o</w:t>
            </w:r>
            <w:r>
              <w:rPr>
                <w:sz w:val="18"/>
                <w:szCs w:val="18"/>
              </w:rPr>
              <w:t>C</w:t>
            </w:r>
          </w:p>
        </w:tc>
      </w:tr>
      <w:tr w:rsidR="00B11D20" w:rsidRPr="00F360DF" w14:paraId="3AFE3EF5"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B1EB4F6" w14:textId="026DFDD6" w:rsidR="00B11D20" w:rsidRDefault="00B11D20" w:rsidP="001C4BE8">
            <w:pPr>
              <w:rPr>
                <w:sz w:val="18"/>
                <w:szCs w:val="18"/>
              </w:rPr>
            </w:pPr>
            <w:r>
              <w:rPr>
                <w:sz w:val="18"/>
                <w:szCs w:val="18"/>
              </w:rPr>
              <w:t>Average temperature difference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410FB5C" w14:textId="50AFBEC7" w:rsidR="00B11D20" w:rsidRDefault="00B11D20" w:rsidP="001C4BE8">
            <w:pPr>
              <w:rPr>
                <w:sz w:val="18"/>
                <w:szCs w:val="18"/>
              </w:rPr>
            </w:pPr>
            <w:r>
              <w:rPr>
                <w:sz w:val="18"/>
                <w:szCs w:val="18"/>
              </w:rPr>
              <w:t>34.0</w:t>
            </w:r>
            <w:r w:rsidRPr="00B11D20">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A87E8E4" w14:textId="0136AF71" w:rsidR="00B11D20" w:rsidRDefault="00B11D20" w:rsidP="001C4BE8">
            <w:pPr>
              <w:rPr>
                <w:sz w:val="18"/>
                <w:szCs w:val="18"/>
              </w:rPr>
            </w:pPr>
            <w:r>
              <w:rPr>
                <w:sz w:val="18"/>
                <w:szCs w:val="18"/>
              </w:rPr>
              <w:t>37.1</w:t>
            </w:r>
            <w:r w:rsidRPr="00B11D20">
              <w:rPr>
                <w:sz w:val="18"/>
                <w:szCs w:val="18"/>
                <w:vertAlign w:val="superscript"/>
              </w:rPr>
              <w:t>o</w:t>
            </w:r>
            <w:r>
              <w:rPr>
                <w:sz w:val="18"/>
                <w:szCs w:val="18"/>
              </w:rPr>
              <w:t>C</w:t>
            </w:r>
          </w:p>
        </w:tc>
      </w:tr>
      <w:tr w:rsidR="00F360DF" w:rsidRPr="00F360DF" w14:paraId="1C201237"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48FA6EB1" w14:textId="364EA7F8" w:rsidR="00F360DF" w:rsidRPr="00F360DF" w:rsidRDefault="00F360DF" w:rsidP="001C4BE8">
            <w:pPr>
              <w:rPr>
                <w:sz w:val="18"/>
                <w:szCs w:val="18"/>
              </w:rPr>
            </w:pPr>
            <w:r>
              <w:rPr>
                <w:sz w:val="18"/>
                <w:szCs w:val="18"/>
              </w:rPr>
              <w:t>Average daily water heating task</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A756739" w14:textId="42AAC79E" w:rsidR="00F360DF" w:rsidRPr="00F360DF" w:rsidRDefault="00B6203F" w:rsidP="001C4BE8">
            <w:pPr>
              <w:rPr>
                <w:sz w:val="18"/>
                <w:szCs w:val="18"/>
              </w:rPr>
            </w:pPr>
            <w:r>
              <w:rPr>
                <w:sz w:val="18"/>
                <w:szCs w:val="18"/>
              </w:rPr>
              <w:t>37.7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1505D744" w14:textId="08EAC3A5" w:rsidR="00F360DF" w:rsidRPr="00F360DF" w:rsidRDefault="00B6203F" w:rsidP="001C4BE8">
            <w:pPr>
              <w:rPr>
                <w:sz w:val="18"/>
                <w:szCs w:val="18"/>
              </w:rPr>
            </w:pPr>
            <w:r>
              <w:rPr>
                <w:sz w:val="18"/>
                <w:szCs w:val="18"/>
              </w:rPr>
              <w:t>44.3 MJ per day</w:t>
            </w:r>
          </w:p>
        </w:tc>
      </w:tr>
      <w:tr w:rsidR="00BF2255" w:rsidRPr="00F360DF" w14:paraId="48DEA294"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3054517D" w14:textId="26A1ACB4" w:rsidR="00BF2255" w:rsidRDefault="00BF2255" w:rsidP="001C4BE8">
            <w:pPr>
              <w:rPr>
                <w:sz w:val="18"/>
                <w:szCs w:val="18"/>
              </w:rPr>
            </w:pPr>
            <w:r>
              <w:rPr>
                <w:sz w:val="18"/>
                <w:szCs w:val="18"/>
              </w:rPr>
              <w:t>Average daily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DC702A0" w14:textId="620261D0" w:rsidR="00BF2255" w:rsidRPr="00F360DF" w:rsidRDefault="00BF2255" w:rsidP="001C4BE8">
            <w:pPr>
              <w:rPr>
                <w:sz w:val="18"/>
                <w:szCs w:val="18"/>
              </w:rPr>
            </w:pPr>
            <w:r>
              <w:rPr>
                <w:sz w:val="18"/>
                <w:szCs w:val="18"/>
              </w:rPr>
              <w:t>61.7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6BC8246" w14:textId="5570EFEC" w:rsidR="00BF2255" w:rsidRDefault="00BF2255" w:rsidP="001C4BE8">
            <w:pPr>
              <w:rPr>
                <w:sz w:val="18"/>
                <w:szCs w:val="18"/>
              </w:rPr>
            </w:pPr>
            <w:r>
              <w:rPr>
                <w:sz w:val="18"/>
                <w:szCs w:val="18"/>
              </w:rPr>
              <w:t>72.7 MJ per day</w:t>
            </w:r>
          </w:p>
        </w:tc>
      </w:tr>
      <w:tr w:rsidR="00BF2255" w:rsidRPr="00F360DF" w14:paraId="79563AF2"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FD22300" w14:textId="236B30BC" w:rsidR="00BF2255" w:rsidRDefault="00BF2255" w:rsidP="001C4BE8">
            <w:pPr>
              <w:rPr>
                <w:sz w:val="18"/>
                <w:szCs w:val="18"/>
              </w:rPr>
            </w:pPr>
            <w:r>
              <w:rPr>
                <w:sz w:val="18"/>
                <w:szCs w:val="18"/>
              </w:rPr>
              <w:t>Average daily gas pilot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B95769E" w14:textId="19C4F68C" w:rsidR="00BF2255" w:rsidRPr="00F360DF" w:rsidRDefault="00BF2255" w:rsidP="001C4BE8">
            <w:pPr>
              <w:rPr>
                <w:sz w:val="18"/>
                <w:szCs w:val="18"/>
              </w:rPr>
            </w:pPr>
            <w:r>
              <w:rPr>
                <w:sz w:val="18"/>
                <w:szCs w:val="18"/>
              </w:rPr>
              <w:t>7.9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1FF4470B" w14:textId="343308D1" w:rsidR="00BF2255" w:rsidRPr="00F360DF" w:rsidRDefault="00BF2255" w:rsidP="001C4BE8">
            <w:pPr>
              <w:rPr>
                <w:sz w:val="18"/>
                <w:szCs w:val="18"/>
              </w:rPr>
            </w:pPr>
            <w:r>
              <w:rPr>
                <w:sz w:val="18"/>
                <w:szCs w:val="18"/>
              </w:rPr>
              <w:t>6.9 MJ per day</w:t>
            </w:r>
          </w:p>
        </w:tc>
      </w:tr>
      <w:tr w:rsidR="00BF2255" w:rsidRPr="00F360DF" w14:paraId="5674D4FA"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15677889" w14:textId="21490125" w:rsidR="00BF2255" w:rsidRPr="00F360DF" w:rsidRDefault="00BF2255" w:rsidP="00BF2255">
            <w:pPr>
              <w:rPr>
                <w:sz w:val="18"/>
                <w:szCs w:val="18"/>
              </w:rPr>
            </w:pPr>
            <w:r>
              <w:rPr>
                <w:sz w:val="18"/>
                <w:szCs w:val="18"/>
              </w:rPr>
              <w:t>Average daily water heating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D87EE38" w14:textId="0B853C9C" w:rsidR="00BF2255" w:rsidRPr="00F360DF" w:rsidRDefault="00BF2255" w:rsidP="00BF2255">
            <w:pPr>
              <w:rPr>
                <w:sz w:val="18"/>
                <w:szCs w:val="18"/>
              </w:rPr>
            </w:pPr>
            <w:r>
              <w:rPr>
                <w:sz w:val="18"/>
                <w:szCs w:val="18"/>
              </w:rPr>
              <w:t>53.8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2CABB01" w14:textId="1172D49D" w:rsidR="00BF2255" w:rsidRPr="00F360DF" w:rsidRDefault="00BF2255" w:rsidP="00BF2255">
            <w:pPr>
              <w:rPr>
                <w:sz w:val="18"/>
                <w:szCs w:val="18"/>
              </w:rPr>
            </w:pPr>
            <w:r>
              <w:rPr>
                <w:sz w:val="18"/>
                <w:szCs w:val="18"/>
              </w:rPr>
              <w:t>65.8 MJ per day</w:t>
            </w:r>
          </w:p>
        </w:tc>
      </w:tr>
      <w:tr w:rsidR="00F360DF" w:rsidRPr="00F360DF" w14:paraId="4CC79DD1" w14:textId="77777777" w:rsidTr="00F13A4B">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123C4BC1" w14:textId="1A9EF787" w:rsidR="00F360DF" w:rsidRDefault="00F360DF" w:rsidP="001C4BE8">
            <w:pPr>
              <w:rPr>
                <w:sz w:val="18"/>
                <w:szCs w:val="18"/>
              </w:rPr>
            </w:pPr>
            <w:r>
              <w:rPr>
                <w:sz w:val="18"/>
                <w:szCs w:val="18"/>
              </w:rPr>
              <w:t>Estimated annual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E32F392" w14:textId="2ABDBEA6" w:rsidR="00F360DF" w:rsidRPr="00F360DF" w:rsidRDefault="00311FC6" w:rsidP="001C4BE8">
            <w:pPr>
              <w:rPr>
                <w:sz w:val="18"/>
                <w:szCs w:val="18"/>
              </w:rPr>
            </w:pPr>
            <w:r>
              <w:rPr>
                <w:sz w:val="18"/>
                <w:szCs w:val="18"/>
              </w:rPr>
              <w:t>23,583 MJ per year</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73B6F450" w14:textId="36ED5011" w:rsidR="00F360DF" w:rsidRPr="00F360DF" w:rsidRDefault="00311FC6" w:rsidP="001C4BE8">
            <w:pPr>
              <w:rPr>
                <w:sz w:val="18"/>
                <w:szCs w:val="18"/>
              </w:rPr>
            </w:pPr>
            <w:r>
              <w:rPr>
                <w:sz w:val="18"/>
                <w:szCs w:val="18"/>
              </w:rPr>
              <w:t>24,344 MJ per year</w:t>
            </w:r>
          </w:p>
        </w:tc>
      </w:tr>
    </w:tbl>
    <w:p w14:paraId="78FC5610" w14:textId="57A01D2E" w:rsidR="001C4BE8" w:rsidRDefault="001C4BE8" w:rsidP="001C4BE8"/>
    <w:p w14:paraId="37D73F31" w14:textId="77777777" w:rsidR="001C4BE8" w:rsidRDefault="001C4BE8" w:rsidP="001C4BE8"/>
    <w:p w14:paraId="4E1C977A" w14:textId="5E4DF0F9" w:rsidR="00A5788F" w:rsidRDefault="009818AF" w:rsidP="00A5788F">
      <w:r>
        <w:t>Hot water demand at GWH1 was</w:t>
      </w:r>
      <w:r w:rsidR="00A5788F">
        <w:t xml:space="preserve"> in the medium to high range. While the existing water heater for this house was very old (1988) it appeared to be performing well and the replacement water heater appeared to be of comparable performance. Both water heaters appeared to have an outlet temperature of about 51°C. It appeared that neither the dishwasher nor the clothes washer used hot water.</w:t>
      </w:r>
    </w:p>
    <w:p w14:paraId="413D18E3" w14:textId="22D2B45D" w:rsidR="002D6801" w:rsidRDefault="002D6801" w:rsidP="001C4BE8"/>
    <w:p w14:paraId="5E03751D" w14:textId="77777777" w:rsidR="005C2A94" w:rsidRDefault="005C2A94" w:rsidP="001C4BE8"/>
    <w:p w14:paraId="7305FA66" w14:textId="13049FE8" w:rsidR="00DC697D" w:rsidRDefault="00DC697D" w:rsidP="00DC697D">
      <w:pPr>
        <w:jc w:val="center"/>
      </w:pPr>
      <w:r w:rsidRPr="00DC697D">
        <w:rPr>
          <w:noProof/>
          <w:lang w:eastAsia="en-AU"/>
        </w:rPr>
        <w:drawing>
          <wp:inline distT="0" distB="0" distL="0" distR="0" wp14:anchorId="737DD95D" wp14:editId="43126370">
            <wp:extent cx="3613708" cy="2354311"/>
            <wp:effectExtent l="0" t="0" r="6350" b="8255"/>
            <wp:docPr id="19" name="Picture 19" descr="The graph shows the daily hot water use (orange line) and daily gas use (columns) of the water heater over the monitoring period. The daily gas use of the water heater before the retrofit is shown in blue and after the retrofit in green." title="GWH1 - Daily gas and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43889" cy="2373974"/>
                    </a:xfrm>
                    <a:prstGeom prst="rect">
                      <a:avLst/>
                    </a:prstGeom>
                    <a:noFill/>
                    <a:ln>
                      <a:noFill/>
                    </a:ln>
                  </pic:spPr>
                </pic:pic>
              </a:graphicData>
            </a:graphic>
          </wp:inline>
        </w:drawing>
      </w:r>
    </w:p>
    <w:p w14:paraId="01D9FD2F" w14:textId="77777777" w:rsidR="002D6801" w:rsidRDefault="002D6801" w:rsidP="001C4BE8"/>
    <w:p w14:paraId="7FEEF735" w14:textId="291F0902" w:rsidR="009818AF" w:rsidRDefault="009818AF" w:rsidP="009818AF">
      <w:pPr>
        <w:jc w:val="center"/>
      </w:pPr>
      <w:r w:rsidRPr="009818AF">
        <w:rPr>
          <w:noProof/>
          <w:lang w:eastAsia="en-AU"/>
        </w:rPr>
        <w:lastRenderedPageBreak/>
        <w:drawing>
          <wp:inline distT="0" distB="0" distL="0" distR="0" wp14:anchorId="778EC819" wp14:editId="0F27A80D">
            <wp:extent cx="3606393" cy="2392791"/>
            <wp:effectExtent l="0" t="0" r="0" b="7620"/>
            <wp:docPr id="449" name="Picture 449" descr="The graph compares the frequency distribution of daily hot water use before (blue line) and after (orange line) the retrofits. The graphs show the percentage of days in each monitoring period that daily hot water use was in a certain 20 Litre range, from 0 to 20 litres per day up to 480 to 500 Litres per day." title="GWH1 - Frequency distribution of daily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27144" cy="2406559"/>
                    </a:xfrm>
                    <a:prstGeom prst="rect">
                      <a:avLst/>
                    </a:prstGeom>
                    <a:noFill/>
                    <a:ln>
                      <a:noFill/>
                    </a:ln>
                  </pic:spPr>
                </pic:pic>
              </a:graphicData>
            </a:graphic>
          </wp:inline>
        </w:drawing>
      </w:r>
    </w:p>
    <w:p w14:paraId="2E1F1334" w14:textId="77777777" w:rsidR="001C4BE8" w:rsidRDefault="001C4BE8" w:rsidP="001C4BE8"/>
    <w:p w14:paraId="7B93AF0B" w14:textId="77777777" w:rsidR="00B13C85" w:rsidRDefault="00B13C85" w:rsidP="001C4BE8"/>
    <w:p w14:paraId="2D6CE205" w14:textId="54C357A1" w:rsidR="00E91E43" w:rsidRDefault="00575055" w:rsidP="00E91E43">
      <w:pPr>
        <w:jc w:val="center"/>
      </w:pPr>
      <w:r>
        <w:rPr>
          <w:noProof/>
          <w:lang w:eastAsia="en-AU"/>
        </w:rPr>
        <w:drawing>
          <wp:inline distT="0" distB="0" distL="0" distR="0" wp14:anchorId="68BFFBE6" wp14:editId="186D8E3C">
            <wp:extent cx="3586038" cy="2226241"/>
            <wp:effectExtent l="0" t="0" r="0" b="317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9375" cy="2240729"/>
                    </a:xfrm>
                    <a:prstGeom prst="rect">
                      <a:avLst/>
                    </a:prstGeom>
                    <a:noFill/>
                  </pic:spPr>
                </pic:pic>
              </a:graphicData>
            </a:graphic>
          </wp:inline>
        </w:drawing>
      </w:r>
    </w:p>
    <w:p w14:paraId="0494D83A" w14:textId="77777777" w:rsidR="00E91E43" w:rsidRDefault="00E91E43" w:rsidP="001C4BE8"/>
    <w:p w14:paraId="08C3C939" w14:textId="77777777" w:rsidR="00B13C85" w:rsidRDefault="00B13C85" w:rsidP="001C4BE8"/>
    <w:p w14:paraId="0B7C0ECE" w14:textId="74946516" w:rsidR="00CB5718" w:rsidRDefault="006E5FD1" w:rsidP="006D3862">
      <w:pPr>
        <w:jc w:val="center"/>
      </w:pPr>
      <w:r>
        <w:rPr>
          <w:noProof/>
          <w:lang w:eastAsia="en-AU"/>
        </w:rPr>
        <w:drawing>
          <wp:inline distT="0" distB="0" distL="0" distR="0" wp14:anchorId="34C63272" wp14:editId="0269758F">
            <wp:extent cx="3591763" cy="2351307"/>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9959" cy="2363219"/>
                    </a:xfrm>
                    <a:prstGeom prst="rect">
                      <a:avLst/>
                    </a:prstGeom>
                    <a:noFill/>
                  </pic:spPr>
                </pic:pic>
              </a:graphicData>
            </a:graphic>
          </wp:inline>
        </w:drawing>
      </w:r>
    </w:p>
    <w:p w14:paraId="2E3DAF80" w14:textId="77777777" w:rsidR="009818AF" w:rsidRDefault="009818AF" w:rsidP="001C4BE8"/>
    <w:p w14:paraId="379A5FC6" w14:textId="0CA165BE" w:rsidR="00AC4C42" w:rsidRDefault="00F02C74" w:rsidP="00AC4C42">
      <w:pPr>
        <w:jc w:val="center"/>
      </w:pPr>
      <w:r>
        <w:rPr>
          <w:noProof/>
          <w:lang w:eastAsia="en-AU"/>
        </w:rPr>
        <w:lastRenderedPageBreak/>
        <w:drawing>
          <wp:inline distT="0" distB="0" distL="0" distR="0" wp14:anchorId="43A00CBF" wp14:editId="18E68F85">
            <wp:extent cx="3586038" cy="24074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1727" cy="2418021"/>
                    </a:xfrm>
                    <a:prstGeom prst="rect">
                      <a:avLst/>
                    </a:prstGeom>
                    <a:noFill/>
                  </pic:spPr>
                </pic:pic>
              </a:graphicData>
            </a:graphic>
          </wp:inline>
        </w:drawing>
      </w:r>
    </w:p>
    <w:p w14:paraId="0968A933" w14:textId="77777777" w:rsidR="006D3862" w:rsidRDefault="006D3862" w:rsidP="001C4BE8"/>
    <w:p w14:paraId="4C42FBDF" w14:textId="77777777" w:rsidR="00B13C85" w:rsidRDefault="00B13C85" w:rsidP="001C4BE8"/>
    <w:p w14:paraId="6BDC315F" w14:textId="4D70ECF1" w:rsidR="00977050" w:rsidRDefault="00B04170" w:rsidP="00977050">
      <w:pPr>
        <w:jc w:val="center"/>
      </w:pPr>
      <w:r>
        <w:rPr>
          <w:noProof/>
          <w:lang w:eastAsia="en-AU"/>
        </w:rPr>
        <w:drawing>
          <wp:inline distT="0" distB="0" distL="0" distR="0" wp14:anchorId="384B53E9" wp14:editId="679FA0D3">
            <wp:extent cx="3578087" cy="2343343"/>
            <wp:effectExtent l="0" t="0" r="381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1237" cy="2351955"/>
                    </a:xfrm>
                    <a:prstGeom prst="rect">
                      <a:avLst/>
                    </a:prstGeom>
                    <a:noFill/>
                  </pic:spPr>
                </pic:pic>
              </a:graphicData>
            </a:graphic>
          </wp:inline>
        </w:drawing>
      </w:r>
    </w:p>
    <w:p w14:paraId="1901CBCF" w14:textId="77777777" w:rsidR="00977050" w:rsidRDefault="00977050" w:rsidP="001C4BE8"/>
    <w:p w14:paraId="7AB156AD" w14:textId="77777777" w:rsidR="00B13C85" w:rsidRDefault="00B13C85" w:rsidP="001C4BE8"/>
    <w:p w14:paraId="3CF5DC5B" w14:textId="67C2D1C1" w:rsidR="00977050" w:rsidRDefault="003E7A93" w:rsidP="00977050">
      <w:pPr>
        <w:jc w:val="center"/>
      </w:pPr>
      <w:r>
        <w:rPr>
          <w:noProof/>
          <w:lang w:eastAsia="en-AU"/>
        </w:rPr>
        <w:drawing>
          <wp:inline distT="0" distB="0" distL="0" distR="0" wp14:anchorId="29695BAC" wp14:editId="00D0CEAE">
            <wp:extent cx="3586038" cy="2348553"/>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8276" cy="2363117"/>
                    </a:xfrm>
                    <a:prstGeom prst="rect">
                      <a:avLst/>
                    </a:prstGeom>
                    <a:noFill/>
                  </pic:spPr>
                </pic:pic>
              </a:graphicData>
            </a:graphic>
          </wp:inline>
        </w:drawing>
      </w:r>
    </w:p>
    <w:p w14:paraId="7C9BD0BB" w14:textId="77777777" w:rsidR="00977050" w:rsidRDefault="00977050" w:rsidP="001C4BE8"/>
    <w:p w14:paraId="141A0FD8" w14:textId="608CD5BB" w:rsidR="002C2548" w:rsidRDefault="002C2548" w:rsidP="002C2548">
      <w:pPr>
        <w:jc w:val="center"/>
      </w:pPr>
      <w:r w:rsidRPr="002C2548">
        <w:rPr>
          <w:noProof/>
          <w:lang w:eastAsia="en-AU"/>
        </w:rPr>
        <w:lastRenderedPageBreak/>
        <w:drawing>
          <wp:inline distT="0" distB="0" distL="0" distR="0" wp14:anchorId="5C70F0F5" wp14:editId="13FBC21D">
            <wp:extent cx="3606394" cy="2314655"/>
            <wp:effectExtent l="0" t="0" r="0" b="0"/>
            <wp:docPr id="466" name="Picture 466" descr="The graph is a scatter diagram which plots the daily water heating task against the daily gas use for both the pre-retrofit period (blue dots) and the post-retrofit period (orange dots). Linear lines of best fit are plotted for each data set, and the y-axis intercept of these lines provide an estimate of average daily maintenance rate of the water heaters during the monitoring period." title="GWH1 - Daily water heating task vs gas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27745" cy="2328359"/>
                    </a:xfrm>
                    <a:prstGeom prst="rect">
                      <a:avLst/>
                    </a:prstGeom>
                    <a:noFill/>
                    <a:ln>
                      <a:noFill/>
                    </a:ln>
                  </pic:spPr>
                </pic:pic>
              </a:graphicData>
            </a:graphic>
          </wp:inline>
        </w:drawing>
      </w:r>
    </w:p>
    <w:p w14:paraId="1D83B393" w14:textId="77777777" w:rsidR="002C2548" w:rsidRDefault="002C2548" w:rsidP="002C2548">
      <w:pPr>
        <w:jc w:val="center"/>
      </w:pPr>
    </w:p>
    <w:p w14:paraId="2A6684A7" w14:textId="77777777" w:rsidR="00B13C85" w:rsidRDefault="00B13C85" w:rsidP="002C2548">
      <w:pPr>
        <w:jc w:val="center"/>
      </w:pPr>
    </w:p>
    <w:p w14:paraId="7B224331" w14:textId="79324C7F" w:rsidR="005C2A94" w:rsidRDefault="002C2548" w:rsidP="002C2548">
      <w:pPr>
        <w:jc w:val="center"/>
      </w:pPr>
      <w:r w:rsidRPr="002C2548">
        <w:rPr>
          <w:noProof/>
          <w:lang w:eastAsia="en-AU"/>
        </w:rPr>
        <w:drawing>
          <wp:inline distT="0" distB="0" distL="0" distR="0" wp14:anchorId="4C7F5DF4" wp14:editId="720E944C">
            <wp:extent cx="3599078" cy="2320175"/>
            <wp:effectExtent l="0" t="0" r="1905" b="4445"/>
            <wp:docPr id="15" name="Picture 15" descr="The graph is a scatter diagram which plots the daily water heating task against the overall efficiency of the water heater for both the pre-retrofit period (blue dots) and the post-retrofit period (orange dots). Logarithmic lines of best fit are plotted for each data set to give an indication of the average efficiency of the water heaters over their operating range during the monitoring period." title="GWH1 - Water heating task vs overall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30309" cy="2340309"/>
                    </a:xfrm>
                    <a:prstGeom prst="rect">
                      <a:avLst/>
                    </a:prstGeom>
                    <a:noFill/>
                    <a:ln>
                      <a:noFill/>
                    </a:ln>
                  </pic:spPr>
                </pic:pic>
              </a:graphicData>
            </a:graphic>
          </wp:inline>
        </w:drawing>
      </w:r>
    </w:p>
    <w:p w14:paraId="28CE0460" w14:textId="77777777" w:rsidR="005C2A94" w:rsidRDefault="005C2A94" w:rsidP="001C4BE8"/>
    <w:p w14:paraId="11459056" w14:textId="77777777" w:rsidR="00AF3E8C" w:rsidRDefault="00AF3E8C" w:rsidP="001C4BE8"/>
    <w:p w14:paraId="39EAA9B1" w14:textId="7B8811C8" w:rsidR="001C4BE8" w:rsidRDefault="001C4BE8" w:rsidP="001C4BE8">
      <w:pPr>
        <w:pStyle w:val="Heading2"/>
      </w:pPr>
      <w:bookmarkStart w:id="51" w:name="_Toc468355619"/>
      <w:r>
        <w:t>House GWH2</w:t>
      </w:r>
      <w:bookmarkEnd w:id="51"/>
    </w:p>
    <w:p w14:paraId="4C730CA7" w14:textId="77777777" w:rsidR="001C4BE8" w:rsidRDefault="001C4BE8" w:rsidP="001C4BE8"/>
    <w:p w14:paraId="6F305319" w14:textId="30D21F1A" w:rsidR="00F360DF" w:rsidRDefault="00F360DF" w:rsidP="00F360DF">
      <w:r>
        <w:t xml:space="preserve">Start date: </w:t>
      </w:r>
      <w:r w:rsidR="00D2539C">
        <w:t>16/4/15</w:t>
      </w:r>
    </w:p>
    <w:p w14:paraId="2BF0D6DA" w14:textId="721EFABF" w:rsidR="00F360DF" w:rsidRDefault="00F360DF" w:rsidP="00F360DF">
      <w:r>
        <w:t>Retrofit date:</w:t>
      </w:r>
      <w:r w:rsidR="00D2539C">
        <w:t xml:space="preserve"> 21/5/15</w:t>
      </w:r>
    </w:p>
    <w:p w14:paraId="516F2AE8" w14:textId="654CBBC0" w:rsidR="00F360DF" w:rsidRDefault="00F360DF" w:rsidP="00F360DF">
      <w:r>
        <w:t xml:space="preserve">End date: </w:t>
      </w:r>
      <w:r w:rsidR="00D2539C">
        <w:t>26/6/15</w:t>
      </w:r>
    </w:p>
    <w:p w14:paraId="30CDEB96" w14:textId="77777777" w:rsidR="00F360DF" w:rsidRDefault="00F360DF" w:rsidP="00F360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of gas water heater data at house GWH2"/>
        <w:tblDescription w:val="The table provides a summary of the data for the water heater at house GWH2, before and after the retrofits."/>
      </w:tblPr>
      <w:tblGrid>
        <w:gridCol w:w="3209"/>
        <w:gridCol w:w="3210"/>
        <w:gridCol w:w="3210"/>
      </w:tblGrid>
      <w:tr w:rsidR="00F360DF" w:rsidRPr="00F360DF" w14:paraId="3F157877" w14:textId="77777777" w:rsidTr="00AF3E8C">
        <w:trPr>
          <w:trHeight w:val="340"/>
          <w:tblHeader/>
        </w:trPr>
        <w:tc>
          <w:tcPr>
            <w:tcW w:w="3209" w:type="dxa"/>
            <w:shd w:val="clear" w:color="auto" w:fill="92D050"/>
            <w:tcMar>
              <w:top w:w="28" w:type="dxa"/>
              <w:bottom w:w="28" w:type="dxa"/>
            </w:tcMar>
          </w:tcPr>
          <w:p w14:paraId="66D3A325" w14:textId="77777777" w:rsidR="00F360DF" w:rsidRPr="00AF3E8C" w:rsidRDefault="00F360DF" w:rsidP="00A11D09">
            <w:pPr>
              <w:rPr>
                <w:b/>
                <w:color w:val="FFFFFF" w:themeColor="background1"/>
                <w:sz w:val="18"/>
                <w:szCs w:val="18"/>
              </w:rPr>
            </w:pPr>
            <w:r w:rsidRPr="00AF3E8C">
              <w:rPr>
                <w:b/>
                <w:color w:val="FFFFFF" w:themeColor="background1"/>
                <w:sz w:val="18"/>
                <w:szCs w:val="18"/>
              </w:rPr>
              <w:t>Parameter</w:t>
            </w:r>
          </w:p>
        </w:tc>
        <w:tc>
          <w:tcPr>
            <w:tcW w:w="3210" w:type="dxa"/>
            <w:shd w:val="clear" w:color="auto" w:fill="92D050"/>
            <w:tcMar>
              <w:top w:w="28" w:type="dxa"/>
              <w:bottom w:w="28" w:type="dxa"/>
            </w:tcMar>
          </w:tcPr>
          <w:p w14:paraId="6026B17C" w14:textId="77777777" w:rsidR="00F360DF" w:rsidRPr="00AF3E8C" w:rsidRDefault="00F360DF" w:rsidP="00A11D09">
            <w:pPr>
              <w:rPr>
                <w:b/>
                <w:color w:val="FFFFFF" w:themeColor="background1"/>
                <w:sz w:val="18"/>
                <w:szCs w:val="18"/>
              </w:rPr>
            </w:pPr>
            <w:r w:rsidRPr="00AF3E8C">
              <w:rPr>
                <w:b/>
                <w:color w:val="FFFFFF" w:themeColor="background1"/>
                <w:sz w:val="18"/>
                <w:szCs w:val="18"/>
              </w:rPr>
              <w:t>Before retrofit</w:t>
            </w:r>
          </w:p>
        </w:tc>
        <w:tc>
          <w:tcPr>
            <w:tcW w:w="3210" w:type="dxa"/>
            <w:shd w:val="clear" w:color="auto" w:fill="92D050"/>
            <w:tcMar>
              <w:top w:w="28" w:type="dxa"/>
              <w:bottom w:w="28" w:type="dxa"/>
            </w:tcMar>
          </w:tcPr>
          <w:p w14:paraId="4773C33B" w14:textId="77777777" w:rsidR="00F360DF" w:rsidRPr="00AF3E8C" w:rsidRDefault="00F360DF" w:rsidP="00A11D09">
            <w:pPr>
              <w:rPr>
                <w:b/>
                <w:color w:val="FFFFFF" w:themeColor="background1"/>
                <w:sz w:val="18"/>
                <w:szCs w:val="18"/>
              </w:rPr>
            </w:pPr>
            <w:r w:rsidRPr="00AF3E8C">
              <w:rPr>
                <w:b/>
                <w:color w:val="FFFFFF" w:themeColor="background1"/>
                <w:sz w:val="18"/>
                <w:szCs w:val="18"/>
              </w:rPr>
              <w:t>After retrofit</w:t>
            </w:r>
          </w:p>
        </w:tc>
      </w:tr>
      <w:tr w:rsidR="00F360DF" w:rsidRPr="00F360DF" w14:paraId="0FEB36FE" w14:textId="77777777" w:rsidTr="00AF3E8C">
        <w:tc>
          <w:tcPr>
            <w:tcW w:w="3209" w:type="dxa"/>
            <w:tcBorders>
              <w:bottom w:val="single" w:sz="4" w:space="0" w:color="808080" w:themeColor="background1" w:themeShade="80"/>
            </w:tcBorders>
            <w:tcMar>
              <w:top w:w="28" w:type="dxa"/>
              <w:bottom w:w="28" w:type="dxa"/>
            </w:tcMar>
          </w:tcPr>
          <w:p w14:paraId="35BB3264" w14:textId="77777777" w:rsidR="00F360DF" w:rsidRPr="00F360DF" w:rsidRDefault="00F360DF" w:rsidP="00A11D09">
            <w:pPr>
              <w:rPr>
                <w:sz w:val="18"/>
                <w:szCs w:val="18"/>
              </w:rPr>
            </w:pPr>
            <w:r w:rsidRPr="00F360DF">
              <w:rPr>
                <w:sz w:val="18"/>
                <w:szCs w:val="18"/>
              </w:rPr>
              <w:t xml:space="preserve">Number of </w:t>
            </w:r>
            <w:r>
              <w:rPr>
                <w:sz w:val="18"/>
                <w:szCs w:val="18"/>
              </w:rPr>
              <w:t>people</w:t>
            </w:r>
          </w:p>
        </w:tc>
        <w:tc>
          <w:tcPr>
            <w:tcW w:w="3210" w:type="dxa"/>
            <w:tcBorders>
              <w:bottom w:val="single" w:sz="4" w:space="0" w:color="808080" w:themeColor="background1" w:themeShade="80"/>
            </w:tcBorders>
            <w:tcMar>
              <w:top w:w="28" w:type="dxa"/>
              <w:bottom w:w="28" w:type="dxa"/>
            </w:tcMar>
          </w:tcPr>
          <w:p w14:paraId="6988F2E7" w14:textId="7B02D3CC" w:rsidR="00F360DF" w:rsidRPr="00F360DF" w:rsidRDefault="00017F1A" w:rsidP="00A11D09">
            <w:pPr>
              <w:rPr>
                <w:sz w:val="18"/>
                <w:szCs w:val="18"/>
              </w:rPr>
            </w:pPr>
            <w:r>
              <w:rPr>
                <w:sz w:val="18"/>
                <w:szCs w:val="18"/>
              </w:rPr>
              <w:t>3 – 2 adults and 1 child</w:t>
            </w:r>
          </w:p>
        </w:tc>
        <w:tc>
          <w:tcPr>
            <w:tcW w:w="3210" w:type="dxa"/>
            <w:tcBorders>
              <w:bottom w:val="single" w:sz="4" w:space="0" w:color="808080" w:themeColor="background1" w:themeShade="80"/>
            </w:tcBorders>
            <w:tcMar>
              <w:top w:w="28" w:type="dxa"/>
              <w:bottom w:w="28" w:type="dxa"/>
            </w:tcMar>
          </w:tcPr>
          <w:p w14:paraId="45DB7A2F" w14:textId="0162125F" w:rsidR="00F360DF" w:rsidRPr="00F360DF" w:rsidRDefault="00017F1A" w:rsidP="00A11D09">
            <w:pPr>
              <w:rPr>
                <w:sz w:val="18"/>
                <w:szCs w:val="18"/>
              </w:rPr>
            </w:pPr>
            <w:r>
              <w:rPr>
                <w:sz w:val="18"/>
                <w:szCs w:val="18"/>
              </w:rPr>
              <w:t>3 – 2 adults and 1 child</w:t>
            </w:r>
          </w:p>
        </w:tc>
      </w:tr>
      <w:tr w:rsidR="00F360DF" w:rsidRPr="00F360DF" w14:paraId="0B55212F"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4DA9608D" w14:textId="77777777" w:rsidR="00F360DF" w:rsidRPr="00F360DF" w:rsidRDefault="00F360DF" w:rsidP="00A11D09">
            <w:pPr>
              <w:rPr>
                <w:sz w:val="18"/>
                <w:szCs w:val="18"/>
              </w:rPr>
            </w:pPr>
            <w:r>
              <w:rPr>
                <w:sz w:val="18"/>
                <w:szCs w:val="18"/>
              </w:rPr>
              <w:t>Gas water heater model</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75E9D67D" w14:textId="409B4F21" w:rsidR="00F360DF" w:rsidRPr="00F360DF" w:rsidRDefault="00017F1A" w:rsidP="00A11D09">
            <w:pPr>
              <w:rPr>
                <w:sz w:val="18"/>
                <w:szCs w:val="18"/>
              </w:rPr>
            </w:pPr>
            <w:r>
              <w:rPr>
                <w:sz w:val="18"/>
                <w:szCs w:val="18"/>
              </w:rPr>
              <w:t xml:space="preserve">135 litre </w:t>
            </w:r>
            <w:r w:rsidR="00FA6120">
              <w:rPr>
                <w:sz w:val="18"/>
                <w:szCs w:val="18"/>
              </w:rPr>
              <w:t xml:space="preserve">3.2-Star </w:t>
            </w:r>
            <w:r>
              <w:rPr>
                <w:sz w:val="18"/>
                <w:szCs w:val="18"/>
              </w:rPr>
              <w:t>gas storage, located outside, 15 years old</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6D66E60" w14:textId="79277E80" w:rsidR="00F360DF" w:rsidRPr="00F360DF" w:rsidRDefault="00017F1A" w:rsidP="00A11D09">
            <w:pPr>
              <w:rPr>
                <w:sz w:val="18"/>
                <w:szCs w:val="18"/>
              </w:rPr>
            </w:pPr>
            <w:r>
              <w:rPr>
                <w:sz w:val="18"/>
                <w:szCs w:val="18"/>
              </w:rPr>
              <w:t>5</w:t>
            </w:r>
            <w:r w:rsidR="00AF3E8C">
              <w:rPr>
                <w:sz w:val="18"/>
                <w:szCs w:val="18"/>
              </w:rPr>
              <w:t>.1</w:t>
            </w:r>
            <w:r>
              <w:rPr>
                <w:sz w:val="18"/>
                <w:szCs w:val="18"/>
              </w:rPr>
              <w:t>-Star gas storage, located outside</w:t>
            </w:r>
          </w:p>
        </w:tc>
      </w:tr>
      <w:tr w:rsidR="00F360DF" w:rsidRPr="00F360DF" w14:paraId="73A57AC1"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5BE6C66A" w14:textId="77777777" w:rsidR="00F360DF" w:rsidRPr="00F360DF" w:rsidRDefault="00F360DF" w:rsidP="00A11D09">
            <w:pPr>
              <w:rPr>
                <w:sz w:val="18"/>
                <w:szCs w:val="18"/>
              </w:rPr>
            </w:pPr>
            <w:r>
              <w:rPr>
                <w:sz w:val="18"/>
                <w:szCs w:val="18"/>
              </w:rPr>
              <w:t>Average daily hot water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F56AF25" w14:textId="1749B6A4" w:rsidR="00F360DF" w:rsidRPr="00F360DF" w:rsidRDefault="008D12F9" w:rsidP="00A11D09">
            <w:pPr>
              <w:rPr>
                <w:sz w:val="18"/>
                <w:szCs w:val="18"/>
              </w:rPr>
            </w:pPr>
            <w:r>
              <w:rPr>
                <w:sz w:val="18"/>
                <w:szCs w:val="18"/>
              </w:rPr>
              <w:t>68.6 litres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7B89E1B9" w14:textId="6E831773" w:rsidR="00F360DF" w:rsidRPr="00F360DF" w:rsidRDefault="00F37AA2" w:rsidP="00A11D09">
            <w:pPr>
              <w:rPr>
                <w:sz w:val="18"/>
                <w:szCs w:val="18"/>
              </w:rPr>
            </w:pPr>
            <w:r>
              <w:rPr>
                <w:sz w:val="18"/>
                <w:szCs w:val="18"/>
              </w:rPr>
              <w:t>94.0 litres per day</w:t>
            </w:r>
          </w:p>
        </w:tc>
      </w:tr>
      <w:tr w:rsidR="00F360DF" w:rsidRPr="00F360DF" w14:paraId="68B1BEEA"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E632464" w14:textId="77777777" w:rsidR="00F360DF" w:rsidRPr="00F360DF" w:rsidRDefault="00F360DF" w:rsidP="00A11D09">
            <w:pPr>
              <w:rPr>
                <w:sz w:val="18"/>
                <w:szCs w:val="18"/>
              </w:rPr>
            </w:pPr>
            <w:r>
              <w:rPr>
                <w:sz w:val="18"/>
                <w:szCs w:val="18"/>
              </w:rPr>
              <w:t>Average cold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C77E7EC" w14:textId="7C64A3F5" w:rsidR="00F360DF" w:rsidRPr="00F360DF" w:rsidRDefault="00F37AA2" w:rsidP="00A11D09">
            <w:pPr>
              <w:rPr>
                <w:sz w:val="18"/>
                <w:szCs w:val="18"/>
              </w:rPr>
            </w:pPr>
            <w:r>
              <w:rPr>
                <w:sz w:val="18"/>
                <w:szCs w:val="18"/>
              </w:rPr>
              <w:t>17.6</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0F09092D" w14:textId="511C18A3" w:rsidR="00F360DF" w:rsidRPr="00F360DF" w:rsidRDefault="00B6203F" w:rsidP="00A11D09">
            <w:pPr>
              <w:rPr>
                <w:sz w:val="18"/>
                <w:szCs w:val="18"/>
              </w:rPr>
            </w:pPr>
            <w:r>
              <w:rPr>
                <w:sz w:val="18"/>
                <w:szCs w:val="18"/>
              </w:rPr>
              <w:t>14.6</w:t>
            </w:r>
            <w:r w:rsidRPr="00B6203F">
              <w:rPr>
                <w:sz w:val="18"/>
                <w:szCs w:val="18"/>
                <w:vertAlign w:val="superscript"/>
              </w:rPr>
              <w:t>o</w:t>
            </w:r>
            <w:r>
              <w:rPr>
                <w:sz w:val="18"/>
                <w:szCs w:val="18"/>
              </w:rPr>
              <w:t>C</w:t>
            </w:r>
          </w:p>
        </w:tc>
      </w:tr>
      <w:tr w:rsidR="00F360DF" w:rsidRPr="00F360DF" w14:paraId="71B451CF"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05F6005C" w14:textId="77777777" w:rsidR="00F360DF" w:rsidRPr="00F360DF" w:rsidRDefault="00F360DF" w:rsidP="00A11D09">
            <w:pPr>
              <w:rPr>
                <w:sz w:val="18"/>
                <w:szCs w:val="18"/>
              </w:rPr>
            </w:pPr>
            <w:r>
              <w:rPr>
                <w:sz w:val="18"/>
                <w:szCs w:val="18"/>
              </w:rPr>
              <w:t>Average hot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9788BBC" w14:textId="5F0EC1A7" w:rsidR="00F360DF" w:rsidRPr="00F360DF" w:rsidRDefault="00F37AA2" w:rsidP="00A11D09">
            <w:pPr>
              <w:rPr>
                <w:sz w:val="18"/>
                <w:szCs w:val="18"/>
              </w:rPr>
            </w:pPr>
            <w:r>
              <w:rPr>
                <w:sz w:val="18"/>
                <w:szCs w:val="18"/>
              </w:rPr>
              <w:t>67.0</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0957B9F" w14:textId="5900167A" w:rsidR="00F360DF" w:rsidRPr="00F360DF" w:rsidRDefault="00F37AA2" w:rsidP="00A11D09">
            <w:pPr>
              <w:rPr>
                <w:sz w:val="18"/>
                <w:szCs w:val="18"/>
              </w:rPr>
            </w:pPr>
            <w:r>
              <w:rPr>
                <w:sz w:val="18"/>
                <w:szCs w:val="18"/>
              </w:rPr>
              <w:t>53.3</w:t>
            </w:r>
            <w:r w:rsidRPr="00F37AA2">
              <w:rPr>
                <w:sz w:val="18"/>
                <w:szCs w:val="18"/>
                <w:vertAlign w:val="superscript"/>
              </w:rPr>
              <w:t>o</w:t>
            </w:r>
            <w:r>
              <w:rPr>
                <w:sz w:val="18"/>
                <w:szCs w:val="18"/>
              </w:rPr>
              <w:t>C</w:t>
            </w:r>
          </w:p>
        </w:tc>
      </w:tr>
      <w:tr w:rsidR="00B11D20" w:rsidRPr="00F360DF" w14:paraId="1E2AB1A0"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C868B9C" w14:textId="1E78B27D" w:rsidR="00B11D20" w:rsidRDefault="00B11D20" w:rsidP="00A11D09">
            <w:pPr>
              <w:rPr>
                <w:sz w:val="18"/>
                <w:szCs w:val="18"/>
              </w:rPr>
            </w:pPr>
            <w:r>
              <w:rPr>
                <w:sz w:val="18"/>
                <w:szCs w:val="18"/>
              </w:rPr>
              <w:t>Average temperature difference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0A6A249" w14:textId="17641657" w:rsidR="00B11D20" w:rsidRDefault="00B11D20" w:rsidP="00A11D09">
            <w:pPr>
              <w:rPr>
                <w:sz w:val="18"/>
                <w:szCs w:val="18"/>
              </w:rPr>
            </w:pPr>
            <w:r>
              <w:rPr>
                <w:sz w:val="18"/>
                <w:szCs w:val="18"/>
              </w:rPr>
              <w:t>49.4</w:t>
            </w:r>
            <w:r w:rsidRPr="00B11D20">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3AC905A" w14:textId="75B9D288" w:rsidR="00B11D20" w:rsidRDefault="00B11D20" w:rsidP="00A11D09">
            <w:pPr>
              <w:rPr>
                <w:sz w:val="18"/>
                <w:szCs w:val="18"/>
              </w:rPr>
            </w:pPr>
            <w:r>
              <w:rPr>
                <w:sz w:val="18"/>
                <w:szCs w:val="18"/>
              </w:rPr>
              <w:t>38.7</w:t>
            </w:r>
            <w:r w:rsidRPr="00B11D20">
              <w:rPr>
                <w:sz w:val="18"/>
                <w:szCs w:val="18"/>
                <w:vertAlign w:val="superscript"/>
              </w:rPr>
              <w:t>o</w:t>
            </w:r>
            <w:r>
              <w:rPr>
                <w:sz w:val="18"/>
                <w:szCs w:val="18"/>
              </w:rPr>
              <w:t>C</w:t>
            </w:r>
          </w:p>
        </w:tc>
      </w:tr>
      <w:tr w:rsidR="00F360DF" w:rsidRPr="00F360DF" w14:paraId="78298D11"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DB3643E" w14:textId="77777777" w:rsidR="00F360DF" w:rsidRPr="00F360DF" w:rsidRDefault="00F360DF" w:rsidP="00A11D09">
            <w:pPr>
              <w:rPr>
                <w:sz w:val="18"/>
                <w:szCs w:val="18"/>
              </w:rPr>
            </w:pPr>
            <w:r>
              <w:rPr>
                <w:sz w:val="18"/>
                <w:szCs w:val="18"/>
              </w:rPr>
              <w:t>Average daily water heating task</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61963AE" w14:textId="2977B4B8" w:rsidR="00F360DF" w:rsidRPr="00F360DF" w:rsidRDefault="00B6203F" w:rsidP="00A11D09">
            <w:pPr>
              <w:rPr>
                <w:sz w:val="18"/>
                <w:szCs w:val="18"/>
              </w:rPr>
            </w:pPr>
            <w:r>
              <w:rPr>
                <w:sz w:val="18"/>
                <w:szCs w:val="18"/>
              </w:rPr>
              <w:t>14.2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711FD27" w14:textId="568750F8" w:rsidR="00F360DF" w:rsidRPr="00F360DF" w:rsidRDefault="00B6203F" w:rsidP="00A11D09">
            <w:pPr>
              <w:rPr>
                <w:sz w:val="18"/>
                <w:szCs w:val="18"/>
              </w:rPr>
            </w:pPr>
            <w:r>
              <w:rPr>
                <w:sz w:val="18"/>
                <w:szCs w:val="18"/>
              </w:rPr>
              <w:t>15.2 MJ per day</w:t>
            </w:r>
          </w:p>
        </w:tc>
      </w:tr>
      <w:tr w:rsidR="00F360DF" w:rsidRPr="00F360DF" w14:paraId="38100EA5"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6D15C573" w14:textId="77777777" w:rsidR="00F360DF" w:rsidRPr="00F360DF" w:rsidRDefault="00F360DF" w:rsidP="00A11D09">
            <w:pPr>
              <w:rPr>
                <w:sz w:val="18"/>
                <w:szCs w:val="18"/>
              </w:rPr>
            </w:pPr>
            <w:r>
              <w:rPr>
                <w:sz w:val="18"/>
                <w:szCs w:val="18"/>
              </w:rPr>
              <w:t>Average daily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7744CBC7" w14:textId="43876C99" w:rsidR="00F360DF" w:rsidRPr="00F360DF" w:rsidRDefault="00BF2255" w:rsidP="00A11D09">
            <w:pPr>
              <w:rPr>
                <w:sz w:val="18"/>
                <w:szCs w:val="18"/>
              </w:rPr>
            </w:pPr>
            <w:r>
              <w:rPr>
                <w:sz w:val="18"/>
                <w:szCs w:val="18"/>
              </w:rPr>
              <w:t>49.5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54A8D00" w14:textId="3D5E14F9" w:rsidR="00F360DF" w:rsidRPr="00F360DF" w:rsidRDefault="00BF2255" w:rsidP="00A11D09">
            <w:pPr>
              <w:rPr>
                <w:sz w:val="18"/>
                <w:szCs w:val="18"/>
              </w:rPr>
            </w:pPr>
            <w:r>
              <w:rPr>
                <w:sz w:val="18"/>
                <w:szCs w:val="18"/>
              </w:rPr>
              <w:t>39.8 MJ per day</w:t>
            </w:r>
          </w:p>
        </w:tc>
      </w:tr>
      <w:tr w:rsidR="00BF2255" w:rsidRPr="00F360DF" w14:paraId="43E6CED6"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121A0398" w14:textId="3DC5F92E" w:rsidR="00BF2255" w:rsidRDefault="00BF2255" w:rsidP="00BF2255">
            <w:pPr>
              <w:rPr>
                <w:sz w:val="18"/>
                <w:szCs w:val="18"/>
              </w:rPr>
            </w:pPr>
            <w:r>
              <w:rPr>
                <w:sz w:val="18"/>
                <w:szCs w:val="18"/>
              </w:rPr>
              <w:t>Average daily gas pilot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0B0890E0" w14:textId="5D577197" w:rsidR="00BF2255" w:rsidRPr="00F360DF" w:rsidRDefault="00BF2255" w:rsidP="00BF2255">
            <w:pPr>
              <w:rPr>
                <w:sz w:val="18"/>
                <w:szCs w:val="18"/>
              </w:rPr>
            </w:pPr>
            <w:r>
              <w:rPr>
                <w:sz w:val="18"/>
                <w:szCs w:val="18"/>
              </w:rPr>
              <w:t>7.7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62AA8CC2" w14:textId="7EADA596" w:rsidR="00BF2255" w:rsidRDefault="00BF2255" w:rsidP="00BF2255">
            <w:pPr>
              <w:rPr>
                <w:sz w:val="18"/>
                <w:szCs w:val="18"/>
              </w:rPr>
            </w:pPr>
            <w:r>
              <w:rPr>
                <w:sz w:val="18"/>
                <w:szCs w:val="18"/>
              </w:rPr>
              <w:t>7.4 MJ per day</w:t>
            </w:r>
          </w:p>
        </w:tc>
      </w:tr>
      <w:tr w:rsidR="00BF2255" w:rsidRPr="00F360DF" w14:paraId="7C206152"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5FE18074" w14:textId="27A76A8A" w:rsidR="00BF2255" w:rsidRDefault="00BF2255" w:rsidP="00BF2255">
            <w:pPr>
              <w:rPr>
                <w:sz w:val="18"/>
                <w:szCs w:val="18"/>
              </w:rPr>
            </w:pPr>
            <w:r>
              <w:rPr>
                <w:sz w:val="18"/>
                <w:szCs w:val="18"/>
              </w:rPr>
              <w:lastRenderedPageBreak/>
              <w:t>Average daily water heating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6909BDC7" w14:textId="66B675BC" w:rsidR="00BF2255" w:rsidRPr="00F360DF" w:rsidRDefault="00BF2255" w:rsidP="00BF2255">
            <w:pPr>
              <w:rPr>
                <w:sz w:val="18"/>
                <w:szCs w:val="18"/>
              </w:rPr>
            </w:pPr>
            <w:r>
              <w:rPr>
                <w:sz w:val="18"/>
                <w:szCs w:val="18"/>
              </w:rPr>
              <w:t>41.8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5C25AC1" w14:textId="00CF8C16" w:rsidR="00BF2255" w:rsidRPr="00F360DF" w:rsidRDefault="00BF2255" w:rsidP="00BF2255">
            <w:pPr>
              <w:rPr>
                <w:sz w:val="18"/>
                <w:szCs w:val="18"/>
              </w:rPr>
            </w:pPr>
            <w:r>
              <w:rPr>
                <w:sz w:val="18"/>
                <w:szCs w:val="18"/>
              </w:rPr>
              <w:t>32.4 MJ per day</w:t>
            </w:r>
          </w:p>
        </w:tc>
      </w:tr>
      <w:tr w:rsidR="00F360DF" w:rsidRPr="00F360DF" w14:paraId="5839148F" w14:textId="77777777" w:rsidTr="00AF3E8C">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5B0E9B05" w14:textId="77777777" w:rsidR="00F360DF" w:rsidRDefault="00F360DF" w:rsidP="00A11D09">
            <w:pPr>
              <w:rPr>
                <w:sz w:val="18"/>
                <w:szCs w:val="18"/>
              </w:rPr>
            </w:pPr>
            <w:r>
              <w:rPr>
                <w:sz w:val="18"/>
                <w:szCs w:val="18"/>
              </w:rPr>
              <w:t>Estimated annual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A5DE8CE" w14:textId="17552C0F" w:rsidR="00F360DF" w:rsidRPr="00F360DF" w:rsidRDefault="00311FC6" w:rsidP="00A11D09">
            <w:pPr>
              <w:rPr>
                <w:sz w:val="18"/>
                <w:szCs w:val="18"/>
              </w:rPr>
            </w:pPr>
            <w:r>
              <w:rPr>
                <w:sz w:val="18"/>
                <w:szCs w:val="18"/>
              </w:rPr>
              <w:t>21,340 MJ per year</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FB90671" w14:textId="16A71C0A" w:rsidR="00F360DF" w:rsidRPr="00F360DF" w:rsidRDefault="00311FC6" w:rsidP="00A11D09">
            <w:pPr>
              <w:rPr>
                <w:sz w:val="18"/>
                <w:szCs w:val="18"/>
              </w:rPr>
            </w:pPr>
            <w:r>
              <w:rPr>
                <w:sz w:val="18"/>
                <w:szCs w:val="18"/>
              </w:rPr>
              <w:t>16,717 MJ per year</w:t>
            </w:r>
          </w:p>
        </w:tc>
      </w:tr>
    </w:tbl>
    <w:p w14:paraId="20D6A74A" w14:textId="77777777" w:rsidR="00F360DF" w:rsidRDefault="00F360DF" w:rsidP="00F360DF"/>
    <w:p w14:paraId="269CA940" w14:textId="77777777" w:rsidR="003C09C7" w:rsidRDefault="003C09C7" w:rsidP="001C4BE8"/>
    <w:p w14:paraId="4BBD40FE" w14:textId="6315CD2C" w:rsidR="001C4BE8" w:rsidRDefault="00A5788F" w:rsidP="001C4BE8">
      <w:r>
        <w:t>Hot water demand at GWH2 was low. The existing water heater for this house was made in 2000 but its operating efficiency was quite low, so the replacement water heater provided some significant energy savings. The hot water temperature in the old water heater was around 67°C while the new water heater appeared to have an outlet temperature of about 53°C, so this in part explains why there is an increase in hot water volume after the retrofit. It appeared that the dishwasher at this house is associated with some hot water events and these appear to be about 2.5 litres. No hot water appeared to be used by the clothes washer during the monitoring period.</w:t>
      </w:r>
    </w:p>
    <w:p w14:paraId="79307AF1" w14:textId="77777777" w:rsidR="001C4BE8" w:rsidRDefault="001C4BE8" w:rsidP="001C4BE8"/>
    <w:p w14:paraId="38573E5C" w14:textId="7FB0E28A" w:rsidR="005F34CC" w:rsidRDefault="005F34CC" w:rsidP="001C4BE8"/>
    <w:p w14:paraId="605388B8" w14:textId="33C3B318" w:rsidR="005F34CC" w:rsidRDefault="005F34CC" w:rsidP="005F34CC">
      <w:pPr>
        <w:jc w:val="center"/>
      </w:pPr>
      <w:r w:rsidRPr="005F34CC">
        <w:rPr>
          <w:noProof/>
          <w:lang w:eastAsia="en-AU"/>
        </w:rPr>
        <w:drawing>
          <wp:inline distT="0" distB="0" distL="0" distR="0" wp14:anchorId="014E75D7" wp14:editId="090ECF26">
            <wp:extent cx="3599078" cy="2341874"/>
            <wp:effectExtent l="0" t="0" r="1905" b="1905"/>
            <wp:docPr id="23" name="Picture 23" descr="The graph shows the daily hot water use (orange line) and daily gas use (columns) of the water heater over the monitoring period. The daily gas use of the water heater before the retrofit is shown in blue and after the retrofit in green." title="GWH2 - Daily gas and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26441" cy="2359679"/>
                    </a:xfrm>
                    <a:prstGeom prst="rect">
                      <a:avLst/>
                    </a:prstGeom>
                    <a:noFill/>
                    <a:ln>
                      <a:noFill/>
                    </a:ln>
                  </pic:spPr>
                </pic:pic>
              </a:graphicData>
            </a:graphic>
          </wp:inline>
        </w:drawing>
      </w:r>
    </w:p>
    <w:p w14:paraId="5722BA7D" w14:textId="52990744" w:rsidR="001C4BE8" w:rsidRDefault="001C4BE8" w:rsidP="001C4BE8"/>
    <w:p w14:paraId="61E2BDD2" w14:textId="77777777" w:rsidR="007B41A5" w:rsidRDefault="007B41A5" w:rsidP="001C4BE8"/>
    <w:p w14:paraId="58D2FF4E" w14:textId="20A057CB" w:rsidR="00F62EB8" w:rsidRDefault="00687681" w:rsidP="00687681">
      <w:pPr>
        <w:jc w:val="center"/>
      </w:pPr>
      <w:r w:rsidRPr="00687681">
        <w:rPr>
          <w:noProof/>
          <w:lang w:eastAsia="en-AU"/>
        </w:rPr>
        <w:drawing>
          <wp:inline distT="0" distB="0" distL="0" distR="0" wp14:anchorId="0CDACDC2" wp14:editId="357CB5B0">
            <wp:extent cx="3555187" cy="2371643"/>
            <wp:effectExtent l="0" t="0" r="7620" b="0"/>
            <wp:docPr id="451" name="Picture 451" descr="The graph compares the frequency distribution of daily hot water use before (blue line) and after (orange line) the retrofits. The graphs show the percentage of days in each monitoring period that daily hot water use was in a certain 20 Litre range, from 0 to 20 litres per day up to 480 to 500 Litres per day." title="GWH2 - Frequency distribution of daily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95936" cy="2398826"/>
                    </a:xfrm>
                    <a:prstGeom prst="rect">
                      <a:avLst/>
                    </a:prstGeom>
                    <a:noFill/>
                    <a:ln>
                      <a:noFill/>
                    </a:ln>
                  </pic:spPr>
                </pic:pic>
              </a:graphicData>
            </a:graphic>
          </wp:inline>
        </w:drawing>
      </w:r>
    </w:p>
    <w:p w14:paraId="7586E9B9" w14:textId="77777777" w:rsidR="00F62EB8" w:rsidRDefault="00F62EB8" w:rsidP="001C4BE8"/>
    <w:p w14:paraId="764567CB" w14:textId="49028CC2" w:rsidR="00687681" w:rsidRDefault="002162E8" w:rsidP="009E0D8B">
      <w:pPr>
        <w:jc w:val="center"/>
      </w:pPr>
      <w:r>
        <w:rPr>
          <w:noProof/>
          <w:lang w:eastAsia="en-AU"/>
        </w:rPr>
        <w:lastRenderedPageBreak/>
        <w:drawing>
          <wp:inline distT="0" distB="0" distL="0" distR="0" wp14:anchorId="33C2EF54" wp14:editId="5FE4B9B7">
            <wp:extent cx="3613709" cy="2259972"/>
            <wp:effectExtent l="0" t="0" r="635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39999" cy="2276414"/>
                    </a:xfrm>
                    <a:prstGeom prst="rect">
                      <a:avLst/>
                    </a:prstGeom>
                    <a:noFill/>
                  </pic:spPr>
                </pic:pic>
              </a:graphicData>
            </a:graphic>
          </wp:inline>
        </w:drawing>
      </w:r>
    </w:p>
    <w:p w14:paraId="48C88DE3" w14:textId="77777777" w:rsidR="009E0D8B" w:rsidRDefault="009E0D8B" w:rsidP="001C4BE8"/>
    <w:p w14:paraId="5863A148" w14:textId="77777777" w:rsidR="007B41A5" w:rsidRDefault="007B41A5" w:rsidP="001C4BE8"/>
    <w:p w14:paraId="4BA4B520" w14:textId="47A6D1C0" w:rsidR="00571F28" w:rsidRDefault="006E5FD1" w:rsidP="00571F28">
      <w:pPr>
        <w:jc w:val="center"/>
      </w:pPr>
      <w:r>
        <w:rPr>
          <w:noProof/>
          <w:lang w:eastAsia="en-AU"/>
        </w:rPr>
        <w:drawing>
          <wp:inline distT="0" distB="0" distL="0" distR="0" wp14:anchorId="05DDECC2" wp14:editId="0973F88D">
            <wp:extent cx="3599079" cy="2341495"/>
            <wp:effectExtent l="0" t="0" r="1905"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18280" cy="2353987"/>
                    </a:xfrm>
                    <a:prstGeom prst="rect">
                      <a:avLst/>
                    </a:prstGeom>
                    <a:noFill/>
                  </pic:spPr>
                </pic:pic>
              </a:graphicData>
            </a:graphic>
          </wp:inline>
        </w:drawing>
      </w:r>
    </w:p>
    <w:p w14:paraId="3519A24E" w14:textId="77777777" w:rsidR="00687681" w:rsidRDefault="00687681" w:rsidP="001C4BE8"/>
    <w:p w14:paraId="1DF909D8" w14:textId="77777777" w:rsidR="007B41A5" w:rsidRDefault="007B41A5" w:rsidP="001C4BE8"/>
    <w:p w14:paraId="390F9B1C" w14:textId="7DE533C8" w:rsidR="00AE113E" w:rsidRDefault="009065EA" w:rsidP="00AE113E">
      <w:pPr>
        <w:jc w:val="center"/>
      </w:pPr>
      <w:r>
        <w:rPr>
          <w:noProof/>
          <w:lang w:eastAsia="en-AU"/>
        </w:rPr>
        <w:drawing>
          <wp:inline distT="0" distB="0" distL="0" distR="0" wp14:anchorId="1340B00B" wp14:editId="6ED7DF6E">
            <wp:extent cx="3578087" cy="2422446"/>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96519" cy="2434925"/>
                    </a:xfrm>
                    <a:prstGeom prst="rect">
                      <a:avLst/>
                    </a:prstGeom>
                    <a:noFill/>
                  </pic:spPr>
                </pic:pic>
              </a:graphicData>
            </a:graphic>
          </wp:inline>
        </w:drawing>
      </w:r>
    </w:p>
    <w:p w14:paraId="44404ECC" w14:textId="77777777" w:rsidR="00571F28" w:rsidRDefault="00571F28" w:rsidP="001C4BE8"/>
    <w:p w14:paraId="41692715" w14:textId="5F866614" w:rsidR="009B120D" w:rsidRDefault="003A45B6" w:rsidP="009B120D">
      <w:pPr>
        <w:jc w:val="center"/>
      </w:pPr>
      <w:r>
        <w:rPr>
          <w:noProof/>
          <w:lang w:eastAsia="en-AU"/>
        </w:rPr>
        <w:lastRenderedPageBreak/>
        <w:drawing>
          <wp:inline distT="0" distB="0" distL="0" distR="0" wp14:anchorId="11A16923" wp14:editId="6C56198C">
            <wp:extent cx="3586038" cy="2373416"/>
            <wp:effectExtent l="0" t="0" r="0" b="825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7273" cy="2387470"/>
                    </a:xfrm>
                    <a:prstGeom prst="rect">
                      <a:avLst/>
                    </a:prstGeom>
                    <a:noFill/>
                  </pic:spPr>
                </pic:pic>
              </a:graphicData>
            </a:graphic>
          </wp:inline>
        </w:drawing>
      </w:r>
    </w:p>
    <w:p w14:paraId="2E974345" w14:textId="77777777" w:rsidR="00AE113E" w:rsidRDefault="00AE113E" w:rsidP="001C4BE8"/>
    <w:p w14:paraId="6590CE80" w14:textId="77777777" w:rsidR="002E3E41" w:rsidRDefault="002E3E41" w:rsidP="001C4BE8"/>
    <w:p w14:paraId="1C1F373E" w14:textId="0C4A1047" w:rsidR="009B120D" w:rsidRDefault="003A45B6" w:rsidP="009B120D">
      <w:pPr>
        <w:jc w:val="center"/>
      </w:pPr>
      <w:r>
        <w:rPr>
          <w:noProof/>
          <w:lang w:eastAsia="en-AU"/>
        </w:rPr>
        <w:drawing>
          <wp:inline distT="0" distB="0" distL="0" distR="0" wp14:anchorId="72D568DB" wp14:editId="38BD11CF">
            <wp:extent cx="3601941" cy="237088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18127" cy="2381541"/>
                    </a:xfrm>
                    <a:prstGeom prst="rect">
                      <a:avLst/>
                    </a:prstGeom>
                    <a:noFill/>
                  </pic:spPr>
                </pic:pic>
              </a:graphicData>
            </a:graphic>
          </wp:inline>
        </w:drawing>
      </w:r>
    </w:p>
    <w:p w14:paraId="3DAB0AD9" w14:textId="77777777" w:rsidR="009B120D" w:rsidRDefault="009B120D" w:rsidP="001C4BE8"/>
    <w:p w14:paraId="3016EDC1" w14:textId="77777777" w:rsidR="006E3C35" w:rsidRDefault="006E3C35" w:rsidP="001C4BE8"/>
    <w:p w14:paraId="59D0D1A8" w14:textId="72405059" w:rsidR="002E3E41" w:rsidRDefault="006E3C35" w:rsidP="006E3C35">
      <w:pPr>
        <w:jc w:val="center"/>
      </w:pPr>
      <w:r w:rsidRPr="006E3C35">
        <w:rPr>
          <w:noProof/>
          <w:lang w:eastAsia="en-AU"/>
        </w:rPr>
        <w:drawing>
          <wp:inline distT="0" distB="0" distL="0" distR="0" wp14:anchorId="2F2334F8" wp14:editId="171B51C5">
            <wp:extent cx="3599078" cy="2347841"/>
            <wp:effectExtent l="0" t="0" r="1905" b="0"/>
            <wp:docPr id="473" name="Picture 473" descr="The graph is a scatter diagram which plots the daily water heating task against the daily gas use for both the pre-retrofit period (blue dots) and the post-retrofit period (orange dots). Linear lines of best fit are plotted for each data set, and the y-axis intercept of these lines provide an estimate of average daily maintenance rate of the water heaters during the monitoring period." title="GWH2 - Daily water heating task vs gas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26008" cy="2365409"/>
                    </a:xfrm>
                    <a:prstGeom prst="rect">
                      <a:avLst/>
                    </a:prstGeom>
                    <a:noFill/>
                    <a:ln>
                      <a:noFill/>
                    </a:ln>
                  </pic:spPr>
                </pic:pic>
              </a:graphicData>
            </a:graphic>
          </wp:inline>
        </w:drawing>
      </w:r>
    </w:p>
    <w:p w14:paraId="1C5CB80E" w14:textId="77777777" w:rsidR="002E3E41" w:rsidRDefault="002E3E41" w:rsidP="001C4BE8"/>
    <w:p w14:paraId="2F726E5E" w14:textId="1C3DB281" w:rsidR="00F57DC5" w:rsidRDefault="00F57DC5" w:rsidP="001C4BE8"/>
    <w:p w14:paraId="0D47F2E3" w14:textId="014A4EBE" w:rsidR="00F57DC5" w:rsidRDefault="00F57DC5" w:rsidP="00F57DC5">
      <w:pPr>
        <w:jc w:val="center"/>
      </w:pPr>
      <w:r w:rsidRPr="00F57DC5">
        <w:rPr>
          <w:noProof/>
          <w:lang w:eastAsia="en-AU"/>
        </w:rPr>
        <w:lastRenderedPageBreak/>
        <w:drawing>
          <wp:inline distT="0" distB="0" distL="0" distR="0" wp14:anchorId="105ED438" wp14:editId="1158AA6B">
            <wp:extent cx="3584448" cy="2332344"/>
            <wp:effectExtent l="0" t="0" r="0" b="0"/>
            <wp:docPr id="303" name="Picture 303" descr="The graph is a scatter diagram which plots the daily water heating task against the overall efficiency of the water heater for both the pre-retrofit period (blue dots) and the post-retrofit period (orange dots). Logarithmic lines of best fit are plotted for each data set to give an indication of the average efficiency of the water heaters over their operating range during the monitoring period." title="GWH2 - Water heating task vs overall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6466" cy="2353178"/>
                    </a:xfrm>
                    <a:prstGeom prst="rect">
                      <a:avLst/>
                    </a:prstGeom>
                    <a:noFill/>
                    <a:ln>
                      <a:noFill/>
                    </a:ln>
                  </pic:spPr>
                </pic:pic>
              </a:graphicData>
            </a:graphic>
          </wp:inline>
        </w:drawing>
      </w:r>
    </w:p>
    <w:p w14:paraId="02476801" w14:textId="77777777" w:rsidR="00F57DC5" w:rsidRDefault="00F57DC5" w:rsidP="001C4BE8"/>
    <w:p w14:paraId="7ED412A5" w14:textId="77777777" w:rsidR="00F57DC5" w:rsidRDefault="00F57DC5" w:rsidP="001C4BE8"/>
    <w:p w14:paraId="224D8B8C" w14:textId="5A2F47F7" w:rsidR="001C4BE8" w:rsidRDefault="001C4BE8" w:rsidP="001C4BE8">
      <w:pPr>
        <w:pStyle w:val="Heading2"/>
      </w:pPr>
      <w:bookmarkStart w:id="52" w:name="_Toc468355620"/>
      <w:r>
        <w:t>House GWH3</w:t>
      </w:r>
      <w:bookmarkEnd w:id="52"/>
    </w:p>
    <w:p w14:paraId="2E05E5B4" w14:textId="77777777" w:rsidR="001C4BE8" w:rsidRDefault="001C4BE8" w:rsidP="001C4BE8"/>
    <w:p w14:paraId="0178C0F7" w14:textId="0494C4B8" w:rsidR="00F360DF" w:rsidRDefault="00F360DF" w:rsidP="00F360DF">
      <w:r>
        <w:t xml:space="preserve">Start date: </w:t>
      </w:r>
      <w:r w:rsidR="00D2539C">
        <w:t>16/4/15</w:t>
      </w:r>
    </w:p>
    <w:p w14:paraId="108F7509" w14:textId="1519947F" w:rsidR="00F360DF" w:rsidRDefault="00F360DF" w:rsidP="00F360DF">
      <w:r>
        <w:t>Retrofit date:</w:t>
      </w:r>
      <w:r w:rsidR="00D2539C">
        <w:t xml:space="preserve"> 27/5/15</w:t>
      </w:r>
    </w:p>
    <w:p w14:paraId="6A89A1AD" w14:textId="214E710F" w:rsidR="00F360DF" w:rsidRDefault="00F360DF" w:rsidP="00F360DF">
      <w:r>
        <w:t xml:space="preserve">End date: </w:t>
      </w:r>
      <w:r w:rsidR="00D2539C">
        <w:t>30/6/15</w:t>
      </w:r>
    </w:p>
    <w:p w14:paraId="3D0C5329" w14:textId="77777777" w:rsidR="00F360DF" w:rsidRDefault="00F360DF" w:rsidP="00F360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of gas water heater data at house GWH3"/>
        <w:tblDescription w:val="The table provides a summary of the data for the water heater at house GWH3, before and after the retrofits."/>
      </w:tblPr>
      <w:tblGrid>
        <w:gridCol w:w="3209"/>
        <w:gridCol w:w="3210"/>
        <w:gridCol w:w="3210"/>
      </w:tblGrid>
      <w:tr w:rsidR="00F360DF" w:rsidRPr="00F360DF" w14:paraId="4BAAF2FB" w14:textId="77777777" w:rsidTr="00F97533">
        <w:trPr>
          <w:trHeight w:val="340"/>
        </w:trPr>
        <w:tc>
          <w:tcPr>
            <w:tcW w:w="3209" w:type="dxa"/>
            <w:shd w:val="clear" w:color="auto" w:fill="92D050"/>
            <w:tcMar>
              <w:top w:w="28" w:type="dxa"/>
              <w:bottom w:w="28" w:type="dxa"/>
            </w:tcMar>
            <w:vAlign w:val="center"/>
          </w:tcPr>
          <w:p w14:paraId="1CDF1DDE" w14:textId="77777777" w:rsidR="00F360DF" w:rsidRPr="00F97533" w:rsidRDefault="00F360DF" w:rsidP="00A11D09">
            <w:pPr>
              <w:rPr>
                <w:b/>
                <w:color w:val="FFFFFF" w:themeColor="background1"/>
                <w:sz w:val="18"/>
                <w:szCs w:val="18"/>
              </w:rPr>
            </w:pPr>
            <w:r w:rsidRPr="00F97533">
              <w:rPr>
                <w:b/>
                <w:color w:val="FFFFFF" w:themeColor="background1"/>
                <w:sz w:val="18"/>
                <w:szCs w:val="18"/>
              </w:rPr>
              <w:t>Parameter</w:t>
            </w:r>
          </w:p>
        </w:tc>
        <w:tc>
          <w:tcPr>
            <w:tcW w:w="3210" w:type="dxa"/>
            <w:shd w:val="clear" w:color="auto" w:fill="92D050"/>
            <w:tcMar>
              <w:top w:w="28" w:type="dxa"/>
              <w:bottom w:w="28" w:type="dxa"/>
            </w:tcMar>
            <w:vAlign w:val="center"/>
          </w:tcPr>
          <w:p w14:paraId="36899C8D" w14:textId="77777777" w:rsidR="00F360DF" w:rsidRPr="00F97533" w:rsidRDefault="00F360DF" w:rsidP="00A11D09">
            <w:pPr>
              <w:rPr>
                <w:b/>
                <w:color w:val="FFFFFF" w:themeColor="background1"/>
                <w:sz w:val="18"/>
                <w:szCs w:val="18"/>
              </w:rPr>
            </w:pPr>
            <w:r w:rsidRPr="00F97533">
              <w:rPr>
                <w:b/>
                <w:color w:val="FFFFFF" w:themeColor="background1"/>
                <w:sz w:val="18"/>
                <w:szCs w:val="18"/>
              </w:rPr>
              <w:t>Before retrofit</w:t>
            </w:r>
          </w:p>
        </w:tc>
        <w:tc>
          <w:tcPr>
            <w:tcW w:w="3210" w:type="dxa"/>
            <w:shd w:val="clear" w:color="auto" w:fill="92D050"/>
            <w:tcMar>
              <w:top w:w="28" w:type="dxa"/>
              <w:bottom w:w="28" w:type="dxa"/>
            </w:tcMar>
            <w:vAlign w:val="center"/>
          </w:tcPr>
          <w:p w14:paraId="58478AF6" w14:textId="77777777" w:rsidR="00F360DF" w:rsidRPr="00F97533" w:rsidRDefault="00F360DF" w:rsidP="00A11D09">
            <w:pPr>
              <w:rPr>
                <w:b/>
                <w:color w:val="FFFFFF" w:themeColor="background1"/>
                <w:sz w:val="18"/>
                <w:szCs w:val="18"/>
              </w:rPr>
            </w:pPr>
            <w:r w:rsidRPr="00F97533">
              <w:rPr>
                <w:b/>
                <w:color w:val="FFFFFF" w:themeColor="background1"/>
                <w:sz w:val="18"/>
                <w:szCs w:val="18"/>
              </w:rPr>
              <w:t>After retrofit</w:t>
            </w:r>
          </w:p>
        </w:tc>
      </w:tr>
      <w:tr w:rsidR="00F360DF" w:rsidRPr="00F360DF" w14:paraId="45783CC6" w14:textId="77777777" w:rsidTr="00F97533">
        <w:trPr>
          <w:trHeight w:val="340"/>
        </w:trPr>
        <w:tc>
          <w:tcPr>
            <w:tcW w:w="3209" w:type="dxa"/>
            <w:tcBorders>
              <w:bottom w:val="single" w:sz="4" w:space="0" w:color="808080" w:themeColor="background1" w:themeShade="80"/>
            </w:tcBorders>
            <w:vAlign w:val="center"/>
          </w:tcPr>
          <w:p w14:paraId="78386B6F" w14:textId="77777777" w:rsidR="00F360DF" w:rsidRPr="00F360DF" w:rsidRDefault="00F360DF" w:rsidP="00A11D09">
            <w:pPr>
              <w:rPr>
                <w:sz w:val="18"/>
                <w:szCs w:val="18"/>
              </w:rPr>
            </w:pPr>
            <w:r w:rsidRPr="00F360DF">
              <w:rPr>
                <w:sz w:val="18"/>
                <w:szCs w:val="18"/>
              </w:rPr>
              <w:t xml:space="preserve">Number of </w:t>
            </w:r>
            <w:r>
              <w:rPr>
                <w:sz w:val="18"/>
                <w:szCs w:val="18"/>
              </w:rPr>
              <w:t>people</w:t>
            </w:r>
          </w:p>
        </w:tc>
        <w:tc>
          <w:tcPr>
            <w:tcW w:w="3210" w:type="dxa"/>
            <w:tcBorders>
              <w:bottom w:val="single" w:sz="4" w:space="0" w:color="808080" w:themeColor="background1" w:themeShade="80"/>
            </w:tcBorders>
            <w:vAlign w:val="center"/>
          </w:tcPr>
          <w:p w14:paraId="277E82E1" w14:textId="6B1AEFDF" w:rsidR="00F360DF" w:rsidRPr="00F360DF" w:rsidRDefault="008D12F9" w:rsidP="00A11D09">
            <w:pPr>
              <w:rPr>
                <w:sz w:val="18"/>
                <w:szCs w:val="18"/>
              </w:rPr>
            </w:pPr>
            <w:r>
              <w:rPr>
                <w:sz w:val="18"/>
                <w:szCs w:val="18"/>
              </w:rPr>
              <w:t>4 people – 2 adults and 2 children</w:t>
            </w:r>
          </w:p>
        </w:tc>
        <w:tc>
          <w:tcPr>
            <w:tcW w:w="3210" w:type="dxa"/>
            <w:tcBorders>
              <w:bottom w:val="single" w:sz="4" w:space="0" w:color="808080" w:themeColor="background1" w:themeShade="80"/>
            </w:tcBorders>
            <w:vAlign w:val="center"/>
          </w:tcPr>
          <w:p w14:paraId="3B6FA776" w14:textId="27031D7C" w:rsidR="00F360DF" w:rsidRPr="00F360DF" w:rsidRDefault="008D12F9" w:rsidP="00A11D09">
            <w:pPr>
              <w:rPr>
                <w:sz w:val="18"/>
                <w:szCs w:val="18"/>
              </w:rPr>
            </w:pPr>
            <w:r>
              <w:rPr>
                <w:sz w:val="18"/>
                <w:szCs w:val="18"/>
              </w:rPr>
              <w:t>4 people – 2 adults and 2 children</w:t>
            </w:r>
          </w:p>
        </w:tc>
      </w:tr>
      <w:tr w:rsidR="00F360DF" w:rsidRPr="00F360DF" w14:paraId="1F6A241E"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30C048C7" w14:textId="77777777" w:rsidR="00F360DF" w:rsidRPr="00F360DF" w:rsidRDefault="00F360DF" w:rsidP="00A11D09">
            <w:pPr>
              <w:rPr>
                <w:sz w:val="18"/>
                <w:szCs w:val="18"/>
              </w:rPr>
            </w:pPr>
            <w:r>
              <w:rPr>
                <w:sz w:val="18"/>
                <w:szCs w:val="18"/>
              </w:rPr>
              <w:t>Gas water heater model</w:t>
            </w:r>
          </w:p>
        </w:tc>
        <w:tc>
          <w:tcPr>
            <w:tcW w:w="3210" w:type="dxa"/>
            <w:tcBorders>
              <w:top w:val="single" w:sz="4" w:space="0" w:color="808080" w:themeColor="background1" w:themeShade="80"/>
              <w:bottom w:val="single" w:sz="4" w:space="0" w:color="808080" w:themeColor="background1" w:themeShade="80"/>
            </w:tcBorders>
            <w:vAlign w:val="center"/>
          </w:tcPr>
          <w:p w14:paraId="5BB4D3C2" w14:textId="16D75916" w:rsidR="00F360DF" w:rsidRPr="00F360DF" w:rsidRDefault="008D12F9" w:rsidP="00A11D09">
            <w:pPr>
              <w:rPr>
                <w:sz w:val="18"/>
                <w:szCs w:val="18"/>
              </w:rPr>
            </w:pPr>
            <w:r>
              <w:rPr>
                <w:sz w:val="18"/>
                <w:szCs w:val="18"/>
              </w:rPr>
              <w:t xml:space="preserve">135 litre, </w:t>
            </w:r>
            <w:r w:rsidR="00705E84">
              <w:rPr>
                <w:sz w:val="18"/>
                <w:szCs w:val="18"/>
              </w:rPr>
              <w:t xml:space="preserve">3.4-Star </w:t>
            </w:r>
            <w:r>
              <w:rPr>
                <w:sz w:val="18"/>
                <w:szCs w:val="18"/>
              </w:rPr>
              <w:t>gas storage, located inside, 16 years old</w:t>
            </w:r>
          </w:p>
        </w:tc>
        <w:tc>
          <w:tcPr>
            <w:tcW w:w="3210" w:type="dxa"/>
            <w:tcBorders>
              <w:top w:val="single" w:sz="4" w:space="0" w:color="808080" w:themeColor="background1" w:themeShade="80"/>
              <w:bottom w:val="single" w:sz="4" w:space="0" w:color="808080" w:themeColor="background1" w:themeShade="80"/>
            </w:tcBorders>
            <w:vAlign w:val="center"/>
          </w:tcPr>
          <w:p w14:paraId="432C8EAC" w14:textId="7E12B930" w:rsidR="00F360DF" w:rsidRPr="00F360DF" w:rsidRDefault="008D12F9" w:rsidP="00A11D09">
            <w:pPr>
              <w:rPr>
                <w:sz w:val="18"/>
                <w:szCs w:val="18"/>
              </w:rPr>
            </w:pPr>
            <w:r>
              <w:rPr>
                <w:sz w:val="18"/>
                <w:szCs w:val="18"/>
              </w:rPr>
              <w:t>5</w:t>
            </w:r>
            <w:r w:rsidR="00F97533">
              <w:rPr>
                <w:sz w:val="18"/>
                <w:szCs w:val="18"/>
              </w:rPr>
              <w:t>.1</w:t>
            </w:r>
            <w:r>
              <w:rPr>
                <w:sz w:val="18"/>
                <w:szCs w:val="18"/>
              </w:rPr>
              <w:t>-Star gas storage, located outside</w:t>
            </w:r>
          </w:p>
        </w:tc>
      </w:tr>
      <w:tr w:rsidR="00F360DF" w:rsidRPr="00F360DF" w14:paraId="73199ECA"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45F85F40" w14:textId="77777777" w:rsidR="00F360DF" w:rsidRPr="00F360DF" w:rsidRDefault="00F360DF" w:rsidP="00A11D09">
            <w:pPr>
              <w:rPr>
                <w:sz w:val="18"/>
                <w:szCs w:val="18"/>
              </w:rPr>
            </w:pPr>
            <w:r>
              <w:rPr>
                <w:sz w:val="18"/>
                <w:szCs w:val="18"/>
              </w:rPr>
              <w:t>Average daily hot water use</w:t>
            </w:r>
          </w:p>
        </w:tc>
        <w:tc>
          <w:tcPr>
            <w:tcW w:w="3210" w:type="dxa"/>
            <w:tcBorders>
              <w:top w:val="single" w:sz="4" w:space="0" w:color="808080" w:themeColor="background1" w:themeShade="80"/>
              <w:bottom w:val="single" w:sz="4" w:space="0" w:color="808080" w:themeColor="background1" w:themeShade="80"/>
            </w:tcBorders>
            <w:vAlign w:val="center"/>
          </w:tcPr>
          <w:p w14:paraId="646AF79C" w14:textId="4DD2AA41" w:rsidR="00F360DF" w:rsidRPr="00F360DF" w:rsidRDefault="008D12F9" w:rsidP="00A11D09">
            <w:pPr>
              <w:rPr>
                <w:sz w:val="18"/>
                <w:szCs w:val="18"/>
              </w:rPr>
            </w:pPr>
            <w:r>
              <w:rPr>
                <w:sz w:val="18"/>
                <w:szCs w:val="18"/>
              </w:rPr>
              <w:t>176.9 litres per day</w:t>
            </w:r>
          </w:p>
        </w:tc>
        <w:tc>
          <w:tcPr>
            <w:tcW w:w="3210" w:type="dxa"/>
            <w:tcBorders>
              <w:top w:val="single" w:sz="4" w:space="0" w:color="808080" w:themeColor="background1" w:themeShade="80"/>
              <w:bottom w:val="single" w:sz="4" w:space="0" w:color="808080" w:themeColor="background1" w:themeShade="80"/>
            </w:tcBorders>
            <w:vAlign w:val="center"/>
          </w:tcPr>
          <w:p w14:paraId="76AA01F2" w14:textId="7A34E8C9" w:rsidR="00F360DF" w:rsidRPr="00F360DF" w:rsidRDefault="00F37AA2" w:rsidP="00A11D09">
            <w:pPr>
              <w:rPr>
                <w:sz w:val="18"/>
                <w:szCs w:val="18"/>
              </w:rPr>
            </w:pPr>
            <w:r>
              <w:rPr>
                <w:sz w:val="18"/>
                <w:szCs w:val="18"/>
              </w:rPr>
              <w:t>166.4 litres per day</w:t>
            </w:r>
          </w:p>
        </w:tc>
      </w:tr>
      <w:tr w:rsidR="00F360DF" w:rsidRPr="00F360DF" w14:paraId="0BA03FA5"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38EDB195" w14:textId="77777777" w:rsidR="00F360DF" w:rsidRPr="00F360DF" w:rsidRDefault="00F360DF" w:rsidP="00A11D09">
            <w:pPr>
              <w:rPr>
                <w:sz w:val="18"/>
                <w:szCs w:val="18"/>
              </w:rPr>
            </w:pPr>
            <w:r>
              <w:rPr>
                <w:sz w:val="18"/>
                <w:szCs w:val="18"/>
              </w:rPr>
              <w:t>Average cold water temperature</w:t>
            </w:r>
          </w:p>
        </w:tc>
        <w:tc>
          <w:tcPr>
            <w:tcW w:w="3210" w:type="dxa"/>
            <w:tcBorders>
              <w:top w:val="single" w:sz="4" w:space="0" w:color="808080" w:themeColor="background1" w:themeShade="80"/>
              <w:bottom w:val="single" w:sz="4" w:space="0" w:color="808080" w:themeColor="background1" w:themeShade="80"/>
            </w:tcBorders>
            <w:vAlign w:val="center"/>
          </w:tcPr>
          <w:p w14:paraId="11C260E5" w14:textId="52F31E2E" w:rsidR="00F360DF" w:rsidRPr="00F360DF" w:rsidRDefault="00F37AA2" w:rsidP="00F37AA2">
            <w:pPr>
              <w:rPr>
                <w:sz w:val="18"/>
                <w:szCs w:val="18"/>
              </w:rPr>
            </w:pPr>
            <w:r>
              <w:rPr>
                <w:sz w:val="18"/>
                <w:szCs w:val="18"/>
              </w:rPr>
              <w:t>17.1</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vAlign w:val="center"/>
          </w:tcPr>
          <w:p w14:paraId="690BFAC5" w14:textId="08663F20" w:rsidR="00F360DF" w:rsidRPr="00F360DF" w:rsidRDefault="00B6203F" w:rsidP="00A11D09">
            <w:pPr>
              <w:rPr>
                <w:sz w:val="18"/>
                <w:szCs w:val="18"/>
              </w:rPr>
            </w:pPr>
            <w:r>
              <w:rPr>
                <w:sz w:val="18"/>
                <w:szCs w:val="18"/>
              </w:rPr>
              <w:t>14.2</w:t>
            </w:r>
            <w:r w:rsidRPr="00B6203F">
              <w:rPr>
                <w:sz w:val="18"/>
                <w:szCs w:val="18"/>
                <w:vertAlign w:val="superscript"/>
              </w:rPr>
              <w:t>o</w:t>
            </w:r>
            <w:r>
              <w:rPr>
                <w:sz w:val="18"/>
                <w:szCs w:val="18"/>
              </w:rPr>
              <w:t>C</w:t>
            </w:r>
          </w:p>
        </w:tc>
      </w:tr>
      <w:tr w:rsidR="00F360DF" w:rsidRPr="00F360DF" w14:paraId="1E5D54DE"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1DB65BE2" w14:textId="77777777" w:rsidR="00F360DF" w:rsidRPr="00F360DF" w:rsidRDefault="00F360DF" w:rsidP="00A11D09">
            <w:pPr>
              <w:rPr>
                <w:sz w:val="18"/>
                <w:szCs w:val="18"/>
              </w:rPr>
            </w:pPr>
            <w:r>
              <w:rPr>
                <w:sz w:val="18"/>
                <w:szCs w:val="18"/>
              </w:rPr>
              <w:t>Average hot water temperature</w:t>
            </w:r>
          </w:p>
        </w:tc>
        <w:tc>
          <w:tcPr>
            <w:tcW w:w="3210" w:type="dxa"/>
            <w:tcBorders>
              <w:top w:val="single" w:sz="4" w:space="0" w:color="808080" w:themeColor="background1" w:themeShade="80"/>
              <w:bottom w:val="single" w:sz="4" w:space="0" w:color="808080" w:themeColor="background1" w:themeShade="80"/>
            </w:tcBorders>
            <w:vAlign w:val="center"/>
          </w:tcPr>
          <w:p w14:paraId="77EFB6C1" w14:textId="0761B6BA" w:rsidR="00F360DF" w:rsidRPr="00F360DF" w:rsidRDefault="00F37AA2" w:rsidP="00A11D09">
            <w:pPr>
              <w:rPr>
                <w:sz w:val="18"/>
                <w:szCs w:val="18"/>
              </w:rPr>
            </w:pPr>
            <w:r>
              <w:rPr>
                <w:sz w:val="18"/>
                <w:szCs w:val="18"/>
              </w:rPr>
              <w:t>52.2</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vAlign w:val="center"/>
          </w:tcPr>
          <w:p w14:paraId="4242F928" w14:textId="1EB01194" w:rsidR="00F360DF" w:rsidRPr="00F360DF" w:rsidRDefault="00F37AA2" w:rsidP="00A11D09">
            <w:pPr>
              <w:rPr>
                <w:sz w:val="18"/>
                <w:szCs w:val="18"/>
              </w:rPr>
            </w:pPr>
            <w:r>
              <w:rPr>
                <w:sz w:val="18"/>
                <w:szCs w:val="18"/>
              </w:rPr>
              <w:t>54.5</w:t>
            </w:r>
            <w:r w:rsidRPr="00F37AA2">
              <w:rPr>
                <w:sz w:val="18"/>
                <w:szCs w:val="18"/>
                <w:vertAlign w:val="superscript"/>
              </w:rPr>
              <w:t>o</w:t>
            </w:r>
            <w:r>
              <w:rPr>
                <w:sz w:val="18"/>
                <w:szCs w:val="18"/>
              </w:rPr>
              <w:t>C</w:t>
            </w:r>
          </w:p>
        </w:tc>
      </w:tr>
      <w:tr w:rsidR="00AC6BDE" w:rsidRPr="00F360DF" w14:paraId="01C7C650"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0737EC65" w14:textId="169C748D" w:rsidR="00AC6BDE" w:rsidRDefault="00AC6BDE" w:rsidP="00A11D09">
            <w:pPr>
              <w:rPr>
                <w:sz w:val="18"/>
                <w:szCs w:val="18"/>
              </w:rPr>
            </w:pPr>
            <w:r>
              <w:rPr>
                <w:sz w:val="18"/>
                <w:szCs w:val="18"/>
              </w:rPr>
              <w:t>Average temperature difference</w:t>
            </w:r>
          </w:p>
        </w:tc>
        <w:tc>
          <w:tcPr>
            <w:tcW w:w="3210" w:type="dxa"/>
            <w:tcBorders>
              <w:top w:val="single" w:sz="4" w:space="0" w:color="808080" w:themeColor="background1" w:themeShade="80"/>
              <w:bottom w:val="single" w:sz="4" w:space="0" w:color="808080" w:themeColor="background1" w:themeShade="80"/>
            </w:tcBorders>
            <w:vAlign w:val="center"/>
          </w:tcPr>
          <w:p w14:paraId="07749731" w14:textId="0B300118" w:rsidR="00AC6BDE" w:rsidRDefault="00AC6BDE" w:rsidP="00A11D09">
            <w:pPr>
              <w:rPr>
                <w:sz w:val="18"/>
                <w:szCs w:val="18"/>
              </w:rPr>
            </w:pPr>
            <w:r>
              <w:rPr>
                <w:sz w:val="18"/>
                <w:szCs w:val="18"/>
              </w:rPr>
              <w:t>35.1</w:t>
            </w:r>
            <w:r w:rsidRPr="00AC6BDE">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vAlign w:val="center"/>
          </w:tcPr>
          <w:p w14:paraId="1ED8E4A1" w14:textId="4BA6AE37" w:rsidR="00AC6BDE" w:rsidRDefault="00AC6BDE" w:rsidP="00A11D09">
            <w:pPr>
              <w:rPr>
                <w:sz w:val="18"/>
                <w:szCs w:val="18"/>
              </w:rPr>
            </w:pPr>
            <w:r>
              <w:rPr>
                <w:sz w:val="18"/>
                <w:szCs w:val="18"/>
              </w:rPr>
              <w:t>40.3</w:t>
            </w:r>
            <w:r w:rsidRPr="00AC6BDE">
              <w:rPr>
                <w:sz w:val="18"/>
                <w:szCs w:val="18"/>
                <w:vertAlign w:val="superscript"/>
              </w:rPr>
              <w:t>o</w:t>
            </w:r>
            <w:r>
              <w:rPr>
                <w:sz w:val="18"/>
                <w:szCs w:val="18"/>
              </w:rPr>
              <w:t>C</w:t>
            </w:r>
          </w:p>
        </w:tc>
      </w:tr>
      <w:tr w:rsidR="00F360DF" w:rsidRPr="00F360DF" w14:paraId="4ED8B307"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7D8D7A3F" w14:textId="77777777" w:rsidR="00F360DF" w:rsidRPr="00F360DF" w:rsidRDefault="00F360DF" w:rsidP="00A11D09">
            <w:pPr>
              <w:rPr>
                <w:sz w:val="18"/>
                <w:szCs w:val="18"/>
              </w:rPr>
            </w:pPr>
            <w:r>
              <w:rPr>
                <w:sz w:val="18"/>
                <w:szCs w:val="18"/>
              </w:rPr>
              <w:t>Average daily water heating task</w:t>
            </w:r>
          </w:p>
        </w:tc>
        <w:tc>
          <w:tcPr>
            <w:tcW w:w="3210" w:type="dxa"/>
            <w:tcBorders>
              <w:top w:val="single" w:sz="4" w:space="0" w:color="808080" w:themeColor="background1" w:themeShade="80"/>
              <w:bottom w:val="single" w:sz="4" w:space="0" w:color="808080" w:themeColor="background1" w:themeShade="80"/>
            </w:tcBorders>
            <w:vAlign w:val="center"/>
          </w:tcPr>
          <w:p w14:paraId="3797CC88" w14:textId="7BA88728" w:rsidR="00F360DF" w:rsidRPr="00F360DF" w:rsidRDefault="00B6203F" w:rsidP="00A11D09">
            <w:pPr>
              <w:rPr>
                <w:sz w:val="18"/>
                <w:szCs w:val="18"/>
              </w:rPr>
            </w:pPr>
            <w:r>
              <w:rPr>
                <w:sz w:val="18"/>
                <w:szCs w:val="18"/>
              </w:rPr>
              <w:t>26.5 MJ per day</w:t>
            </w:r>
          </w:p>
        </w:tc>
        <w:tc>
          <w:tcPr>
            <w:tcW w:w="3210" w:type="dxa"/>
            <w:tcBorders>
              <w:top w:val="single" w:sz="4" w:space="0" w:color="808080" w:themeColor="background1" w:themeShade="80"/>
              <w:bottom w:val="single" w:sz="4" w:space="0" w:color="808080" w:themeColor="background1" w:themeShade="80"/>
            </w:tcBorders>
            <w:vAlign w:val="center"/>
          </w:tcPr>
          <w:p w14:paraId="558E4ACE" w14:textId="4B962DEF" w:rsidR="00F360DF" w:rsidRPr="00F360DF" w:rsidRDefault="00B6203F" w:rsidP="00A11D09">
            <w:pPr>
              <w:rPr>
                <w:sz w:val="18"/>
                <w:szCs w:val="18"/>
              </w:rPr>
            </w:pPr>
            <w:r>
              <w:rPr>
                <w:sz w:val="18"/>
                <w:szCs w:val="18"/>
              </w:rPr>
              <w:t>28.1 MJ per day</w:t>
            </w:r>
          </w:p>
        </w:tc>
      </w:tr>
      <w:tr w:rsidR="00F360DF" w:rsidRPr="00F360DF" w14:paraId="73B79BEF"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6A58E67D" w14:textId="77777777" w:rsidR="00F360DF" w:rsidRPr="00F360DF" w:rsidRDefault="00F360DF" w:rsidP="00A11D09">
            <w:pPr>
              <w:rPr>
                <w:sz w:val="18"/>
                <w:szCs w:val="18"/>
              </w:rPr>
            </w:pPr>
            <w:r>
              <w:rPr>
                <w:sz w:val="18"/>
                <w:szCs w:val="18"/>
              </w:rPr>
              <w:t>Average daily gas use</w:t>
            </w:r>
          </w:p>
        </w:tc>
        <w:tc>
          <w:tcPr>
            <w:tcW w:w="3210" w:type="dxa"/>
            <w:tcBorders>
              <w:top w:val="single" w:sz="4" w:space="0" w:color="808080" w:themeColor="background1" w:themeShade="80"/>
              <w:bottom w:val="single" w:sz="4" w:space="0" w:color="808080" w:themeColor="background1" w:themeShade="80"/>
            </w:tcBorders>
            <w:vAlign w:val="center"/>
          </w:tcPr>
          <w:p w14:paraId="6F8F262B" w14:textId="673F525A" w:rsidR="00F360DF" w:rsidRPr="00F360DF" w:rsidRDefault="00845752" w:rsidP="00A11D09">
            <w:pPr>
              <w:rPr>
                <w:sz w:val="18"/>
                <w:szCs w:val="18"/>
              </w:rPr>
            </w:pPr>
            <w:r>
              <w:rPr>
                <w:sz w:val="18"/>
                <w:szCs w:val="18"/>
              </w:rPr>
              <w:t>49.3 MJ per day</w:t>
            </w:r>
          </w:p>
        </w:tc>
        <w:tc>
          <w:tcPr>
            <w:tcW w:w="3210" w:type="dxa"/>
            <w:tcBorders>
              <w:top w:val="single" w:sz="4" w:space="0" w:color="808080" w:themeColor="background1" w:themeShade="80"/>
              <w:bottom w:val="single" w:sz="4" w:space="0" w:color="808080" w:themeColor="background1" w:themeShade="80"/>
            </w:tcBorders>
            <w:vAlign w:val="center"/>
          </w:tcPr>
          <w:p w14:paraId="61B83AE0" w14:textId="034725B5" w:rsidR="00F360DF" w:rsidRPr="00F360DF" w:rsidRDefault="00845752" w:rsidP="00A11D09">
            <w:pPr>
              <w:rPr>
                <w:sz w:val="18"/>
                <w:szCs w:val="18"/>
              </w:rPr>
            </w:pPr>
            <w:r>
              <w:rPr>
                <w:sz w:val="18"/>
                <w:szCs w:val="18"/>
              </w:rPr>
              <w:t>53.0 MJ per day</w:t>
            </w:r>
          </w:p>
        </w:tc>
      </w:tr>
      <w:tr w:rsidR="00845752" w:rsidRPr="00F360DF" w14:paraId="7203814D"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7D97573D" w14:textId="22B61488" w:rsidR="00845752" w:rsidRDefault="00845752" w:rsidP="00845752">
            <w:pPr>
              <w:rPr>
                <w:sz w:val="18"/>
                <w:szCs w:val="18"/>
              </w:rPr>
            </w:pPr>
            <w:r>
              <w:rPr>
                <w:sz w:val="18"/>
                <w:szCs w:val="18"/>
              </w:rPr>
              <w:t>Average daily gas pilot use</w:t>
            </w:r>
          </w:p>
        </w:tc>
        <w:tc>
          <w:tcPr>
            <w:tcW w:w="3210" w:type="dxa"/>
            <w:tcBorders>
              <w:top w:val="single" w:sz="4" w:space="0" w:color="808080" w:themeColor="background1" w:themeShade="80"/>
              <w:bottom w:val="single" w:sz="4" w:space="0" w:color="808080" w:themeColor="background1" w:themeShade="80"/>
            </w:tcBorders>
            <w:vAlign w:val="center"/>
          </w:tcPr>
          <w:p w14:paraId="31FAB5FF" w14:textId="5B7E5084" w:rsidR="00845752" w:rsidRPr="00F360DF" w:rsidRDefault="00845752" w:rsidP="00845752">
            <w:pPr>
              <w:rPr>
                <w:sz w:val="18"/>
                <w:szCs w:val="18"/>
              </w:rPr>
            </w:pPr>
            <w:r>
              <w:rPr>
                <w:sz w:val="18"/>
                <w:szCs w:val="18"/>
              </w:rPr>
              <w:t>8.7 MJ per day</w:t>
            </w:r>
          </w:p>
        </w:tc>
        <w:tc>
          <w:tcPr>
            <w:tcW w:w="3210" w:type="dxa"/>
            <w:tcBorders>
              <w:top w:val="single" w:sz="4" w:space="0" w:color="808080" w:themeColor="background1" w:themeShade="80"/>
              <w:bottom w:val="single" w:sz="4" w:space="0" w:color="808080" w:themeColor="background1" w:themeShade="80"/>
            </w:tcBorders>
            <w:vAlign w:val="center"/>
          </w:tcPr>
          <w:p w14:paraId="7A24D4C5" w14:textId="17E3C7E7" w:rsidR="00845752" w:rsidRDefault="00845752" w:rsidP="00845752">
            <w:pPr>
              <w:rPr>
                <w:sz w:val="18"/>
                <w:szCs w:val="18"/>
              </w:rPr>
            </w:pPr>
            <w:r>
              <w:rPr>
                <w:sz w:val="18"/>
                <w:szCs w:val="18"/>
              </w:rPr>
              <w:t>7.4 MJ per day</w:t>
            </w:r>
          </w:p>
        </w:tc>
      </w:tr>
      <w:tr w:rsidR="00845752" w:rsidRPr="00F360DF" w14:paraId="6E34E0C6"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5154DA51" w14:textId="3CFF2DDC" w:rsidR="00845752" w:rsidRDefault="00845752" w:rsidP="00845752">
            <w:pPr>
              <w:rPr>
                <w:sz w:val="18"/>
                <w:szCs w:val="18"/>
              </w:rPr>
            </w:pPr>
            <w:r>
              <w:rPr>
                <w:sz w:val="18"/>
                <w:szCs w:val="18"/>
              </w:rPr>
              <w:t>Average daily water heating gas use</w:t>
            </w:r>
          </w:p>
        </w:tc>
        <w:tc>
          <w:tcPr>
            <w:tcW w:w="3210" w:type="dxa"/>
            <w:tcBorders>
              <w:top w:val="single" w:sz="4" w:space="0" w:color="808080" w:themeColor="background1" w:themeShade="80"/>
              <w:bottom w:val="single" w:sz="4" w:space="0" w:color="808080" w:themeColor="background1" w:themeShade="80"/>
            </w:tcBorders>
            <w:vAlign w:val="center"/>
          </w:tcPr>
          <w:p w14:paraId="3F4828BF" w14:textId="18789B46" w:rsidR="00845752" w:rsidRPr="00F360DF" w:rsidRDefault="00845752" w:rsidP="00845752">
            <w:pPr>
              <w:rPr>
                <w:sz w:val="18"/>
                <w:szCs w:val="18"/>
              </w:rPr>
            </w:pPr>
            <w:r>
              <w:rPr>
                <w:sz w:val="18"/>
                <w:szCs w:val="18"/>
              </w:rPr>
              <w:t>40.6 MJ per day</w:t>
            </w:r>
          </w:p>
        </w:tc>
        <w:tc>
          <w:tcPr>
            <w:tcW w:w="3210" w:type="dxa"/>
            <w:tcBorders>
              <w:top w:val="single" w:sz="4" w:space="0" w:color="808080" w:themeColor="background1" w:themeShade="80"/>
              <w:bottom w:val="single" w:sz="4" w:space="0" w:color="808080" w:themeColor="background1" w:themeShade="80"/>
            </w:tcBorders>
            <w:vAlign w:val="center"/>
          </w:tcPr>
          <w:p w14:paraId="4E5000A0" w14:textId="65E9824D" w:rsidR="00845752" w:rsidRPr="00F360DF" w:rsidRDefault="00845752" w:rsidP="00845752">
            <w:pPr>
              <w:rPr>
                <w:sz w:val="18"/>
                <w:szCs w:val="18"/>
              </w:rPr>
            </w:pPr>
            <w:r>
              <w:rPr>
                <w:sz w:val="18"/>
                <w:szCs w:val="18"/>
              </w:rPr>
              <w:t>45.6 MJ per day</w:t>
            </w:r>
          </w:p>
        </w:tc>
      </w:tr>
      <w:tr w:rsidR="00F360DF" w:rsidRPr="00F360DF" w14:paraId="747B96E3" w14:textId="77777777" w:rsidTr="00F97533">
        <w:trPr>
          <w:trHeight w:val="340"/>
        </w:trPr>
        <w:tc>
          <w:tcPr>
            <w:tcW w:w="3209" w:type="dxa"/>
            <w:tcBorders>
              <w:top w:val="single" w:sz="4" w:space="0" w:color="808080" w:themeColor="background1" w:themeShade="80"/>
              <w:bottom w:val="single" w:sz="4" w:space="0" w:color="808080" w:themeColor="background1" w:themeShade="80"/>
            </w:tcBorders>
            <w:vAlign w:val="center"/>
          </w:tcPr>
          <w:p w14:paraId="65E603A0" w14:textId="77777777" w:rsidR="00F360DF" w:rsidRDefault="00F360DF" w:rsidP="00A11D09">
            <w:pPr>
              <w:rPr>
                <w:sz w:val="18"/>
                <w:szCs w:val="18"/>
              </w:rPr>
            </w:pPr>
            <w:r>
              <w:rPr>
                <w:sz w:val="18"/>
                <w:szCs w:val="18"/>
              </w:rPr>
              <w:t>Estimated annual gas use</w:t>
            </w:r>
          </w:p>
        </w:tc>
        <w:tc>
          <w:tcPr>
            <w:tcW w:w="3210" w:type="dxa"/>
            <w:tcBorders>
              <w:top w:val="single" w:sz="4" w:space="0" w:color="808080" w:themeColor="background1" w:themeShade="80"/>
              <w:bottom w:val="single" w:sz="4" w:space="0" w:color="808080" w:themeColor="background1" w:themeShade="80"/>
            </w:tcBorders>
            <w:vAlign w:val="center"/>
          </w:tcPr>
          <w:p w14:paraId="44260F3B" w14:textId="0A52358C" w:rsidR="00F360DF" w:rsidRPr="00F360DF" w:rsidRDefault="00311FC6" w:rsidP="00A11D09">
            <w:pPr>
              <w:rPr>
                <w:sz w:val="18"/>
                <w:szCs w:val="18"/>
              </w:rPr>
            </w:pPr>
            <w:r>
              <w:rPr>
                <w:sz w:val="18"/>
                <w:szCs w:val="18"/>
              </w:rPr>
              <w:t>18,466 MJ per year</w:t>
            </w:r>
          </w:p>
        </w:tc>
        <w:tc>
          <w:tcPr>
            <w:tcW w:w="3210" w:type="dxa"/>
            <w:tcBorders>
              <w:top w:val="single" w:sz="4" w:space="0" w:color="808080" w:themeColor="background1" w:themeShade="80"/>
              <w:bottom w:val="single" w:sz="4" w:space="0" w:color="808080" w:themeColor="background1" w:themeShade="80"/>
            </w:tcBorders>
            <w:vAlign w:val="center"/>
          </w:tcPr>
          <w:p w14:paraId="032318D0" w14:textId="49F1943E" w:rsidR="00F360DF" w:rsidRPr="00F360DF" w:rsidRDefault="00311FC6" w:rsidP="00A11D09">
            <w:pPr>
              <w:rPr>
                <w:sz w:val="18"/>
                <w:szCs w:val="18"/>
              </w:rPr>
            </w:pPr>
            <w:r>
              <w:rPr>
                <w:sz w:val="18"/>
                <w:szCs w:val="18"/>
              </w:rPr>
              <w:t>18,190 MJ per year</w:t>
            </w:r>
          </w:p>
        </w:tc>
      </w:tr>
    </w:tbl>
    <w:p w14:paraId="44586C91" w14:textId="77777777" w:rsidR="00F360DF" w:rsidRDefault="00F360DF" w:rsidP="00F360DF"/>
    <w:p w14:paraId="04721227" w14:textId="77777777" w:rsidR="0063209C" w:rsidRDefault="0063209C" w:rsidP="0063209C"/>
    <w:p w14:paraId="5EEE7D19" w14:textId="63FC8056" w:rsidR="0063209C" w:rsidRDefault="0063209C" w:rsidP="0063209C">
      <w:r>
        <w:t>Hot water demand at GWH3 was medium. The existing water heater for this house was made in 1999 but was operating fairly well, so the replacement water heater provided only modest savings (mostly on days of lower hot water demand). The hot water temperature in the old water heater was quite erratic ranging from around 48°C to 58°C, while the new water heater appeared to have an outlet temperature of about 54°C. The clothes washer at this house used hot water with hot water events typically in the range 15 litres to 45 litres. The water heater at this house was moved from the laundry to outside, so there is a discontinuity in the ambient air temperature that the water heater was operating in.</w:t>
      </w:r>
    </w:p>
    <w:p w14:paraId="62E8AA5E" w14:textId="77777777" w:rsidR="001C4BE8" w:rsidRDefault="001C4BE8" w:rsidP="001C4BE8"/>
    <w:p w14:paraId="12DCB79C" w14:textId="77777777" w:rsidR="001C4BE8" w:rsidRDefault="001C4BE8" w:rsidP="001C4BE8"/>
    <w:p w14:paraId="19B6B426" w14:textId="17739E6F" w:rsidR="005F34CC" w:rsidRDefault="005F34CC" w:rsidP="005F34CC">
      <w:pPr>
        <w:jc w:val="center"/>
      </w:pPr>
      <w:r w:rsidRPr="005F34CC">
        <w:rPr>
          <w:noProof/>
          <w:lang w:eastAsia="en-AU"/>
        </w:rPr>
        <w:lastRenderedPageBreak/>
        <w:drawing>
          <wp:inline distT="0" distB="0" distL="0" distR="0" wp14:anchorId="4AF6EEF8" wp14:editId="7D48CD90">
            <wp:extent cx="3569818" cy="2318409"/>
            <wp:effectExtent l="0" t="0" r="0" b="5715"/>
            <wp:docPr id="26" name="Picture 26" descr="The graph shows the daily hot water use (orange line) and daily gas use (columns) of the water heater over the monitoring period. The daily gas use of the water heater before the retrofit is shown in blue and after the retrofit in green." title="GWH3 - Daily gas and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94053" cy="2334149"/>
                    </a:xfrm>
                    <a:prstGeom prst="rect">
                      <a:avLst/>
                    </a:prstGeom>
                    <a:noFill/>
                    <a:ln>
                      <a:noFill/>
                    </a:ln>
                  </pic:spPr>
                </pic:pic>
              </a:graphicData>
            </a:graphic>
          </wp:inline>
        </w:drawing>
      </w:r>
    </w:p>
    <w:p w14:paraId="1A802CB5" w14:textId="77777777" w:rsidR="005F34CC" w:rsidRDefault="005F34CC" w:rsidP="001C4BE8"/>
    <w:p w14:paraId="5F64048B" w14:textId="77777777" w:rsidR="005954B6" w:rsidRDefault="005954B6" w:rsidP="001C4BE8"/>
    <w:p w14:paraId="7A9F8908" w14:textId="584AC9FF" w:rsidR="00E6591D" w:rsidRDefault="00AE19EA" w:rsidP="00AE19EA">
      <w:pPr>
        <w:jc w:val="center"/>
      </w:pPr>
      <w:r w:rsidRPr="00AE19EA">
        <w:rPr>
          <w:noProof/>
          <w:lang w:eastAsia="en-AU"/>
        </w:rPr>
        <w:drawing>
          <wp:inline distT="0" distB="0" distL="0" distR="0" wp14:anchorId="7853EED7" wp14:editId="2C1BCF6F">
            <wp:extent cx="3599078" cy="2400789"/>
            <wp:effectExtent l="0" t="0" r="1905" b="0"/>
            <wp:docPr id="452" name="Picture 452" descr="The graph compares the frequency distribution of daily hot water use before (blue line) and after (orange line) the retrofits. The graphs show the percentage of days in each monitoring period that daily hot water use was in a certain 20 Litre range, from 0 to 20 litres per day up to 480 to 500 Litres per day." title="GWH3 - Frequency distribution of daily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30962" cy="2422057"/>
                    </a:xfrm>
                    <a:prstGeom prst="rect">
                      <a:avLst/>
                    </a:prstGeom>
                    <a:noFill/>
                    <a:ln>
                      <a:noFill/>
                    </a:ln>
                  </pic:spPr>
                </pic:pic>
              </a:graphicData>
            </a:graphic>
          </wp:inline>
        </w:drawing>
      </w:r>
    </w:p>
    <w:p w14:paraId="387C9EE2" w14:textId="77777777" w:rsidR="001C4BE8" w:rsidRDefault="001C4BE8" w:rsidP="001C4BE8"/>
    <w:p w14:paraId="1F0BEC28" w14:textId="77777777" w:rsidR="005954B6" w:rsidRDefault="005954B6" w:rsidP="001C4BE8"/>
    <w:p w14:paraId="031EF35B" w14:textId="5CEF4BE5" w:rsidR="00057854" w:rsidRDefault="005E3C71" w:rsidP="00057854">
      <w:pPr>
        <w:jc w:val="center"/>
      </w:pPr>
      <w:r>
        <w:rPr>
          <w:noProof/>
          <w:lang w:eastAsia="en-AU"/>
        </w:rPr>
        <w:drawing>
          <wp:inline distT="0" distB="0" distL="0" distR="0" wp14:anchorId="19385355" wp14:editId="33FC4F6C">
            <wp:extent cx="3599078" cy="225411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19124" cy="2266665"/>
                    </a:xfrm>
                    <a:prstGeom prst="rect">
                      <a:avLst/>
                    </a:prstGeom>
                    <a:noFill/>
                  </pic:spPr>
                </pic:pic>
              </a:graphicData>
            </a:graphic>
          </wp:inline>
        </w:drawing>
      </w:r>
    </w:p>
    <w:p w14:paraId="29FFD04E" w14:textId="77777777" w:rsidR="00AE19EA" w:rsidRDefault="00AE19EA" w:rsidP="001C4BE8"/>
    <w:p w14:paraId="1B5024DE" w14:textId="4195F394" w:rsidR="00380630" w:rsidRDefault="006E5FD1" w:rsidP="00380630">
      <w:pPr>
        <w:jc w:val="center"/>
      </w:pPr>
      <w:r>
        <w:rPr>
          <w:noProof/>
          <w:lang w:eastAsia="en-AU"/>
        </w:rPr>
        <w:lastRenderedPageBreak/>
        <w:drawing>
          <wp:inline distT="0" distB="0" distL="0" distR="0" wp14:anchorId="21D2DE5F" wp14:editId="1AC74EAF">
            <wp:extent cx="3591763" cy="2344492"/>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5162" cy="2353238"/>
                    </a:xfrm>
                    <a:prstGeom prst="rect">
                      <a:avLst/>
                    </a:prstGeom>
                    <a:noFill/>
                  </pic:spPr>
                </pic:pic>
              </a:graphicData>
            </a:graphic>
          </wp:inline>
        </w:drawing>
      </w:r>
    </w:p>
    <w:p w14:paraId="708A19A7" w14:textId="77777777" w:rsidR="00380630" w:rsidRDefault="00380630" w:rsidP="001C4BE8"/>
    <w:p w14:paraId="6BFC3F04" w14:textId="77777777" w:rsidR="005954B6" w:rsidRDefault="005954B6" w:rsidP="001C4BE8"/>
    <w:p w14:paraId="37CA3A73" w14:textId="6C45F3D6" w:rsidR="000151FA" w:rsidRDefault="00A06315" w:rsidP="000151FA">
      <w:pPr>
        <w:jc w:val="center"/>
      </w:pPr>
      <w:r>
        <w:rPr>
          <w:noProof/>
          <w:lang w:eastAsia="en-AU"/>
        </w:rPr>
        <w:drawing>
          <wp:inline distT="0" distB="0" distL="0" distR="0" wp14:anchorId="3DCEFCAC" wp14:editId="7E939EB2">
            <wp:extent cx="3593989" cy="2425581"/>
            <wp:effectExtent l="0" t="0" r="698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0665" cy="2436835"/>
                    </a:xfrm>
                    <a:prstGeom prst="rect">
                      <a:avLst/>
                    </a:prstGeom>
                    <a:noFill/>
                  </pic:spPr>
                </pic:pic>
              </a:graphicData>
            </a:graphic>
          </wp:inline>
        </w:drawing>
      </w:r>
    </w:p>
    <w:p w14:paraId="3B9168DA" w14:textId="77777777" w:rsidR="00057854" w:rsidRDefault="00057854" w:rsidP="001C4BE8"/>
    <w:p w14:paraId="56C413C3" w14:textId="77777777" w:rsidR="005954B6" w:rsidRDefault="005954B6" w:rsidP="001C4BE8"/>
    <w:p w14:paraId="54AE7A7D" w14:textId="2CEF73D4" w:rsidR="009B3898" w:rsidRDefault="005C5A6C" w:rsidP="009B3898">
      <w:pPr>
        <w:jc w:val="center"/>
      </w:pPr>
      <w:r>
        <w:rPr>
          <w:noProof/>
          <w:lang w:eastAsia="en-AU"/>
        </w:rPr>
        <w:drawing>
          <wp:inline distT="0" distB="0" distL="0" distR="0" wp14:anchorId="58A6518E" wp14:editId="02244D44">
            <wp:extent cx="3593990" cy="238141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9030" cy="2391376"/>
                    </a:xfrm>
                    <a:prstGeom prst="rect">
                      <a:avLst/>
                    </a:prstGeom>
                    <a:noFill/>
                  </pic:spPr>
                </pic:pic>
              </a:graphicData>
            </a:graphic>
          </wp:inline>
        </w:drawing>
      </w:r>
    </w:p>
    <w:p w14:paraId="0311AB49" w14:textId="77777777" w:rsidR="000151FA" w:rsidRDefault="000151FA" w:rsidP="001C4BE8"/>
    <w:p w14:paraId="5BEDD4E5" w14:textId="587A86B0" w:rsidR="00F509A9" w:rsidRDefault="005C5A6C" w:rsidP="00F509A9">
      <w:pPr>
        <w:jc w:val="center"/>
      </w:pPr>
      <w:r>
        <w:rPr>
          <w:noProof/>
          <w:lang w:eastAsia="en-AU"/>
        </w:rPr>
        <w:lastRenderedPageBreak/>
        <w:drawing>
          <wp:inline distT="0" distB="0" distL="0" distR="0" wp14:anchorId="12D75EC7" wp14:editId="72C40104">
            <wp:extent cx="3570136" cy="236308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88650" cy="2375336"/>
                    </a:xfrm>
                    <a:prstGeom prst="rect">
                      <a:avLst/>
                    </a:prstGeom>
                    <a:noFill/>
                  </pic:spPr>
                </pic:pic>
              </a:graphicData>
            </a:graphic>
          </wp:inline>
        </w:drawing>
      </w:r>
    </w:p>
    <w:p w14:paraId="2F708AC4" w14:textId="77777777" w:rsidR="00F509A9" w:rsidRDefault="00F509A9" w:rsidP="001C4BE8"/>
    <w:p w14:paraId="5E52AA6F" w14:textId="77777777" w:rsidR="00C16DDF" w:rsidRDefault="00C16DDF" w:rsidP="001C4BE8"/>
    <w:p w14:paraId="300E9AB0" w14:textId="04F68C34" w:rsidR="005954B6" w:rsidRDefault="00AE7690" w:rsidP="005F379A">
      <w:pPr>
        <w:jc w:val="center"/>
      </w:pPr>
      <w:r w:rsidRPr="00AE7690">
        <w:rPr>
          <w:noProof/>
          <w:lang w:eastAsia="en-AU"/>
        </w:rPr>
        <w:drawing>
          <wp:inline distT="0" distB="0" distL="0" distR="0" wp14:anchorId="1389A992" wp14:editId="69DC8001">
            <wp:extent cx="3584448" cy="2338231"/>
            <wp:effectExtent l="0" t="0" r="0" b="5080"/>
            <wp:docPr id="316" name="Picture 316" descr="The graph is a scatter diagram which plots the daily water heating task against the daily gas use for both the pre-retrofit period (blue dots) and the post-retrofit period (orange dots). Linear lines of best fit are plotted for each data set, and the y-axis intercept of these lines provide an estimate of average daily maintenance rate of the water heaters during the monitoring period." title="GWH3 - Daily water heating task vs gas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5833" cy="2352181"/>
                    </a:xfrm>
                    <a:prstGeom prst="rect">
                      <a:avLst/>
                    </a:prstGeom>
                    <a:noFill/>
                    <a:ln>
                      <a:noFill/>
                    </a:ln>
                  </pic:spPr>
                </pic:pic>
              </a:graphicData>
            </a:graphic>
          </wp:inline>
        </w:drawing>
      </w:r>
    </w:p>
    <w:p w14:paraId="59AA4E04" w14:textId="77777777" w:rsidR="005954B6" w:rsidRDefault="005954B6" w:rsidP="001C4BE8"/>
    <w:p w14:paraId="276D7225" w14:textId="77777777" w:rsidR="005954B6" w:rsidRDefault="005954B6" w:rsidP="001C4BE8"/>
    <w:p w14:paraId="15541532" w14:textId="26E1A2D2" w:rsidR="005F379A" w:rsidRDefault="00664005" w:rsidP="00664005">
      <w:pPr>
        <w:jc w:val="center"/>
      </w:pPr>
      <w:r w:rsidRPr="00664005">
        <w:rPr>
          <w:noProof/>
          <w:lang w:eastAsia="en-AU"/>
        </w:rPr>
        <w:drawing>
          <wp:inline distT="0" distB="0" distL="0" distR="0" wp14:anchorId="4D10616E" wp14:editId="6B2652E9">
            <wp:extent cx="3606394" cy="2339090"/>
            <wp:effectExtent l="0" t="0" r="0" b="4445"/>
            <wp:docPr id="315" name="Picture 315" descr="The graph is a scatter diagram which plots the daily water heating task against the overall efficiency of the water heater for both the pre-retrofit period (blue dots) and the post-retrofit period (orange dots). Logarithmic lines of best fit are plotted for each data set to give an indication of the average efficiency of the water heaters over their operating range during the monitoring period." title="GWH3 - Water heating task vs overall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28433" cy="2353384"/>
                    </a:xfrm>
                    <a:prstGeom prst="rect">
                      <a:avLst/>
                    </a:prstGeom>
                    <a:noFill/>
                    <a:ln>
                      <a:noFill/>
                    </a:ln>
                  </pic:spPr>
                </pic:pic>
              </a:graphicData>
            </a:graphic>
          </wp:inline>
        </w:drawing>
      </w:r>
    </w:p>
    <w:p w14:paraId="74842DE5" w14:textId="77777777" w:rsidR="005F379A" w:rsidRDefault="005F379A" w:rsidP="001C4BE8"/>
    <w:p w14:paraId="10E31647" w14:textId="39CEDDD6" w:rsidR="00695243" w:rsidRDefault="00695243" w:rsidP="001C4BE8">
      <w:r>
        <w:br w:type="page"/>
      </w:r>
    </w:p>
    <w:p w14:paraId="395D81ED" w14:textId="77834589" w:rsidR="001C4BE8" w:rsidRDefault="001C4BE8" w:rsidP="001C4BE8">
      <w:pPr>
        <w:pStyle w:val="Heading2"/>
      </w:pPr>
      <w:bookmarkStart w:id="53" w:name="_Toc468355621"/>
      <w:r>
        <w:lastRenderedPageBreak/>
        <w:t>House GWH4</w:t>
      </w:r>
      <w:bookmarkEnd w:id="53"/>
    </w:p>
    <w:p w14:paraId="1FE81B52" w14:textId="77777777" w:rsidR="001C4BE8" w:rsidRDefault="001C4BE8" w:rsidP="001C4BE8"/>
    <w:p w14:paraId="68B55B72" w14:textId="3EB71184" w:rsidR="00F360DF" w:rsidRDefault="00F360DF" w:rsidP="00F360DF">
      <w:r>
        <w:t xml:space="preserve">Start date: </w:t>
      </w:r>
      <w:r w:rsidR="00D2539C">
        <w:t>16/4/15</w:t>
      </w:r>
    </w:p>
    <w:p w14:paraId="108219E8" w14:textId="5CC76817" w:rsidR="00F360DF" w:rsidRDefault="00F360DF" w:rsidP="00F360DF">
      <w:r>
        <w:t>Retrofit date:</w:t>
      </w:r>
      <w:r w:rsidR="00D2539C">
        <w:t xml:space="preserve"> 20/5/15</w:t>
      </w:r>
    </w:p>
    <w:p w14:paraId="6A288590" w14:textId="73DD8C22" w:rsidR="00F360DF" w:rsidRDefault="00F360DF" w:rsidP="00F360DF">
      <w:r>
        <w:t xml:space="preserve">End date: </w:t>
      </w:r>
      <w:r w:rsidR="00D2539C">
        <w:t>26/6/15</w:t>
      </w:r>
    </w:p>
    <w:p w14:paraId="2F98CC91" w14:textId="77777777" w:rsidR="00F360DF" w:rsidRDefault="00F360DF" w:rsidP="00F360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of gas water heater data at house GWH4"/>
        <w:tblDescription w:val="The table provides a summary of the data for the water heater at house GWH4, before and after the retrofits."/>
      </w:tblPr>
      <w:tblGrid>
        <w:gridCol w:w="3209"/>
        <w:gridCol w:w="3210"/>
        <w:gridCol w:w="3210"/>
      </w:tblGrid>
      <w:tr w:rsidR="00F360DF" w:rsidRPr="00F360DF" w14:paraId="33C7A5AA" w14:textId="77777777" w:rsidTr="00570EBC">
        <w:trPr>
          <w:trHeight w:val="340"/>
        </w:trPr>
        <w:tc>
          <w:tcPr>
            <w:tcW w:w="3209" w:type="dxa"/>
            <w:shd w:val="clear" w:color="auto" w:fill="92D050"/>
            <w:tcMar>
              <w:top w:w="28" w:type="dxa"/>
              <w:bottom w:w="28" w:type="dxa"/>
            </w:tcMar>
          </w:tcPr>
          <w:p w14:paraId="13EC95B2" w14:textId="77777777" w:rsidR="00F360DF" w:rsidRPr="00695243" w:rsidRDefault="00F360DF" w:rsidP="00A11D09">
            <w:pPr>
              <w:rPr>
                <w:b/>
                <w:color w:val="FFFFFF" w:themeColor="background1"/>
                <w:sz w:val="18"/>
                <w:szCs w:val="18"/>
              </w:rPr>
            </w:pPr>
            <w:r w:rsidRPr="00695243">
              <w:rPr>
                <w:b/>
                <w:color w:val="FFFFFF" w:themeColor="background1"/>
                <w:sz w:val="18"/>
                <w:szCs w:val="18"/>
              </w:rPr>
              <w:t>Parameter</w:t>
            </w:r>
          </w:p>
        </w:tc>
        <w:tc>
          <w:tcPr>
            <w:tcW w:w="3210" w:type="dxa"/>
            <w:shd w:val="clear" w:color="auto" w:fill="92D050"/>
            <w:tcMar>
              <w:top w:w="28" w:type="dxa"/>
              <w:bottom w:w="28" w:type="dxa"/>
            </w:tcMar>
          </w:tcPr>
          <w:p w14:paraId="763777EC" w14:textId="77777777" w:rsidR="00F360DF" w:rsidRPr="00695243" w:rsidRDefault="00F360DF" w:rsidP="00A11D09">
            <w:pPr>
              <w:rPr>
                <w:b/>
                <w:color w:val="FFFFFF" w:themeColor="background1"/>
                <w:sz w:val="18"/>
                <w:szCs w:val="18"/>
              </w:rPr>
            </w:pPr>
            <w:r w:rsidRPr="00695243">
              <w:rPr>
                <w:b/>
                <w:color w:val="FFFFFF" w:themeColor="background1"/>
                <w:sz w:val="18"/>
                <w:szCs w:val="18"/>
              </w:rPr>
              <w:t>Before retrofit</w:t>
            </w:r>
          </w:p>
        </w:tc>
        <w:tc>
          <w:tcPr>
            <w:tcW w:w="3210" w:type="dxa"/>
            <w:shd w:val="clear" w:color="auto" w:fill="92D050"/>
            <w:tcMar>
              <w:top w:w="28" w:type="dxa"/>
              <w:bottom w:w="28" w:type="dxa"/>
            </w:tcMar>
          </w:tcPr>
          <w:p w14:paraId="490083A8" w14:textId="77777777" w:rsidR="00F360DF" w:rsidRPr="00695243" w:rsidRDefault="00F360DF" w:rsidP="00A11D09">
            <w:pPr>
              <w:rPr>
                <w:b/>
                <w:color w:val="FFFFFF" w:themeColor="background1"/>
                <w:sz w:val="18"/>
                <w:szCs w:val="18"/>
              </w:rPr>
            </w:pPr>
            <w:r w:rsidRPr="00695243">
              <w:rPr>
                <w:b/>
                <w:color w:val="FFFFFF" w:themeColor="background1"/>
                <w:sz w:val="18"/>
                <w:szCs w:val="18"/>
              </w:rPr>
              <w:t>After retrofit</w:t>
            </w:r>
          </w:p>
        </w:tc>
      </w:tr>
      <w:tr w:rsidR="00F360DF" w:rsidRPr="00F360DF" w14:paraId="7B886921" w14:textId="77777777" w:rsidTr="00570EBC">
        <w:trPr>
          <w:trHeight w:val="340"/>
        </w:trPr>
        <w:tc>
          <w:tcPr>
            <w:tcW w:w="3209" w:type="dxa"/>
            <w:tcBorders>
              <w:bottom w:val="single" w:sz="4" w:space="0" w:color="808080" w:themeColor="background1" w:themeShade="80"/>
            </w:tcBorders>
            <w:tcMar>
              <w:top w:w="28" w:type="dxa"/>
              <w:bottom w:w="28" w:type="dxa"/>
            </w:tcMar>
          </w:tcPr>
          <w:p w14:paraId="0D2B383D" w14:textId="77777777" w:rsidR="00F360DF" w:rsidRPr="00F360DF" w:rsidRDefault="00F360DF" w:rsidP="00A11D09">
            <w:pPr>
              <w:rPr>
                <w:sz w:val="18"/>
                <w:szCs w:val="18"/>
              </w:rPr>
            </w:pPr>
            <w:r w:rsidRPr="00F360DF">
              <w:rPr>
                <w:sz w:val="18"/>
                <w:szCs w:val="18"/>
              </w:rPr>
              <w:t xml:space="preserve">Number of </w:t>
            </w:r>
            <w:r>
              <w:rPr>
                <w:sz w:val="18"/>
                <w:szCs w:val="18"/>
              </w:rPr>
              <w:t>people</w:t>
            </w:r>
          </w:p>
        </w:tc>
        <w:tc>
          <w:tcPr>
            <w:tcW w:w="3210" w:type="dxa"/>
            <w:tcBorders>
              <w:bottom w:val="single" w:sz="4" w:space="0" w:color="808080" w:themeColor="background1" w:themeShade="80"/>
            </w:tcBorders>
            <w:tcMar>
              <w:top w:w="28" w:type="dxa"/>
              <w:bottom w:w="28" w:type="dxa"/>
            </w:tcMar>
          </w:tcPr>
          <w:p w14:paraId="4E192898" w14:textId="15FB0B73" w:rsidR="00F360DF" w:rsidRPr="00F360DF" w:rsidRDefault="008D12F9" w:rsidP="00A11D09">
            <w:pPr>
              <w:rPr>
                <w:sz w:val="18"/>
                <w:szCs w:val="18"/>
              </w:rPr>
            </w:pPr>
            <w:r>
              <w:rPr>
                <w:sz w:val="18"/>
                <w:szCs w:val="18"/>
              </w:rPr>
              <w:t>4 people – 2 adults and 2 children</w:t>
            </w:r>
          </w:p>
        </w:tc>
        <w:tc>
          <w:tcPr>
            <w:tcW w:w="3210" w:type="dxa"/>
            <w:tcBorders>
              <w:bottom w:val="single" w:sz="4" w:space="0" w:color="808080" w:themeColor="background1" w:themeShade="80"/>
            </w:tcBorders>
            <w:tcMar>
              <w:top w:w="28" w:type="dxa"/>
              <w:bottom w:w="28" w:type="dxa"/>
            </w:tcMar>
          </w:tcPr>
          <w:p w14:paraId="36371E0B" w14:textId="06633A56" w:rsidR="00F360DF" w:rsidRPr="00F360DF" w:rsidRDefault="008D12F9" w:rsidP="00A11D09">
            <w:pPr>
              <w:rPr>
                <w:sz w:val="18"/>
                <w:szCs w:val="18"/>
              </w:rPr>
            </w:pPr>
            <w:r>
              <w:rPr>
                <w:sz w:val="18"/>
                <w:szCs w:val="18"/>
              </w:rPr>
              <w:t>4 people – 2 adults and 2 children</w:t>
            </w:r>
          </w:p>
        </w:tc>
      </w:tr>
      <w:tr w:rsidR="00F360DF" w:rsidRPr="00F360DF" w14:paraId="119A646E"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3B360EB9" w14:textId="77777777" w:rsidR="00F360DF" w:rsidRPr="00F360DF" w:rsidRDefault="00F360DF" w:rsidP="00A11D09">
            <w:pPr>
              <w:rPr>
                <w:sz w:val="18"/>
                <w:szCs w:val="18"/>
              </w:rPr>
            </w:pPr>
            <w:r>
              <w:rPr>
                <w:sz w:val="18"/>
                <w:szCs w:val="18"/>
              </w:rPr>
              <w:t>Gas water heater model</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3DFB33D" w14:textId="0B3F4F98" w:rsidR="00F360DF" w:rsidRPr="00F360DF" w:rsidRDefault="008D12F9" w:rsidP="00A11D09">
            <w:pPr>
              <w:rPr>
                <w:sz w:val="18"/>
                <w:szCs w:val="18"/>
              </w:rPr>
            </w:pPr>
            <w:r>
              <w:rPr>
                <w:sz w:val="18"/>
                <w:szCs w:val="18"/>
              </w:rPr>
              <w:t>135 litre gas storage, located outside, 21 years old</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7EBF171" w14:textId="2F83CC2C" w:rsidR="00F360DF" w:rsidRPr="00F360DF" w:rsidRDefault="008D12F9" w:rsidP="00A11D09">
            <w:pPr>
              <w:rPr>
                <w:sz w:val="18"/>
                <w:szCs w:val="18"/>
              </w:rPr>
            </w:pPr>
            <w:r>
              <w:rPr>
                <w:sz w:val="18"/>
                <w:szCs w:val="18"/>
              </w:rPr>
              <w:t>5</w:t>
            </w:r>
            <w:r w:rsidR="004A56E1">
              <w:rPr>
                <w:sz w:val="18"/>
                <w:szCs w:val="18"/>
              </w:rPr>
              <w:t>.1</w:t>
            </w:r>
            <w:r>
              <w:rPr>
                <w:sz w:val="18"/>
                <w:szCs w:val="18"/>
              </w:rPr>
              <w:t>-Star gas storage, located outside</w:t>
            </w:r>
          </w:p>
        </w:tc>
      </w:tr>
      <w:tr w:rsidR="00F360DF" w:rsidRPr="00F360DF" w14:paraId="2C493F4C"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6B0B8469" w14:textId="77777777" w:rsidR="00F360DF" w:rsidRPr="00F360DF" w:rsidRDefault="00F360DF" w:rsidP="00A11D09">
            <w:pPr>
              <w:rPr>
                <w:sz w:val="18"/>
                <w:szCs w:val="18"/>
              </w:rPr>
            </w:pPr>
            <w:r>
              <w:rPr>
                <w:sz w:val="18"/>
                <w:szCs w:val="18"/>
              </w:rPr>
              <w:t>Average daily hot water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3E38FAE" w14:textId="24164C36" w:rsidR="00F360DF" w:rsidRPr="00F360DF" w:rsidRDefault="008D12F9" w:rsidP="00A11D09">
            <w:pPr>
              <w:rPr>
                <w:sz w:val="18"/>
                <w:szCs w:val="18"/>
              </w:rPr>
            </w:pPr>
            <w:r>
              <w:rPr>
                <w:sz w:val="18"/>
                <w:szCs w:val="18"/>
              </w:rPr>
              <w:t>96.5 litres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C0BD077" w14:textId="414A4A7B" w:rsidR="00F360DF" w:rsidRPr="00F360DF" w:rsidRDefault="00F37AA2" w:rsidP="00A11D09">
            <w:pPr>
              <w:rPr>
                <w:sz w:val="18"/>
                <w:szCs w:val="18"/>
              </w:rPr>
            </w:pPr>
            <w:r>
              <w:rPr>
                <w:sz w:val="18"/>
                <w:szCs w:val="18"/>
              </w:rPr>
              <w:t>133.0 litres per day</w:t>
            </w:r>
          </w:p>
        </w:tc>
      </w:tr>
      <w:tr w:rsidR="00F360DF" w:rsidRPr="00F360DF" w14:paraId="6FA3907F"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110E06D3" w14:textId="77777777" w:rsidR="00F360DF" w:rsidRPr="00F360DF" w:rsidRDefault="00F360DF" w:rsidP="00A11D09">
            <w:pPr>
              <w:rPr>
                <w:sz w:val="18"/>
                <w:szCs w:val="18"/>
              </w:rPr>
            </w:pPr>
            <w:r>
              <w:rPr>
                <w:sz w:val="18"/>
                <w:szCs w:val="18"/>
              </w:rPr>
              <w:t>Average cold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622899AD" w14:textId="45461E86" w:rsidR="00F360DF" w:rsidRPr="00F360DF" w:rsidRDefault="00F37AA2" w:rsidP="00A11D09">
            <w:pPr>
              <w:rPr>
                <w:sz w:val="18"/>
                <w:szCs w:val="18"/>
              </w:rPr>
            </w:pPr>
            <w:r>
              <w:rPr>
                <w:sz w:val="18"/>
                <w:szCs w:val="18"/>
              </w:rPr>
              <w:t>16.8</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A9C778F" w14:textId="20FA3973" w:rsidR="00F360DF" w:rsidRPr="00F360DF" w:rsidRDefault="000516A3" w:rsidP="00A11D09">
            <w:pPr>
              <w:rPr>
                <w:sz w:val="18"/>
                <w:szCs w:val="18"/>
              </w:rPr>
            </w:pPr>
            <w:r>
              <w:rPr>
                <w:sz w:val="18"/>
                <w:szCs w:val="18"/>
              </w:rPr>
              <w:t>14.1</w:t>
            </w:r>
            <w:r w:rsidRPr="000516A3">
              <w:rPr>
                <w:sz w:val="18"/>
                <w:szCs w:val="18"/>
                <w:vertAlign w:val="superscript"/>
              </w:rPr>
              <w:t>o</w:t>
            </w:r>
            <w:r>
              <w:rPr>
                <w:sz w:val="18"/>
                <w:szCs w:val="18"/>
              </w:rPr>
              <w:t>C</w:t>
            </w:r>
          </w:p>
        </w:tc>
      </w:tr>
      <w:tr w:rsidR="00F360DF" w:rsidRPr="00F360DF" w14:paraId="67F499E6"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70EB5963" w14:textId="77777777" w:rsidR="00F360DF" w:rsidRPr="00F360DF" w:rsidRDefault="00F360DF" w:rsidP="00A11D09">
            <w:pPr>
              <w:rPr>
                <w:sz w:val="18"/>
                <w:szCs w:val="18"/>
              </w:rPr>
            </w:pPr>
            <w:r>
              <w:rPr>
                <w:sz w:val="18"/>
                <w:szCs w:val="18"/>
              </w:rPr>
              <w:t>Average hot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0FD1118C" w14:textId="072F7B9F" w:rsidR="00F360DF" w:rsidRPr="00F360DF" w:rsidRDefault="00F37AA2" w:rsidP="00A11D09">
            <w:pPr>
              <w:rPr>
                <w:sz w:val="18"/>
                <w:szCs w:val="18"/>
              </w:rPr>
            </w:pPr>
            <w:r>
              <w:rPr>
                <w:sz w:val="18"/>
                <w:szCs w:val="18"/>
              </w:rPr>
              <w:t>67.0</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629ACE98" w14:textId="597620CA" w:rsidR="00F360DF" w:rsidRPr="00F360DF" w:rsidRDefault="00F37AA2" w:rsidP="00A11D09">
            <w:pPr>
              <w:rPr>
                <w:sz w:val="18"/>
                <w:szCs w:val="18"/>
              </w:rPr>
            </w:pPr>
            <w:r>
              <w:rPr>
                <w:sz w:val="18"/>
                <w:szCs w:val="18"/>
              </w:rPr>
              <w:t>55.0</w:t>
            </w:r>
            <w:r w:rsidRPr="00F37AA2">
              <w:rPr>
                <w:sz w:val="18"/>
                <w:szCs w:val="18"/>
                <w:vertAlign w:val="superscript"/>
              </w:rPr>
              <w:t>o</w:t>
            </w:r>
            <w:r>
              <w:rPr>
                <w:sz w:val="18"/>
                <w:szCs w:val="18"/>
              </w:rPr>
              <w:t>C</w:t>
            </w:r>
          </w:p>
        </w:tc>
      </w:tr>
      <w:tr w:rsidR="00237AFE" w:rsidRPr="00F360DF" w14:paraId="237E359F"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72D0ADC4" w14:textId="51B3858F" w:rsidR="00237AFE" w:rsidRDefault="00237AFE" w:rsidP="00A11D09">
            <w:pPr>
              <w:rPr>
                <w:sz w:val="18"/>
                <w:szCs w:val="18"/>
              </w:rPr>
            </w:pPr>
            <w:r>
              <w:rPr>
                <w:sz w:val="18"/>
                <w:szCs w:val="18"/>
              </w:rPr>
              <w:t>Average temperature difference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AA7218D" w14:textId="6F17A12D" w:rsidR="00237AFE" w:rsidRDefault="00237AFE" w:rsidP="00A11D09">
            <w:pPr>
              <w:rPr>
                <w:sz w:val="18"/>
                <w:szCs w:val="18"/>
              </w:rPr>
            </w:pPr>
            <w:r>
              <w:rPr>
                <w:sz w:val="18"/>
                <w:szCs w:val="18"/>
              </w:rPr>
              <w:t>49.7</w:t>
            </w:r>
            <w:r w:rsidRPr="00237AFE">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08BF070D" w14:textId="788F4091" w:rsidR="00237AFE" w:rsidRDefault="00237AFE" w:rsidP="00A11D09">
            <w:pPr>
              <w:rPr>
                <w:sz w:val="18"/>
                <w:szCs w:val="18"/>
              </w:rPr>
            </w:pPr>
            <w:r>
              <w:rPr>
                <w:sz w:val="18"/>
                <w:szCs w:val="18"/>
              </w:rPr>
              <w:t>40.9</w:t>
            </w:r>
            <w:r w:rsidRPr="00237AFE">
              <w:rPr>
                <w:sz w:val="18"/>
                <w:szCs w:val="18"/>
                <w:vertAlign w:val="superscript"/>
              </w:rPr>
              <w:t>o</w:t>
            </w:r>
            <w:r>
              <w:rPr>
                <w:sz w:val="18"/>
                <w:szCs w:val="18"/>
              </w:rPr>
              <w:t>C</w:t>
            </w:r>
          </w:p>
        </w:tc>
      </w:tr>
      <w:tr w:rsidR="00F360DF" w:rsidRPr="00F360DF" w14:paraId="3657BD87"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DC0EFFC" w14:textId="77777777" w:rsidR="00F360DF" w:rsidRPr="00A73D1D" w:rsidRDefault="00F360DF" w:rsidP="00A11D09">
            <w:pPr>
              <w:rPr>
                <w:sz w:val="18"/>
                <w:szCs w:val="18"/>
              </w:rPr>
            </w:pPr>
            <w:r w:rsidRPr="00A73D1D">
              <w:rPr>
                <w:sz w:val="18"/>
                <w:szCs w:val="18"/>
              </w:rPr>
              <w:t>Average daily water heating task</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DC371CF" w14:textId="6CE6CAC9" w:rsidR="00F360DF" w:rsidRPr="00A73D1D" w:rsidRDefault="000516A3" w:rsidP="00A11D09">
            <w:pPr>
              <w:rPr>
                <w:sz w:val="18"/>
                <w:szCs w:val="18"/>
              </w:rPr>
            </w:pPr>
            <w:r w:rsidRPr="00A73D1D">
              <w:rPr>
                <w:sz w:val="18"/>
                <w:szCs w:val="18"/>
              </w:rPr>
              <w:t>20.1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DF1F52E" w14:textId="6B35E481" w:rsidR="00F360DF" w:rsidRPr="00A73D1D" w:rsidRDefault="000516A3" w:rsidP="00A11D09">
            <w:pPr>
              <w:rPr>
                <w:sz w:val="18"/>
                <w:szCs w:val="18"/>
              </w:rPr>
            </w:pPr>
            <w:r w:rsidRPr="00A73D1D">
              <w:rPr>
                <w:sz w:val="18"/>
                <w:szCs w:val="18"/>
              </w:rPr>
              <w:t>22.8 MJ per day</w:t>
            </w:r>
          </w:p>
        </w:tc>
      </w:tr>
      <w:tr w:rsidR="00F360DF" w:rsidRPr="00F360DF" w14:paraId="0932B4DA"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5F0EB962" w14:textId="77777777" w:rsidR="00F360DF" w:rsidRPr="00A73D1D" w:rsidRDefault="00F360DF" w:rsidP="00A11D09">
            <w:pPr>
              <w:rPr>
                <w:sz w:val="18"/>
                <w:szCs w:val="18"/>
              </w:rPr>
            </w:pPr>
            <w:r w:rsidRPr="00A73D1D">
              <w:rPr>
                <w:sz w:val="18"/>
                <w:szCs w:val="18"/>
              </w:rPr>
              <w:t>Average daily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2EAE088" w14:textId="7BE50544" w:rsidR="00F360DF" w:rsidRPr="00A73D1D" w:rsidRDefault="00254662" w:rsidP="00A11D09">
            <w:pPr>
              <w:rPr>
                <w:sz w:val="18"/>
                <w:szCs w:val="18"/>
              </w:rPr>
            </w:pPr>
            <w:r w:rsidRPr="00A73D1D">
              <w:rPr>
                <w:sz w:val="18"/>
                <w:szCs w:val="18"/>
              </w:rPr>
              <w:t>56.4</w:t>
            </w:r>
            <w:r w:rsidR="009536DE" w:rsidRPr="00A73D1D">
              <w:rPr>
                <w:sz w:val="18"/>
                <w:szCs w:val="18"/>
              </w:rPr>
              <w:t xml:space="preserve">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17B4ABE2" w14:textId="195FAAED" w:rsidR="00F360DF" w:rsidRPr="00A73D1D" w:rsidRDefault="00254662" w:rsidP="00A11D09">
            <w:pPr>
              <w:rPr>
                <w:sz w:val="18"/>
                <w:szCs w:val="18"/>
              </w:rPr>
            </w:pPr>
            <w:r w:rsidRPr="00A73D1D">
              <w:rPr>
                <w:sz w:val="18"/>
                <w:szCs w:val="18"/>
              </w:rPr>
              <w:t>44.4</w:t>
            </w:r>
            <w:r w:rsidR="009536DE" w:rsidRPr="00A73D1D">
              <w:rPr>
                <w:sz w:val="18"/>
                <w:szCs w:val="18"/>
              </w:rPr>
              <w:t xml:space="preserve"> MJ per day</w:t>
            </w:r>
          </w:p>
        </w:tc>
      </w:tr>
      <w:tr w:rsidR="00254662" w:rsidRPr="00F360DF" w14:paraId="3893FA21"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F49A9D9" w14:textId="2BB77A10" w:rsidR="00254662" w:rsidRPr="00A73D1D" w:rsidRDefault="00254662" w:rsidP="00254662">
            <w:pPr>
              <w:rPr>
                <w:sz w:val="18"/>
                <w:szCs w:val="18"/>
              </w:rPr>
            </w:pPr>
            <w:r w:rsidRPr="00A73D1D">
              <w:rPr>
                <w:sz w:val="18"/>
                <w:szCs w:val="18"/>
              </w:rPr>
              <w:t>Average daily gas pilot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3805AB8C" w14:textId="35D3EAA5" w:rsidR="00254662" w:rsidRPr="00A73D1D" w:rsidRDefault="00254662" w:rsidP="00254662">
            <w:pPr>
              <w:rPr>
                <w:sz w:val="18"/>
                <w:szCs w:val="18"/>
              </w:rPr>
            </w:pPr>
            <w:r w:rsidRPr="00A73D1D">
              <w:rPr>
                <w:sz w:val="18"/>
                <w:szCs w:val="18"/>
              </w:rPr>
              <w:t>25.9</w:t>
            </w:r>
            <w:r w:rsidR="009536DE" w:rsidRPr="00A73D1D">
              <w:rPr>
                <w:sz w:val="18"/>
                <w:szCs w:val="18"/>
              </w:rPr>
              <w:t xml:space="preserve">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C92D8CC" w14:textId="7BA31B78" w:rsidR="00254662" w:rsidRPr="00A73D1D" w:rsidRDefault="00254662" w:rsidP="00254662">
            <w:pPr>
              <w:rPr>
                <w:sz w:val="18"/>
                <w:szCs w:val="18"/>
              </w:rPr>
            </w:pPr>
            <w:r w:rsidRPr="00A73D1D">
              <w:rPr>
                <w:sz w:val="18"/>
                <w:szCs w:val="18"/>
              </w:rPr>
              <w:t>7.3</w:t>
            </w:r>
            <w:r w:rsidR="009536DE" w:rsidRPr="00A73D1D">
              <w:rPr>
                <w:sz w:val="18"/>
                <w:szCs w:val="18"/>
              </w:rPr>
              <w:t xml:space="preserve"> MJ per day</w:t>
            </w:r>
          </w:p>
        </w:tc>
      </w:tr>
      <w:tr w:rsidR="00254662" w:rsidRPr="00F360DF" w14:paraId="0C949CAE"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28186185" w14:textId="5AAE943B" w:rsidR="00254662" w:rsidRPr="00A73D1D" w:rsidRDefault="00254662" w:rsidP="00254662">
            <w:pPr>
              <w:rPr>
                <w:sz w:val="18"/>
                <w:szCs w:val="18"/>
              </w:rPr>
            </w:pPr>
            <w:r w:rsidRPr="00A73D1D">
              <w:rPr>
                <w:sz w:val="18"/>
                <w:szCs w:val="18"/>
              </w:rPr>
              <w:t>Average daily water heating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4A61F51F" w14:textId="3574B0BE" w:rsidR="00254662" w:rsidRPr="00A73D1D" w:rsidRDefault="00254662" w:rsidP="00254662">
            <w:pPr>
              <w:rPr>
                <w:sz w:val="18"/>
                <w:szCs w:val="18"/>
              </w:rPr>
            </w:pPr>
            <w:r w:rsidRPr="00A73D1D">
              <w:rPr>
                <w:sz w:val="18"/>
                <w:szCs w:val="18"/>
              </w:rPr>
              <w:t>30.5</w:t>
            </w:r>
            <w:r w:rsidR="009536DE" w:rsidRPr="00A73D1D">
              <w:rPr>
                <w:sz w:val="18"/>
                <w:szCs w:val="18"/>
              </w:rPr>
              <w:t xml:space="preserve">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B057CE1" w14:textId="03F87512" w:rsidR="00254662" w:rsidRPr="00A73D1D" w:rsidRDefault="00254662" w:rsidP="00254662">
            <w:pPr>
              <w:rPr>
                <w:sz w:val="18"/>
                <w:szCs w:val="18"/>
              </w:rPr>
            </w:pPr>
            <w:r w:rsidRPr="00A73D1D">
              <w:rPr>
                <w:sz w:val="18"/>
                <w:szCs w:val="18"/>
              </w:rPr>
              <w:t>37.2</w:t>
            </w:r>
            <w:r w:rsidR="009536DE" w:rsidRPr="00A73D1D">
              <w:rPr>
                <w:sz w:val="18"/>
                <w:szCs w:val="18"/>
              </w:rPr>
              <w:t xml:space="preserve"> MJ per day</w:t>
            </w:r>
          </w:p>
        </w:tc>
      </w:tr>
      <w:tr w:rsidR="00F360DF" w:rsidRPr="00F360DF" w14:paraId="3E17B74D" w14:textId="77777777" w:rsidTr="00570EB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tcPr>
          <w:p w14:paraId="7950C810" w14:textId="77777777" w:rsidR="00F360DF" w:rsidRDefault="00F360DF" w:rsidP="00A11D09">
            <w:pPr>
              <w:rPr>
                <w:sz w:val="18"/>
                <w:szCs w:val="18"/>
              </w:rPr>
            </w:pPr>
            <w:r>
              <w:rPr>
                <w:sz w:val="18"/>
                <w:szCs w:val="18"/>
              </w:rPr>
              <w:t>Estimated annual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2B1808D9" w14:textId="7D8833EC" w:rsidR="00F360DF" w:rsidRPr="00F360DF" w:rsidRDefault="00311FC6" w:rsidP="00A11D09">
            <w:pPr>
              <w:rPr>
                <w:sz w:val="18"/>
                <w:szCs w:val="18"/>
              </w:rPr>
            </w:pPr>
            <w:r>
              <w:rPr>
                <w:sz w:val="18"/>
                <w:szCs w:val="18"/>
              </w:rPr>
              <w:t>20,404 MJ per year</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tcPr>
          <w:p w14:paraId="54182A33" w14:textId="2DA39E27" w:rsidR="00F360DF" w:rsidRPr="00F360DF" w:rsidRDefault="00311FC6" w:rsidP="00A11D09">
            <w:pPr>
              <w:rPr>
                <w:sz w:val="18"/>
                <w:szCs w:val="18"/>
              </w:rPr>
            </w:pPr>
            <w:r>
              <w:rPr>
                <w:sz w:val="18"/>
                <w:szCs w:val="18"/>
              </w:rPr>
              <w:t>14,748 MJ per year</w:t>
            </w:r>
          </w:p>
        </w:tc>
      </w:tr>
    </w:tbl>
    <w:p w14:paraId="2EDFD778" w14:textId="77777777" w:rsidR="00F360DF" w:rsidRDefault="00F360DF" w:rsidP="00F360DF"/>
    <w:p w14:paraId="76307253" w14:textId="77777777" w:rsidR="002A50B4" w:rsidRDefault="002A50B4" w:rsidP="002A50B4"/>
    <w:p w14:paraId="6AD98367" w14:textId="170050FA" w:rsidR="002A50B4" w:rsidRDefault="002A50B4" w:rsidP="002A50B4">
      <w:r>
        <w:t>Hot water demand at this house was fairly low, and below average for a four person household. The existing water heater for this house was made in 1995 and was not operating all that well, so the replacement water he</w:t>
      </w:r>
      <w:r w:rsidR="004B6A6A">
        <w:t>ater provided good savings. The</w:t>
      </w:r>
      <w:r>
        <w:t xml:space="preserve"> water data logger at this house failed, so only limited results are available, and the analysis of water use is based on the readings taken at the start and end of the monitoring period, and when the water heater was replaced. The hot water temperature in the old water heater was quite erratic ranging from around 60°C to 70°C while the new water heater appeared to have an outlet temperature of about 55°C, although these are only estimates as temperatures were hard to estimate without water flow data.</w:t>
      </w:r>
    </w:p>
    <w:p w14:paraId="020F8366" w14:textId="77777777" w:rsidR="001C4BE8" w:rsidRDefault="001C4BE8" w:rsidP="001C4BE8"/>
    <w:p w14:paraId="28307F74" w14:textId="77777777" w:rsidR="001C4BE8" w:rsidRDefault="001C4BE8" w:rsidP="001C4BE8"/>
    <w:p w14:paraId="630ED1E7" w14:textId="5BDD53DF" w:rsidR="005F34CC" w:rsidRDefault="00482CE8" w:rsidP="005F34CC">
      <w:pPr>
        <w:jc w:val="center"/>
      </w:pPr>
      <w:r w:rsidRPr="00482CE8">
        <w:rPr>
          <w:noProof/>
          <w:lang w:eastAsia="en-AU"/>
        </w:rPr>
        <w:drawing>
          <wp:inline distT="0" distB="0" distL="0" distR="0" wp14:anchorId="2D220B66" wp14:editId="6A4F5C44">
            <wp:extent cx="3591764" cy="2349303"/>
            <wp:effectExtent l="0" t="0" r="8890" b="0"/>
            <wp:docPr id="27" name="Picture 27" descr="The graph shows the daily gas use (columns) of the water heater over the monitoring period. The daily gas use of the water heater before the retrofit is shown in blue and after the retrofit in green. There was no daily hot water use data available for this house, due to the failure of the water meter." title="GWH4 - Daily gas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12934" cy="2363150"/>
                    </a:xfrm>
                    <a:prstGeom prst="rect">
                      <a:avLst/>
                    </a:prstGeom>
                    <a:noFill/>
                    <a:ln>
                      <a:noFill/>
                    </a:ln>
                  </pic:spPr>
                </pic:pic>
              </a:graphicData>
            </a:graphic>
          </wp:inline>
        </w:drawing>
      </w:r>
    </w:p>
    <w:p w14:paraId="433550B5" w14:textId="1B4DA99E" w:rsidR="00903B1F" w:rsidRDefault="007D7BF0" w:rsidP="00903B1F">
      <w:pPr>
        <w:jc w:val="center"/>
      </w:pPr>
      <w:r>
        <w:rPr>
          <w:noProof/>
          <w:lang w:eastAsia="en-AU"/>
        </w:rPr>
        <w:lastRenderedPageBreak/>
        <w:drawing>
          <wp:inline distT="0" distB="0" distL="0" distR="0" wp14:anchorId="07028D1C" wp14:editId="756116A3">
            <wp:extent cx="3586038" cy="2412397"/>
            <wp:effectExtent l="0" t="0" r="0" b="698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4523" cy="2424832"/>
                    </a:xfrm>
                    <a:prstGeom prst="rect">
                      <a:avLst/>
                    </a:prstGeom>
                    <a:noFill/>
                  </pic:spPr>
                </pic:pic>
              </a:graphicData>
            </a:graphic>
          </wp:inline>
        </w:drawing>
      </w:r>
    </w:p>
    <w:p w14:paraId="178F8D8C" w14:textId="77777777" w:rsidR="00903B1F" w:rsidRDefault="00903B1F" w:rsidP="001C4BE8"/>
    <w:p w14:paraId="51B342CE" w14:textId="77777777" w:rsidR="004B6A6A" w:rsidRDefault="004B6A6A" w:rsidP="001C4BE8"/>
    <w:p w14:paraId="3E67FE46" w14:textId="2F410D6A" w:rsidR="001C4BE8" w:rsidRDefault="001C4BE8" w:rsidP="001C4BE8">
      <w:pPr>
        <w:pStyle w:val="Heading2"/>
      </w:pPr>
      <w:bookmarkStart w:id="54" w:name="_Toc468355622"/>
      <w:r>
        <w:t>House GWH5</w:t>
      </w:r>
      <w:bookmarkEnd w:id="54"/>
    </w:p>
    <w:p w14:paraId="09A506F7" w14:textId="77777777" w:rsidR="001C4BE8" w:rsidRDefault="001C4BE8" w:rsidP="001C4BE8"/>
    <w:p w14:paraId="48D861CB" w14:textId="2C6FC420" w:rsidR="00F360DF" w:rsidRDefault="00F360DF" w:rsidP="00F360DF">
      <w:r>
        <w:t xml:space="preserve">Start date: </w:t>
      </w:r>
      <w:r w:rsidR="00D2539C">
        <w:t>16/4/15</w:t>
      </w:r>
    </w:p>
    <w:p w14:paraId="302C745A" w14:textId="21A8AFAA" w:rsidR="00F360DF" w:rsidRDefault="00F360DF" w:rsidP="00F360DF">
      <w:r>
        <w:t>Retrofit date:</w:t>
      </w:r>
      <w:r w:rsidR="00D2539C">
        <w:t xml:space="preserve"> 29/5/15</w:t>
      </w:r>
    </w:p>
    <w:p w14:paraId="34786A33" w14:textId="57CB9179" w:rsidR="00F360DF" w:rsidRDefault="00F360DF" w:rsidP="00F360DF">
      <w:r>
        <w:t xml:space="preserve">End date: </w:t>
      </w:r>
      <w:r w:rsidR="00D2539C">
        <w:t>30/6/15</w:t>
      </w:r>
    </w:p>
    <w:p w14:paraId="0A8F07A3" w14:textId="77777777" w:rsidR="00F360DF" w:rsidRDefault="00F360DF" w:rsidP="00F360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of gas water heater data at house GWH5"/>
        <w:tblDescription w:val="The table provides a summary of the data for the water heater at house GWH5, before and after the retrofits."/>
      </w:tblPr>
      <w:tblGrid>
        <w:gridCol w:w="3209"/>
        <w:gridCol w:w="3210"/>
        <w:gridCol w:w="3210"/>
      </w:tblGrid>
      <w:tr w:rsidR="00F360DF" w:rsidRPr="00F360DF" w14:paraId="55EB083B" w14:textId="77777777" w:rsidTr="007412A1">
        <w:trPr>
          <w:trHeight w:val="340"/>
        </w:trPr>
        <w:tc>
          <w:tcPr>
            <w:tcW w:w="3209" w:type="dxa"/>
            <w:shd w:val="clear" w:color="auto" w:fill="92D050"/>
            <w:tcMar>
              <w:top w:w="28" w:type="dxa"/>
              <w:bottom w:w="28" w:type="dxa"/>
            </w:tcMar>
            <w:vAlign w:val="center"/>
          </w:tcPr>
          <w:p w14:paraId="2C24BB47" w14:textId="77777777" w:rsidR="00F360DF" w:rsidRPr="000101A9" w:rsidRDefault="00F360DF" w:rsidP="00A11D09">
            <w:pPr>
              <w:rPr>
                <w:b/>
                <w:color w:val="FFFFFF" w:themeColor="background1"/>
                <w:sz w:val="18"/>
                <w:szCs w:val="18"/>
              </w:rPr>
            </w:pPr>
            <w:r w:rsidRPr="000101A9">
              <w:rPr>
                <w:b/>
                <w:color w:val="FFFFFF" w:themeColor="background1"/>
                <w:sz w:val="18"/>
                <w:szCs w:val="18"/>
              </w:rPr>
              <w:t>Parameter</w:t>
            </w:r>
          </w:p>
        </w:tc>
        <w:tc>
          <w:tcPr>
            <w:tcW w:w="3210" w:type="dxa"/>
            <w:shd w:val="clear" w:color="auto" w:fill="92D050"/>
            <w:tcMar>
              <w:top w:w="28" w:type="dxa"/>
              <w:bottom w:w="28" w:type="dxa"/>
            </w:tcMar>
            <w:vAlign w:val="center"/>
          </w:tcPr>
          <w:p w14:paraId="18315C13" w14:textId="77777777" w:rsidR="00F360DF" w:rsidRPr="000101A9" w:rsidRDefault="00F360DF" w:rsidP="00A11D09">
            <w:pPr>
              <w:rPr>
                <w:b/>
                <w:color w:val="FFFFFF" w:themeColor="background1"/>
                <w:sz w:val="18"/>
                <w:szCs w:val="18"/>
              </w:rPr>
            </w:pPr>
            <w:r w:rsidRPr="000101A9">
              <w:rPr>
                <w:b/>
                <w:color w:val="FFFFFF" w:themeColor="background1"/>
                <w:sz w:val="18"/>
                <w:szCs w:val="18"/>
              </w:rPr>
              <w:t>Before retrofit</w:t>
            </w:r>
          </w:p>
        </w:tc>
        <w:tc>
          <w:tcPr>
            <w:tcW w:w="3210" w:type="dxa"/>
            <w:shd w:val="clear" w:color="auto" w:fill="92D050"/>
            <w:tcMar>
              <w:top w:w="28" w:type="dxa"/>
              <w:bottom w:w="28" w:type="dxa"/>
            </w:tcMar>
            <w:vAlign w:val="center"/>
          </w:tcPr>
          <w:p w14:paraId="38A6111B" w14:textId="77777777" w:rsidR="00F360DF" w:rsidRPr="000101A9" w:rsidRDefault="00F360DF" w:rsidP="00A11D09">
            <w:pPr>
              <w:rPr>
                <w:b/>
                <w:color w:val="FFFFFF" w:themeColor="background1"/>
                <w:sz w:val="18"/>
                <w:szCs w:val="18"/>
              </w:rPr>
            </w:pPr>
            <w:r w:rsidRPr="000101A9">
              <w:rPr>
                <w:b/>
                <w:color w:val="FFFFFF" w:themeColor="background1"/>
                <w:sz w:val="18"/>
                <w:szCs w:val="18"/>
              </w:rPr>
              <w:t>After retrofit</w:t>
            </w:r>
          </w:p>
        </w:tc>
      </w:tr>
      <w:tr w:rsidR="00F360DF" w:rsidRPr="00F360DF" w14:paraId="782A61EE" w14:textId="77777777" w:rsidTr="007412A1">
        <w:trPr>
          <w:trHeight w:val="340"/>
        </w:trPr>
        <w:tc>
          <w:tcPr>
            <w:tcW w:w="3209" w:type="dxa"/>
            <w:tcBorders>
              <w:bottom w:val="single" w:sz="4" w:space="0" w:color="808080" w:themeColor="background1" w:themeShade="80"/>
            </w:tcBorders>
            <w:tcMar>
              <w:top w:w="28" w:type="dxa"/>
              <w:bottom w:w="28" w:type="dxa"/>
            </w:tcMar>
            <w:vAlign w:val="center"/>
          </w:tcPr>
          <w:p w14:paraId="34A7ADF4" w14:textId="77777777" w:rsidR="00F360DF" w:rsidRPr="00F360DF" w:rsidRDefault="00F360DF" w:rsidP="00A11D09">
            <w:pPr>
              <w:rPr>
                <w:sz w:val="18"/>
                <w:szCs w:val="18"/>
              </w:rPr>
            </w:pPr>
            <w:r w:rsidRPr="00F360DF">
              <w:rPr>
                <w:sz w:val="18"/>
                <w:szCs w:val="18"/>
              </w:rPr>
              <w:t xml:space="preserve">Number of </w:t>
            </w:r>
            <w:r>
              <w:rPr>
                <w:sz w:val="18"/>
                <w:szCs w:val="18"/>
              </w:rPr>
              <w:t>people</w:t>
            </w:r>
          </w:p>
        </w:tc>
        <w:tc>
          <w:tcPr>
            <w:tcW w:w="3210" w:type="dxa"/>
            <w:tcBorders>
              <w:bottom w:val="single" w:sz="4" w:space="0" w:color="808080" w:themeColor="background1" w:themeShade="80"/>
            </w:tcBorders>
            <w:tcMar>
              <w:top w:w="28" w:type="dxa"/>
              <w:bottom w:w="28" w:type="dxa"/>
            </w:tcMar>
            <w:vAlign w:val="center"/>
          </w:tcPr>
          <w:p w14:paraId="1FC94069" w14:textId="4BF2182F" w:rsidR="00F360DF" w:rsidRPr="00F360DF" w:rsidRDefault="006677B6" w:rsidP="00A11D09">
            <w:pPr>
              <w:rPr>
                <w:sz w:val="18"/>
                <w:szCs w:val="18"/>
              </w:rPr>
            </w:pPr>
            <w:r>
              <w:rPr>
                <w:sz w:val="18"/>
                <w:szCs w:val="18"/>
              </w:rPr>
              <w:t>3 people – 1 adult and 2 children</w:t>
            </w:r>
          </w:p>
        </w:tc>
        <w:tc>
          <w:tcPr>
            <w:tcW w:w="3210" w:type="dxa"/>
            <w:tcBorders>
              <w:bottom w:val="single" w:sz="4" w:space="0" w:color="808080" w:themeColor="background1" w:themeShade="80"/>
            </w:tcBorders>
            <w:tcMar>
              <w:top w:w="28" w:type="dxa"/>
              <w:bottom w:w="28" w:type="dxa"/>
            </w:tcMar>
            <w:vAlign w:val="center"/>
          </w:tcPr>
          <w:p w14:paraId="06B8BCA9" w14:textId="26DFAA23" w:rsidR="00F360DF" w:rsidRPr="00F360DF" w:rsidRDefault="006677B6" w:rsidP="00A11D09">
            <w:pPr>
              <w:rPr>
                <w:sz w:val="18"/>
                <w:szCs w:val="18"/>
              </w:rPr>
            </w:pPr>
            <w:r>
              <w:rPr>
                <w:sz w:val="18"/>
                <w:szCs w:val="18"/>
              </w:rPr>
              <w:t>3 people – 1 adult and 2 children</w:t>
            </w:r>
          </w:p>
        </w:tc>
      </w:tr>
      <w:tr w:rsidR="00F360DF" w:rsidRPr="00F360DF" w14:paraId="182932D1"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CFBCCB1" w14:textId="77777777" w:rsidR="00F360DF" w:rsidRPr="00F360DF" w:rsidRDefault="00F360DF" w:rsidP="00A11D09">
            <w:pPr>
              <w:rPr>
                <w:sz w:val="18"/>
                <w:szCs w:val="18"/>
              </w:rPr>
            </w:pPr>
            <w:r>
              <w:rPr>
                <w:sz w:val="18"/>
                <w:szCs w:val="18"/>
              </w:rPr>
              <w:t>Gas water heater model</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2E86510" w14:textId="52D4EC3A" w:rsidR="00F360DF" w:rsidRPr="00F360DF" w:rsidRDefault="006677B6" w:rsidP="00A11D09">
            <w:pPr>
              <w:rPr>
                <w:sz w:val="18"/>
                <w:szCs w:val="18"/>
              </w:rPr>
            </w:pPr>
            <w:r>
              <w:rPr>
                <w:sz w:val="18"/>
                <w:szCs w:val="18"/>
              </w:rPr>
              <w:t xml:space="preserve">135 litre, </w:t>
            </w:r>
            <w:r w:rsidR="008B7F4E">
              <w:rPr>
                <w:sz w:val="18"/>
                <w:szCs w:val="18"/>
              </w:rPr>
              <w:t xml:space="preserve">2-Star </w:t>
            </w:r>
            <w:r>
              <w:rPr>
                <w:sz w:val="18"/>
                <w:szCs w:val="18"/>
              </w:rPr>
              <w:t>gas storage, located inside, 16 years old</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879EA96" w14:textId="7E7F9BFC" w:rsidR="00F360DF" w:rsidRPr="00F360DF" w:rsidRDefault="006677B6" w:rsidP="00A11D09">
            <w:pPr>
              <w:rPr>
                <w:sz w:val="18"/>
                <w:szCs w:val="18"/>
              </w:rPr>
            </w:pPr>
            <w:r>
              <w:rPr>
                <w:sz w:val="18"/>
                <w:szCs w:val="18"/>
              </w:rPr>
              <w:t>6</w:t>
            </w:r>
            <w:r w:rsidR="007412A1">
              <w:rPr>
                <w:sz w:val="18"/>
                <w:szCs w:val="18"/>
              </w:rPr>
              <w:t>.1</w:t>
            </w:r>
            <w:r>
              <w:rPr>
                <w:sz w:val="18"/>
                <w:szCs w:val="18"/>
              </w:rPr>
              <w:t>-Star gas instantaneous, located outside</w:t>
            </w:r>
          </w:p>
        </w:tc>
      </w:tr>
      <w:tr w:rsidR="00F360DF" w:rsidRPr="00F360DF" w14:paraId="23241810"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F8F49D9" w14:textId="77777777" w:rsidR="00F360DF" w:rsidRPr="00F360DF" w:rsidRDefault="00F360DF" w:rsidP="00A11D09">
            <w:pPr>
              <w:rPr>
                <w:sz w:val="18"/>
                <w:szCs w:val="18"/>
              </w:rPr>
            </w:pPr>
            <w:r>
              <w:rPr>
                <w:sz w:val="18"/>
                <w:szCs w:val="18"/>
              </w:rPr>
              <w:t>Average daily hot water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7110670" w14:textId="15CE2F02" w:rsidR="00F360DF" w:rsidRPr="00F360DF" w:rsidRDefault="006677B6" w:rsidP="00A11D09">
            <w:pPr>
              <w:rPr>
                <w:sz w:val="18"/>
                <w:szCs w:val="18"/>
              </w:rPr>
            </w:pPr>
            <w:r>
              <w:rPr>
                <w:sz w:val="18"/>
                <w:szCs w:val="18"/>
              </w:rPr>
              <w:t>73.6 litre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2330D33A" w14:textId="394269E8" w:rsidR="00F360DF" w:rsidRPr="00F360DF" w:rsidRDefault="00F37AA2" w:rsidP="00A11D09">
            <w:pPr>
              <w:rPr>
                <w:sz w:val="18"/>
                <w:szCs w:val="18"/>
              </w:rPr>
            </w:pPr>
            <w:r>
              <w:rPr>
                <w:sz w:val="18"/>
                <w:szCs w:val="18"/>
              </w:rPr>
              <w:t>112.3 litres per day</w:t>
            </w:r>
          </w:p>
        </w:tc>
      </w:tr>
      <w:tr w:rsidR="00F360DF" w:rsidRPr="00F360DF" w14:paraId="7BD38E9D"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ABBD5EF" w14:textId="77777777" w:rsidR="00F360DF" w:rsidRPr="00F360DF" w:rsidRDefault="00F360DF" w:rsidP="00A11D09">
            <w:pPr>
              <w:rPr>
                <w:sz w:val="18"/>
                <w:szCs w:val="18"/>
              </w:rPr>
            </w:pPr>
            <w:r>
              <w:rPr>
                <w:sz w:val="18"/>
                <w:szCs w:val="18"/>
              </w:rPr>
              <w:t>Average cold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30B0D89" w14:textId="029561C8" w:rsidR="00F360DF" w:rsidRPr="00F360DF" w:rsidRDefault="00F37AA2" w:rsidP="00A11D09">
            <w:pPr>
              <w:rPr>
                <w:sz w:val="18"/>
                <w:szCs w:val="18"/>
              </w:rPr>
            </w:pPr>
            <w:r>
              <w:rPr>
                <w:sz w:val="18"/>
                <w:szCs w:val="18"/>
              </w:rPr>
              <w:t>16.8</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A132732" w14:textId="32A55622" w:rsidR="00F360DF" w:rsidRPr="00F360DF" w:rsidRDefault="000516A3" w:rsidP="00A11D09">
            <w:pPr>
              <w:rPr>
                <w:sz w:val="18"/>
                <w:szCs w:val="18"/>
              </w:rPr>
            </w:pPr>
            <w:r>
              <w:rPr>
                <w:sz w:val="18"/>
                <w:szCs w:val="18"/>
              </w:rPr>
              <w:t>13.4</w:t>
            </w:r>
            <w:r w:rsidRPr="000516A3">
              <w:rPr>
                <w:sz w:val="18"/>
                <w:szCs w:val="18"/>
                <w:vertAlign w:val="superscript"/>
              </w:rPr>
              <w:t>o</w:t>
            </w:r>
            <w:r>
              <w:rPr>
                <w:sz w:val="18"/>
                <w:szCs w:val="18"/>
              </w:rPr>
              <w:t>C</w:t>
            </w:r>
          </w:p>
        </w:tc>
      </w:tr>
      <w:tr w:rsidR="00F360DF" w:rsidRPr="00F360DF" w14:paraId="3C035978"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E131AFC" w14:textId="77777777" w:rsidR="00F360DF" w:rsidRPr="00F360DF" w:rsidRDefault="00F360DF" w:rsidP="00A11D09">
            <w:pPr>
              <w:rPr>
                <w:sz w:val="18"/>
                <w:szCs w:val="18"/>
              </w:rPr>
            </w:pPr>
            <w:r>
              <w:rPr>
                <w:sz w:val="18"/>
                <w:szCs w:val="18"/>
              </w:rPr>
              <w:t>Average hot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DFF42CA" w14:textId="20F38B2B" w:rsidR="00F360DF" w:rsidRPr="00F360DF" w:rsidRDefault="00F37AA2" w:rsidP="00A11D09">
            <w:pPr>
              <w:rPr>
                <w:sz w:val="18"/>
                <w:szCs w:val="18"/>
              </w:rPr>
            </w:pPr>
            <w:r>
              <w:rPr>
                <w:sz w:val="18"/>
                <w:szCs w:val="18"/>
              </w:rPr>
              <w:t>48.0</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4B201FF" w14:textId="58C5A137" w:rsidR="00F360DF" w:rsidRPr="00F360DF" w:rsidRDefault="00F37AA2" w:rsidP="00A11D09">
            <w:pPr>
              <w:rPr>
                <w:sz w:val="18"/>
                <w:szCs w:val="18"/>
              </w:rPr>
            </w:pPr>
            <w:r>
              <w:rPr>
                <w:sz w:val="18"/>
                <w:szCs w:val="18"/>
              </w:rPr>
              <w:t>45.7</w:t>
            </w:r>
            <w:r w:rsidRPr="00F37AA2">
              <w:rPr>
                <w:sz w:val="18"/>
                <w:szCs w:val="18"/>
                <w:vertAlign w:val="superscript"/>
              </w:rPr>
              <w:t>o</w:t>
            </w:r>
            <w:r>
              <w:rPr>
                <w:sz w:val="18"/>
                <w:szCs w:val="18"/>
              </w:rPr>
              <w:t>C</w:t>
            </w:r>
          </w:p>
        </w:tc>
      </w:tr>
      <w:tr w:rsidR="00B11D20" w:rsidRPr="00F360DF" w14:paraId="30C79D4F"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BEA9CA1" w14:textId="34712DC1" w:rsidR="00B11D20" w:rsidRDefault="00B11D20" w:rsidP="00A11D09">
            <w:pPr>
              <w:rPr>
                <w:sz w:val="18"/>
                <w:szCs w:val="18"/>
              </w:rPr>
            </w:pPr>
            <w:r>
              <w:rPr>
                <w:sz w:val="18"/>
                <w:szCs w:val="18"/>
              </w:rPr>
              <w:t>Average temperature difference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287825D" w14:textId="4F510FD4" w:rsidR="00B11D20" w:rsidRDefault="00237AFE" w:rsidP="00A11D09">
            <w:pPr>
              <w:rPr>
                <w:sz w:val="18"/>
                <w:szCs w:val="18"/>
              </w:rPr>
            </w:pPr>
            <w:r>
              <w:rPr>
                <w:sz w:val="18"/>
                <w:szCs w:val="18"/>
              </w:rPr>
              <w:t>31.2</w:t>
            </w:r>
            <w:r w:rsidRPr="00237AFE">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3A0F443" w14:textId="115E2ACF" w:rsidR="00B11D20" w:rsidRDefault="00237AFE" w:rsidP="00A11D09">
            <w:pPr>
              <w:rPr>
                <w:sz w:val="18"/>
                <w:szCs w:val="18"/>
              </w:rPr>
            </w:pPr>
            <w:r>
              <w:rPr>
                <w:sz w:val="18"/>
                <w:szCs w:val="18"/>
              </w:rPr>
              <w:t>32.3</w:t>
            </w:r>
            <w:r w:rsidRPr="00237AFE">
              <w:rPr>
                <w:sz w:val="18"/>
                <w:szCs w:val="18"/>
                <w:vertAlign w:val="superscript"/>
              </w:rPr>
              <w:t>o</w:t>
            </w:r>
            <w:r>
              <w:rPr>
                <w:sz w:val="18"/>
                <w:szCs w:val="18"/>
              </w:rPr>
              <w:t>C</w:t>
            </w:r>
          </w:p>
        </w:tc>
      </w:tr>
      <w:tr w:rsidR="00F360DF" w:rsidRPr="00F360DF" w14:paraId="72AC25C6"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78C3585" w14:textId="77777777" w:rsidR="00F360DF" w:rsidRPr="00F360DF" w:rsidRDefault="00F360DF" w:rsidP="00A11D09">
            <w:pPr>
              <w:rPr>
                <w:sz w:val="18"/>
                <w:szCs w:val="18"/>
              </w:rPr>
            </w:pPr>
            <w:r>
              <w:rPr>
                <w:sz w:val="18"/>
                <w:szCs w:val="18"/>
              </w:rPr>
              <w:t>Average daily water heating task</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8EE22DC" w14:textId="7F7F55C5" w:rsidR="00F360DF" w:rsidRPr="00F360DF" w:rsidRDefault="000516A3" w:rsidP="00A11D09">
            <w:pPr>
              <w:rPr>
                <w:sz w:val="18"/>
                <w:szCs w:val="18"/>
              </w:rPr>
            </w:pPr>
            <w:r>
              <w:rPr>
                <w:sz w:val="18"/>
                <w:szCs w:val="18"/>
              </w:rPr>
              <w:t>9.7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2BC08D8" w14:textId="7ED5B7DA" w:rsidR="00F360DF" w:rsidRPr="00F360DF" w:rsidRDefault="000516A3" w:rsidP="00A11D09">
            <w:pPr>
              <w:rPr>
                <w:sz w:val="18"/>
                <w:szCs w:val="18"/>
              </w:rPr>
            </w:pPr>
            <w:r>
              <w:rPr>
                <w:sz w:val="18"/>
                <w:szCs w:val="18"/>
              </w:rPr>
              <w:t>15.1 MJ per day</w:t>
            </w:r>
          </w:p>
        </w:tc>
      </w:tr>
      <w:tr w:rsidR="00F360DF" w:rsidRPr="00F360DF" w14:paraId="6B5E4C05"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1321EEE" w14:textId="77777777" w:rsidR="00F360DF" w:rsidRPr="00F360DF" w:rsidRDefault="00F360DF" w:rsidP="00A11D09">
            <w:pPr>
              <w:rPr>
                <w:sz w:val="18"/>
                <w:szCs w:val="18"/>
              </w:rPr>
            </w:pPr>
            <w:r>
              <w:rPr>
                <w:sz w:val="18"/>
                <w:szCs w:val="18"/>
              </w:rPr>
              <w:t>Average daily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AD97000" w14:textId="465A7EA6" w:rsidR="00F360DF" w:rsidRPr="00F360DF" w:rsidRDefault="00A73D1D" w:rsidP="00A11D09">
            <w:pPr>
              <w:rPr>
                <w:sz w:val="18"/>
                <w:szCs w:val="18"/>
              </w:rPr>
            </w:pPr>
            <w:r>
              <w:rPr>
                <w:sz w:val="18"/>
                <w:szCs w:val="18"/>
              </w:rPr>
              <w:t>25.8 ML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2AA53D1" w14:textId="18B97FFF" w:rsidR="00F360DF" w:rsidRPr="00F360DF" w:rsidRDefault="00A73D1D" w:rsidP="00A11D09">
            <w:pPr>
              <w:rPr>
                <w:sz w:val="18"/>
                <w:szCs w:val="18"/>
              </w:rPr>
            </w:pPr>
            <w:r>
              <w:rPr>
                <w:sz w:val="18"/>
                <w:szCs w:val="18"/>
              </w:rPr>
              <w:t>18.6 MJ per day</w:t>
            </w:r>
          </w:p>
        </w:tc>
      </w:tr>
      <w:tr w:rsidR="00A73D1D" w:rsidRPr="00F360DF" w14:paraId="23098D46"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2A284A6" w14:textId="517DB946" w:rsidR="00A73D1D" w:rsidRDefault="00A73D1D" w:rsidP="00A73D1D">
            <w:pPr>
              <w:rPr>
                <w:sz w:val="18"/>
                <w:szCs w:val="18"/>
              </w:rPr>
            </w:pPr>
            <w:r w:rsidRPr="00A73D1D">
              <w:rPr>
                <w:sz w:val="18"/>
                <w:szCs w:val="18"/>
              </w:rPr>
              <w:t>Average daily gas pilot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FC7B364" w14:textId="1F701D60" w:rsidR="00A73D1D" w:rsidRPr="00F360DF" w:rsidRDefault="00A73D1D" w:rsidP="00A73D1D">
            <w:pPr>
              <w:rPr>
                <w:sz w:val="18"/>
                <w:szCs w:val="18"/>
              </w:rPr>
            </w:pPr>
            <w:r>
              <w:rPr>
                <w:sz w:val="18"/>
                <w:szCs w:val="18"/>
              </w:rPr>
              <w:t>2.2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B39CA0F" w14:textId="2B23A725" w:rsidR="00A73D1D" w:rsidRDefault="00A73D1D" w:rsidP="00A73D1D">
            <w:pPr>
              <w:rPr>
                <w:sz w:val="18"/>
                <w:szCs w:val="18"/>
              </w:rPr>
            </w:pPr>
            <w:r>
              <w:rPr>
                <w:sz w:val="18"/>
                <w:szCs w:val="18"/>
              </w:rPr>
              <w:t>0.0 MJ per day</w:t>
            </w:r>
          </w:p>
        </w:tc>
      </w:tr>
      <w:tr w:rsidR="00A73D1D" w:rsidRPr="00F360DF" w14:paraId="41F217FD"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8A1B31A" w14:textId="4F10C008" w:rsidR="00A73D1D" w:rsidRDefault="00A73D1D" w:rsidP="00A73D1D">
            <w:pPr>
              <w:rPr>
                <w:sz w:val="18"/>
                <w:szCs w:val="18"/>
              </w:rPr>
            </w:pPr>
            <w:r w:rsidRPr="00A73D1D">
              <w:rPr>
                <w:sz w:val="18"/>
                <w:szCs w:val="18"/>
              </w:rPr>
              <w:t>Average daily water heating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E60A637" w14:textId="11D003EC" w:rsidR="00A73D1D" w:rsidRPr="00F360DF" w:rsidRDefault="00A73D1D" w:rsidP="00A73D1D">
            <w:pPr>
              <w:rPr>
                <w:sz w:val="18"/>
                <w:szCs w:val="18"/>
              </w:rPr>
            </w:pPr>
            <w:r>
              <w:rPr>
                <w:sz w:val="18"/>
                <w:szCs w:val="18"/>
              </w:rPr>
              <w:t>23.6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CD5678C" w14:textId="7433212A" w:rsidR="00A73D1D" w:rsidRPr="00F360DF" w:rsidRDefault="00A73D1D" w:rsidP="00A73D1D">
            <w:pPr>
              <w:rPr>
                <w:sz w:val="18"/>
                <w:szCs w:val="18"/>
              </w:rPr>
            </w:pPr>
            <w:r>
              <w:rPr>
                <w:sz w:val="18"/>
                <w:szCs w:val="18"/>
              </w:rPr>
              <w:t>18.6 MJ per day</w:t>
            </w:r>
          </w:p>
        </w:tc>
      </w:tr>
      <w:tr w:rsidR="00A73D1D" w:rsidRPr="00F360DF" w14:paraId="01970582" w14:textId="77777777" w:rsidTr="007412A1">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B974684" w14:textId="77777777" w:rsidR="00A73D1D" w:rsidRDefault="00A73D1D" w:rsidP="00A73D1D">
            <w:pPr>
              <w:rPr>
                <w:sz w:val="18"/>
                <w:szCs w:val="18"/>
              </w:rPr>
            </w:pPr>
            <w:r>
              <w:rPr>
                <w:sz w:val="18"/>
                <w:szCs w:val="18"/>
              </w:rPr>
              <w:t>Estimated annual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579029C" w14:textId="30B1453A" w:rsidR="00A73D1D" w:rsidRPr="00F360DF" w:rsidRDefault="00311FC6" w:rsidP="00A73D1D">
            <w:pPr>
              <w:rPr>
                <w:sz w:val="18"/>
                <w:szCs w:val="18"/>
              </w:rPr>
            </w:pPr>
            <w:r>
              <w:rPr>
                <w:sz w:val="18"/>
                <w:szCs w:val="18"/>
              </w:rPr>
              <w:t>15,859 MJ per year</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E65C72E" w14:textId="5E6E711A" w:rsidR="00A73D1D" w:rsidRPr="00F360DF" w:rsidRDefault="00311FC6" w:rsidP="00A73D1D">
            <w:pPr>
              <w:rPr>
                <w:sz w:val="18"/>
                <w:szCs w:val="18"/>
              </w:rPr>
            </w:pPr>
            <w:r>
              <w:rPr>
                <w:sz w:val="18"/>
                <w:szCs w:val="18"/>
              </w:rPr>
              <w:t>5,005 MJ per year</w:t>
            </w:r>
          </w:p>
        </w:tc>
      </w:tr>
    </w:tbl>
    <w:p w14:paraId="19BAFEE1" w14:textId="77777777" w:rsidR="00F360DF" w:rsidRDefault="00F360DF" w:rsidP="00F360DF"/>
    <w:p w14:paraId="27D41A18" w14:textId="77777777" w:rsidR="00C47801" w:rsidRDefault="00C47801" w:rsidP="00C47801"/>
    <w:p w14:paraId="386DE744" w14:textId="77777777" w:rsidR="002F2F17" w:rsidRDefault="00C47801" w:rsidP="00C47801">
      <w:r>
        <w:t>Hot water demand at GWH5 was very low. The existing water heater for this house was made in 1993 and was operating quite poorly</w:t>
      </w:r>
      <w:r w:rsidR="002F2F17">
        <w:t>. T</w:t>
      </w:r>
      <w:r>
        <w:t xml:space="preserve">he pilot light would go out regularly and so the gas usage appears as large gas events that are widely spaced. This was very inconvenient for the users. This mode of operation made the overall efficiency </w:t>
      </w:r>
      <w:r w:rsidR="002F2F17">
        <w:t>of the water heater look</w:t>
      </w:r>
      <w:r>
        <w:t xml:space="preserve"> better than it actually was in that the maintenance rate was low and the recovery efficiency appeared high, but the hot water service delivery was poor. The replacement water heater was an instantaneous system which provided </w:t>
      </w:r>
      <w:r w:rsidR="002F2F17">
        <w:t xml:space="preserve">very large </w:t>
      </w:r>
      <w:r>
        <w:t>savings (a 30% decrease in energy with a 48% increase in hot water demand). The estimated annual change in energy (if the old system had been working</w:t>
      </w:r>
      <w:r w:rsidR="002F2F17">
        <w:t xml:space="preserve"> correctly</w:t>
      </w:r>
      <w:r>
        <w:t>) was a 68% decrease in energy.</w:t>
      </w:r>
    </w:p>
    <w:p w14:paraId="32526056" w14:textId="3EA8017E" w:rsidR="00C47801" w:rsidRDefault="00C47801" w:rsidP="00C47801">
      <w:r>
        <w:lastRenderedPageBreak/>
        <w:t>The gas monitori</w:t>
      </w:r>
      <w:r w:rsidR="007412A1">
        <w:t xml:space="preserve">ng for this house </w:t>
      </w:r>
      <w:r>
        <w:t>was the only one where a standard pulse counter was used on 5 min</w:t>
      </w:r>
      <w:r w:rsidR="007412A1">
        <w:t>ute</w:t>
      </w:r>
      <w:r>
        <w:t xml:space="preserve"> intervals, so the event resolution on the gas side was not as good as it could have been for an instantaneous system</w:t>
      </w:r>
      <w:r w:rsidR="002F2F17">
        <w:t>. T</w:t>
      </w:r>
      <w:r>
        <w:t>he electrical consumption of the gas water heater was not recorded, which would have provided good data on hot water event sizes that triggered operation of the unit.  The hot water temperature in the old water heater was very erratic ranging from around 40°C to 52°C (because the pilot light often went out and the tank cooled) while the new water heater had an outlet temperature of about 45.8°C which was very stable. The clothes washer used hot water on a few occasions (rarely) with events typically in the range 10 litres to 55 litres. This is a good example to illustrate the case where a poor or inadequate appliance that is replaced appears to facilitate an increase in energy service (a type of nominal rebound, but this is not economically driven).</w:t>
      </w:r>
    </w:p>
    <w:p w14:paraId="1CE60058" w14:textId="77777777" w:rsidR="007412A1" w:rsidRDefault="007412A1" w:rsidP="00C47801"/>
    <w:p w14:paraId="6DAC7472" w14:textId="77777777" w:rsidR="001C4BE8" w:rsidRDefault="001C4BE8" w:rsidP="001C4BE8"/>
    <w:p w14:paraId="506FDCA6" w14:textId="77D8D725" w:rsidR="00482CE8" w:rsidRDefault="00482CE8" w:rsidP="00482CE8">
      <w:pPr>
        <w:jc w:val="center"/>
      </w:pPr>
      <w:r w:rsidRPr="00482CE8">
        <w:rPr>
          <w:noProof/>
          <w:lang w:eastAsia="en-AU"/>
        </w:rPr>
        <w:drawing>
          <wp:inline distT="0" distB="0" distL="0" distR="0" wp14:anchorId="77F5F1DC" wp14:editId="08E560D9">
            <wp:extent cx="3613709" cy="2390423"/>
            <wp:effectExtent l="0" t="0" r="6350" b="0"/>
            <wp:docPr id="28" name="Picture 28" descr="The graph shows the daily hot water use (orange line) and daily gas use (columns) of the water heater over the monitoring period. The daily gas use of the water heater before the retrofit is shown in blue and after the retrofit in green." title="GWH5 - Daily gas and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36954" cy="2405799"/>
                    </a:xfrm>
                    <a:prstGeom prst="rect">
                      <a:avLst/>
                    </a:prstGeom>
                    <a:noFill/>
                    <a:ln>
                      <a:noFill/>
                    </a:ln>
                  </pic:spPr>
                </pic:pic>
              </a:graphicData>
            </a:graphic>
          </wp:inline>
        </w:drawing>
      </w:r>
    </w:p>
    <w:p w14:paraId="0BFC2A8F" w14:textId="77777777" w:rsidR="001C4BE8" w:rsidRDefault="001C4BE8" w:rsidP="001C4BE8"/>
    <w:p w14:paraId="217BA89C" w14:textId="77777777" w:rsidR="007412A1" w:rsidRDefault="007412A1" w:rsidP="001C4BE8"/>
    <w:p w14:paraId="1F8BCB16" w14:textId="0EC29999" w:rsidR="00903B1F" w:rsidRDefault="00903B1F" w:rsidP="00903B1F">
      <w:pPr>
        <w:jc w:val="center"/>
      </w:pPr>
      <w:r w:rsidRPr="00903B1F">
        <w:rPr>
          <w:noProof/>
          <w:lang w:eastAsia="en-AU"/>
        </w:rPr>
        <w:drawing>
          <wp:inline distT="0" distB="0" distL="0" distR="0" wp14:anchorId="6ED0932B" wp14:editId="174D9D18">
            <wp:extent cx="3606394" cy="2430176"/>
            <wp:effectExtent l="0" t="0" r="0" b="8255"/>
            <wp:docPr id="453" name="Picture 453" descr="The graph compares the frequency distribution of daily hot water use before (blue line) and after (orange line) the retrofits. The graphs show the percentage of days in each monitoring period that daily hot water use was in a certain 20 Litre range, from 0 to 20 litres per day up to 480 to 500 Litres per day." title="GWH5 - Frequency distribution of daily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42002" cy="2454171"/>
                    </a:xfrm>
                    <a:prstGeom prst="rect">
                      <a:avLst/>
                    </a:prstGeom>
                    <a:noFill/>
                    <a:ln>
                      <a:noFill/>
                    </a:ln>
                  </pic:spPr>
                </pic:pic>
              </a:graphicData>
            </a:graphic>
          </wp:inline>
        </w:drawing>
      </w:r>
    </w:p>
    <w:p w14:paraId="63F96E36" w14:textId="77777777" w:rsidR="001C4BE8" w:rsidRDefault="001C4BE8" w:rsidP="001C4BE8"/>
    <w:p w14:paraId="149780F8" w14:textId="2C43871B" w:rsidR="00903B1F" w:rsidRDefault="00FD54ED" w:rsidP="00F210E1">
      <w:pPr>
        <w:jc w:val="center"/>
      </w:pPr>
      <w:r>
        <w:rPr>
          <w:noProof/>
          <w:lang w:eastAsia="en-AU"/>
        </w:rPr>
        <w:lastRenderedPageBreak/>
        <w:drawing>
          <wp:inline distT="0" distB="0" distL="0" distR="0" wp14:anchorId="5E9B67DD" wp14:editId="51D28E2C">
            <wp:extent cx="3612997" cy="225615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3842" cy="2269172"/>
                    </a:xfrm>
                    <a:prstGeom prst="rect">
                      <a:avLst/>
                    </a:prstGeom>
                    <a:noFill/>
                  </pic:spPr>
                </pic:pic>
              </a:graphicData>
            </a:graphic>
          </wp:inline>
        </w:drawing>
      </w:r>
    </w:p>
    <w:p w14:paraId="31B8943D" w14:textId="77777777" w:rsidR="00903B1F" w:rsidRDefault="00903B1F" w:rsidP="001C4BE8"/>
    <w:p w14:paraId="0A98E5D3" w14:textId="77777777" w:rsidR="007412A1" w:rsidRDefault="007412A1" w:rsidP="001C4BE8"/>
    <w:p w14:paraId="04BCD917" w14:textId="7E2D5E50" w:rsidR="00FB6BDB" w:rsidRDefault="002E1141" w:rsidP="00FB6BDB">
      <w:pPr>
        <w:jc w:val="center"/>
      </w:pPr>
      <w:r>
        <w:rPr>
          <w:noProof/>
          <w:lang w:eastAsia="en-AU"/>
        </w:rPr>
        <w:drawing>
          <wp:inline distT="0" distB="0" distL="0" distR="0" wp14:anchorId="71D51E1F" wp14:editId="2EC7AF01">
            <wp:extent cx="3599079" cy="2371709"/>
            <wp:effectExtent l="0" t="0" r="190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26820" cy="2389990"/>
                    </a:xfrm>
                    <a:prstGeom prst="rect">
                      <a:avLst/>
                    </a:prstGeom>
                    <a:noFill/>
                  </pic:spPr>
                </pic:pic>
              </a:graphicData>
            </a:graphic>
          </wp:inline>
        </w:drawing>
      </w:r>
    </w:p>
    <w:p w14:paraId="14C26597" w14:textId="77777777" w:rsidR="00F210E1" w:rsidRDefault="00F210E1" w:rsidP="001C4BE8"/>
    <w:p w14:paraId="73C8BE25" w14:textId="77777777" w:rsidR="007412A1" w:rsidRDefault="007412A1" w:rsidP="001C4BE8"/>
    <w:p w14:paraId="444BB255" w14:textId="71DDE37D" w:rsidR="00FB6BDB" w:rsidRDefault="003D2475" w:rsidP="005C6118">
      <w:pPr>
        <w:jc w:val="center"/>
      </w:pPr>
      <w:r>
        <w:rPr>
          <w:noProof/>
          <w:lang w:eastAsia="en-AU"/>
        </w:rPr>
        <w:drawing>
          <wp:inline distT="0" distB="0" distL="0" distR="0" wp14:anchorId="7135F84D" wp14:editId="25946630">
            <wp:extent cx="3562184" cy="2387501"/>
            <wp:effectExtent l="0" t="0" r="63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78283" cy="2398291"/>
                    </a:xfrm>
                    <a:prstGeom prst="rect">
                      <a:avLst/>
                    </a:prstGeom>
                    <a:noFill/>
                  </pic:spPr>
                </pic:pic>
              </a:graphicData>
            </a:graphic>
          </wp:inline>
        </w:drawing>
      </w:r>
    </w:p>
    <w:p w14:paraId="6251A65C" w14:textId="77777777" w:rsidR="005C6118" w:rsidRDefault="005C6118" w:rsidP="001C4BE8"/>
    <w:p w14:paraId="063566D5" w14:textId="3DD17CA5" w:rsidR="00DE1230" w:rsidRDefault="009461D3" w:rsidP="00DE1230">
      <w:pPr>
        <w:jc w:val="center"/>
      </w:pPr>
      <w:r>
        <w:rPr>
          <w:noProof/>
          <w:lang w:eastAsia="en-AU"/>
        </w:rPr>
        <w:lastRenderedPageBreak/>
        <w:drawing>
          <wp:inline distT="0" distB="0" distL="0" distR="0" wp14:anchorId="40975511" wp14:editId="2925FF68">
            <wp:extent cx="3578087" cy="2368233"/>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97655" cy="2381184"/>
                    </a:xfrm>
                    <a:prstGeom prst="rect">
                      <a:avLst/>
                    </a:prstGeom>
                    <a:noFill/>
                  </pic:spPr>
                </pic:pic>
              </a:graphicData>
            </a:graphic>
          </wp:inline>
        </w:drawing>
      </w:r>
    </w:p>
    <w:p w14:paraId="42340790" w14:textId="77777777" w:rsidR="00DE1230" w:rsidRDefault="00DE1230" w:rsidP="001C4BE8"/>
    <w:p w14:paraId="03A5A4FF" w14:textId="77777777" w:rsidR="007412A1" w:rsidRDefault="007412A1" w:rsidP="001C4BE8"/>
    <w:p w14:paraId="1333C62A" w14:textId="531594DB" w:rsidR="00DE1230" w:rsidRDefault="009461D3" w:rsidP="00DE1230">
      <w:pPr>
        <w:jc w:val="center"/>
      </w:pPr>
      <w:r>
        <w:rPr>
          <w:noProof/>
          <w:lang w:eastAsia="en-AU"/>
        </w:rPr>
        <w:drawing>
          <wp:inline distT="0" distB="0" distL="0" distR="0" wp14:anchorId="7D2ACF85" wp14:editId="1454E1A5">
            <wp:extent cx="3601941" cy="2378757"/>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15480" cy="2387698"/>
                    </a:xfrm>
                    <a:prstGeom prst="rect">
                      <a:avLst/>
                    </a:prstGeom>
                    <a:noFill/>
                  </pic:spPr>
                </pic:pic>
              </a:graphicData>
            </a:graphic>
          </wp:inline>
        </w:drawing>
      </w:r>
    </w:p>
    <w:p w14:paraId="3D89C689" w14:textId="77777777" w:rsidR="007412A1" w:rsidRDefault="007412A1" w:rsidP="00DE1230">
      <w:pPr>
        <w:jc w:val="center"/>
      </w:pPr>
    </w:p>
    <w:p w14:paraId="537911B3" w14:textId="77777777" w:rsidR="007412A1" w:rsidRDefault="007412A1" w:rsidP="00DE1230">
      <w:pPr>
        <w:jc w:val="center"/>
      </w:pPr>
    </w:p>
    <w:p w14:paraId="2D82FDA3" w14:textId="5E5D77C2" w:rsidR="007412A1" w:rsidRDefault="001E1BA4" w:rsidP="00DE1230">
      <w:pPr>
        <w:jc w:val="center"/>
      </w:pPr>
      <w:r w:rsidRPr="001E1BA4">
        <w:rPr>
          <w:noProof/>
          <w:lang w:eastAsia="en-AU"/>
        </w:rPr>
        <w:drawing>
          <wp:inline distT="0" distB="0" distL="0" distR="0" wp14:anchorId="61CD8988" wp14:editId="569EFAE2">
            <wp:extent cx="3613709" cy="2349686"/>
            <wp:effectExtent l="0" t="0" r="6350" b="0"/>
            <wp:docPr id="318" name="Picture 318" descr="The graph is a scatter diagram which plots the daily water heating task against the daily gas use for both the pre-retrofit period (blue dots) and the post-retrofit period (orange dots). Linear lines of best fit are plotted for each data set, and the y-axis intercept of these lines provide an estimate of average daily maintenance rate of the water heaters during the monitoring period." title="GWH5 - Daily water heating task vs gas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33234" cy="2362381"/>
                    </a:xfrm>
                    <a:prstGeom prst="rect">
                      <a:avLst/>
                    </a:prstGeom>
                    <a:noFill/>
                    <a:ln>
                      <a:noFill/>
                    </a:ln>
                  </pic:spPr>
                </pic:pic>
              </a:graphicData>
            </a:graphic>
          </wp:inline>
        </w:drawing>
      </w:r>
    </w:p>
    <w:p w14:paraId="3D0AB20D" w14:textId="77777777" w:rsidR="001E1BA4" w:rsidRDefault="001E1BA4" w:rsidP="00DE1230">
      <w:pPr>
        <w:jc w:val="center"/>
      </w:pPr>
    </w:p>
    <w:p w14:paraId="4963802A" w14:textId="0E68A189" w:rsidR="001E1BA4" w:rsidRDefault="001E1BA4" w:rsidP="00DE1230">
      <w:pPr>
        <w:jc w:val="center"/>
      </w:pPr>
      <w:r w:rsidRPr="001E1BA4">
        <w:rPr>
          <w:noProof/>
          <w:lang w:eastAsia="en-AU"/>
        </w:rPr>
        <w:lastRenderedPageBreak/>
        <w:drawing>
          <wp:inline distT="0" distB="0" distL="0" distR="0" wp14:anchorId="3AA10935" wp14:editId="6EC88D66">
            <wp:extent cx="3577132" cy="2371265"/>
            <wp:effectExtent l="0" t="0" r="4445" b="0"/>
            <wp:docPr id="96" name="Picture 96" descr="The graph is a scatter diagram which plots the daily water heating task against the overall efficiency of the water heater for both the pre-retrofit period (blue dots) and the post-retrofit period (orange dots). Logarithmic lines of best fit are plotted for each data set to give an indication of the average efficiency of the water heaters over their operating range during the monitoring period." title="GWH5 - Water heating task vs overall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93481" cy="2382103"/>
                    </a:xfrm>
                    <a:prstGeom prst="rect">
                      <a:avLst/>
                    </a:prstGeom>
                    <a:noFill/>
                    <a:ln>
                      <a:noFill/>
                    </a:ln>
                  </pic:spPr>
                </pic:pic>
              </a:graphicData>
            </a:graphic>
          </wp:inline>
        </w:drawing>
      </w:r>
    </w:p>
    <w:p w14:paraId="15CDACBE" w14:textId="77777777" w:rsidR="001E1BA4" w:rsidRDefault="001E1BA4" w:rsidP="001E1BA4"/>
    <w:p w14:paraId="175E3132" w14:textId="4BEEBEC2" w:rsidR="003E0780" w:rsidRDefault="003E0780" w:rsidP="001C4BE8"/>
    <w:p w14:paraId="528FB455" w14:textId="7A588982" w:rsidR="001C4BE8" w:rsidRDefault="001C4BE8" w:rsidP="001C4BE8">
      <w:pPr>
        <w:pStyle w:val="Heading2"/>
      </w:pPr>
      <w:bookmarkStart w:id="55" w:name="_Toc468355623"/>
      <w:r>
        <w:t>House GWH6</w:t>
      </w:r>
      <w:bookmarkEnd w:id="55"/>
    </w:p>
    <w:p w14:paraId="73060BA5" w14:textId="77777777" w:rsidR="001C4BE8" w:rsidRDefault="001C4BE8" w:rsidP="001C4BE8"/>
    <w:p w14:paraId="7D66A3FE" w14:textId="7DDAB98E" w:rsidR="00F360DF" w:rsidRDefault="00F360DF" w:rsidP="00F360DF">
      <w:r>
        <w:t xml:space="preserve">Start date: </w:t>
      </w:r>
      <w:r w:rsidR="00D2539C">
        <w:t>17/4/15</w:t>
      </w:r>
    </w:p>
    <w:p w14:paraId="65AE49DF" w14:textId="39EE7748" w:rsidR="00F360DF" w:rsidRDefault="00F360DF" w:rsidP="00F360DF">
      <w:r>
        <w:t>Retrofit date:</w:t>
      </w:r>
      <w:r w:rsidR="00D2539C">
        <w:t xml:space="preserve"> 21/5/15</w:t>
      </w:r>
    </w:p>
    <w:p w14:paraId="6A54E0ED" w14:textId="3305F15D" w:rsidR="00F360DF" w:rsidRDefault="00F360DF" w:rsidP="00F360DF">
      <w:r>
        <w:t xml:space="preserve">End date: </w:t>
      </w:r>
      <w:r w:rsidR="00D2539C">
        <w:t>30/6/15</w:t>
      </w:r>
    </w:p>
    <w:p w14:paraId="5545DA09" w14:textId="77777777" w:rsidR="00F360DF" w:rsidRDefault="00F360DF" w:rsidP="00F360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of gas water heater data at house GWH6"/>
        <w:tblDescription w:val="The table provides a summary of the data for the water heater at house GWH6, before and after the retrofits."/>
      </w:tblPr>
      <w:tblGrid>
        <w:gridCol w:w="3209"/>
        <w:gridCol w:w="3210"/>
        <w:gridCol w:w="3210"/>
      </w:tblGrid>
      <w:tr w:rsidR="00F360DF" w:rsidRPr="00F360DF" w14:paraId="394B6B02" w14:textId="77777777" w:rsidTr="00C12DFC">
        <w:trPr>
          <w:trHeight w:val="340"/>
        </w:trPr>
        <w:tc>
          <w:tcPr>
            <w:tcW w:w="3209" w:type="dxa"/>
            <w:shd w:val="clear" w:color="auto" w:fill="92D050"/>
            <w:tcMar>
              <w:top w:w="28" w:type="dxa"/>
              <w:bottom w:w="28" w:type="dxa"/>
            </w:tcMar>
            <w:vAlign w:val="center"/>
          </w:tcPr>
          <w:p w14:paraId="73CA615C" w14:textId="77777777" w:rsidR="00F360DF" w:rsidRPr="00C12DFC" w:rsidRDefault="00F360DF" w:rsidP="00A11D09">
            <w:pPr>
              <w:rPr>
                <w:b/>
                <w:color w:val="FFFFFF" w:themeColor="background1"/>
                <w:sz w:val="18"/>
                <w:szCs w:val="18"/>
              </w:rPr>
            </w:pPr>
            <w:r w:rsidRPr="00C12DFC">
              <w:rPr>
                <w:b/>
                <w:color w:val="FFFFFF" w:themeColor="background1"/>
                <w:sz w:val="18"/>
                <w:szCs w:val="18"/>
              </w:rPr>
              <w:t>Parameter</w:t>
            </w:r>
          </w:p>
        </w:tc>
        <w:tc>
          <w:tcPr>
            <w:tcW w:w="3210" w:type="dxa"/>
            <w:shd w:val="clear" w:color="auto" w:fill="92D050"/>
            <w:tcMar>
              <w:top w:w="28" w:type="dxa"/>
              <w:bottom w:w="28" w:type="dxa"/>
            </w:tcMar>
            <w:vAlign w:val="center"/>
          </w:tcPr>
          <w:p w14:paraId="3605FB50" w14:textId="77777777" w:rsidR="00F360DF" w:rsidRPr="00C12DFC" w:rsidRDefault="00F360DF" w:rsidP="00A11D09">
            <w:pPr>
              <w:rPr>
                <w:b/>
                <w:color w:val="FFFFFF" w:themeColor="background1"/>
                <w:sz w:val="18"/>
                <w:szCs w:val="18"/>
              </w:rPr>
            </w:pPr>
            <w:r w:rsidRPr="00C12DFC">
              <w:rPr>
                <w:b/>
                <w:color w:val="FFFFFF" w:themeColor="background1"/>
                <w:sz w:val="18"/>
                <w:szCs w:val="18"/>
              </w:rPr>
              <w:t>Before retrofit</w:t>
            </w:r>
          </w:p>
        </w:tc>
        <w:tc>
          <w:tcPr>
            <w:tcW w:w="3210" w:type="dxa"/>
            <w:shd w:val="clear" w:color="auto" w:fill="92D050"/>
            <w:tcMar>
              <w:top w:w="28" w:type="dxa"/>
              <w:bottom w:w="28" w:type="dxa"/>
            </w:tcMar>
            <w:vAlign w:val="center"/>
          </w:tcPr>
          <w:p w14:paraId="1E86ED54" w14:textId="77777777" w:rsidR="00F360DF" w:rsidRPr="00C12DFC" w:rsidRDefault="00F360DF" w:rsidP="00A11D09">
            <w:pPr>
              <w:rPr>
                <w:b/>
                <w:color w:val="FFFFFF" w:themeColor="background1"/>
                <w:sz w:val="18"/>
                <w:szCs w:val="18"/>
              </w:rPr>
            </w:pPr>
            <w:r w:rsidRPr="00C12DFC">
              <w:rPr>
                <w:b/>
                <w:color w:val="FFFFFF" w:themeColor="background1"/>
                <w:sz w:val="18"/>
                <w:szCs w:val="18"/>
              </w:rPr>
              <w:t>After retrofit</w:t>
            </w:r>
          </w:p>
        </w:tc>
      </w:tr>
      <w:tr w:rsidR="00F360DF" w:rsidRPr="00F360DF" w14:paraId="2FAE568D" w14:textId="77777777" w:rsidTr="00C12DFC">
        <w:trPr>
          <w:trHeight w:val="340"/>
        </w:trPr>
        <w:tc>
          <w:tcPr>
            <w:tcW w:w="3209" w:type="dxa"/>
            <w:tcBorders>
              <w:bottom w:val="single" w:sz="4" w:space="0" w:color="808080" w:themeColor="background1" w:themeShade="80"/>
            </w:tcBorders>
            <w:tcMar>
              <w:top w:w="28" w:type="dxa"/>
              <w:bottom w:w="28" w:type="dxa"/>
            </w:tcMar>
            <w:vAlign w:val="center"/>
          </w:tcPr>
          <w:p w14:paraId="1D550E1C" w14:textId="77777777" w:rsidR="00F360DF" w:rsidRPr="00F360DF" w:rsidRDefault="00F360DF" w:rsidP="00A11D09">
            <w:pPr>
              <w:rPr>
                <w:sz w:val="18"/>
                <w:szCs w:val="18"/>
              </w:rPr>
            </w:pPr>
            <w:r w:rsidRPr="00F360DF">
              <w:rPr>
                <w:sz w:val="18"/>
                <w:szCs w:val="18"/>
              </w:rPr>
              <w:t xml:space="preserve">Number of </w:t>
            </w:r>
            <w:r>
              <w:rPr>
                <w:sz w:val="18"/>
                <w:szCs w:val="18"/>
              </w:rPr>
              <w:t>people</w:t>
            </w:r>
          </w:p>
        </w:tc>
        <w:tc>
          <w:tcPr>
            <w:tcW w:w="3210" w:type="dxa"/>
            <w:tcBorders>
              <w:bottom w:val="single" w:sz="4" w:space="0" w:color="808080" w:themeColor="background1" w:themeShade="80"/>
            </w:tcBorders>
            <w:tcMar>
              <w:top w:w="28" w:type="dxa"/>
              <w:bottom w:w="28" w:type="dxa"/>
            </w:tcMar>
            <w:vAlign w:val="center"/>
          </w:tcPr>
          <w:p w14:paraId="630B0E9A" w14:textId="109CA276" w:rsidR="00F360DF" w:rsidRPr="00F360DF" w:rsidRDefault="006677B6" w:rsidP="00A11D09">
            <w:pPr>
              <w:rPr>
                <w:sz w:val="18"/>
                <w:szCs w:val="18"/>
              </w:rPr>
            </w:pPr>
            <w:r>
              <w:rPr>
                <w:sz w:val="18"/>
                <w:szCs w:val="18"/>
              </w:rPr>
              <w:t>4 people – 2 adults and 2 children</w:t>
            </w:r>
          </w:p>
        </w:tc>
        <w:tc>
          <w:tcPr>
            <w:tcW w:w="3210" w:type="dxa"/>
            <w:tcBorders>
              <w:bottom w:val="single" w:sz="4" w:space="0" w:color="808080" w:themeColor="background1" w:themeShade="80"/>
            </w:tcBorders>
            <w:tcMar>
              <w:top w:w="28" w:type="dxa"/>
              <w:bottom w:w="28" w:type="dxa"/>
            </w:tcMar>
            <w:vAlign w:val="center"/>
          </w:tcPr>
          <w:p w14:paraId="3A3C2042" w14:textId="54D1376F" w:rsidR="00F360DF" w:rsidRPr="00F360DF" w:rsidRDefault="006677B6" w:rsidP="00A11D09">
            <w:pPr>
              <w:rPr>
                <w:sz w:val="18"/>
                <w:szCs w:val="18"/>
              </w:rPr>
            </w:pPr>
            <w:r>
              <w:rPr>
                <w:sz w:val="18"/>
                <w:szCs w:val="18"/>
              </w:rPr>
              <w:t>4 people – 2 adults and 2 children</w:t>
            </w:r>
          </w:p>
        </w:tc>
      </w:tr>
      <w:tr w:rsidR="00F360DF" w:rsidRPr="00F360DF" w14:paraId="6D1C6288" w14:textId="77777777" w:rsidTr="00C12DF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E3B1924" w14:textId="77777777" w:rsidR="00F360DF" w:rsidRPr="00F360DF" w:rsidRDefault="00F360DF" w:rsidP="00A11D09">
            <w:pPr>
              <w:rPr>
                <w:sz w:val="18"/>
                <w:szCs w:val="18"/>
              </w:rPr>
            </w:pPr>
            <w:r>
              <w:rPr>
                <w:sz w:val="18"/>
                <w:szCs w:val="18"/>
              </w:rPr>
              <w:t>Gas water heater model</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C406394" w14:textId="5F51390E" w:rsidR="00F360DF" w:rsidRPr="00F360DF" w:rsidRDefault="006677B6" w:rsidP="00A11D09">
            <w:pPr>
              <w:rPr>
                <w:sz w:val="18"/>
                <w:szCs w:val="18"/>
              </w:rPr>
            </w:pPr>
            <w:r>
              <w:rPr>
                <w:sz w:val="18"/>
                <w:szCs w:val="18"/>
              </w:rPr>
              <w:t xml:space="preserve">135 litre, </w:t>
            </w:r>
            <w:r w:rsidR="00B350EC">
              <w:rPr>
                <w:sz w:val="18"/>
                <w:szCs w:val="18"/>
              </w:rPr>
              <w:t xml:space="preserve">3.2-Star </w:t>
            </w:r>
            <w:r>
              <w:rPr>
                <w:sz w:val="18"/>
                <w:szCs w:val="18"/>
              </w:rPr>
              <w:t>gas storage, located outside, 11 years old</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D38F503" w14:textId="7F11912A" w:rsidR="00F360DF" w:rsidRPr="00F360DF" w:rsidRDefault="008D12F9" w:rsidP="00A11D09">
            <w:pPr>
              <w:rPr>
                <w:sz w:val="18"/>
                <w:szCs w:val="18"/>
              </w:rPr>
            </w:pPr>
            <w:r>
              <w:rPr>
                <w:sz w:val="18"/>
                <w:szCs w:val="18"/>
              </w:rPr>
              <w:t>5</w:t>
            </w:r>
            <w:r w:rsidR="00C12DFC">
              <w:rPr>
                <w:sz w:val="18"/>
                <w:szCs w:val="18"/>
              </w:rPr>
              <w:t>.1</w:t>
            </w:r>
            <w:r>
              <w:rPr>
                <w:sz w:val="18"/>
                <w:szCs w:val="18"/>
              </w:rPr>
              <w:t>-Star gas storage, located outside</w:t>
            </w:r>
          </w:p>
        </w:tc>
      </w:tr>
      <w:tr w:rsidR="00F360DF" w:rsidRPr="00F360DF" w14:paraId="299B543D" w14:textId="77777777" w:rsidTr="00C12DF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4FCF191" w14:textId="77777777" w:rsidR="00F360DF" w:rsidRPr="00F360DF" w:rsidRDefault="00F360DF" w:rsidP="00A11D09">
            <w:pPr>
              <w:rPr>
                <w:sz w:val="18"/>
                <w:szCs w:val="18"/>
              </w:rPr>
            </w:pPr>
            <w:r>
              <w:rPr>
                <w:sz w:val="18"/>
                <w:szCs w:val="18"/>
              </w:rPr>
              <w:t>Average daily hot water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26CC32C0" w14:textId="08925822" w:rsidR="00F360DF" w:rsidRPr="00F360DF" w:rsidRDefault="006677B6" w:rsidP="00A11D09">
            <w:pPr>
              <w:rPr>
                <w:sz w:val="18"/>
                <w:szCs w:val="18"/>
              </w:rPr>
            </w:pPr>
            <w:r>
              <w:rPr>
                <w:sz w:val="18"/>
                <w:szCs w:val="18"/>
              </w:rPr>
              <w:t>174.6 litres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2C3B8F6" w14:textId="7D49073A" w:rsidR="00F360DF" w:rsidRPr="00F360DF" w:rsidRDefault="00D93AB5" w:rsidP="00A11D09">
            <w:pPr>
              <w:rPr>
                <w:sz w:val="18"/>
                <w:szCs w:val="18"/>
              </w:rPr>
            </w:pPr>
            <w:r>
              <w:rPr>
                <w:sz w:val="18"/>
                <w:szCs w:val="18"/>
              </w:rPr>
              <w:t>178.9 litres per day</w:t>
            </w:r>
          </w:p>
        </w:tc>
      </w:tr>
      <w:tr w:rsidR="00F360DF" w:rsidRPr="00F360DF" w14:paraId="060D7101" w14:textId="77777777" w:rsidTr="00C12DF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6FB7BB5" w14:textId="77777777" w:rsidR="00F360DF" w:rsidRPr="00F360DF" w:rsidRDefault="00F360DF" w:rsidP="00A11D09">
            <w:pPr>
              <w:rPr>
                <w:sz w:val="18"/>
                <w:szCs w:val="18"/>
              </w:rPr>
            </w:pPr>
            <w:r>
              <w:rPr>
                <w:sz w:val="18"/>
                <w:szCs w:val="18"/>
              </w:rPr>
              <w:t>Average cold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8C5AD8A" w14:textId="467C9E3A" w:rsidR="00F360DF" w:rsidRPr="00F360DF" w:rsidRDefault="00F37AA2" w:rsidP="00A11D09">
            <w:pPr>
              <w:rPr>
                <w:sz w:val="18"/>
                <w:szCs w:val="18"/>
              </w:rPr>
            </w:pPr>
            <w:r>
              <w:rPr>
                <w:sz w:val="18"/>
                <w:szCs w:val="18"/>
              </w:rPr>
              <w:t>17.4</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29F585C" w14:textId="77355945" w:rsidR="00F360DF" w:rsidRPr="00F360DF" w:rsidRDefault="000516A3" w:rsidP="00A11D09">
            <w:pPr>
              <w:rPr>
                <w:sz w:val="18"/>
                <w:szCs w:val="18"/>
              </w:rPr>
            </w:pPr>
            <w:r>
              <w:rPr>
                <w:sz w:val="18"/>
                <w:szCs w:val="18"/>
              </w:rPr>
              <w:t>14.0</w:t>
            </w:r>
            <w:r w:rsidRPr="000516A3">
              <w:rPr>
                <w:sz w:val="18"/>
                <w:szCs w:val="18"/>
                <w:vertAlign w:val="superscript"/>
              </w:rPr>
              <w:t>o</w:t>
            </w:r>
            <w:r>
              <w:rPr>
                <w:sz w:val="18"/>
                <w:szCs w:val="18"/>
              </w:rPr>
              <w:t>C</w:t>
            </w:r>
          </w:p>
        </w:tc>
      </w:tr>
      <w:tr w:rsidR="00F360DF" w:rsidRPr="00F360DF" w14:paraId="426D8949" w14:textId="77777777" w:rsidTr="00C12DF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CB4F3F3" w14:textId="77777777" w:rsidR="00F360DF" w:rsidRPr="00F360DF" w:rsidRDefault="00F360DF" w:rsidP="00A11D09">
            <w:pPr>
              <w:rPr>
                <w:sz w:val="18"/>
                <w:szCs w:val="18"/>
              </w:rPr>
            </w:pPr>
            <w:r>
              <w:rPr>
                <w:sz w:val="18"/>
                <w:szCs w:val="18"/>
              </w:rPr>
              <w:t>Average hot water temperature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4FFA125" w14:textId="2FEE28BB" w:rsidR="00F360DF" w:rsidRPr="00F360DF" w:rsidRDefault="00F37AA2" w:rsidP="00A11D09">
            <w:pPr>
              <w:rPr>
                <w:sz w:val="18"/>
                <w:szCs w:val="18"/>
              </w:rPr>
            </w:pPr>
            <w:r>
              <w:rPr>
                <w:sz w:val="18"/>
                <w:szCs w:val="18"/>
              </w:rPr>
              <w:t>66.3</w:t>
            </w:r>
            <w:r w:rsidRPr="00F37AA2">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DD5E98C" w14:textId="36CC8626" w:rsidR="00F360DF" w:rsidRPr="00F360DF" w:rsidRDefault="00D93AB5" w:rsidP="00A11D09">
            <w:pPr>
              <w:rPr>
                <w:sz w:val="18"/>
                <w:szCs w:val="18"/>
              </w:rPr>
            </w:pPr>
            <w:r>
              <w:rPr>
                <w:sz w:val="18"/>
                <w:szCs w:val="18"/>
              </w:rPr>
              <w:t>57.9</w:t>
            </w:r>
            <w:r w:rsidRPr="00D93AB5">
              <w:rPr>
                <w:sz w:val="18"/>
                <w:szCs w:val="18"/>
                <w:vertAlign w:val="superscript"/>
              </w:rPr>
              <w:t>o</w:t>
            </w:r>
            <w:r>
              <w:rPr>
                <w:sz w:val="18"/>
                <w:szCs w:val="18"/>
              </w:rPr>
              <w:t>C</w:t>
            </w:r>
          </w:p>
        </w:tc>
      </w:tr>
      <w:tr w:rsidR="00B11D20" w:rsidRPr="00F360DF" w14:paraId="754845AF" w14:textId="77777777" w:rsidTr="00C12DF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B5D4E6E" w14:textId="5F118421" w:rsidR="00B11D20" w:rsidRDefault="00237AFE" w:rsidP="00A11D09">
            <w:pPr>
              <w:rPr>
                <w:sz w:val="18"/>
                <w:szCs w:val="18"/>
              </w:rPr>
            </w:pPr>
            <w:r>
              <w:rPr>
                <w:sz w:val="18"/>
                <w:szCs w:val="18"/>
              </w:rPr>
              <w:t>Average temperature difference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596B157" w14:textId="380A475E" w:rsidR="00B11D20" w:rsidRDefault="00237AFE" w:rsidP="00A11D09">
            <w:pPr>
              <w:rPr>
                <w:sz w:val="18"/>
                <w:szCs w:val="18"/>
              </w:rPr>
            </w:pPr>
            <w:r>
              <w:rPr>
                <w:sz w:val="18"/>
                <w:szCs w:val="18"/>
              </w:rPr>
              <w:t>48.9</w:t>
            </w:r>
            <w:r w:rsidRPr="00237AFE">
              <w:rPr>
                <w:sz w:val="18"/>
                <w:szCs w:val="18"/>
                <w:vertAlign w:val="superscript"/>
              </w:rPr>
              <w:t>o</w:t>
            </w:r>
            <w:r>
              <w:rPr>
                <w:sz w:val="18"/>
                <w:szCs w:val="18"/>
              </w:rPr>
              <w:t>C</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11E5FA7" w14:textId="0F022DAE" w:rsidR="00B11D20" w:rsidRDefault="00237AFE" w:rsidP="00A11D09">
            <w:pPr>
              <w:rPr>
                <w:sz w:val="18"/>
                <w:szCs w:val="18"/>
              </w:rPr>
            </w:pPr>
            <w:r>
              <w:rPr>
                <w:sz w:val="18"/>
                <w:szCs w:val="18"/>
              </w:rPr>
              <w:t>43.9</w:t>
            </w:r>
            <w:r w:rsidRPr="00237AFE">
              <w:rPr>
                <w:sz w:val="18"/>
                <w:szCs w:val="18"/>
                <w:vertAlign w:val="superscript"/>
              </w:rPr>
              <w:t>o</w:t>
            </w:r>
            <w:r>
              <w:rPr>
                <w:sz w:val="18"/>
                <w:szCs w:val="18"/>
              </w:rPr>
              <w:t>C</w:t>
            </w:r>
          </w:p>
        </w:tc>
      </w:tr>
      <w:tr w:rsidR="00F360DF" w:rsidRPr="00F360DF" w14:paraId="258CBB88" w14:textId="77777777" w:rsidTr="00C12DF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F387EDF" w14:textId="77777777" w:rsidR="00F360DF" w:rsidRPr="00F360DF" w:rsidRDefault="00F360DF" w:rsidP="00A11D09">
            <w:pPr>
              <w:rPr>
                <w:sz w:val="18"/>
                <w:szCs w:val="18"/>
              </w:rPr>
            </w:pPr>
            <w:r>
              <w:rPr>
                <w:sz w:val="18"/>
                <w:szCs w:val="18"/>
              </w:rPr>
              <w:t>Average daily water heating task</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5682A8C" w14:textId="6BE0AD76" w:rsidR="00F360DF" w:rsidRPr="00F360DF" w:rsidRDefault="000516A3" w:rsidP="00A11D09">
            <w:pPr>
              <w:rPr>
                <w:sz w:val="18"/>
                <w:szCs w:val="18"/>
              </w:rPr>
            </w:pPr>
            <w:r>
              <w:rPr>
                <w:sz w:val="18"/>
                <w:szCs w:val="18"/>
              </w:rPr>
              <w:t>35.9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835084F" w14:textId="13366487" w:rsidR="00F360DF" w:rsidRPr="00F360DF" w:rsidRDefault="000516A3" w:rsidP="00A11D09">
            <w:pPr>
              <w:rPr>
                <w:sz w:val="18"/>
                <w:szCs w:val="18"/>
              </w:rPr>
            </w:pPr>
            <w:r>
              <w:rPr>
                <w:sz w:val="18"/>
                <w:szCs w:val="18"/>
              </w:rPr>
              <w:t>33.6 MJ per day</w:t>
            </w:r>
          </w:p>
        </w:tc>
      </w:tr>
      <w:tr w:rsidR="00F360DF" w:rsidRPr="00F360DF" w14:paraId="3DBDDF17" w14:textId="77777777" w:rsidTr="00C12DFC">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23031B90" w14:textId="77777777" w:rsidR="00F360DF" w:rsidRPr="00F360DF" w:rsidRDefault="00F360DF" w:rsidP="00A11D09">
            <w:pPr>
              <w:rPr>
                <w:sz w:val="18"/>
                <w:szCs w:val="18"/>
              </w:rPr>
            </w:pPr>
            <w:r>
              <w:rPr>
                <w:sz w:val="18"/>
                <w:szCs w:val="18"/>
              </w:rPr>
              <w:t>Average daily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49451DE8" w14:textId="09DC5961" w:rsidR="00F360DF" w:rsidRPr="00F360DF" w:rsidRDefault="005B2D4B" w:rsidP="00A11D09">
            <w:pPr>
              <w:rPr>
                <w:sz w:val="18"/>
                <w:szCs w:val="18"/>
              </w:rPr>
            </w:pPr>
            <w:r>
              <w:rPr>
                <w:sz w:val="18"/>
                <w:szCs w:val="18"/>
              </w:rPr>
              <w:t>71.2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7B9928C4" w14:textId="655D849A" w:rsidR="00F360DF" w:rsidRPr="00F360DF" w:rsidRDefault="005B2D4B" w:rsidP="00A11D09">
            <w:pPr>
              <w:rPr>
                <w:sz w:val="18"/>
                <w:szCs w:val="18"/>
              </w:rPr>
            </w:pPr>
            <w:r>
              <w:rPr>
                <w:sz w:val="18"/>
                <w:szCs w:val="18"/>
              </w:rPr>
              <w:t>60.6 MJ per day</w:t>
            </w:r>
          </w:p>
        </w:tc>
      </w:tr>
      <w:tr w:rsidR="005B2D4B" w:rsidRPr="00F360DF" w14:paraId="5338861B" w14:textId="77777777" w:rsidTr="007259CD">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08B69391" w14:textId="17100BA7" w:rsidR="005B2D4B" w:rsidRDefault="005B2D4B" w:rsidP="005B2D4B">
            <w:pPr>
              <w:rPr>
                <w:sz w:val="18"/>
                <w:szCs w:val="18"/>
              </w:rPr>
            </w:pPr>
            <w:r w:rsidRPr="00A73D1D">
              <w:rPr>
                <w:sz w:val="18"/>
                <w:szCs w:val="18"/>
              </w:rPr>
              <w:t>Average daily gas pilot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F47D779" w14:textId="4FB4E1C9" w:rsidR="005B2D4B" w:rsidRPr="00F360DF" w:rsidRDefault="005B2D4B" w:rsidP="005B2D4B">
            <w:pPr>
              <w:rPr>
                <w:sz w:val="18"/>
                <w:szCs w:val="18"/>
              </w:rPr>
            </w:pPr>
            <w:r>
              <w:rPr>
                <w:sz w:val="18"/>
                <w:szCs w:val="18"/>
              </w:rPr>
              <w:t>7.5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22226D4" w14:textId="6946ADB0" w:rsidR="005B2D4B" w:rsidRDefault="005B2D4B" w:rsidP="005B2D4B">
            <w:pPr>
              <w:rPr>
                <w:sz w:val="18"/>
                <w:szCs w:val="18"/>
              </w:rPr>
            </w:pPr>
            <w:r>
              <w:rPr>
                <w:sz w:val="18"/>
                <w:szCs w:val="18"/>
              </w:rPr>
              <w:t>8.1 MJ per day</w:t>
            </w:r>
          </w:p>
        </w:tc>
      </w:tr>
      <w:tr w:rsidR="005B2D4B" w:rsidRPr="00F360DF" w14:paraId="0045600D" w14:textId="77777777" w:rsidTr="007259CD">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717BFBC" w14:textId="72E03C63" w:rsidR="005B2D4B" w:rsidRDefault="005B2D4B" w:rsidP="005B2D4B">
            <w:pPr>
              <w:rPr>
                <w:sz w:val="18"/>
                <w:szCs w:val="18"/>
              </w:rPr>
            </w:pPr>
            <w:r w:rsidRPr="00A73D1D">
              <w:rPr>
                <w:sz w:val="18"/>
                <w:szCs w:val="18"/>
              </w:rPr>
              <w:t>Average daily water heating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25236ED5" w14:textId="578238B0" w:rsidR="005B2D4B" w:rsidRPr="00F360DF" w:rsidRDefault="005B2D4B" w:rsidP="005B2D4B">
            <w:pPr>
              <w:rPr>
                <w:sz w:val="18"/>
                <w:szCs w:val="18"/>
              </w:rPr>
            </w:pPr>
            <w:r>
              <w:rPr>
                <w:sz w:val="18"/>
                <w:szCs w:val="18"/>
              </w:rPr>
              <w:t>63.7 MJ per day</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5B5FAB8E" w14:textId="39C5AC87" w:rsidR="005B2D4B" w:rsidRPr="00F360DF" w:rsidRDefault="005B2D4B" w:rsidP="005B2D4B">
            <w:pPr>
              <w:rPr>
                <w:sz w:val="18"/>
                <w:szCs w:val="18"/>
              </w:rPr>
            </w:pPr>
            <w:r>
              <w:rPr>
                <w:sz w:val="18"/>
                <w:szCs w:val="18"/>
              </w:rPr>
              <w:t>52.4 MJ per day</w:t>
            </w:r>
          </w:p>
        </w:tc>
      </w:tr>
      <w:tr w:rsidR="00F360DF" w:rsidRPr="00F360DF" w14:paraId="71BBB0A5" w14:textId="77777777" w:rsidTr="007259CD">
        <w:trPr>
          <w:trHeight w:val="340"/>
        </w:trPr>
        <w:tc>
          <w:tcPr>
            <w:tcW w:w="3209"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382440CF" w14:textId="77777777" w:rsidR="00F360DF" w:rsidRDefault="00F360DF" w:rsidP="00A11D09">
            <w:pPr>
              <w:rPr>
                <w:sz w:val="18"/>
                <w:szCs w:val="18"/>
              </w:rPr>
            </w:pPr>
            <w:r>
              <w:rPr>
                <w:sz w:val="18"/>
                <w:szCs w:val="18"/>
              </w:rPr>
              <w:t>Estimated annual gas use</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61D71BAA" w14:textId="4E894FB0" w:rsidR="00F360DF" w:rsidRPr="00F360DF" w:rsidRDefault="00793BA1" w:rsidP="00A11D09">
            <w:pPr>
              <w:rPr>
                <w:sz w:val="18"/>
                <w:szCs w:val="18"/>
              </w:rPr>
            </w:pPr>
            <w:r>
              <w:rPr>
                <w:sz w:val="18"/>
                <w:szCs w:val="18"/>
              </w:rPr>
              <w:t>25,719</w:t>
            </w:r>
            <w:r w:rsidR="00311FC6">
              <w:rPr>
                <w:sz w:val="18"/>
                <w:szCs w:val="18"/>
              </w:rPr>
              <w:t xml:space="preserve"> MJ per year</w:t>
            </w:r>
          </w:p>
        </w:tc>
        <w:tc>
          <w:tcPr>
            <w:tcW w:w="3210" w:type="dxa"/>
            <w:tcBorders>
              <w:top w:val="single" w:sz="4" w:space="0" w:color="808080" w:themeColor="background1" w:themeShade="80"/>
              <w:bottom w:val="single" w:sz="4" w:space="0" w:color="808080" w:themeColor="background1" w:themeShade="80"/>
            </w:tcBorders>
            <w:tcMar>
              <w:top w:w="28" w:type="dxa"/>
              <w:bottom w:w="28" w:type="dxa"/>
            </w:tcMar>
            <w:vAlign w:val="center"/>
          </w:tcPr>
          <w:p w14:paraId="144D3A21" w14:textId="04C2E164" w:rsidR="00F360DF" w:rsidRPr="00F360DF" w:rsidRDefault="00311FC6" w:rsidP="00A11D09">
            <w:pPr>
              <w:rPr>
                <w:sz w:val="18"/>
                <w:szCs w:val="18"/>
              </w:rPr>
            </w:pPr>
            <w:r>
              <w:rPr>
                <w:sz w:val="18"/>
                <w:szCs w:val="18"/>
              </w:rPr>
              <w:t>2</w:t>
            </w:r>
            <w:r w:rsidR="00793BA1">
              <w:rPr>
                <w:sz w:val="18"/>
                <w:szCs w:val="18"/>
              </w:rPr>
              <w:t>2,840 MJ per year</w:t>
            </w:r>
          </w:p>
        </w:tc>
      </w:tr>
    </w:tbl>
    <w:p w14:paraId="48748DAC" w14:textId="77777777" w:rsidR="00F360DF" w:rsidRDefault="00F360DF" w:rsidP="00F360DF"/>
    <w:p w14:paraId="49F9A6B6" w14:textId="77777777" w:rsidR="001C4BE8" w:rsidRDefault="001C4BE8" w:rsidP="001C4BE8"/>
    <w:p w14:paraId="29A91134" w14:textId="7A852CCC" w:rsidR="001C4BE8" w:rsidRDefault="00AD4459" w:rsidP="001C4BE8">
      <w:r>
        <w:t>Hot water demand at GWH6 was above average. The existing water heater for this house was made in 2004 and was operating reasonably well. The replacement water heater appeared to be of comparable performance so the savings were only very modest. The hot water temperature in the old water heater was a bit erratic ranging from around 68°C while the new water heater had an outlet temperature of about 58°C. Despite the change in temperature, there was little change in hot water demand (volume) and a small decrease in energy.</w:t>
      </w:r>
      <w:r w:rsidRPr="0011032B">
        <w:t xml:space="preserve"> </w:t>
      </w:r>
      <w:r>
        <w:t>It appeared that the dishwasher is associated with some hot water events that are about 5 litres. No hot water appeared to be used by the clothes washer.</w:t>
      </w:r>
    </w:p>
    <w:p w14:paraId="24FFBDF7" w14:textId="748C04F6" w:rsidR="00482CE8" w:rsidRDefault="00482CE8" w:rsidP="00482CE8">
      <w:pPr>
        <w:jc w:val="center"/>
      </w:pPr>
      <w:r w:rsidRPr="00482CE8">
        <w:rPr>
          <w:noProof/>
          <w:lang w:eastAsia="en-AU"/>
        </w:rPr>
        <w:lastRenderedPageBreak/>
        <w:drawing>
          <wp:inline distT="0" distB="0" distL="0" distR="0" wp14:anchorId="42388058" wp14:editId="752E1AC6">
            <wp:extent cx="3584448" cy="2351241"/>
            <wp:effectExtent l="0" t="0" r="0" b="0"/>
            <wp:docPr id="29" name="Picture 29" descr="The graph shows the daily hot water use (orange line) and daily gas use (columns) of the water heater over the monitoring period. The daily gas use of the water heater before the retrofit is shown in blue and after the retrofit in green." title="GWH6 - Daily gas and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0126" cy="2368084"/>
                    </a:xfrm>
                    <a:prstGeom prst="rect">
                      <a:avLst/>
                    </a:prstGeom>
                    <a:noFill/>
                    <a:ln>
                      <a:noFill/>
                    </a:ln>
                  </pic:spPr>
                </pic:pic>
              </a:graphicData>
            </a:graphic>
          </wp:inline>
        </w:drawing>
      </w:r>
    </w:p>
    <w:p w14:paraId="4BB3EF9C" w14:textId="77777777" w:rsidR="00482CE8" w:rsidRDefault="00482CE8" w:rsidP="001C4BE8"/>
    <w:p w14:paraId="68BDA190" w14:textId="77777777" w:rsidR="00401769" w:rsidRDefault="00401769" w:rsidP="001C4BE8"/>
    <w:p w14:paraId="68BA321E" w14:textId="75C0F523" w:rsidR="007157AE" w:rsidRDefault="007157AE" w:rsidP="007157AE">
      <w:pPr>
        <w:jc w:val="center"/>
      </w:pPr>
      <w:r w:rsidRPr="007157AE">
        <w:rPr>
          <w:noProof/>
          <w:lang w:eastAsia="en-AU"/>
        </w:rPr>
        <w:drawing>
          <wp:inline distT="0" distB="0" distL="0" distR="0" wp14:anchorId="426AC1D6" wp14:editId="640D3CFC">
            <wp:extent cx="3584448" cy="2470040"/>
            <wp:effectExtent l="0" t="0" r="0" b="6985"/>
            <wp:docPr id="454" name="Picture 454" descr="The graph compares the frequency distribution of daily hot water use before (blue line) and after (orange line) the retrofits. The graphs show the percentage of days in each monitoring period that daily hot water use was in a certain 20 Litre range, from 0 to 20 litres per day up to 480 to 500 Litres per day." title="GWH6 - Frequency distribution of daily hot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11228" cy="2488494"/>
                    </a:xfrm>
                    <a:prstGeom prst="rect">
                      <a:avLst/>
                    </a:prstGeom>
                    <a:noFill/>
                    <a:ln>
                      <a:noFill/>
                    </a:ln>
                  </pic:spPr>
                </pic:pic>
              </a:graphicData>
            </a:graphic>
          </wp:inline>
        </w:drawing>
      </w:r>
    </w:p>
    <w:p w14:paraId="5B68E6DE" w14:textId="77777777" w:rsidR="007157AE" w:rsidRDefault="007157AE" w:rsidP="001C4BE8"/>
    <w:p w14:paraId="749F223F" w14:textId="77777777" w:rsidR="00401769" w:rsidRDefault="00401769" w:rsidP="001C4BE8"/>
    <w:p w14:paraId="3924ED5F" w14:textId="45F9335B" w:rsidR="0067045E" w:rsidRDefault="00FD54ED" w:rsidP="0067045E">
      <w:pPr>
        <w:jc w:val="center"/>
      </w:pPr>
      <w:r>
        <w:rPr>
          <w:noProof/>
          <w:lang w:eastAsia="en-AU"/>
        </w:rPr>
        <w:drawing>
          <wp:inline distT="0" distB="0" distL="0" distR="0" wp14:anchorId="234F9B72" wp14:editId="7AD893E0">
            <wp:extent cx="3584448" cy="2259653"/>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03738" cy="2271814"/>
                    </a:xfrm>
                    <a:prstGeom prst="rect">
                      <a:avLst/>
                    </a:prstGeom>
                    <a:noFill/>
                  </pic:spPr>
                </pic:pic>
              </a:graphicData>
            </a:graphic>
          </wp:inline>
        </w:drawing>
      </w:r>
    </w:p>
    <w:p w14:paraId="1F28C8EE" w14:textId="77777777" w:rsidR="0067045E" w:rsidRDefault="0067045E" w:rsidP="001C4BE8"/>
    <w:p w14:paraId="2BCF0DA0" w14:textId="53D116CC" w:rsidR="00C24B83" w:rsidRDefault="008263BB" w:rsidP="00C24B83">
      <w:pPr>
        <w:jc w:val="center"/>
      </w:pPr>
      <w:r>
        <w:rPr>
          <w:noProof/>
          <w:lang w:eastAsia="en-AU"/>
        </w:rPr>
        <w:lastRenderedPageBreak/>
        <w:drawing>
          <wp:inline distT="0" distB="0" distL="0" distR="0" wp14:anchorId="63B08E71" wp14:editId="635F260D">
            <wp:extent cx="3584448" cy="2354290"/>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03019" cy="2366488"/>
                    </a:xfrm>
                    <a:prstGeom prst="rect">
                      <a:avLst/>
                    </a:prstGeom>
                    <a:noFill/>
                  </pic:spPr>
                </pic:pic>
              </a:graphicData>
            </a:graphic>
          </wp:inline>
        </w:drawing>
      </w:r>
    </w:p>
    <w:p w14:paraId="3998D94C" w14:textId="77777777" w:rsidR="00C24B83" w:rsidRDefault="00C24B83" w:rsidP="001C4BE8"/>
    <w:p w14:paraId="1669D45B" w14:textId="77777777" w:rsidR="00401769" w:rsidRDefault="00401769" w:rsidP="001C4BE8"/>
    <w:p w14:paraId="2D617868" w14:textId="44805892" w:rsidR="00C511CE" w:rsidRDefault="00961DE4" w:rsidP="00C511CE">
      <w:pPr>
        <w:jc w:val="center"/>
      </w:pPr>
      <w:r>
        <w:rPr>
          <w:noProof/>
          <w:lang w:eastAsia="en-AU"/>
        </w:rPr>
        <w:drawing>
          <wp:inline distT="0" distB="0" distL="0" distR="0" wp14:anchorId="3236EDAF" wp14:editId="69AFAD33">
            <wp:extent cx="3586039" cy="2402399"/>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01488" cy="2412749"/>
                    </a:xfrm>
                    <a:prstGeom prst="rect">
                      <a:avLst/>
                    </a:prstGeom>
                    <a:noFill/>
                  </pic:spPr>
                </pic:pic>
              </a:graphicData>
            </a:graphic>
          </wp:inline>
        </w:drawing>
      </w:r>
    </w:p>
    <w:p w14:paraId="32626B15" w14:textId="77777777" w:rsidR="00C511CE" w:rsidRDefault="00C511CE" w:rsidP="001C4BE8"/>
    <w:p w14:paraId="0D371BB2" w14:textId="77777777" w:rsidR="00401769" w:rsidRDefault="00401769" w:rsidP="001C4BE8"/>
    <w:p w14:paraId="3C622CFC" w14:textId="7A791C69" w:rsidR="00C502C4" w:rsidRDefault="007A5A16" w:rsidP="00C502C4">
      <w:pPr>
        <w:jc w:val="center"/>
      </w:pPr>
      <w:r>
        <w:rPr>
          <w:noProof/>
          <w:lang w:eastAsia="en-AU"/>
        </w:rPr>
        <w:drawing>
          <wp:inline distT="0" distB="0" distL="0" distR="0" wp14:anchorId="5CD79D05" wp14:editId="53D28648">
            <wp:extent cx="3586038" cy="23710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99121" cy="2379690"/>
                    </a:xfrm>
                    <a:prstGeom prst="rect">
                      <a:avLst/>
                    </a:prstGeom>
                    <a:noFill/>
                  </pic:spPr>
                </pic:pic>
              </a:graphicData>
            </a:graphic>
          </wp:inline>
        </w:drawing>
      </w:r>
    </w:p>
    <w:p w14:paraId="2BC14738" w14:textId="77777777" w:rsidR="00C502C4" w:rsidRDefault="00C502C4" w:rsidP="001C4BE8"/>
    <w:p w14:paraId="63BC51DF" w14:textId="6C049D94" w:rsidR="00352C3D" w:rsidRDefault="004E357A" w:rsidP="00352C3D">
      <w:pPr>
        <w:jc w:val="center"/>
      </w:pPr>
      <w:r>
        <w:rPr>
          <w:noProof/>
          <w:lang w:eastAsia="en-AU"/>
        </w:rPr>
        <w:lastRenderedPageBreak/>
        <w:drawing>
          <wp:inline distT="0" distB="0" distL="0" distR="0" wp14:anchorId="7F81F29A" wp14:editId="7244E28B">
            <wp:extent cx="3577174" cy="2337684"/>
            <wp:effectExtent l="0" t="0" r="4445"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90993" cy="2346715"/>
                    </a:xfrm>
                    <a:prstGeom prst="rect">
                      <a:avLst/>
                    </a:prstGeom>
                    <a:noFill/>
                  </pic:spPr>
                </pic:pic>
              </a:graphicData>
            </a:graphic>
          </wp:inline>
        </w:drawing>
      </w:r>
    </w:p>
    <w:p w14:paraId="3D598C31" w14:textId="77777777" w:rsidR="00401769" w:rsidRDefault="00401769" w:rsidP="00352C3D">
      <w:pPr>
        <w:jc w:val="center"/>
      </w:pPr>
    </w:p>
    <w:p w14:paraId="59BA0153" w14:textId="77777777" w:rsidR="00C16DDF" w:rsidRDefault="00C16DDF" w:rsidP="00352C3D">
      <w:pPr>
        <w:jc w:val="center"/>
      </w:pPr>
    </w:p>
    <w:p w14:paraId="46EB4D6E" w14:textId="06B7F959" w:rsidR="00401769" w:rsidRPr="001F5C92" w:rsidRDefault="00401769" w:rsidP="00352C3D">
      <w:pPr>
        <w:jc w:val="center"/>
      </w:pPr>
      <w:r w:rsidRPr="00401769">
        <w:rPr>
          <w:noProof/>
          <w:lang w:eastAsia="en-AU"/>
        </w:rPr>
        <w:drawing>
          <wp:inline distT="0" distB="0" distL="0" distR="0" wp14:anchorId="5F3BC5FD" wp14:editId="56388038">
            <wp:extent cx="3621024" cy="2377516"/>
            <wp:effectExtent l="0" t="0" r="0" b="3810"/>
            <wp:docPr id="97" name="Picture 97" descr="The graph is a scatter diagram which plots the daily water heating task against the daily gas use for both the pre-retrofit period (blue dots) and the post-retrofit period (orange dots). Linear lines of best fit are plotted for each data set, and the y-axis intercept of these lines provide an estimate of average daily maintenance rate of the water heaters during the monitoring period." title="GWH6 - Daily water heating task vs gas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42077" cy="2391339"/>
                    </a:xfrm>
                    <a:prstGeom prst="rect">
                      <a:avLst/>
                    </a:prstGeom>
                    <a:noFill/>
                    <a:ln>
                      <a:noFill/>
                    </a:ln>
                  </pic:spPr>
                </pic:pic>
              </a:graphicData>
            </a:graphic>
          </wp:inline>
        </w:drawing>
      </w:r>
    </w:p>
    <w:p w14:paraId="1B413AFA" w14:textId="77777777" w:rsidR="00401769" w:rsidRDefault="00401769" w:rsidP="0057018A">
      <w:pPr>
        <w:rPr>
          <w:rFonts w:cs="Arial"/>
          <w:sz w:val="20"/>
          <w:szCs w:val="20"/>
        </w:rPr>
      </w:pPr>
    </w:p>
    <w:p w14:paraId="14B80597" w14:textId="77777777" w:rsidR="00401769" w:rsidRDefault="00401769" w:rsidP="0057018A">
      <w:pPr>
        <w:rPr>
          <w:rFonts w:cs="Arial"/>
          <w:sz w:val="20"/>
          <w:szCs w:val="20"/>
        </w:rPr>
      </w:pPr>
    </w:p>
    <w:p w14:paraId="7F2C3D1B" w14:textId="05DDAFF1" w:rsidR="00401769" w:rsidRDefault="00401769" w:rsidP="00401769">
      <w:pPr>
        <w:jc w:val="center"/>
        <w:rPr>
          <w:rFonts w:cs="Arial"/>
          <w:sz w:val="20"/>
          <w:szCs w:val="20"/>
        </w:rPr>
      </w:pPr>
      <w:r w:rsidRPr="00401769">
        <w:rPr>
          <w:noProof/>
          <w:lang w:eastAsia="en-AU"/>
        </w:rPr>
        <w:drawing>
          <wp:inline distT="0" distB="0" distL="0" distR="0" wp14:anchorId="5F921422" wp14:editId="18484FE4">
            <wp:extent cx="3591763" cy="2446806"/>
            <wp:effectExtent l="0" t="0" r="8890" b="0"/>
            <wp:docPr id="98" name="Picture 98" descr="The graph is a scatter diagram which plots the daily water heating task against the overall efficiency of the water heater for both the pre-retrofit period (blue dots) and the post-retrofit period (orange dots). Logarithmic lines of best fit are plotted for each data set to give an indication of the average efficiency of the water heaters over their operating range during the monitoring period." title="GWH6 - Water heating task and overall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10649" cy="2459672"/>
                    </a:xfrm>
                    <a:prstGeom prst="rect">
                      <a:avLst/>
                    </a:prstGeom>
                    <a:noFill/>
                    <a:ln>
                      <a:noFill/>
                    </a:ln>
                  </pic:spPr>
                </pic:pic>
              </a:graphicData>
            </a:graphic>
          </wp:inline>
        </w:drawing>
      </w:r>
    </w:p>
    <w:p w14:paraId="2614753F" w14:textId="77777777" w:rsidR="00BE2DBA" w:rsidRDefault="00BE2DBA" w:rsidP="00BE2DBA">
      <w:pPr>
        <w:rPr>
          <w:rFonts w:cs="Arial"/>
          <w:sz w:val="20"/>
          <w:szCs w:val="20"/>
        </w:rPr>
      </w:pPr>
      <w:r>
        <w:rPr>
          <w:rFonts w:cs="Arial"/>
          <w:sz w:val="20"/>
          <w:szCs w:val="20"/>
        </w:rPr>
        <w:br w:type="page"/>
      </w:r>
    </w:p>
    <w:p w14:paraId="52516D45" w14:textId="6F62383D" w:rsidR="00BE2DBA" w:rsidRDefault="00BE2DBA" w:rsidP="00BE2DBA">
      <w:pPr>
        <w:rPr>
          <w:rFonts w:cs="Arial"/>
          <w:sz w:val="20"/>
          <w:szCs w:val="20"/>
        </w:rPr>
      </w:pPr>
    </w:p>
    <w:p w14:paraId="2F09CE33" w14:textId="174FE572" w:rsidR="00165443" w:rsidRDefault="00165443" w:rsidP="001E3D0B"/>
    <w:p w14:paraId="29A778CE" w14:textId="77777777" w:rsidR="00444AC1" w:rsidRDefault="00444AC1" w:rsidP="001E3D0B">
      <w:pPr>
        <w:sectPr w:rsidR="00444AC1" w:rsidSect="007F5EA3">
          <w:headerReference w:type="default" r:id="rId98"/>
          <w:footerReference w:type="default" r:id="rId99"/>
          <w:pgSz w:w="11907" w:h="16840" w:code="9"/>
          <w:pgMar w:top="833" w:right="1134" w:bottom="754" w:left="1134" w:header="720" w:footer="1780" w:gutter="0"/>
          <w:cols w:space="720"/>
          <w:docGrid w:linePitch="360"/>
        </w:sectPr>
      </w:pPr>
    </w:p>
    <w:p w14:paraId="22BBB41A" w14:textId="5958404C" w:rsidR="009950CA" w:rsidRDefault="009950CA" w:rsidP="001E3D0B"/>
    <w:p w14:paraId="7DC21A45" w14:textId="77777777" w:rsidR="00444AC1" w:rsidRPr="000E497D" w:rsidRDefault="00444AC1" w:rsidP="001E3D0B"/>
    <w:p w14:paraId="73FEF31F" w14:textId="210D1D1D" w:rsidR="00444AC1" w:rsidRPr="00444AC1" w:rsidRDefault="00444AC1" w:rsidP="00444AC1"/>
    <w:p w14:paraId="271B1441" w14:textId="77777777" w:rsidR="00444AC1" w:rsidRPr="00444AC1" w:rsidRDefault="00444AC1" w:rsidP="00444AC1"/>
    <w:p w14:paraId="68AFFABC" w14:textId="77777777" w:rsidR="00444AC1" w:rsidRPr="00444AC1" w:rsidRDefault="00444AC1" w:rsidP="00444AC1"/>
    <w:p w14:paraId="388E2F5B" w14:textId="77777777" w:rsidR="00444AC1" w:rsidRPr="00444AC1" w:rsidRDefault="00444AC1" w:rsidP="00444AC1"/>
    <w:p w14:paraId="0CE3B8EF" w14:textId="41BB8123" w:rsidR="00444AC1" w:rsidRDefault="00444AC1" w:rsidP="00444AC1"/>
    <w:p w14:paraId="5155F5B4" w14:textId="1913C1F2" w:rsidR="001325CB" w:rsidRDefault="001325CB" w:rsidP="00444AC1"/>
    <w:p w14:paraId="696B958B" w14:textId="77777777" w:rsidR="001325CB" w:rsidRPr="001325CB" w:rsidRDefault="001325CB" w:rsidP="001325CB"/>
    <w:p w14:paraId="57E18E08" w14:textId="77777777" w:rsidR="001325CB" w:rsidRPr="001325CB" w:rsidRDefault="001325CB" w:rsidP="001325CB"/>
    <w:p w14:paraId="7DD1E15B" w14:textId="77777777" w:rsidR="001325CB" w:rsidRPr="001325CB" w:rsidRDefault="001325CB" w:rsidP="001325CB"/>
    <w:p w14:paraId="0378379F" w14:textId="77777777" w:rsidR="001325CB" w:rsidRPr="001325CB" w:rsidRDefault="001325CB" w:rsidP="001325CB"/>
    <w:p w14:paraId="64A2C401" w14:textId="77777777" w:rsidR="001325CB" w:rsidRPr="001325CB" w:rsidRDefault="001325CB" w:rsidP="001325CB"/>
    <w:p w14:paraId="4B978F29" w14:textId="77777777" w:rsidR="001325CB" w:rsidRPr="001325CB" w:rsidRDefault="001325CB" w:rsidP="001325CB"/>
    <w:p w14:paraId="32108E13" w14:textId="77777777" w:rsidR="001325CB" w:rsidRPr="001325CB" w:rsidRDefault="001325CB" w:rsidP="001325CB"/>
    <w:p w14:paraId="3BA04F68" w14:textId="77777777" w:rsidR="001325CB" w:rsidRPr="001325CB" w:rsidRDefault="001325CB" w:rsidP="001325CB"/>
    <w:p w14:paraId="48328A4C" w14:textId="77777777" w:rsidR="001325CB" w:rsidRPr="001325CB" w:rsidRDefault="001325CB" w:rsidP="001325CB"/>
    <w:p w14:paraId="019BCFAD" w14:textId="77777777" w:rsidR="001325CB" w:rsidRPr="001325CB" w:rsidRDefault="001325CB" w:rsidP="001325CB"/>
    <w:p w14:paraId="7203D210" w14:textId="77777777" w:rsidR="001325CB" w:rsidRPr="001325CB" w:rsidRDefault="001325CB" w:rsidP="001325CB"/>
    <w:p w14:paraId="3A442446" w14:textId="77777777" w:rsidR="001325CB" w:rsidRPr="001325CB" w:rsidRDefault="001325CB" w:rsidP="001325CB"/>
    <w:p w14:paraId="50234F2F" w14:textId="77777777" w:rsidR="001325CB" w:rsidRPr="001325CB" w:rsidRDefault="001325CB" w:rsidP="001325CB"/>
    <w:p w14:paraId="51E0AE1A" w14:textId="77777777" w:rsidR="001325CB" w:rsidRPr="001325CB" w:rsidRDefault="001325CB" w:rsidP="001325CB"/>
    <w:p w14:paraId="6C09194A" w14:textId="77777777" w:rsidR="001325CB" w:rsidRPr="001325CB" w:rsidRDefault="001325CB" w:rsidP="001325CB"/>
    <w:p w14:paraId="33228FCC" w14:textId="77777777" w:rsidR="001325CB" w:rsidRPr="001325CB" w:rsidRDefault="001325CB" w:rsidP="001325CB"/>
    <w:p w14:paraId="4CCC66CA" w14:textId="2E0CCD6B" w:rsidR="00444AC1" w:rsidRPr="001325CB" w:rsidRDefault="00444AC1" w:rsidP="001325CB">
      <w:pPr>
        <w:tabs>
          <w:tab w:val="left" w:pos="1490"/>
        </w:tabs>
      </w:pPr>
    </w:p>
    <w:sectPr w:rsidR="00444AC1" w:rsidRPr="001325CB" w:rsidSect="007F5EA3">
      <w:footerReference w:type="default" r:id="rId100"/>
      <w:pgSz w:w="11907" w:h="16840" w:code="9"/>
      <w:pgMar w:top="833" w:right="1134" w:bottom="754" w:left="1134" w:header="720" w:footer="17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15B80" w14:textId="77777777" w:rsidR="001D4C52" w:rsidRDefault="001D4C52">
      <w:r>
        <w:separator/>
      </w:r>
    </w:p>
  </w:endnote>
  <w:endnote w:type="continuationSeparator" w:id="0">
    <w:p w14:paraId="7745BFFD" w14:textId="77777777" w:rsidR="001D4C52" w:rsidRDefault="001D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2DB58" w14:textId="77777777" w:rsidR="0053025D" w:rsidRDefault="0053025D">
    <w:pPr>
      <w:pStyle w:val="Footer"/>
    </w:pPr>
    <w:r>
      <w:rPr>
        <w:noProof/>
        <w:lang w:eastAsia="en-AU"/>
      </w:rPr>
      <w:drawing>
        <wp:inline distT="0" distB="0" distL="0" distR="0" wp14:anchorId="304213AF" wp14:editId="71F9E1FC">
          <wp:extent cx="6115050" cy="1209675"/>
          <wp:effectExtent l="0" t="0" r="0" b="0"/>
          <wp:docPr id="121" name="Picture 121" descr="SVLockup_Pos_Green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Lockup_Pos_Green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209675"/>
                  </a:xfrm>
                  <a:prstGeom prst="rect">
                    <a:avLst/>
                  </a:prstGeom>
                  <a:noFill/>
                  <a:ln>
                    <a:noFill/>
                  </a:ln>
                </pic:spPr>
              </pic:pic>
            </a:graphicData>
          </a:graphic>
        </wp:inline>
      </w:drawing>
    </w:r>
    <w:r>
      <w:rPr>
        <w:noProof/>
        <w:lang w:eastAsia="en-AU"/>
      </w:rPr>
      <w:drawing>
        <wp:inline distT="0" distB="0" distL="0" distR="0" wp14:anchorId="1A5F7058" wp14:editId="5A6593BE">
          <wp:extent cx="6115050" cy="1209675"/>
          <wp:effectExtent l="0" t="0" r="0" b="0"/>
          <wp:docPr id="122" name="Picture 122" descr="SVLockup_Pos_Green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Lockup_Pos_Green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2096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6999E" w14:textId="1380D9E6" w:rsidR="0053025D" w:rsidRPr="009F55CF" w:rsidRDefault="0053025D" w:rsidP="009714E7">
    <w:pPr>
      <w:pStyle w:val="Footer"/>
      <w:tabs>
        <w:tab w:val="clear" w:pos="4320"/>
        <w:tab w:val="clear" w:pos="8640"/>
        <w:tab w:val="left" w:pos="2788"/>
      </w:tabs>
      <w:jc w:val="right"/>
      <w:rPr>
        <w:lang w:val="en-US"/>
      </w:rPr>
    </w:pPr>
    <w:r w:rsidRPr="009714E7">
      <w:rPr>
        <w:noProof/>
        <w:lang w:eastAsia="en-AU"/>
      </w:rPr>
      <w:drawing>
        <wp:inline distT="0" distB="0" distL="0" distR="0" wp14:anchorId="5E351723" wp14:editId="1B55D2B0">
          <wp:extent cx="1796994" cy="355159"/>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4313" cy="394157"/>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9CCFA" w14:textId="77777777" w:rsidR="0053025D" w:rsidRDefault="005302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372201"/>
      <w:docPartObj>
        <w:docPartGallery w:val="Page Numbers (Bottom of Page)"/>
        <w:docPartUnique/>
      </w:docPartObj>
    </w:sdtPr>
    <w:sdtEndPr>
      <w:rPr>
        <w:noProof/>
      </w:rPr>
    </w:sdtEndPr>
    <w:sdtContent>
      <w:p w14:paraId="6F7C26DD" w14:textId="77777777" w:rsidR="0053025D" w:rsidRDefault="0053025D">
        <w:pPr>
          <w:pStyle w:val="Footer"/>
          <w:jc w:val="right"/>
        </w:pPr>
        <w:r>
          <w:fldChar w:fldCharType="begin"/>
        </w:r>
        <w:r>
          <w:instrText xml:space="preserve"> PAGE   \* MERGEFORMAT </w:instrText>
        </w:r>
        <w:r>
          <w:fldChar w:fldCharType="separate"/>
        </w:r>
        <w:r w:rsidR="00B94C71">
          <w:rPr>
            <w:noProof/>
          </w:rPr>
          <w:t>20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3025D" w14:paraId="5EE8B6A3" w14:textId="77777777" w:rsidTr="001325CB">
      <w:tc>
        <w:tcPr>
          <w:tcW w:w="4814" w:type="dxa"/>
        </w:tcPr>
        <w:p w14:paraId="7AC4BEB5" w14:textId="77777777" w:rsidR="0053025D" w:rsidRDefault="0053025D" w:rsidP="001325CB">
          <w:pPr>
            <w:pStyle w:val="Footer"/>
          </w:pPr>
          <w:r>
            <w:t>Sustainability Victoria</w:t>
          </w:r>
        </w:p>
        <w:p w14:paraId="68D50FC6" w14:textId="77777777" w:rsidR="0053025D" w:rsidRDefault="0053025D" w:rsidP="001325CB">
          <w:pPr>
            <w:pStyle w:val="Footer"/>
          </w:pPr>
          <w:r>
            <w:t>Level 28, Urban Workshop,</w:t>
          </w:r>
        </w:p>
        <w:p w14:paraId="50CB2008" w14:textId="77777777" w:rsidR="0053025D" w:rsidRDefault="0053025D" w:rsidP="001325CB">
          <w:pPr>
            <w:pStyle w:val="Footer"/>
          </w:pPr>
          <w:r>
            <w:t>50 Lonsdale Street, Melbourne, VIC 3000</w:t>
          </w:r>
        </w:p>
        <w:p w14:paraId="1B98AB79" w14:textId="77777777" w:rsidR="0053025D" w:rsidRDefault="0053025D" w:rsidP="001325CB">
          <w:pPr>
            <w:pStyle w:val="Footer"/>
          </w:pPr>
          <w:r>
            <w:t>Phone (03) 8626 8700</w:t>
          </w:r>
        </w:p>
        <w:p w14:paraId="4AF70F42" w14:textId="77777777" w:rsidR="0053025D" w:rsidRDefault="0053025D" w:rsidP="001325CB">
          <w:pPr>
            <w:pStyle w:val="Footer"/>
          </w:pPr>
          <w:r>
            <w:t>Sustainability.vic.gov.au</w:t>
          </w:r>
        </w:p>
        <w:p w14:paraId="031129B4" w14:textId="77777777" w:rsidR="0053025D" w:rsidRDefault="0053025D" w:rsidP="001325CB">
          <w:pPr>
            <w:pStyle w:val="Footer"/>
          </w:pPr>
        </w:p>
        <w:p w14:paraId="44797FE2" w14:textId="77777777" w:rsidR="0053025D" w:rsidRDefault="0053025D" w:rsidP="001325CB">
          <w:pPr>
            <w:pStyle w:val="Footer"/>
          </w:pPr>
          <w:r>
            <w:t>Published by Sustainability Victoria</w:t>
          </w:r>
        </w:p>
        <w:p w14:paraId="042BE25D" w14:textId="30EF2138" w:rsidR="0053025D" w:rsidRDefault="0053025D" w:rsidP="001325CB">
          <w:pPr>
            <w:pStyle w:val="Footer"/>
          </w:pPr>
          <w:r>
            <w:t>Gas Water Heater Retrofit Trial</w:t>
          </w:r>
        </w:p>
        <w:p w14:paraId="3C8D690B" w14:textId="69CC8BA1" w:rsidR="0053025D" w:rsidRDefault="0053025D" w:rsidP="003B76B4">
          <w:pPr>
            <w:pStyle w:val="Footer"/>
          </w:pPr>
          <w:r>
            <w:t>© Sustainability Victoria, June 2016 RSE029</w:t>
          </w:r>
        </w:p>
      </w:tc>
      <w:tc>
        <w:tcPr>
          <w:tcW w:w="4815" w:type="dxa"/>
        </w:tcPr>
        <w:p w14:paraId="7EE1D07F" w14:textId="77777777" w:rsidR="0053025D" w:rsidRDefault="0053025D" w:rsidP="001325CB">
          <w:pPr>
            <w:pStyle w:val="Footer"/>
            <w:jc w:val="right"/>
            <w:rPr>
              <w:noProof/>
              <w:lang w:eastAsia="en-AU"/>
            </w:rPr>
          </w:pPr>
        </w:p>
        <w:p w14:paraId="4B60F238" w14:textId="77777777" w:rsidR="0053025D" w:rsidRDefault="0053025D" w:rsidP="001325CB">
          <w:pPr>
            <w:pStyle w:val="Footer"/>
            <w:jc w:val="right"/>
            <w:rPr>
              <w:noProof/>
              <w:lang w:eastAsia="en-AU"/>
            </w:rPr>
          </w:pPr>
        </w:p>
        <w:p w14:paraId="7B271BD8" w14:textId="77777777" w:rsidR="0053025D" w:rsidRDefault="0053025D" w:rsidP="001325CB">
          <w:pPr>
            <w:pStyle w:val="Footer"/>
            <w:jc w:val="right"/>
            <w:rPr>
              <w:noProof/>
              <w:lang w:eastAsia="en-AU"/>
            </w:rPr>
          </w:pPr>
        </w:p>
        <w:p w14:paraId="60AE20EE" w14:textId="77777777" w:rsidR="0053025D" w:rsidRDefault="0053025D" w:rsidP="001325CB">
          <w:pPr>
            <w:pStyle w:val="Footer"/>
            <w:jc w:val="right"/>
            <w:rPr>
              <w:noProof/>
              <w:lang w:eastAsia="en-AU"/>
            </w:rPr>
          </w:pPr>
        </w:p>
        <w:p w14:paraId="38088E73" w14:textId="77777777" w:rsidR="0053025D" w:rsidRDefault="0053025D" w:rsidP="001325CB">
          <w:pPr>
            <w:pStyle w:val="Footer"/>
            <w:jc w:val="right"/>
            <w:rPr>
              <w:noProof/>
              <w:lang w:eastAsia="en-AU"/>
            </w:rPr>
          </w:pPr>
        </w:p>
        <w:p w14:paraId="1803A54A" w14:textId="3B4DA46D" w:rsidR="0053025D" w:rsidRDefault="0053025D" w:rsidP="001325CB">
          <w:pPr>
            <w:pStyle w:val="Footer"/>
            <w:jc w:val="right"/>
          </w:pPr>
          <w:r w:rsidRPr="001325CB">
            <w:rPr>
              <w:noProof/>
              <w:lang w:eastAsia="en-AU"/>
            </w:rPr>
            <w:drawing>
              <wp:inline distT="0" distB="0" distL="0" distR="0" wp14:anchorId="2CA9AA7D" wp14:editId="6F31B308">
                <wp:extent cx="2168049" cy="469127"/>
                <wp:effectExtent l="0" t="0" r="381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34" cy="490762"/>
                        </a:xfrm>
                        <a:prstGeom prst="rect">
                          <a:avLst/>
                        </a:prstGeom>
                        <a:noFill/>
                        <a:ln>
                          <a:noFill/>
                        </a:ln>
                      </pic:spPr>
                    </pic:pic>
                  </a:graphicData>
                </a:graphic>
              </wp:inline>
            </w:drawing>
          </w:r>
        </w:p>
      </w:tc>
    </w:tr>
  </w:tbl>
  <w:p w14:paraId="79F9C630" w14:textId="77777777" w:rsidR="0053025D" w:rsidRDefault="0053025D" w:rsidP="003B7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CC439" w14:textId="77777777" w:rsidR="001D4C52" w:rsidRDefault="001D4C52">
      <w:r>
        <w:separator/>
      </w:r>
    </w:p>
  </w:footnote>
  <w:footnote w:type="continuationSeparator" w:id="0">
    <w:p w14:paraId="0906D6F5" w14:textId="77777777" w:rsidR="001D4C52" w:rsidRDefault="001D4C52">
      <w:r>
        <w:continuationSeparator/>
      </w:r>
    </w:p>
  </w:footnote>
  <w:footnote w:id="1">
    <w:p w14:paraId="7719A111" w14:textId="77777777" w:rsidR="0053025D" w:rsidRDefault="0053025D" w:rsidP="000E2968">
      <w:pPr>
        <w:pStyle w:val="FootnoteText"/>
      </w:pPr>
      <w:r>
        <w:rPr>
          <w:rStyle w:val="FootnoteReference"/>
        </w:rPr>
        <w:footnoteRef/>
      </w:r>
      <w:r>
        <w:t xml:space="preserve"> To end 2015 we have trialled halogen downlight replacements, comprehensive draught sealing, pump-in cavity wall insulation, gas heating ductwork upgrades, combined gas heating ductwork and gas furnace upgrades, window film secondary glazing, pool pump replacements, heat pump clothes dryers, solar air heaters, external shading, halogen downlight replacements combined with ceiling insulation remediation, gas water heater upgrades and some comprehensive whole house retrofits.</w:t>
      </w:r>
    </w:p>
  </w:footnote>
  <w:footnote w:id="2">
    <w:p w14:paraId="3E0FC2F2" w14:textId="7479ED32" w:rsidR="0053025D" w:rsidRDefault="0053025D">
      <w:pPr>
        <w:pStyle w:val="FootnoteText"/>
      </w:pPr>
      <w:r>
        <w:rPr>
          <w:rStyle w:val="FootnoteReference"/>
        </w:rPr>
        <w:footnoteRef/>
      </w:r>
      <w:r>
        <w:t xml:space="preserve"> In those houses in which the water heater upgrade was modelled the average savings were 2,509 MJ/</w:t>
      </w:r>
      <w:proofErr w:type="spellStart"/>
      <w:r>
        <w:t>yr</w:t>
      </w:r>
      <w:proofErr w:type="spellEnd"/>
      <w:r>
        <w:t xml:space="preserve"> (energy), 566 kg CO</w:t>
      </w:r>
      <w:r w:rsidRPr="00994408">
        <w:rPr>
          <w:vertAlign w:val="subscript"/>
        </w:rPr>
        <w:t>2-e</w:t>
      </w:r>
      <w:r>
        <w:t xml:space="preserve"> per year (greenhouse), and $99.8 per year (energy bill) for an average payback of 8.2 years.</w:t>
      </w:r>
    </w:p>
  </w:footnote>
  <w:footnote w:id="3">
    <w:p w14:paraId="60396EB2" w14:textId="0EBA0533" w:rsidR="0053025D" w:rsidRDefault="0053025D" w:rsidP="0092796A">
      <w:pPr>
        <w:pStyle w:val="FootnoteText"/>
      </w:pPr>
      <w:r>
        <w:rPr>
          <w:rStyle w:val="FootnoteReference"/>
        </w:rPr>
        <w:footnoteRef/>
      </w:r>
      <w:r>
        <w:t xml:space="preserve"> Data for 2008 to 2014 based on ABS 4602.0.55.001 </w:t>
      </w:r>
      <w:r w:rsidRPr="008A76EE">
        <w:rPr>
          <w:i/>
        </w:rPr>
        <w:t>Environmental Issues: Energy Use and Conservation</w:t>
      </w:r>
      <w:r>
        <w:t xml:space="preserve"> – the data was compiled by ABS for SV. Data for 2005 to 1999 based on [ABS 2005]. Note that data has been adjusted by SV to remove the “don’t know” responses.</w:t>
      </w:r>
    </w:p>
  </w:footnote>
  <w:footnote w:id="4">
    <w:p w14:paraId="5C2A571B" w14:textId="77777777" w:rsidR="0053025D" w:rsidRDefault="0053025D" w:rsidP="0092796A">
      <w:pPr>
        <w:pStyle w:val="FootnoteText"/>
      </w:pPr>
      <w:r>
        <w:rPr>
          <w:rStyle w:val="FootnoteReference"/>
        </w:rPr>
        <w:footnoteRef/>
      </w:r>
      <w:r>
        <w:t xml:space="preserve"> To end 2015 we have trialled halogen downlight replacements, comprehensive draught sealing, pump-in cavity wall insulation, gas heating ductwork upgrades, combined gas heating ductwork and gas furnace upgrades, window film secondary glazing, pool pump replacements, heat pump clothes dryers, solar air heaters, external shading, gas water heater upgrades, halogen downlight replacements combined with ceiling insulation remediation and some comprehensive whole house retrofits.</w:t>
      </w:r>
    </w:p>
  </w:footnote>
  <w:footnote w:id="5">
    <w:p w14:paraId="4BC26E01" w14:textId="178A192E" w:rsidR="0053025D" w:rsidRDefault="0053025D">
      <w:pPr>
        <w:pStyle w:val="FootnoteText"/>
      </w:pPr>
      <w:r>
        <w:rPr>
          <w:rStyle w:val="FootnoteReference"/>
        </w:rPr>
        <w:footnoteRef/>
      </w:r>
      <w:r>
        <w:t xml:space="preserve"> The replacement of an existing gas water heater with a gas-boosted solar water heater is eligible to obtain a financial incentive through both the Small Technology Certificate (STC) scheme and the Victorian Energy Efficiency Target (VEET) scheme. Based on current STC and VEET certificate prices this would generate a financial incentive of around $1,200 to $1,400</w:t>
      </w:r>
      <w:r w:rsidRPr="00147543">
        <w:t>.</w:t>
      </w:r>
    </w:p>
  </w:footnote>
  <w:footnote w:id="6">
    <w:p w14:paraId="59C6A82E" w14:textId="4E522A9E" w:rsidR="0053025D" w:rsidRDefault="0053025D">
      <w:pPr>
        <w:pStyle w:val="FootnoteText"/>
      </w:pPr>
      <w:r>
        <w:rPr>
          <w:rStyle w:val="FootnoteReference"/>
        </w:rPr>
        <w:footnoteRef/>
      </w:r>
      <w:r>
        <w:t xml:space="preserve"> A recent study for the South Australian Government monitored the operation of different types of water heaters in twelve houses located in Adelaide over a one year period. [DMITRE 2014]</w:t>
      </w:r>
    </w:p>
  </w:footnote>
  <w:footnote w:id="7">
    <w:p w14:paraId="4E74970F" w14:textId="03E14C92" w:rsidR="0053025D" w:rsidRDefault="0053025D">
      <w:pPr>
        <w:pStyle w:val="FootnoteText"/>
      </w:pPr>
      <w:r>
        <w:rPr>
          <w:rStyle w:val="FootnoteReference"/>
        </w:rPr>
        <w:footnoteRef/>
      </w:r>
      <w:r>
        <w:t xml:space="preserve"> </w:t>
      </w:r>
      <w:r w:rsidRPr="001C1CF1">
        <w:t>The sensors were firmly taped to the metal pipes and had pipe lagging wrapped around them so that the measured the surface temperature of the pipes. This meant that they sensed the temperature of the water within the pipe but with a bit of a delay.</w:t>
      </w:r>
    </w:p>
  </w:footnote>
  <w:footnote w:id="8">
    <w:p w14:paraId="71029849" w14:textId="52754AA2" w:rsidR="0053025D" w:rsidRDefault="0053025D">
      <w:pPr>
        <w:pStyle w:val="FootnoteText"/>
      </w:pPr>
      <w:r>
        <w:rPr>
          <w:rStyle w:val="FootnoteReference"/>
        </w:rPr>
        <w:footnoteRef/>
      </w:r>
      <w:r>
        <w:t xml:space="preserve"> These systems are also referred to as continuous flow water heaters. Note that the official Energy Rating scale for gas water heaters stops at 6-Stars, however some gas instantaneous water heaters are more efficient and have a lower gas consumption than a model that just meets the 6-Star rating. For simplicity in this report we refer to this as a 6.1-Star model.</w:t>
      </w:r>
    </w:p>
  </w:footnote>
  <w:footnote w:id="9">
    <w:p w14:paraId="6163F836" w14:textId="070BD969" w:rsidR="0053025D" w:rsidRDefault="0053025D">
      <w:pPr>
        <w:pStyle w:val="FootnoteText"/>
      </w:pPr>
      <w:r>
        <w:rPr>
          <w:rStyle w:val="FootnoteReference"/>
        </w:rPr>
        <w:footnoteRef/>
      </w:r>
      <w:r>
        <w:t xml:space="preserve"> For a cold water temperature of 15</w:t>
      </w:r>
      <w:r w:rsidRPr="001626F8">
        <w:rPr>
          <w:vertAlign w:val="superscript"/>
        </w:rPr>
        <w:t>o</w:t>
      </w:r>
      <w:r>
        <w:t>C, this would mean that the water was heated to 40</w:t>
      </w:r>
      <w:r w:rsidRPr="001626F8">
        <w:rPr>
          <w:vertAlign w:val="superscript"/>
        </w:rPr>
        <w:t>o</w:t>
      </w:r>
      <w:r>
        <w:t>C, which is typical of the water temperature used for showering.</w:t>
      </w:r>
    </w:p>
  </w:footnote>
  <w:footnote w:id="10">
    <w:p w14:paraId="6E9C4008" w14:textId="6F0845DB" w:rsidR="0053025D" w:rsidRDefault="0053025D">
      <w:pPr>
        <w:pStyle w:val="FootnoteText"/>
      </w:pPr>
      <w:r>
        <w:rPr>
          <w:rStyle w:val="FootnoteReference"/>
        </w:rPr>
        <w:footnoteRef/>
      </w:r>
      <w:r>
        <w:t xml:space="preserve"> The rated flow rate of a gas instantaneous water heater is expressed in Litres per minute, and is usually based on heating water to a temperature 25</w:t>
      </w:r>
      <w:r w:rsidRPr="00697DB7">
        <w:rPr>
          <w:vertAlign w:val="superscript"/>
        </w:rPr>
        <w:t>o</w:t>
      </w:r>
      <w:r>
        <w:t>C above the cold water temperature, or a temperature of around 45</w:t>
      </w:r>
      <w:r w:rsidRPr="00697DB7">
        <w:rPr>
          <w:vertAlign w:val="superscript"/>
        </w:rPr>
        <w:t>o</w:t>
      </w:r>
      <w:r>
        <w:t>C.</w:t>
      </w:r>
    </w:p>
  </w:footnote>
  <w:footnote w:id="11">
    <w:p w14:paraId="5E2B4795" w14:textId="65975C20" w:rsidR="0053025D" w:rsidRDefault="0053025D">
      <w:pPr>
        <w:pStyle w:val="FootnoteText"/>
      </w:pPr>
      <w:r>
        <w:rPr>
          <w:rStyle w:val="FootnoteReference"/>
        </w:rPr>
        <w:footnoteRef/>
      </w:r>
      <w:r>
        <w:t xml:space="preserve"> Assuming a temperature rise of 45</w:t>
      </w:r>
      <w:r w:rsidRPr="006D0D63">
        <w:rPr>
          <w:vertAlign w:val="superscript"/>
        </w:rPr>
        <w:t>o</w:t>
      </w:r>
      <w:r>
        <w:t>C from the cold water temperature to the hot water temperature – for a cold water temperature of 15</w:t>
      </w:r>
      <w:r w:rsidRPr="006D0D63">
        <w:rPr>
          <w:vertAlign w:val="superscript"/>
        </w:rPr>
        <w:t>o</w:t>
      </w:r>
      <w:r>
        <w:t>C this would correspond to hot water at 60</w:t>
      </w:r>
      <w:r w:rsidRPr="006D0D63">
        <w:rPr>
          <w:vertAlign w:val="superscript"/>
        </w:rPr>
        <w:t>o</w:t>
      </w:r>
      <w:r>
        <w:t>C.</w:t>
      </w:r>
    </w:p>
  </w:footnote>
  <w:footnote w:id="12">
    <w:p w14:paraId="57663A2D" w14:textId="070CC41A" w:rsidR="0053025D" w:rsidRDefault="0053025D">
      <w:pPr>
        <w:pStyle w:val="FootnoteText"/>
      </w:pPr>
      <w:r>
        <w:rPr>
          <w:rStyle w:val="FootnoteReference"/>
        </w:rPr>
        <w:footnoteRef/>
      </w:r>
      <w:r>
        <w:t xml:space="preserve"> This is simply the average of the winter and summer use.</w:t>
      </w:r>
    </w:p>
  </w:footnote>
  <w:footnote w:id="13">
    <w:p w14:paraId="09949AA5" w14:textId="0EA56444" w:rsidR="0053025D" w:rsidRDefault="0053025D">
      <w:pPr>
        <w:pStyle w:val="FootnoteText"/>
      </w:pPr>
      <w:r>
        <w:rPr>
          <w:rStyle w:val="FootnoteReference"/>
        </w:rPr>
        <w:footnoteRef/>
      </w:r>
      <w:r>
        <w:t xml:space="preserve"> This is the percentage of energy in the gas that is transferred into the hot water.</w:t>
      </w:r>
    </w:p>
  </w:footnote>
  <w:footnote w:id="14">
    <w:p w14:paraId="4609C562" w14:textId="45B8B81E" w:rsidR="0053025D" w:rsidRDefault="0053025D">
      <w:pPr>
        <w:pStyle w:val="FootnoteText"/>
      </w:pPr>
      <w:r>
        <w:rPr>
          <w:rStyle w:val="FootnoteReference"/>
        </w:rPr>
        <w:footnoteRef/>
      </w:r>
      <w:r>
        <w:t xml:space="preserve"> The full title of this standard is </w:t>
      </w:r>
      <w:r w:rsidRPr="00BD3619">
        <w:rPr>
          <w:i/>
        </w:rPr>
        <w:t>AS/NZS 5263.1.2: 2016 Gas appliances: Part 1.2: Gas fired water heaters for hot water supply and/or central heating</w:t>
      </w:r>
      <w:r>
        <w:t>, 11 February 2016.</w:t>
      </w:r>
    </w:p>
  </w:footnote>
  <w:footnote w:id="15">
    <w:p w14:paraId="33CE4C9E" w14:textId="2DB1DA15" w:rsidR="0053025D" w:rsidRDefault="0053025D">
      <w:pPr>
        <w:pStyle w:val="FootnoteText"/>
      </w:pPr>
      <w:r>
        <w:rPr>
          <w:rStyle w:val="FootnoteReference"/>
        </w:rPr>
        <w:footnoteRef/>
      </w:r>
      <w:r>
        <w:t xml:space="preserve"> For further information see: </w:t>
      </w:r>
      <w:hyperlink r:id="rId1" w:history="1">
        <w:r w:rsidRPr="00BB2D6D">
          <w:rPr>
            <w:rStyle w:val="Hyperlink"/>
          </w:rPr>
          <w:t>http://www.energyrating.gov.au/products/water-heaters/gas-water-heaters</w:t>
        </w:r>
      </w:hyperlink>
      <w:r>
        <w:t xml:space="preserve"> </w:t>
      </w:r>
    </w:p>
  </w:footnote>
  <w:footnote w:id="16">
    <w:p w14:paraId="2A374EF1" w14:textId="5C887AB6" w:rsidR="0053025D" w:rsidRDefault="0053025D">
      <w:pPr>
        <w:pStyle w:val="FootnoteText"/>
      </w:pPr>
      <w:r>
        <w:rPr>
          <w:rStyle w:val="FootnoteReference"/>
        </w:rPr>
        <w:footnoteRef/>
      </w:r>
      <w:r>
        <w:t xml:space="preserve"> For example, the Australian Gas Association publishes this data in their Product Directory which can be accessed at: </w:t>
      </w:r>
      <w:hyperlink r:id="rId2" w:history="1">
        <w:r w:rsidRPr="00BB2D6D">
          <w:rPr>
            <w:rStyle w:val="Hyperlink"/>
          </w:rPr>
          <w:t>http://www.aga.asn.au/product_directory</w:t>
        </w:r>
      </w:hyperlink>
      <w:r>
        <w:t xml:space="preserve"> . Data on the gas water heaters which have been registered for MEPS under the E3 Program can be obtained from: </w:t>
      </w:r>
      <w:hyperlink r:id="rId3" w:history="1">
        <w:r w:rsidRPr="00BB2D6D">
          <w:rPr>
            <w:rStyle w:val="Hyperlink"/>
          </w:rPr>
          <w:t>http://reg.energyrating.gov.au/comparator/product_types/62/search/</w:t>
        </w:r>
      </w:hyperlink>
      <w:r>
        <w:t xml:space="preserve"> </w:t>
      </w:r>
    </w:p>
  </w:footnote>
  <w:footnote w:id="17">
    <w:p w14:paraId="03E771D7" w14:textId="14B0E5B2" w:rsidR="0053025D" w:rsidRDefault="0053025D">
      <w:pPr>
        <w:pStyle w:val="FootnoteText"/>
      </w:pPr>
      <w:r>
        <w:rPr>
          <w:rStyle w:val="FootnoteReference"/>
        </w:rPr>
        <w:footnoteRef/>
      </w:r>
      <w:r>
        <w:t xml:space="preserve"> 3 Star gas storage – burner efficiency of 75.2% and daily maintenance rate of 18 MJ per day; 5 Star gas storage – 83.7% burner efficiency and daily maintenance rate of 12 MJ per day; 5 Star gas instantaneous – burner efficiency of 76% and start-up losses of 0.39 MJ; 6 Star gas instantaneous – burner efficiency of 83.4% and start-up losses of 0.33 MJ. Note that different combinations of burner efficiency and maintenance rate (or start-up losses) can give the same Star Rating.</w:t>
      </w:r>
    </w:p>
  </w:footnote>
  <w:footnote w:id="18">
    <w:p w14:paraId="436FB895" w14:textId="0BD0FE4E" w:rsidR="0053025D" w:rsidRDefault="0053025D">
      <w:pPr>
        <w:pStyle w:val="FootnoteText"/>
      </w:pPr>
      <w:r>
        <w:rPr>
          <w:rStyle w:val="FootnoteReference"/>
        </w:rPr>
        <w:footnoteRef/>
      </w:r>
      <w:r>
        <w:t xml:space="preserve"> </w:t>
      </w:r>
      <w:r w:rsidRPr="00B17B85">
        <w:rPr>
          <w:i/>
        </w:rPr>
        <w:t>AS/NZS 4234:2008 Heated water systems - Calculation of energy consumption</w:t>
      </w:r>
      <w:r>
        <w:t>.</w:t>
      </w:r>
    </w:p>
  </w:footnote>
  <w:footnote w:id="19">
    <w:p w14:paraId="082613F1" w14:textId="2F0F0430" w:rsidR="0053025D" w:rsidRDefault="0053025D">
      <w:pPr>
        <w:pStyle w:val="FootnoteText"/>
      </w:pPr>
      <w:r>
        <w:rPr>
          <w:rStyle w:val="FootnoteReference"/>
        </w:rPr>
        <w:footnoteRef/>
      </w:r>
      <w:r>
        <w:t xml:space="preserve"> Note that it was not possible to identify the Star Rating of all existing water heaters.</w:t>
      </w:r>
    </w:p>
  </w:footnote>
  <w:footnote w:id="20">
    <w:p w14:paraId="71E8ED93" w14:textId="3ED23644" w:rsidR="0053025D" w:rsidRDefault="0053025D">
      <w:pPr>
        <w:pStyle w:val="FootnoteText"/>
      </w:pPr>
      <w:r>
        <w:rPr>
          <w:rStyle w:val="FootnoteReference"/>
        </w:rPr>
        <w:footnoteRef/>
      </w:r>
      <w:r>
        <w:t xml:space="preserve"> This is the daily hot water use calculated by EES from the metering data. It is based on the temperature of the hot water that is output from the water heaters and has not been normalised to a specific temperature (e.g. 60</w:t>
      </w:r>
      <w:r w:rsidRPr="00E50527">
        <w:rPr>
          <w:vertAlign w:val="superscript"/>
        </w:rPr>
        <w:t>o</w:t>
      </w:r>
      <w:r>
        <w:t>C) or temperature rise (e.g. 45</w:t>
      </w:r>
      <w:r w:rsidRPr="00E50527">
        <w:rPr>
          <w:vertAlign w:val="superscript"/>
        </w:rPr>
        <w:t>o</w:t>
      </w:r>
      <w:r>
        <w:t>C).</w:t>
      </w:r>
    </w:p>
  </w:footnote>
  <w:footnote w:id="21">
    <w:p w14:paraId="22A561C9" w14:textId="10CA254E" w:rsidR="0053025D" w:rsidRDefault="0053025D">
      <w:pPr>
        <w:pStyle w:val="FootnoteText"/>
      </w:pPr>
      <w:r>
        <w:rPr>
          <w:rStyle w:val="FootnoteReference"/>
        </w:rPr>
        <w:footnoteRef/>
      </w:r>
      <w:r>
        <w:t xml:space="preserve"> The pulse counter attached to the water meter installed at house GWH5 failed, so no interval data was available for this house. The average hot water usage data for this house was obtained from readings of the water meter when the meter was first installed, after the retrofit, and when the meter was removed.</w:t>
      </w:r>
    </w:p>
  </w:footnote>
  <w:footnote w:id="22">
    <w:p w14:paraId="05AA0232" w14:textId="43692EA9" w:rsidR="0053025D" w:rsidRDefault="0053025D">
      <w:pPr>
        <w:pStyle w:val="FootnoteText"/>
      </w:pPr>
      <w:r>
        <w:rPr>
          <w:rStyle w:val="FootnoteReference"/>
        </w:rPr>
        <w:footnoteRef/>
      </w:r>
      <w:r>
        <w:t xml:space="preserve"> In this household the adult had 1 shower per day, one child had 2 showers per week and one had 3 showers per week.</w:t>
      </w:r>
    </w:p>
  </w:footnote>
  <w:footnote w:id="23">
    <w:p w14:paraId="7EDC9FF7" w14:textId="0A663195" w:rsidR="0053025D" w:rsidRDefault="0053025D">
      <w:pPr>
        <w:pStyle w:val="FootnoteText"/>
      </w:pPr>
      <w:r>
        <w:rPr>
          <w:rStyle w:val="FootnoteReference"/>
        </w:rPr>
        <w:footnoteRef/>
      </w:r>
      <w:r>
        <w:t xml:space="preserve"> Historical energy labelling data was used to estimate the hot water use per cycle for both the washing machine and the dishwasher. In the case of the clothes washers the estimate took into account the householder reported usage on warm and cold wash cycles.</w:t>
      </w:r>
    </w:p>
  </w:footnote>
  <w:footnote w:id="24">
    <w:p w14:paraId="23A973C3" w14:textId="14C2E9EE" w:rsidR="0053025D" w:rsidRDefault="0053025D">
      <w:pPr>
        <w:pStyle w:val="FootnoteText"/>
      </w:pPr>
      <w:r>
        <w:rPr>
          <w:rStyle w:val="FootnoteReference"/>
        </w:rPr>
        <w:footnoteRef/>
      </w:r>
      <w:r>
        <w:t xml:space="preserve"> This is the amount of hot water (in Litres) which is drawn off from the water heater in a single hot water use event.</w:t>
      </w:r>
    </w:p>
  </w:footnote>
  <w:footnote w:id="25">
    <w:p w14:paraId="561DCE20" w14:textId="2BDB0480" w:rsidR="0053025D" w:rsidRDefault="0053025D">
      <w:pPr>
        <w:pStyle w:val="FootnoteText"/>
      </w:pPr>
      <w:r>
        <w:rPr>
          <w:rStyle w:val="FootnoteReference"/>
        </w:rPr>
        <w:footnoteRef/>
      </w:r>
      <w:r>
        <w:t xml:space="preserve"> For these houses the hot water use for events in the range of 10 to 30 Litres was taken into account.</w:t>
      </w:r>
    </w:p>
  </w:footnote>
  <w:footnote w:id="26">
    <w:p w14:paraId="019FEF3B" w14:textId="00FD43A8" w:rsidR="0053025D" w:rsidRDefault="0053025D">
      <w:pPr>
        <w:pStyle w:val="FootnoteText"/>
      </w:pPr>
      <w:r>
        <w:rPr>
          <w:rStyle w:val="FootnoteReference"/>
        </w:rPr>
        <w:footnoteRef/>
      </w:r>
      <w:r>
        <w:t xml:space="preserve"> Due to the time of year this average water heating task of 17.2 MJ per day should be approximately the same as the annual average water heating task.</w:t>
      </w:r>
    </w:p>
  </w:footnote>
  <w:footnote w:id="27">
    <w:p w14:paraId="605AFA1B" w14:textId="5717D2B5" w:rsidR="0053025D" w:rsidRDefault="0053025D">
      <w:pPr>
        <w:pStyle w:val="FootnoteText"/>
      </w:pPr>
      <w:r>
        <w:rPr>
          <w:rStyle w:val="FootnoteReference"/>
        </w:rPr>
        <w:footnoteRef/>
      </w:r>
      <w:r>
        <w:t xml:space="preserve"> In this case the “water heating energy” includes both the energy required to heat the water during a water heating (recovery) cycle, and the energy required to re-heat the water during a maintenance recovery cycle.</w:t>
      </w:r>
    </w:p>
  </w:footnote>
  <w:footnote w:id="28">
    <w:p w14:paraId="47E9161C" w14:textId="5A34C335" w:rsidR="0053025D" w:rsidRDefault="0053025D" w:rsidP="00974D07">
      <w:pPr>
        <w:pStyle w:val="FootnoteText"/>
      </w:pPr>
      <w:r>
        <w:rPr>
          <w:rStyle w:val="FootnoteReference"/>
        </w:rPr>
        <w:footnoteRef/>
      </w:r>
      <w:r>
        <w:t xml:space="preserve"> Note that this also resulted in a lower heating cycle efficiency as the gas pilot provides some heat input to the water.</w:t>
      </w:r>
    </w:p>
  </w:footnote>
  <w:footnote w:id="29">
    <w:p w14:paraId="713708F1" w14:textId="6480EA77" w:rsidR="0053025D" w:rsidRDefault="0053025D" w:rsidP="00994642">
      <w:pPr>
        <w:pStyle w:val="FootnoteText"/>
      </w:pPr>
      <w:r>
        <w:rPr>
          <w:rStyle w:val="FootnoteReference"/>
        </w:rPr>
        <w:footnoteRef/>
      </w:r>
      <w:r>
        <w:t xml:space="preserve"> See Appendix A1 for further information on the methodology used.</w:t>
      </w:r>
    </w:p>
  </w:footnote>
  <w:footnote w:id="30">
    <w:p w14:paraId="5CC1C9AC" w14:textId="48D5FB51" w:rsidR="0053025D" w:rsidRDefault="0053025D">
      <w:pPr>
        <w:pStyle w:val="FootnoteText"/>
      </w:pPr>
      <w:r>
        <w:rPr>
          <w:rStyle w:val="FootnoteReference"/>
        </w:rPr>
        <w:footnoteRef/>
      </w:r>
      <w:r>
        <w:t xml:space="preserve"> This analysis is also based on the entire monitoring period and excludes house GWH4.</w:t>
      </w:r>
    </w:p>
  </w:footnote>
  <w:footnote w:id="31">
    <w:p w14:paraId="025011A1" w14:textId="4EF42E90" w:rsidR="0053025D" w:rsidRDefault="0053025D" w:rsidP="00443486">
      <w:pPr>
        <w:pStyle w:val="FootnoteText"/>
      </w:pPr>
      <w:r>
        <w:rPr>
          <w:rStyle w:val="FootnoteReference"/>
        </w:rPr>
        <w:footnoteRef/>
      </w:r>
      <w:r>
        <w:t xml:space="preserve"> Householders ranked their level of satisfaction on a rating scale from 1 to 5 where: 1 = extremely unsatisfied; 3 = satisfied; and 5 = extremely satisfied.</w:t>
      </w:r>
    </w:p>
  </w:footnote>
  <w:footnote w:id="32">
    <w:p w14:paraId="378315FA" w14:textId="21C7DD47" w:rsidR="0053025D" w:rsidRDefault="0053025D">
      <w:pPr>
        <w:pStyle w:val="FootnoteText"/>
      </w:pPr>
      <w:r>
        <w:rPr>
          <w:rStyle w:val="FootnoteReference"/>
        </w:rPr>
        <w:footnoteRef/>
      </w:r>
      <w:r>
        <w:t xml:space="preserve"> Note that at the replacement water heater at GWH5 was an instantaneous gas water heater this does not have a pilot light. This water heater will also have some electricity consumption, but this is quite small and has been ignored for our analysis.</w:t>
      </w:r>
    </w:p>
  </w:footnote>
  <w:footnote w:id="33">
    <w:p w14:paraId="5F7E7EB1" w14:textId="0CD27BA3" w:rsidR="0053025D" w:rsidRDefault="0053025D">
      <w:pPr>
        <w:pStyle w:val="FootnoteText"/>
      </w:pPr>
      <w:r>
        <w:rPr>
          <w:rStyle w:val="FootnoteReference"/>
        </w:rPr>
        <w:footnoteRef/>
      </w:r>
      <w:r>
        <w:t xml:space="preserve"> The gas pilot (around 7 to 8 MJ per day) provides some heat input into the storage cylinder and helps to make up the standing losses to some extent. In our analysis the rest of the energy required to address the standing losses is included in the gas consumption for water heating.</w:t>
      </w:r>
    </w:p>
  </w:footnote>
  <w:footnote w:id="34">
    <w:p w14:paraId="466FE2B1" w14:textId="02859C23" w:rsidR="0053025D" w:rsidRDefault="0053025D">
      <w:pPr>
        <w:pStyle w:val="FootnoteText"/>
      </w:pPr>
      <w:r>
        <w:rPr>
          <w:rStyle w:val="FootnoteReference"/>
        </w:rPr>
        <w:footnoteRef/>
      </w:r>
      <w:r>
        <w:t xml:space="preserve"> See Appendix A1 for more details of the methodology used.</w:t>
      </w:r>
    </w:p>
  </w:footnote>
  <w:footnote w:id="35">
    <w:p w14:paraId="67B5259B" w14:textId="1207738F" w:rsidR="0053025D" w:rsidRDefault="0053025D">
      <w:pPr>
        <w:pStyle w:val="FootnoteText"/>
      </w:pPr>
      <w:r>
        <w:rPr>
          <w:rStyle w:val="FootnoteReference"/>
        </w:rPr>
        <w:footnoteRef/>
      </w:r>
      <w:r>
        <w:t xml:space="preserve"> This estimate is based on a natural gas cost of 2 c/MJ.</w:t>
      </w:r>
    </w:p>
  </w:footnote>
  <w:footnote w:id="36">
    <w:p w14:paraId="7C7BF93A" w14:textId="51155008" w:rsidR="0053025D" w:rsidRDefault="0053025D">
      <w:pPr>
        <w:pStyle w:val="FootnoteText"/>
      </w:pPr>
      <w:r>
        <w:rPr>
          <w:rStyle w:val="FootnoteReference"/>
        </w:rPr>
        <w:footnoteRef/>
      </w:r>
      <w:r>
        <w:t xml:space="preserve"> This is the average installation cost divided by the average annual energy bill savings, as opposed to the average of the payback periods for each house.</w:t>
      </w:r>
    </w:p>
  </w:footnote>
  <w:footnote w:id="37">
    <w:p w14:paraId="24230639" w14:textId="117EF0C9" w:rsidR="0053025D" w:rsidRDefault="0053025D">
      <w:pPr>
        <w:pStyle w:val="FootnoteText"/>
      </w:pPr>
      <w:r>
        <w:rPr>
          <w:rStyle w:val="FootnoteReference"/>
        </w:rPr>
        <w:footnoteRef/>
      </w:r>
      <w:r>
        <w:t xml:space="preserve"> This is the estimated average total installation cost of a gas storage water heater from </w:t>
      </w:r>
      <w:r w:rsidRPr="00F20019">
        <w:rPr>
          <w:i/>
        </w:rPr>
        <w:t>The Household Appliances Market in Australia 2012</w:t>
      </w:r>
      <w:r>
        <w:t xml:space="preserve">, Volume 4 Hot Water Systems, </w:t>
      </w:r>
      <w:proofErr w:type="gramStart"/>
      <w:r>
        <w:t>BIS</w:t>
      </w:r>
      <w:proofErr w:type="gramEnd"/>
      <w:r>
        <w:t xml:space="preserve"> Shrapnel.</w:t>
      </w:r>
    </w:p>
  </w:footnote>
  <w:footnote w:id="38">
    <w:p w14:paraId="267C9945" w14:textId="5A4998E9" w:rsidR="0053025D" w:rsidRDefault="0053025D">
      <w:pPr>
        <w:pStyle w:val="FootnoteText"/>
      </w:pPr>
      <w:r>
        <w:rPr>
          <w:rStyle w:val="FootnoteReference"/>
        </w:rPr>
        <w:footnoteRef/>
      </w:r>
      <w:r>
        <w:t xml:space="preserve"> Note that the upgrade cost could be less than this if the location of the existing gas storage and gas instantaneous system was the same and if a new gas line did not have to be installed.</w:t>
      </w:r>
    </w:p>
  </w:footnote>
  <w:footnote w:id="39">
    <w:p w14:paraId="05649B8E" w14:textId="77777777" w:rsidR="0053025D" w:rsidRDefault="0053025D" w:rsidP="001B7387">
      <w:pPr>
        <w:pStyle w:val="FootnoteText"/>
      </w:pPr>
      <w:r>
        <w:rPr>
          <w:rStyle w:val="FootnoteReference"/>
        </w:rPr>
        <w:footnoteRef/>
      </w:r>
      <w:r>
        <w:t xml:space="preserve"> Data was not available for GWH4 as the water meter failed at this house.</w:t>
      </w:r>
    </w:p>
  </w:footnote>
  <w:footnote w:id="40">
    <w:p w14:paraId="05B03603" w14:textId="3FEC6639" w:rsidR="0053025D" w:rsidRDefault="0053025D">
      <w:pPr>
        <w:pStyle w:val="FootnoteText"/>
      </w:pPr>
      <w:r>
        <w:rPr>
          <w:rStyle w:val="FootnoteReference"/>
        </w:rPr>
        <w:footnoteRef/>
      </w:r>
      <w:r>
        <w:t xml:space="preserve"> This is the daily water heating task divided by the daily gas consumption of the water heater. This was undertaken for all houses except GWH4 – See Appendix 3 for detailed results.</w:t>
      </w:r>
    </w:p>
  </w:footnote>
  <w:footnote w:id="41">
    <w:p w14:paraId="27B658D1" w14:textId="4B7CE73F" w:rsidR="0053025D" w:rsidRDefault="0053025D">
      <w:pPr>
        <w:pStyle w:val="FootnoteText"/>
      </w:pPr>
      <w:r>
        <w:rPr>
          <w:rStyle w:val="FootnoteReference"/>
        </w:rPr>
        <w:footnoteRef/>
      </w:r>
      <w:r>
        <w:t xml:space="preserve"> In this case it was found that a polynomial line gave the highest level of correlation for the line of best fit.</w:t>
      </w:r>
    </w:p>
  </w:footnote>
  <w:footnote w:id="42">
    <w:p w14:paraId="2F20F62B" w14:textId="6F434D75" w:rsidR="0053025D" w:rsidRDefault="0053025D">
      <w:pPr>
        <w:pStyle w:val="FootnoteText"/>
      </w:pPr>
      <w:r>
        <w:rPr>
          <w:rStyle w:val="FootnoteReference"/>
        </w:rPr>
        <w:footnoteRef/>
      </w:r>
      <w:r>
        <w:t xml:space="preserve"> In this case it was assumed the burner efficiency was 84.0% and the maintenance rate was 11.65 MJ/day. Note that different combinations of burner efficiency and maintenance rate will result in a 5.1 Star rating at the water heating task of 37.7 MJ per day, which is the basis of gas water heater energy labelling.</w:t>
      </w:r>
    </w:p>
  </w:footnote>
  <w:footnote w:id="43">
    <w:p w14:paraId="4947E224" w14:textId="258B66C6" w:rsidR="0053025D" w:rsidRDefault="0053025D">
      <w:pPr>
        <w:pStyle w:val="FootnoteText"/>
      </w:pPr>
      <w:r>
        <w:rPr>
          <w:rStyle w:val="FootnoteReference"/>
        </w:rPr>
        <w:footnoteRef/>
      </w:r>
      <w:r>
        <w:t xml:space="preserve"> The maintenance rate was adjusted by a factor of (60 – 11.3)/40, or 1.22.</w:t>
      </w:r>
    </w:p>
  </w:footnote>
  <w:footnote w:id="44">
    <w:p w14:paraId="3214DD30" w14:textId="76B7A338" w:rsidR="0053025D" w:rsidRDefault="0053025D">
      <w:pPr>
        <w:pStyle w:val="FootnoteText"/>
      </w:pPr>
      <w:r>
        <w:rPr>
          <w:rStyle w:val="FootnoteReference"/>
        </w:rPr>
        <w:footnoteRef/>
      </w:r>
      <w:r>
        <w:t xml:space="preserve"> Correspondence with Lloyd Harrington of EES, July 2016.</w:t>
      </w:r>
    </w:p>
  </w:footnote>
  <w:footnote w:id="45">
    <w:p w14:paraId="57965A13" w14:textId="615B8EB9" w:rsidR="0053025D" w:rsidRDefault="0053025D">
      <w:pPr>
        <w:pStyle w:val="FootnoteText"/>
      </w:pPr>
      <w:r>
        <w:rPr>
          <w:rStyle w:val="FootnoteReference"/>
        </w:rPr>
        <w:footnoteRef/>
      </w:r>
      <w:r>
        <w:t xml:space="preserve"> It was assumed the 5-Star storage system had a burner efficiency of 83.7% and a maintenance rate of 12 MJ per day. It was assumed the 6-Star instantaneous system had a burner efficiency of 83.4% and start-up losses of 0.33 MJ. Both maintenance rate and start-up losses were increased by a factor of 1.22 to take into account the ambient temperature of 11.3</w:t>
      </w:r>
      <w:r w:rsidRPr="00F0002D">
        <w:rPr>
          <w:vertAlign w:val="superscript"/>
        </w:rPr>
        <w:t>o</w:t>
      </w:r>
      <w:r>
        <w:t>C experienced in the field.</w:t>
      </w:r>
    </w:p>
  </w:footnote>
  <w:footnote w:id="46">
    <w:p w14:paraId="7D58E20F" w14:textId="332641E6" w:rsidR="0053025D" w:rsidRPr="003403A3" w:rsidRDefault="0053025D">
      <w:pPr>
        <w:pStyle w:val="FootnoteText"/>
      </w:pPr>
      <w:r>
        <w:rPr>
          <w:rStyle w:val="FootnoteReference"/>
        </w:rPr>
        <w:footnoteRef/>
      </w:r>
      <w:r>
        <w:t xml:space="preserve"> AS/NZS 4234:2008 </w:t>
      </w:r>
      <w:r>
        <w:rPr>
          <w:i/>
        </w:rPr>
        <w:t xml:space="preserve">Heated Water Systems – Calculation of energy consumption. </w:t>
      </w:r>
      <w:r>
        <w:t>In this standard Zone 4 is the climatic zone in which Melbourne is located.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ADA85" w14:textId="77777777" w:rsidR="0053025D" w:rsidRPr="00423939" w:rsidRDefault="0053025D" w:rsidP="00081B7C">
    <w:pPr>
      <w:pStyle w:val="Header"/>
      <w:rPr>
        <w:b/>
        <w:sz w:val="20"/>
        <w:szCs w:val="20"/>
      </w:rPr>
    </w:pPr>
    <w:r w:rsidRPr="00423939">
      <w:rPr>
        <w:b/>
        <w:noProof/>
        <w:sz w:val="20"/>
        <w:szCs w:val="20"/>
        <w:lang w:eastAsia="en-AU"/>
      </w:rPr>
      <mc:AlternateContent>
        <mc:Choice Requires="wpg">
          <w:drawing>
            <wp:anchor distT="0" distB="0" distL="114300" distR="114300" simplePos="0" relativeHeight="251656704" behindDoc="1" locked="1" layoutInCell="1" allowOverlap="1" wp14:anchorId="61816DA3" wp14:editId="3D57EA3F">
              <wp:simplePos x="0" y="0"/>
              <wp:positionH relativeFrom="page">
                <wp:posOffset>4878070</wp:posOffset>
              </wp:positionH>
              <wp:positionV relativeFrom="page">
                <wp:posOffset>1284605</wp:posOffset>
              </wp:positionV>
              <wp:extent cx="1585595" cy="495300"/>
              <wp:effectExtent l="1270" t="8255" r="3810" b="1270"/>
              <wp:wrapNone/>
              <wp:docPr id="30" name="Logo-Footer-Sus-BW"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495300"/>
                        <a:chOff x="348" y="15371"/>
                        <a:chExt cx="3450" cy="1077"/>
                      </a:xfrm>
                    </wpg:grpSpPr>
                    <wps:wsp>
                      <wps:cNvPr id="31" name="g-item&gt;" hidden="1"/>
                      <wps:cNvSpPr>
                        <a:spLocks/>
                      </wps:cNvSpPr>
                      <wps:spPr bwMode="auto">
                        <a:xfrm>
                          <a:off x="734" y="15371"/>
                          <a:ext cx="275" cy="292"/>
                        </a:xfrm>
                        <a:custGeom>
                          <a:avLst/>
                          <a:gdLst>
                            <a:gd name="T0" fmla="*/ 385 w 385"/>
                            <a:gd name="T1" fmla="*/ 129 h 401"/>
                            <a:gd name="T2" fmla="*/ 385 w 385"/>
                            <a:gd name="T3" fmla="*/ 273 h 401"/>
                            <a:gd name="T4" fmla="*/ 0 w 385"/>
                            <a:gd name="T5" fmla="*/ 401 h 401"/>
                            <a:gd name="T6" fmla="*/ 0 w 385"/>
                            <a:gd name="T7" fmla="*/ 271 h 401"/>
                            <a:gd name="T8" fmla="*/ 252 w 385"/>
                            <a:gd name="T9" fmla="*/ 200 h 401"/>
                            <a:gd name="T10" fmla="*/ 252 w 385"/>
                            <a:gd name="T11" fmla="*/ 198 h 401"/>
                            <a:gd name="T12" fmla="*/ 0 w 385"/>
                            <a:gd name="T13" fmla="*/ 127 h 401"/>
                            <a:gd name="T14" fmla="*/ 0 w 385"/>
                            <a:gd name="T15" fmla="*/ 0 h 401"/>
                            <a:gd name="T16" fmla="*/ 385 w 385"/>
                            <a:gd name="T17" fmla="*/ 129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401">
                              <a:moveTo>
                                <a:pt x="385" y="129"/>
                              </a:moveTo>
                              <a:lnTo>
                                <a:pt x="385" y="273"/>
                              </a:lnTo>
                              <a:lnTo>
                                <a:pt x="0" y="401"/>
                              </a:lnTo>
                              <a:lnTo>
                                <a:pt x="0" y="271"/>
                              </a:lnTo>
                              <a:lnTo>
                                <a:pt x="252" y="200"/>
                              </a:lnTo>
                              <a:lnTo>
                                <a:pt x="252" y="198"/>
                              </a:lnTo>
                              <a:lnTo>
                                <a:pt x="0" y="127"/>
                              </a:lnTo>
                              <a:lnTo>
                                <a:pt x="0" y="0"/>
                              </a:lnTo>
                              <a:lnTo>
                                <a:pt x="385"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b-item-Sus" hidden="1"/>
                      <wpg:cNvGrpSpPr>
                        <a:grpSpLocks/>
                      </wpg:cNvGrpSpPr>
                      <wpg:grpSpPr bwMode="auto">
                        <a:xfrm>
                          <a:off x="348" y="15581"/>
                          <a:ext cx="3450" cy="581"/>
                          <a:chOff x="612" y="3149"/>
                          <a:chExt cx="2895" cy="482"/>
                        </a:xfrm>
                      </wpg:grpSpPr>
                      <wps:wsp>
                        <wps:cNvPr id="33" name="Freeform 8" hidden="1"/>
                        <wps:cNvSpPr>
                          <a:spLocks/>
                        </wps:cNvSpPr>
                        <wps:spPr bwMode="auto">
                          <a:xfrm>
                            <a:off x="612" y="3149"/>
                            <a:ext cx="317" cy="394"/>
                          </a:xfrm>
                          <a:custGeom>
                            <a:avLst/>
                            <a:gdLst>
                              <a:gd name="T0" fmla="*/ 58 w 227"/>
                              <a:gd name="T1" fmla="*/ 186 h 282"/>
                              <a:gd name="T2" fmla="*/ 118 w 227"/>
                              <a:gd name="T3" fmla="*/ 236 h 282"/>
                              <a:gd name="T4" fmla="*/ 170 w 227"/>
                              <a:gd name="T5" fmla="*/ 202 h 282"/>
                              <a:gd name="T6" fmla="*/ 90 w 227"/>
                              <a:gd name="T7" fmla="*/ 158 h 282"/>
                              <a:gd name="T8" fmla="*/ 10 w 227"/>
                              <a:gd name="T9" fmla="*/ 82 h 282"/>
                              <a:gd name="T10" fmla="*/ 110 w 227"/>
                              <a:gd name="T11" fmla="*/ 0 h 282"/>
                              <a:gd name="T12" fmla="*/ 218 w 227"/>
                              <a:gd name="T13" fmla="*/ 87 h 282"/>
                              <a:gd name="T14" fmla="*/ 161 w 227"/>
                              <a:gd name="T15" fmla="*/ 87 h 282"/>
                              <a:gd name="T16" fmla="*/ 108 w 227"/>
                              <a:gd name="T17" fmla="*/ 46 h 282"/>
                              <a:gd name="T18" fmla="*/ 67 w 227"/>
                              <a:gd name="T19" fmla="*/ 77 h 282"/>
                              <a:gd name="T20" fmla="*/ 147 w 227"/>
                              <a:gd name="T21" fmla="*/ 117 h 282"/>
                              <a:gd name="T22" fmla="*/ 227 w 227"/>
                              <a:gd name="T23" fmla="*/ 196 h 282"/>
                              <a:gd name="T24" fmla="*/ 115 w 227"/>
                              <a:gd name="T25" fmla="*/ 282 h 282"/>
                              <a:gd name="T26" fmla="*/ 1 w 227"/>
                              <a:gd name="T27" fmla="*/ 186 h 282"/>
                              <a:gd name="T28" fmla="*/ 58 w 227"/>
                              <a:gd name="T29" fmla="*/ 18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7" h="282">
                                <a:moveTo>
                                  <a:pt x="58" y="186"/>
                                </a:moveTo>
                                <a:cubicBezTo>
                                  <a:pt x="58" y="222"/>
                                  <a:pt x="86" y="236"/>
                                  <a:pt x="118" y="236"/>
                                </a:cubicBezTo>
                                <a:cubicBezTo>
                                  <a:pt x="138" y="236"/>
                                  <a:pt x="170" y="230"/>
                                  <a:pt x="170" y="202"/>
                                </a:cubicBezTo>
                                <a:cubicBezTo>
                                  <a:pt x="170" y="173"/>
                                  <a:pt x="130" y="169"/>
                                  <a:pt x="90" y="158"/>
                                </a:cubicBezTo>
                                <a:cubicBezTo>
                                  <a:pt x="50" y="148"/>
                                  <a:pt x="10" y="132"/>
                                  <a:pt x="10" y="82"/>
                                </a:cubicBezTo>
                                <a:cubicBezTo>
                                  <a:pt x="10" y="27"/>
                                  <a:pt x="62" y="0"/>
                                  <a:pt x="110" y="0"/>
                                </a:cubicBezTo>
                                <a:cubicBezTo>
                                  <a:pt x="166" y="0"/>
                                  <a:pt x="218" y="25"/>
                                  <a:pt x="218" y="87"/>
                                </a:cubicBezTo>
                                <a:cubicBezTo>
                                  <a:pt x="161" y="87"/>
                                  <a:pt x="161" y="87"/>
                                  <a:pt x="161" y="87"/>
                                </a:cubicBezTo>
                                <a:cubicBezTo>
                                  <a:pt x="159" y="55"/>
                                  <a:pt x="136" y="46"/>
                                  <a:pt x="108" y="46"/>
                                </a:cubicBezTo>
                                <a:cubicBezTo>
                                  <a:pt x="89" y="46"/>
                                  <a:pt x="67" y="54"/>
                                  <a:pt x="67" y="77"/>
                                </a:cubicBezTo>
                                <a:cubicBezTo>
                                  <a:pt x="67" y="97"/>
                                  <a:pt x="80" y="100"/>
                                  <a:pt x="147" y="117"/>
                                </a:cubicBezTo>
                                <a:cubicBezTo>
                                  <a:pt x="167" y="122"/>
                                  <a:pt x="227" y="135"/>
                                  <a:pt x="227" y="196"/>
                                </a:cubicBezTo>
                                <a:cubicBezTo>
                                  <a:pt x="227" y="245"/>
                                  <a:pt x="188" y="282"/>
                                  <a:pt x="115" y="282"/>
                                </a:cubicBezTo>
                                <a:cubicBezTo>
                                  <a:pt x="56" y="282"/>
                                  <a:pt x="0" y="252"/>
                                  <a:pt x="1" y="186"/>
                                </a:cubicBezTo>
                                <a:lnTo>
                                  <a:pt x="58"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 hidden="1"/>
                        <wps:cNvSpPr>
                          <a:spLocks/>
                        </wps:cNvSpPr>
                        <wps:spPr bwMode="auto">
                          <a:xfrm>
                            <a:off x="939" y="3263"/>
                            <a:ext cx="254" cy="279"/>
                          </a:xfrm>
                          <a:custGeom>
                            <a:avLst/>
                            <a:gdLst>
                              <a:gd name="T0" fmla="*/ 182 w 182"/>
                              <a:gd name="T1" fmla="*/ 194 h 200"/>
                              <a:gd name="T2" fmla="*/ 131 w 182"/>
                              <a:gd name="T3" fmla="*/ 194 h 200"/>
                              <a:gd name="T4" fmla="*/ 131 w 182"/>
                              <a:gd name="T5" fmla="*/ 167 h 200"/>
                              <a:gd name="T6" fmla="*/ 130 w 182"/>
                              <a:gd name="T7" fmla="*/ 167 h 200"/>
                              <a:gd name="T8" fmla="*/ 71 w 182"/>
                              <a:gd name="T9" fmla="*/ 200 h 200"/>
                              <a:gd name="T10" fmla="*/ 0 w 182"/>
                              <a:gd name="T11" fmla="*/ 120 h 200"/>
                              <a:gd name="T12" fmla="*/ 0 w 182"/>
                              <a:gd name="T13" fmla="*/ 0 h 200"/>
                              <a:gd name="T14" fmla="*/ 53 w 182"/>
                              <a:gd name="T15" fmla="*/ 0 h 200"/>
                              <a:gd name="T16" fmla="*/ 53 w 182"/>
                              <a:gd name="T17" fmla="*/ 110 h 200"/>
                              <a:gd name="T18" fmla="*/ 87 w 182"/>
                              <a:gd name="T19" fmla="*/ 158 h 200"/>
                              <a:gd name="T20" fmla="*/ 129 w 182"/>
                              <a:gd name="T21" fmla="*/ 102 h 200"/>
                              <a:gd name="T22" fmla="*/ 129 w 182"/>
                              <a:gd name="T23" fmla="*/ 0 h 200"/>
                              <a:gd name="T24" fmla="*/ 182 w 182"/>
                              <a:gd name="T25" fmla="*/ 0 h 200"/>
                              <a:gd name="T26" fmla="*/ 182 w 182"/>
                              <a:gd name="T27" fmla="*/ 19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2" h="200">
                                <a:moveTo>
                                  <a:pt x="182" y="194"/>
                                </a:moveTo>
                                <a:cubicBezTo>
                                  <a:pt x="131" y="194"/>
                                  <a:pt x="131" y="194"/>
                                  <a:pt x="131" y="194"/>
                                </a:cubicBezTo>
                                <a:cubicBezTo>
                                  <a:pt x="131" y="167"/>
                                  <a:pt x="131" y="167"/>
                                  <a:pt x="131" y="167"/>
                                </a:cubicBezTo>
                                <a:cubicBezTo>
                                  <a:pt x="130" y="167"/>
                                  <a:pt x="130" y="167"/>
                                  <a:pt x="130" y="167"/>
                                </a:cubicBezTo>
                                <a:cubicBezTo>
                                  <a:pt x="117" y="189"/>
                                  <a:pt x="93" y="200"/>
                                  <a:pt x="71" y="200"/>
                                </a:cubicBezTo>
                                <a:cubicBezTo>
                                  <a:pt x="14" y="200"/>
                                  <a:pt x="0" y="168"/>
                                  <a:pt x="0" y="120"/>
                                </a:cubicBezTo>
                                <a:cubicBezTo>
                                  <a:pt x="0" y="0"/>
                                  <a:pt x="0" y="0"/>
                                  <a:pt x="0" y="0"/>
                                </a:cubicBezTo>
                                <a:cubicBezTo>
                                  <a:pt x="53" y="0"/>
                                  <a:pt x="53" y="0"/>
                                  <a:pt x="53" y="0"/>
                                </a:cubicBezTo>
                                <a:cubicBezTo>
                                  <a:pt x="53" y="110"/>
                                  <a:pt x="53" y="110"/>
                                  <a:pt x="53" y="110"/>
                                </a:cubicBezTo>
                                <a:cubicBezTo>
                                  <a:pt x="53" y="142"/>
                                  <a:pt x="62" y="158"/>
                                  <a:pt x="87" y="158"/>
                                </a:cubicBezTo>
                                <a:cubicBezTo>
                                  <a:pt x="116" y="158"/>
                                  <a:pt x="129" y="141"/>
                                  <a:pt x="129" y="102"/>
                                </a:cubicBezTo>
                                <a:cubicBezTo>
                                  <a:pt x="129" y="0"/>
                                  <a:pt x="129" y="0"/>
                                  <a:pt x="129" y="0"/>
                                </a:cubicBezTo>
                                <a:cubicBezTo>
                                  <a:pt x="182" y="0"/>
                                  <a:pt x="182" y="0"/>
                                  <a:pt x="182" y="0"/>
                                </a:cubicBezTo>
                                <a:lnTo>
                                  <a:pt x="182"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0" hidden="1"/>
                        <wps:cNvSpPr>
                          <a:spLocks/>
                        </wps:cNvSpPr>
                        <wps:spPr bwMode="auto">
                          <a:xfrm>
                            <a:off x="1205" y="3256"/>
                            <a:ext cx="252" cy="286"/>
                          </a:xfrm>
                          <a:custGeom>
                            <a:avLst/>
                            <a:gdLst>
                              <a:gd name="T0" fmla="*/ 51 w 180"/>
                              <a:gd name="T1" fmla="*/ 136 h 205"/>
                              <a:gd name="T2" fmla="*/ 92 w 180"/>
                              <a:gd name="T3" fmla="*/ 169 h 205"/>
                              <a:gd name="T4" fmla="*/ 126 w 180"/>
                              <a:gd name="T5" fmla="*/ 144 h 205"/>
                              <a:gd name="T6" fmla="*/ 66 w 180"/>
                              <a:gd name="T7" fmla="*/ 114 h 205"/>
                              <a:gd name="T8" fmla="*/ 4 w 180"/>
                              <a:gd name="T9" fmla="*/ 62 h 205"/>
                              <a:gd name="T10" fmla="*/ 89 w 180"/>
                              <a:gd name="T11" fmla="*/ 0 h 205"/>
                              <a:gd name="T12" fmla="*/ 175 w 180"/>
                              <a:gd name="T13" fmla="*/ 62 h 205"/>
                              <a:gd name="T14" fmla="*/ 124 w 180"/>
                              <a:gd name="T15" fmla="*/ 62 h 205"/>
                              <a:gd name="T16" fmla="*/ 87 w 180"/>
                              <a:gd name="T17" fmla="*/ 35 h 205"/>
                              <a:gd name="T18" fmla="*/ 58 w 180"/>
                              <a:gd name="T19" fmla="*/ 54 h 205"/>
                              <a:gd name="T20" fmla="*/ 118 w 180"/>
                              <a:gd name="T21" fmla="*/ 82 h 205"/>
                              <a:gd name="T22" fmla="*/ 180 w 180"/>
                              <a:gd name="T23" fmla="*/ 137 h 205"/>
                              <a:gd name="T24" fmla="*/ 91 w 180"/>
                              <a:gd name="T25" fmla="*/ 205 h 205"/>
                              <a:gd name="T26" fmla="*/ 0 w 180"/>
                              <a:gd name="T27" fmla="*/ 136 h 205"/>
                              <a:gd name="T28" fmla="*/ 51 w 180"/>
                              <a:gd name="T29" fmla="*/ 136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205">
                                <a:moveTo>
                                  <a:pt x="51" y="136"/>
                                </a:moveTo>
                                <a:cubicBezTo>
                                  <a:pt x="51" y="159"/>
                                  <a:pt x="70" y="169"/>
                                  <a:pt x="92" y="169"/>
                                </a:cubicBezTo>
                                <a:cubicBezTo>
                                  <a:pt x="107" y="169"/>
                                  <a:pt x="126" y="163"/>
                                  <a:pt x="126" y="144"/>
                                </a:cubicBezTo>
                                <a:cubicBezTo>
                                  <a:pt x="126" y="128"/>
                                  <a:pt x="104" y="122"/>
                                  <a:pt x="66" y="114"/>
                                </a:cubicBezTo>
                                <a:cubicBezTo>
                                  <a:pt x="35" y="107"/>
                                  <a:pt x="4" y="96"/>
                                  <a:pt x="4" y="62"/>
                                </a:cubicBezTo>
                                <a:cubicBezTo>
                                  <a:pt x="4" y="13"/>
                                  <a:pt x="47" y="0"/>
                                  <a:pt x="89" y="0"/>
                                </a:cubicBezTo>
                                <a:cubicBezTo>
                                  <a:pt x="131" y="0"/>
                                  <a:pt x="170" y="14"/>
                                  <a:pt x="175" y="62"/>
                                </a:cubicBezTo>
                                <a:cubicBezTo>
                                  <a:pt x="124" y="62"/>
                                  <a:pt x="124" y="62"/>
                                  <a:pt x="124" y="62"/>
                                </a:cubicBezTo>
                                <a:cubicBezTo>
                                  <a:pt x="122" y="41"/>
                                  <a:pt x="107" y="35"/>
                                  <a:pt x="87" y="35"/>
                                </a:cubicBezTo>
                                <a:cubicBezTo>
                                  <a:pt x="75" y="35"/>
                                  <a:pt x="58" y="38"/>
                                  <a:pt x="58" y="54"/>
                                </a:cubicBezTo>
                                <a:cubicBezTo>
                                  <a:pt x="58" y="73"/>
                                  <a:pt x="88" y="75"/>
                                  <a:pt x="118" y="82"/>
                                </a:cubicBezTo>
                                <a:cubicBezTo>
                                  <a:pt x="149" y="90"/>
                                  <a:pt x="180" y="101"/>
                                  <a:pt x="180" y="137"/>
                                </a:cubicBezTo>
                                <a:cubicBezTo>
                                  <a:pt x="180" y="188"/>
                                  <a:pt x="135" y="205"/>
                                  <a:pt x="91" y="205"/>
                                </a:cubicBezTo>
                                <a:cubicBezTo>
                                  <a:pt x="46" y="205"/>
                                  <a:pt x="2" y="188"/>
                                  <a:pt x="0" y="136"/>
                                </a:cubicBezTo>
                                <a:lnTo>
                                  <a:pt x="51"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 hidden="1"/>
                        <wps:cNvSpPr>
                          <a:spLocks/>
                        </wps:cNvSpPr>
                        <wps:spPr bwMode="auto">
                          <a:xfrm>
                            <a:off x="1441" y="3182"/>
                            <a:ext cx="175" cy="356"/>
                          </a:xfrm>
                          <a:custGeom>
                            <a:avLst/>
                            <a:gdLst>
                              <a:gd name="T0" fmla="*/ 86 w 125"/>
                              <a:gd name="T1" fmla="*/ 58 h 255"/>
                              <a:gd name="T2" fmla="*/ 125 w 125"/>
                              <a:gd name="T3" fmla="*/ 58 h 255"/>
                              <a:gd name="T4" fmla="*/ 125 w 125"/>
                              <a:gd name="T5" fmla="*/ 94 h 255"/>
                              <a:gd name="T6" fmla="*/ 86 w 125"/>
                              <a:gd name="T7" fmla="*/ 94 h 255"/>
                              <a:gd name="T8" fmla="*/ 86 w 125"/>
                              <a:gd name="T9" fmla="*/ 190 h 255"/>
                              <a:gd name="T10" fmla="*/ 108 w 125"/>
                              <a:gd name="T11" fmla="*/ 212 h 255"/>
                              <a:gd name="T12" fmla="*/ 125 w 125"/>
                              <a:gd name="T13" fmla="*/ 211 h 255"/>
                              <a:gd name="T14" fmla="*/ 125 w 125"/>
                              <a:gd name="T15" fmla="*/ 253 h 255"/>
                              <a:gd name="T16" fmla="*/ 94 w 125"/>
                              <a:gd name="T17" fmla="*/ 255 h 255"/>
                              <a:gd name="T18" fmla="*/ 32 w 125"/>
                              <a:gd name="T19" fmla="*/ 208 h 255"/>
                              <a:gd name="T20" fmla="*/ 32 w 125"/>
                              <a:gd name="T21" fmla="*/ 94 h 255"/>
                              <a:gd name="T22" fmla="*/ 0 w 125"/>
                              <a:gd name="T23" fmla="*/ 94 h 255"/>
                              <a:gd name="T24" fmla="*/ 0 w 125"/>
                              <a:gd name="T25" fmla="*/ 58 h 255"/>
                              <a:gd name="T26" fmla="*/ 32 w 125"/>
                              <a:gd name="T27" fmla="*/ 58 h 255"/>
                              <a:gd name="T28" fmla="*/ 32 w 125"/>
                              <a:gd name="T29" fmla="*/ 0 h 255"/>
                              <a:gd name="T30" fmla="*/ 86 w 125"/>
                              <a:gd name="T31" fmla="*/ 0 h 255"/>
                              <a:gd name="T32" fmla="*/ 86 w 125"/>
                              <a:gd name="T33" fmla="*/ 5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5">
                                <a:moveTo>
                                  <a:pt x="86" y="58"/>
                                </a:moveTo>
                                <a:cubicBezTo>
                                  <a:pt x="125" y="58"/>
                                  <a:pt x="125" y="58"/>
                                  <a:pt x="125" y="58"/>
                                </a:cubicBezTo>
                                <a:cubicBezTo>
                                  <a:pt x="125" y="94"/>
                                  <a:pt x="125" y="94"/>
                                  <a:pt x="125" y="94"/>
                                </a:cubicBezTo>
                                <a:cubicBezTo>
                                  <a:pt x="86" y="94"/>
                                  <a:pt x="86" y="94"/>
                                  <a:pt x="86" y="94"/>
                                </a:cubicBezTo>
                                <a:cubicBezTo>
                                  <a:pt x="86" y="190"/>
                                  <a:pt x="86" y="190"/>
                                  <a:pt x="86" y="190"/>
                                </a:cubicBezTo>
                                <a:cubicBezTo>
                                  <a:pt x="86" y="208"/>
                                  <a:pt x="90" y="212"/>
                                  <a:pt x="108" y="212"/>
                                </a:cubicBezTo>
                                <a:cubicBezTo>
                                  <a:pt x="114" y="212"/>
                                  <a:pt x="119" y="212"/>
                                  <a:pt x="125" y="211"/>
                                </a:cubicBezTo>
                                <a:cubicBezTo>
                                  <a:pt x="125" y="253"/>
                                  <a:pt x="125" y="253"/>
                                  <a:pt x="125" y="253"/>
                                </a:cubicBezTo>
                                <a:cubicBezTo>
                                  <a:pt x="116" y="254"/>
                                  <a:pt x="104" y="255"/>
                                  <a:pt x="94" y="255"/>
                                </a:cubicBezTo>
                                <a:cubicBezTo>
                                  <a:pt x="61" y="255"/>
                                  <a:pt x="32" y="247"/>
                                  <a:pt x="32" y="208"/>
                                </a:cubicBezTo>
                                <a:cubicBezTo>
                                  <a:pt x="32" y="94"/>
                                  <a:pt x="32" y="94"/>
                                  <a:pt x="32" y="94"/>
                                </a:cubicBezTo>
                                <a:cubicBezTo>
                                  <a:pt x="0" y="94"/>
                                  <a:pt x="0" y="94"/>
                                  <a:pt x="0" y="94"/>
                                </a:cubicBezTo>
                                <a:cubicBezTo>
                                  <a:pt x="0" y="58"/>
                                  <a:pt x="0" y="58"/>
                                  <a:pt x="0" y="58"/>
                                </a:cubicBezTo>
                                <a:cubicBezTo>
                                  <a:pt x="32" y="58"/>
                                  <a:pt x="32" y="58"/>
                                  <a:pt x="32" y="58"/>
                                </a:cubicBezTo>
                                <a:cubicBezTo>
                                  <a:pt x="32" y="0"/>
                                  <a:pt x="32" y="0"/>
                                  <a:pt x="32" y="0"/>
                                </a:cubicBezTo>
                                <a:cubicBezTo>
                                  <a:pt x="86" y="0"/>
                                  <a:pt x="86" y="0"/>
                                  <a:pt x="86" y="0"/>
                                </a:cubicBezTo>
                                <a:lnTo>
                                  <a:pt x="8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 hidden="1"/>
                        <wps:cNvSpPr>
                          <a:spLocks noEditPoints="1"/>
                        </wps:cNvSpPr>
                        <wps:spPr bwMode="auto">
                          <a:xfrm>
                            <a:off x="1612" y="3256"/>
                            <a:ext cx="266" cy="286"/>
                          </a:xfrm>
                          <a:custGeom>
                            <a:avLst/>
                            <a:gdLst>
                              <a:gd name="T0" fmla="*/ 6 w 190"/>
                              <a:gd name="T1" fmla="*/ 65 h 205"/>
                              <a:gd name="T2" fmla="*/ 97 w 190"/>
                              <a:gd name="T3" fmla="*/ 0 h 205"/>
                              <a:gd name="T4" fmla="*/ 183 w 190"/>
                              <a:gd name="T5" fmla="*/ 55 h 205"/>
                              <a:gd name="T6" fmla="*/ 183 w 190"/>
                              <a:gd name="T7" fmla="*/ 156 h 205"/>
                              <a:gd name="T8" fmla="*/ 190 w 190"/>
                              <a:gd name="T9" fmla="*/ 199 h 205"/>
                              <a:gd name="T10" fmla="*/ 135 w 190"/>
                              <a:gd name="T11" fmla="*/ 199 h 205"/>
                              <a:gd name="T12" fmla="*/ 132 w 190"/>
                              <a:gd name="T13" fmla="*/ 181 h 205"/>
                              <a:gd name="T14" fmla="*/ 66 w 190"/>
                              <a:gd name="T15" fmla="*/ 205 h 205"/>
                              <a:gd name="T16" fmla="*/ 0 w 190"/>
                              <a:gd name="T17" fmla="*/ 146 h 205"/>
                              <a:gd name="T18" fmla="*/ 66 w 190"/>
                              <a:gd name="T19" fmla="*/ 87 h 205"/>
                              <a:gd name="T20" fmla="*/ 129 w 190"/>
                              <a:gd name="T21" fmla="*/ 62 h 205"/>
                              <a:gd name="T22" fmla="*/ 95 w 190"/>
                              <a:gd name="T23" fmla="*/ 35 h 205"/>
                              <a:gd name="T24" fmla="*/ 59 w 190"/>
                              <a:gd name="T25" fmla="*/ 65 h 205"/>
                              <a:gd name="T26" fmla="*/ 6 w 190"/>
                              <a:gd name="T27" fmla="*/ 65 h 205"/>
                              <a:gd name="T28" fmla="*/ 129 w 190"/>
                              <a:gd name="T29" fmla="*/ 104 h 205"/>
                              <a:gd name="T30" fmla="*/ 85 w 190"/>
                              <a:gd name="T31" fmla="*/ 116 h 205"/>
                              <a:gd name="T32" fmla="*/ 53 w 190"/>
                              <a:gd name="T33" fmla="*/ 144 h 205"/>
                              <a:gd name="T34" fmla="*/ 86 w 190"/>
                              <a:gd name="T35" fmla="*/ 169 h 205"/>
                              <a:gd name="T36" fmla="*/ 129 w 190"/>
                              <a:gd name="T37" fmla="*/ 124 h 205"/>
                              <a:gd name="T38" fmla="*/ 129 w 190"/>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0" h="205">
                                <a:moveTo>
                                  <a:pt x="6" y="65"/>
                                </a:moveTo>
                                <a:cubicBezTo>
                                  <a:pt x="9" y="15"/>
                                  <a:pt x="54" y="0"/>
                                  <a:pt x="97" y="0"/>
                                </a:cubicBezTo>
                                <a:cubicBezTo>
                                  <a:pt x="136" y="0"/>
                                  <a:pt x="183" y="8"/>
                                  <a:pt x="183" y="55"/>
                                </a:cubicBezTo>
                                <a:cubicBezTo>
                                  <a:pt x="183" y="156"/>
                                  <a:pt x="183" y="156"/>
                                  <a:pt x="183" y="156"/>
                                </a:cubicBezTo>
                                <a:cubicBezTo>
                                  <a:pt x="183" y="174"/>
                                  <a:pt x="185" y="191"/>
                                  <a:pt x="190" y="199"/>
                                </a:cubicBezTo>
                                <a:cubicBezTo>
                                  <a:pt x="135" y="199"/>
                                  <a:pt x="135" y="199"/>
                                  <a:pt x="135" y="199"/>
                                </a:cubicBezTo>
                                <a:cubicBezTo>
                                  <a:pt x="134" y="193"/>
                                  <a:pt x="132" y="187"/>
                                  <a:pt x="132" y="181"/>
                                </a:cubicBezTo>
                                <a:cubicBezTo>
                                  <a:pt x="115" y="198"/>
                                  <a:pt x="90" y="205"/>
                                  <a:pt x="66" y="205"/>
                                </a:cubicBezTo>
                                <a:cubicBezTo>
                                  <a:pt x="29" y="205"/>
                                  <a:pt x="0" y="186"/>
                                  <a:pt x="0" y="146"/>
                                </a:cubicBezTo>
                                <a:cubicBezTo>
                                  <a:pt x="0" y="102"/>
                                  <a:pt x="33" y="92"/>
                                  <a:pt x="66" y="87"/>
                                </a:cubicBezTo>
                                <a:cubicBezTo>
                                  <a:pt x="99" y="82"/>
                                  <a:pt x="129" y="84"/>
                                  <a:pt x="129" y="62"/>
                                </a:cubicBezTo>
                                <a:cubicBezTo>
                                  <a:pt x="129" y="39"/>
                                  <a:pt x="114" y="35"/>
                                  <a:pt x="95" y="35"/>
                                </a:cubicBezTo>
                                <a:cubicBezTo>
                                  <a:pt x="74" y="35"/>
                                  <a:pt x="61" y="44"/>
                                  <a:pt x="59" y="65"/>
                                </a:cubicBezTo>
                                <a:lnTo>
                                  <a:pt x="6" y="65"/>
                                </a:lnTo>
                                <a:close/>
                                <a:moveTo>
                                  <a:pt x="129" y="104"/>
                                </a:moveTo>
                                <a:cubicBezTo>
                                  <a:pt x="120" y="112"/>
                                  <a:pt x="102"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 hidden="1"/>
                        <wps:cNvSpPr>
                          <a:spLocks noEditPoints="1"/>
                        </wps:cNvSpPr>
                        <wps:spPr bwMode="auto">
                          <a:xfrm>
                            <a:off x="1889" y="3159"/>
                            <a:ext cx="74" cy="375"/>
                          </a:xfrm>
                          <a:custGeom>
                            <a:avLst/>
                            <a:gdLst>
                              <a:gd name="T0" fmla="*/ 125 w 125"/>
                              <a:gd name="T1" fmla="*/ 104 h 633"/>
                              <a:gd name="T2" fmla="*/ 0 w 125"/>
                              <a:gd name="T3" fmla="*/ 104 h 633"/>
                              <a:gd name="T4" fmla="*/ 0 w 125"/>
                              <a:gd name="T5" fmla="*/ 0 h 633"/>
                              <a:gd name="T6" fmla="*/ 125 w 125"/>
                              <a:gd name="T7" fmla="*/ 0 h 633"/>
                              <a:gd name="T8" fmla="*/ 125 w 125"/>
                              <a:gd name="T9" fmla="*/ 104 h 633"/>
                              <a:gd name="T10" fmla="*/ 0 w 125"/>
                              <a:gd name="T11" fmla="*/ 175 h 633"/>
                              <a:gd name="T12" fmla="*/ 125 w 125"/>
                              <a:gd name="T13" fmla="*/ 175 h 633"/>
                              <a:gd name="T14" fmla="*/ 125 w 125"/>
                              <a:gd name="T15" fmla="*/ 633 h 633"/>
                              <a:gd name="T16" fmla="*/ 0 w 125"/>
                              <a:gd name="T17" fmla="*/ 633 h 633"/>
                              <a:gd name="T18" fmla="*/ 0 w 125"/>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33">
                                <a:moveTo>
                                  <a:pt x="125" y="104"/>
                                </a:moveTo>
                                <a:lnTo>
                                  <a:pt x="0" y="104"/>
                                </a:lnTo>
                                <a:lnTo>
                                  <a:pt x="0" y="0"/>
                                </a:lnTo>
                                <a:lnTo>
                                  <a:pt x="125" y="0"/>
                                </a:lnTo>
                                <a:lnTo>
                                  <a:pt x="125" y="104"/>
                                </a:lnTo>
                                <a:close/>
                                <a:moveTo>
                                  <a:pt x="0" y="175"/>
                                </a:moveTo>
                                <a:lnTo>
                                  <a:pt x="125" y="175"/>
                                </a:lnTo>
                                <a:lnTo>
                                  <a:pt x="125"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4" hidden="1"/>
                        <wps:cNvSpPr>
                          <a:spLocks/>
                        </wps:cNvSpPr>
                        <wps:spPr bwMode="auto">
                          <a:xfrm>
                            <a:off x="1987" y="3256"/>
                            <a:ext cx="255" cy="278"/>
                          </a:xfrm>
                          <a:custGeom>
                            <a:avLst/>
                            <a:gdLst>
                              <a:gd name="T0" fmla="*/ 0 w 183"/>
                              <a:gd name="T1" fmla="*/ 5 h 199"/>
                              <a:gd name="T2" fmla="*/ 51 w 183"/>
                              <a:gd name="T3" fmla="*/ 5 h 199"/>
                              <a:gd name="T4" fmla="*/ 51 w 183"/>
                              <a:gd name="T5" fmla="*/ 32 h 199"/>
                              <a:gd name="T6" fmla="*/ 52 w 183"/>
                              <a:gd name="T7" fmla="*/ 32 h 199"/>
                              <a:gd name="T8" fmla="*/ 112 w 183"/>
                              <a:gd name="T9" fmla="*/ 0 h 199"/>
                              <a:gd name="T10" fmla="*/ 183 w 183"/>
                              <a:gd name="T11" fmla="*/ 80 h 199"/>
                              <a:gd name="T12" fmla="*/ 183 w 183"/>
                              <a:gd name="T13" fmla="*/ 199 h 199"/>
                              <a:gd name="T14" fmla="*/ 129 w 183"/>
                              <a:gd name="T15" fmla="*/ 199 h 199"/>
                              <a:gd name="T16" fmla="*/ 129 w 183"/>
                              <a:gd name="T17" fmla="*/ 90 h 199"/>
                              <a:gd name="T18" fmla="*/ 95 w 183"/>
                              <a:gd name="T19" fmla="*/ 42 h 199"/>
                              <a:gd name="T20" fmla="*/ 54 w 183"/>
                              <a:gd name="T21" fmla="*/ 97 h 199"/>
                              <a:gd name="T22" fmla="*/ 54 w 183"/>
                              <a:gd name="T23" fmla="*/ 199 h 199"/>
                              <a:gd name="T24" fmla="*/ 0 w 183"/>
                              <a:gd name="T25" fmla="*/ 199 h 199"/>
                              <a:gd name="T26" fmla="*/ 0 w 183"/>
                              <a:gd name="T27" fmla="*/ 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 h="199">
                                <a:moveTo>
                                  <a:pt x="0" y="5"/>
                                </a:moveTo>
                                <a:cubicBezTo>
                                  <a:pt x="51" y="5"/>
                                  <a:pt x="51" y="5"/>
                                  <a:pt x="51" y="5"/>
                                </a:cubicBezTo>
                                <a:cubicBezTo>
                                  <a:pt x="51" y="32"/>
                                  <a:pt x="51" y="32"/>
                                  <a:pt x="51" y="32"/>
                                </a:cubicBezTo>
                                <a:cubicBezTo>
                                  <a:pt x="52" y="32"/>
                                  <a:pt x="52" y="32"/>
                                  <a:pt x="52" y="32"/>
                                </a:cubicBezTo>
                                <a:cubicBezTo>
                                  <a:pt x="66" y="10"/>
                                  <a:pt x="89" y="0"/>
                                  <a:pt x="112" y="0"/>
                                </a:cubicBezTo>
                                <a:cubicBezTo>
                                  <a:pt x="168" y="0"/>
                                  <a:pt x="183" y="32"/>
                                  <a:pt x="183" y="80"/>
                                </a:cubicBezTo>
                                <a:cubicBezTo>
                                  <a:pt x="183" y="199"/>
                                  <a:pt x="183" y="199"/>
                                  <a:pt x="183" y="199"/>
                                </a:cubicBezTo>
                                <a:cubicBezTo>
                                  <a:pt x="129" y="199"/>
                                  <a:pt x="129" y="199"/>
                                  <a:pt x="129" y="199"/>
                                </a:cubicBezTo>
                                <a:cubicBezTo>
                                  <a:pt x="129" y="90"/>
                                  <a:pt x="129" y="90"/>
                                  <a:pt x="129" y="90"/>
                                </a:cubicBezTo>
                                <a:cubicBezTo>
                                  <a:pt x="129" y="58"/>
                                  <a:pt x="120" y="42"/>
                                  <a:pt x="95" y="42"/>
                                </a:cubicBezTo>
                                <a:cubicBezTo>
                                  <a:pt x="66" y="42"/>
                                  <a:pt x="54" y="58"/>
                                  <a:pt x="54" y="97"/>
                                </a:cubicBezTo>
                                <a:cubicBezTo>
                                  <a:pt x="54" y="199"/>
                                  <a:pt x="54" y="199"/>
                                  <a:pt x="54" y="199"/>
                                </a:cubicBezTo>
                                <a:cubicBezTo>
                                  <a:pt x="0" y="199"/>
                                  <a:pt x="0" y="199"/>
                                  <a:pt x="0" y="199"/>
                                </a:cubicBez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 hidden="1"/>
                        <wps:cNvSpPr>
                          <a:spLocks noEditPoints="1"/>
                        </wps:cNvSpPr>
                        <wps:spPr bwMode="auto">
                          <a:xfrm>
                            <a:off x="2254" y="3256"/>
                            <a:ext cx="264" cy="286"/>
                          </a:xfrm>
                          <a:custGeom>
                            <a:avLst/>
                            <a:gdLst>
                              <a:gd name="T0" fmla="*/ 6 w 189"/>
                              <a:gd name="T1" fmla="*/ 65 h 205"/>
                              <a:gd name="T2" fmla="*/ 97 w 189"/>
                              <a:gd name="T3" fmla="*/ 0 h 205"/>
                              <a:gd name="T4" fmla="*/ 183 w 189"/>
                              <a:gd name="T5" fmla="*/ 55 h 205"/>
                              <a:gd name="T6" fmla="*/ 183 w 189"/>
                              <a:gd name="T7" fmla="*/ 156 h 205"/>
                              <a:gd name="T8" fmla="*/ 189 w 189"/>
                              <a:gd name="T9" fmla="*/ 199 h 205"/>
                              <a:gd name="T10" fmla="*/ 135 w 189"/>
                              <a:gd name="T11" fmla="*/ 199 h 205"/>
                              <a:gd name="T12" fmla="*/ 131 w 189"/>
                              <a:gd name="T13" fmla="*/ 181 h 205"/>
                              <a:gd name="T14" fmla="*/ 66 w 189"/>
                              <a:gd name="T15" fmla="*/ 205 h 205"/>
                              <a:gd name="T16" fmla="*/ 0 w 189"/>
                              <a:gd name="T17" fmla="*/ 146 h 205"/>
                              <a:gd name="T18" fmla="*/ 66 w 189"/>
                              <a:gd name="T19" fmla="*/ 87 h 205"/>
                              <a:gd name="T20" fmla="*/ 129 w 189"/>
                              <a:gd name="T21" fmla="*/ 62 h 205"/>
                              <a:gd name="T22" fmla="*/ 95 w 189"/>
                              <a:gd name="T23" fmla="*/ 35 h 205"/>
                              <a:gd name="T24" fmla="*/ 59 w 189"/>
                              <a:gd name="T25" fmla="*/ 65 h 205"/>
                              <a:gd name="T26" fmla="*/ 6 w 189"/>
                              <a:gd name="T27" fmla="*/ 65 h 205"/>
                              <a:gd name="T28" fmla="*/ 129 w 189"/>
                              <a:gd name="T29" fmla="*/ 104 h 205"/>
                              <a:gd name="T30" fmla="*/ 85 w 189"/>
                              <a:gd name="T31" fmla="*/ 116 h 205"/>
                              <a:gd name="T32" fmla="*/ 53 w 189"/>
                              <a:gd name="T33" fmla="*/ 144 h 205"/>
                              <a:gd name="T34" fmla="*/ 86 w 189"/>
                              <a:gd name="T35" fmla="*/ 169 h 205"/>
                              <a:gd name="T36" fmla="*/ 129 w 189"/>
                              <a:gd name="T37" fmla="*/ 124 h 205"/>
                              <a:gd name="T38" fmla="*/ 129 w 189"/>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9" h="205">
                                <a:moveTo>
                                  <a:pt x="6" y="65"/>
                                </a:moveTo>
                                <a:cubicBezTo>
                                  <a:pt x="9" y="15"/>
                                  <a:pt x="54" y="0"/>
                                  <a:pt x="97" y="0"/>
                                </a:cubicBezTo>
                                <a:cubicBezTo>
                                  <a:pt x="136" y="0"/>
                                  <a:pt x="183" y="8"/>
                                  <a:pt x="183" y="55"/>
                                </a:cubicBezTo>
                                <a:cubicBezTo>
                                  <a:pt x="183" y="156"/>
                                  <a:pt x="183" y="156"/>
                                  <a:pt x="183" y="156"/>
                                </a:cubicBezTo>
                                <a:cubicBezTo>
                                  <a:pt x="183" y="174"/>
                                  <a:pt x="184" y="191"/>
                                  <a:pt x="189" y="199"/>
                                </a:cubicBezTo>
                                <a:cubicBezTo>
                                  <a:pt x="135" y="199"/>
                                  <a:pt x="135" y="199"/>
                                  <a:pt x="135" y="199"/>
                                </a:cubicBezTo>
                                <a:cubicBezTo>
                                  <a:pt x="133" y="193"/>
                                  <a:pt x="132" y="187"/>
                                  <a:pt x="131" y="181"/>
                                </a:cubicBezTo>
                                <a:cubicBezTo>
                                  <a:pt x="114" y="198"/>
                                  <a:pt x="90" y="205"/>
                                  <a:pt x="66" y="205"/>
                                </a:cubicBezTo>
                                <a:cubicBezTo>
                                  <a:pt x="29" y="205"/>
                                  <a:pt x="0" y="186"/>
                                  <a:pt x="0" y="146"/>
                                </a:cubicBezTo>
                                <a:cubicBezTo>
                                  <a:pt x="0" y="102"/>
                                  <a:pt x="33" y="92"/>
                                  <a:pt x="66" y="87"/>
                                </a:cubicBezTo>
                                <a:cubicBezTo>
                                  <a:pt x="99" y="82"/>
                                  <a:pt x="129" y="84"/>
                                  <a:pt x="129" y="62"/>
                                </a:cubicBezTo>
                                <a:cubicBezTo>
                                  <a:pt x="129" y="39"/>
                                  <a:pt x="113" y="35"/>
                                  <a:pt x="95" y="35"/>
                                </a:cubicBezTo>
                                <a:cubicBezTo>
                                  <a:pt x="74" y="35"/>
                                  <a:pt x="61" y="44"/>
                                  <a:pt x="59" y="65"/>
                                </a:cubicBezTo>
                                <a:lnTo>
                                  <a:pt x="6" y="65"/>
                                </a:lnTo>
                                <a:close/>
                                <a:moveTo>
                                  <a:pt x="129" y="104"/>
                                </a:moveTo>
                                <a:cubicBezTo>
                                  <a:pt x="120" y="112"/>
                                  <a:pt x="101"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 hidden="1"/>
                        <wps:cNvSpPr>
                          <a:spLocks noEditPoints="1"/>
                        </wps:cNvSpPr>
                        <wps:spPr bwMode="auto">
                          <a:xfrm>
                            <a:off x="2529" y="3159"/>
                            <a:ext cx="274" cy="383"/>
                          </a:xfrm>
                          <a:custGeom>
                            <a:avLst/>
                            <a:gdLst>
                              <a:gd name="T0" fmla="*/ 0 w 196"/>
                              <a:gd name="T1" fmla="*/ 0 h 274"/>
                              <a:gd name="T2" fmla="*/ 53 w 196"/>
                              <a:gd name="T3" fmla="*/ 0 h 274"/>
                              <a:gd name="T4" fmla="*/ 53 w 196"/>
                              <a:gd name="T5" fmla="*/ 98 h 274"/>
                              <a:gd name="T6" fmla="*/ 54 w 196"/>
                              <a:gd name="T7" fmla="*/ 98 h 274"/>
                              <a:gd name="T8" fmla="*/ 115 w 196"/>
                              <a:gd name="T9" fmla="*/ 69 h 274"/>
                              <a:gd name="T10" fmla="*/ 196 w 196"/>
                              <a:gd name="T11" fmla="*/ 171 h 274"/>
                              <a:gd name="T12" fmla="*/ 115 w 196"/>
                              <a:gd name="T13" fmla="*/ 274 h 274"/>
                              <a:gd name="T14" fmla="*/ 51 w 196"/>
                              <a:gd name="T15" fmla="*/ 244 h 274"/>
                              <a:gd name="T16" fmla="*/ 51 w 196"/>
                              <a:gd name="T17" fmla="*/ 244 h 274"/>
                              <a:gd name="T18" fmla="*/ 51 w 196"/>
                              <a:gd name="T19" fmla="*/ 268 h 274"/>
                              <a:gd name="T20" fmla="*/ 0 w 196"/>
                              <a:gd name="T21" fmla="*/ 268 h 274"/>
                              <a:gd name="T22" fmla="*/ 0 w 196"/>
                              <a:gd name="T23" fmla="*/ 0 h 274"/>
                              <a:gd name="T24" fmla="*/ 97 w 196"/>
                              <a:gd name="T25" fmla="*/ 109 h 274"/>
                              <a:gd name="T26" fmla="*/ 51 w 196"/>
                              <a:gd name="T27" fmla="*/ 171 h 274"/>
                              <a:gd name="T28" fmla="*/ 97 w 196"/>
                              <a:gd name="T29" fmla="*/ 233 h 274"/>
                              <a:gd name="T30" fmla="*/ 142 w 196"/>
                              <a:gd name="T31" fmla="*/ 171 h 274"/>
                              <a:gd name="T32" fmla="*/ 97 w 196"/>
                              <a:gd name="T33" fmla="*/ 10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6" h="274">
                                <a:moveTo>
                                  <a:pt x="0" y="0"/>
                                </a:moveTo>
                                <a:cubicBezTo>
                                  <a:pt x="53" y="0"/>
                                  <a:pt x="53" y="0"/>
                                  <a:pt x="53" y="0"/>
                                </a:cubicBezTo>
                                <a:cubicBezTo>
                                  <a:pt x="53" y="98"/>
                                  <a:pt x="53" y="98"/>
                                  <a:pt x="53" y="98"/>
                                </a:cubicBezTo>
                                <a:cubicBezTo>
                                  <a:pt x="54" y="98"/>
                                  <a:pt x="54" y="98"/>
                                  <a:pt x="54" y="98"/>
                                </a:cubicBezTo>
                                <a:cubicBezTo>
                                  <a:pt x="67" y="78"/>
                                  <a:pt x="91" y="69"/>
                                  <a:pt x="115" y="69"/>
                                </a:cubicBezTo>
                                <a:cubicBezTo>
                                  <a:pt x="154" y="69"/>
                                  <a:pt x="196" y="100"/>
                                  <a:pt x="196" y="171"/>
                                </a:cubicBezTo>
                                <a:cubicBezTo>
                                  <a:pt x="196" y="242"/>
                                  <a:pt x="154" y="274"/>
                                  <a:pt x="115" y="274"/>
                                </a:cubicBezTo>
                                <a:cubicBezTo>
                                  <a:pt x="87" y="274"/>
                                  <a:pt x="63" y="265"/>
                                  <a:pt x="51" y="244"/>
                                </a:cubicBezTo>
                                <a:cubicBezTo>
                                  <a:pt x="51" y="244"/>
                                  <a:pt x="51" y="244"/>
                                  <a:pt x="51" y="244"/>
                                </a:cubicBezTo>
                                <a:cubicBezTo>
                                  <a:pt x="51" y="268"/>
                                  <a:pt x="51" y="268"/>
                                  <a:pt x="51" y="268"/>
                                </a:cubicBezTo>
                                <a:cubicBezTo>
                                  <a:pt x="0" y="268"/>
                                  <a:pt x="0" y="268"/>
                                  <a:pt x="0" y="268"/>
                                </a:cubicBezTo>
                                <a:lnTo>
                                  <a:pt x="0" y="0"/>
                                </a:lnTo>
                                <a:close/>
                                <a:moveTo>
                                  <a:pt x="97" y="109"/>
                                </a:moveTo>
                                <a:cubicBezTo>
                                  <a:pt x="65" y="109"/>
                                  <a:pt x="51" y="139"/>
                                  <a:pt x="51" y="171"/>
                                </a:cubicBezTo>
                                <a:cubicBezTo>
                                  <a:pt x="51" y="204"/>
                                  <a:pt x="65" y="233"/>
                                  <a:pt x="97" y="233"/>
                                </a:cubicBezTo>
                                <a:cubicBezTo>
                                  <a:pt x="128" y="233"/>
                                  <a:pt x="142" y="204"/>
                                  <a:pt x="142" y="171"/>
                                </a:cubicBezTo>
                                <a:cubicBezTo>
                                  <a:pt x="142" y="139"/>
                                  <a:pt x="128" y="109"/>
                                  <a:pt x="97" y="10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7" hidden="1"/>
                        <wps:cNvSpPr>
                          <a:spLocks noEditPoints="1"/>
                        </wps:cNvSpPr>
                        <wps:spPr bwMode="auto">
                          <a:xfrm>
                            <a:off x="2818" y="3159"/>
                            <a:ext cx="75" cy="375"/>
                          </a:xfrm>
                          <a:custGeom>
                            <a:avLst/>
                            <a:gdLst>
                              <a:gd name="T0" fmla="*/ 126 w 126"/>
                              <a:gd name="T1" fmla="*/ 104 h 633"/>
                              <a:gd name="T2" fmla="*/ 0 w 126"/>
                              <a:gd name="T3" fmla="*/ 104 h 633"/>
                              <a:gd name="T4" fmla="*/ 0 w 126"/>
                              <a:gd name="T5" fmla="*/ 0 h 633"/>
                              <a:gd name="T6" fmla="*/ 126 w 126"/>
                              <a:gd name="T7" fmla="*/ 0 h 633"/>
                              <a:gd name="T8" fmla="*/ 126 w 126"/>
                              <a:gd name="T9" fmla="*/ 104 h 633"/>
                              <a:gd name="T10" fmla="*/ 0 w 126"/>
                              <a:gd name="T11" fmla="*/ 175 h 633"/>
                              <a:gd name="T12" fmla="*/ 126 w 126"/>
                              <a:gd name="T13" fmla="*/ 175 h 633"/>
                              <a:gd name="T14" fmla="*/ 126 w 126"/>
                              <a:gd name="T15" fmla="*/ 633 h 633"/>
                              <a:gd name="T16" fmla="*/ 0 w 126"/>
                              <a:gd name="T17" fmla="*/ 633 h 633"/>
                              <a:gd name="T18" fmla="*/ 0 w 126"/>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633">
                                <a:moveTo>
                                  <a:pt x="126" y="104"/>
                                </a:moveTo>
                                <a:lnTo>
                                  <a:pt x="0" y="104"/>
                                </a:lnTo>
                                <a:lnTo>
                                  <a:pt x="0" y="0"/>
                                </a:lnTo>
                                <a:lnTo>
                                  <a:pt x="126" y="0"/>
                                </a:lnTo>
                                <a:lnTo>
                                  <a:pt x="126" y="104"/>
                                </a:lnTo>
                                <a:close/>
                                <a:moveTo>
                                  <a:pt x="0" y="175"/>
                                </a:moveTo>
                                <a:lnTo>
                                  <a:pt x="126" y="175"/>
                                </a:lnTo>
                                <a:lnTo>
                                  <a:pt x="126"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18" hidden="1"/>
                        <wps:cNvSpPr>
                          <a:spLocks noChangeArrowheads="1"/>
                        </wps:cNvSpPr>
                        <wps:spPr bwMode="auto">
                          <a:xfrm>
                            <a:off x="2917" y="3159"/>
                            <a:ext cx="74" cy="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hidden="1"/>
                        <wps:cNvSpPr>
                          <a:spLocks noChangeArrowheads="1"/>
                        </wps:cNvSpPr>
                        <wps:spPr bwMode="auto">
                          <a:xfrm>
                            <a:off x="3014" y="3159"/>
                            <a:ext cx="76" cy="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20" hidden="1"/>
                        <wps:cNvSpPr>
                          <a:spLocks/>
                        </wps:cNvSpPr>
                        <wps:spPr bwMode="auto">
                          <a:xfrm>
                            <a:off x="3014" y="3182"/>
                            <a:ext cx="493" cy="449"/>
                          </a:xfrm>
                          <a:custGeom>
                            <a:avLst/>
                            <a:gdLst>
                              <a:gd name="T0" fmla="*/ 297 w 352"/>
                              <a:gd name="T1" fmla="*/ 58 h 321"/>
                              <a:gd name="T2" fmla="*/ 254 w 352"/>
                              <a:gd name="T3" fmla="*/ 191 h 321"/>
                              <a:gd name="T4" fmla="*/ 254 w 352"/>
                              <a:gd name="T5" fmla="*/ 191 h 321"/>
                              <a:gd name="T6" fmla="*/ 210 w 352"/>
                              <a:gd name="T7" fmla="*/ 58 h 321"/>
                              <a:gd name="T8" fmla="*/ 135 w 352"/>
                              <a:gd name="T9" fmla="*/ 58 h 321"/>
                              <a:gd name="T10" fmla="*/ 135 w 352"/>
                              <a:gd name="T11" fmla="*/ 0 h 321"/>
                              <a:gd name="T12" fmla="*/ 82 w 352"/>
                              <a:gd name="T13" fmla="*/ 0 h 321"/>
                              <a:gd name="T14" fmla="*/ 82 w 352"/>
                              <a:gd name="T15" fmla="*/ 58 h 321"/>
                              <a:gd name="T16" fmla="*/ 0 w 352"/>
                              <a:gd name="T17" fmla="*/ 58 h 321"/>
                              <a:gd name="T18" fmla="*/ 0 w 352"/>
                              <a:gd name="T19" fmla="*/ 252 h 321"/>
                              <a:gd name="T20" fmla="*/ 54 w 352"/>
                              <a:gd name="T21" fmla="*/ 252 h 321"/>
                              <a:gd name="T22" fmla="*/ 54 w 352"/>
                              <a:gd name="T23" fmla="*/ 94 h 321"/>
                              <a:gd name="T24" fmla="*/ 82 w 352"/>
                              <a:gd name="T25" fmla="*/ 94 h 321"/>
                              <a:gd name="T26" fmla="*/ 82 w 352"/>
                              <a:gd name="T27" fmla="*/ 208 h 321"/>
                              <a:gd name="T28" fmla="*/ 143 w 352"/>
                              <a:gd name="T29" fmla="*/ 255 h 321"/>
                              <a:gd name="T30" fmla="*/ 174 w 352"/>
                              <a:gd name="T31" fmla="*/ 253 h 321"/>
                              <a:gd name="T32" fmla="*/ 174 w 352"/>
                              <a:gd name="T33" fmla="*/ 211 h 321"/>
                              <a:gd name="T34" fmla="*/ 158 w 352"/>
                              <a:gd name="T35" fmla="*/ 212 h 321"/>
                              <a:gd name="T36" fmla="*/ 135 w 352"/>
                              <a:gd name="T37" fmla="*/ 190 h 321"/>
                              <a:gd name="T38" fmla="*/ 135 w 352"/>
                              <a:gd name="T39" fmla="*/ 94 h 321"/>
                              <a:gd name="T40" fmla="*/ 166 w 352"/>
                              <a:gd name="T41" fmla="*/ 94 h 321"/>
                              <a:gd name="T42" fmla="*/ 221 w 352"/>
                              <a:gd name="T43" fmla="*/ 240 h 321"/>
                              <a:gd name="T44" fmla="*/ 203 w 352"/>
                              <a:gd name="T45" fmla="*/ 277 h 321"/>
                              <a:gd name="T46" fmla="*/ 171 w 352"/>
                              <a:gd name="T47" fmla="*/ 275 h 321"/>
                              <a:gd name="T48" fmla="*/ 171 w 352"/>
                              <a:gd name="T49" fmla="*/ 319 h 321"/>
                              <a:gd name="T50" fmla="*/ 204 w 352"/>
                              <a:gd name="T51" fmla="*/ 321 h 321"/>
                              <a:gd name="T52" fmla="*/ 271 w 352"/>
                              <a:gd name="T53" fmla="*/ 277 h 321"/>
                              <a:gd name="T54" fmla="*/ 352 w 352"/>
                              <a:gd name="T55" fmla="*/ 58 h 321"/>
                              <a:gd name="T56" fmla="*/ 297 w 352"/>
                              <a:gd name="T57" fmla="*/ 5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 h="321">
                                <a:moveTo>
                                  <a:pt x="297" y="58"/>
                                </a:moveTo>
                                <a:cubicBezTo>
                                  <a:pt x="254" y="191"/>
                                  <a:pt x="254" y="191"/>
                                  <a:pt x="254" y="191"/>
                                </a:cubicBezTo>
                                <a:cubicBezTo>
                                  <a:pt x="254" y="191"/>
                                  <a:pt x="254" y="191"/>
                                  <a:pt x="254" y="191"/>
                                </a:cubicBezTo>
                                <a:cubicBezTo>
                                  <a:pt x="210" y="58"/>
                                  <a:pt x="210" y="58"/>
                                  <a:pt x="210" y="58"/>
                                </a:cubicBezTo>
                                <a:cubicBezTo>
                                  <a:pt x="135" y="58"/>
                                  <a:pt x="135" y="58"/>
                                  <a:pt x="135" y="58"/>
                                </a:cubicBezTo>
                                <a:cubicBezTo>
                                  <a:pt x="135" y="0"/>
                                  <a:pt x="135" y="0"/>
                                  <a:pt x="135" y="0"/>
                                </a:cubicBezTo>
                                <a:cubicBezTo>
                                  <a:pt x="82" y="0"/>
                                  <a:pt x="82" y="0"/>
                                  <a:pt x="82" y="0"/>
                                </a:cubicBezTo>
                                <a:cubicBezTo>
                                  <a:pt x="82" y="58"/>
                                  <a:pt x="82" y="58"/>
                                  <a:pt x="82" y="58"/>
                                </a:cubicBezTo>
                                <a:cubicBezTo>
                                  <a:pt x="0" y="58"/>
                                  <a:pt x="0" y="58"/>
                                  <a:pt x="0" y="58"/>
                                </a:cubicBezTo>
                                <a:cubicBezTo>
                                  <a:pt x="0" y="252"/>
                                  <a:pt x="0" y="252"/>
                                  <a:pt x="0" y="252"/>
                                </a:cubicBezTo>
                                <a:cubicBezTo>
                                  <a:pt x="54" y="252"/>
                                  <a:pt x="54" y="252"/>
                                  <a:pt x="54" y="252"/>
                                </a:cubicBezTo>
                                <a:cubicBezTo>
                                  <a:pt x="54" y="94"/>
                                  <a:pt x="54" y="94"/>
                                  <a:pt x="54" y="94"/>
                                </a:cubicBezTo>
                                <a:cubicBezTo>
                                  <a:pt x="82" y="94"/>
                                  <a:pt x="82" y="94"/>
                                  <a:pt x="82" y="94"/>
                                </a:cubicBezTo>
                                <a:cubicBezTo>
                                  <a:pt x="82" y="208"/>
                                  <a:pt x="82" y="208"/>
                                  <a:pt x="82" y="208"/>
                                </a:cubicBezTo>
                                <a:cubicBezTo>
                                  <a:pt x="82" y="247"/>
                                  <a:pt x="110" y="255"/>
                                  <a:pt x="143" y="255"/>
                                </a:cubicBezTo>
                                <a:cubicBezTo>
                                  <a:pt x="154" y="255"/>
                                  <a:pt x="165" y="254"/>
                                  <a:pt x="174" y="253"/>
                                </a:cubicBezTo>
                                <a:cubicBezTo>
                                  <a:pt x="174" y="211"/>
                                  <a:pt x="174" y="211"/>
                                  <a:pt x="174" y="211"/>
                                </a:cubicBezTo>
                                <a:cubicBezTo>
                                  <a:pt x="169" y="212"/>
                                  <a:pt x="163" y="212"/>
                                  <a:pt x="158" y="212"/>
                                </a:cubicBezTo>
                                <a:cubicBezTo>
                                  <a:pt x="140" y="212"/>
                                  <a:pt x="135" y="208"/>
                                  <a:pt x="135" y="190"/>
                                </a:cubicBezTo>
                                <a:cubicBezTo>
                                  <a:pt x="135" y="94"/>
                                  <a:pt x="135" y="94"/>
                                  <a:pt x="135" y="94"/>
                                </a:cubicBezTo>
                                <a:cubicBezTo>
                                  <a:pt x="166" y="94"/>
                                  <a:pt x="166" y="94"/>
                                  <a:pt x="166" y="94"/>
                                </a:cubicBezTo>
                                <a:cubicBezTo>
                                  <a:pt x="221" y="240"/>
                                  <a:pt x="221" y="240"/>
                                  <a:pt x="221" y="240"/>
                                </a:cubicBezTo>
                                <a:cubicBezTo>
                                  <a:pt x="227" y="256"/>
                                  <a:pt x="221" y="275"/>
                                  <a:pt x="203" y="277"/>
                                </a:cubicBezTo>
                                <a:cubicBezTo>
                                  <a:pt x="192" y="277"/>
                                  <a:pt x="181" y="276"/>
                                  <a:pt x="171" y="275"/>
                                </a:cubicBezTo>
                                <a:cubicBezTo>
                                  <a:pt x="171" y="319"/>
                                  <a:pt x="171" y="319"/>
                                  <a:pt x="171" y="319"/>
                                </a:cubicBezTo>
                                <a:cubicBezTo>
                                  <a:pt x="182" y="320"/>
                                  <a:pt x="193" y="321"/>
                                  <a:pt x="204" y="321"/>
                                </a:cubicBezTo>
                                <a:cubicBezTo>
                                  <a:pt x="241" y="321"/>
                                  <a:pt x="259" y="308"/>
                                  <a:pt x="271" y="277"/>
                                </a:cubicBezTo>
                                <a:cubicBezTo>
                                  <a:pt x="352" y="58"/>
                                  <a:pt x="352" y="58"/>
                                  <a:pt x="352" y="58"/>
                                </a:cubicBezTo>
                                <a:lnTo>
                                  <a:pt x="29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item-Vic" hidden="1"/>
                      <wpg:cNvGrpSpPr>
                        <a:grpSpLocks/>
                      </wpg:cNvGrpSpPr>
                      <wpg:grpSpPr bwMode="auto">
                        <a:xfrm>
                          <a:off x="1689" y="16072"/>
                          <a:ext cx="1788" cy="376"/>
                          <a:chOff x="1736" y="3558"/>
                          <a:chExt cx="1503" cy="316"/>
                        </a:xfrm>
                      </wpg:grpSpPr>
                      <wps:wsp>
                        <wps:cNvPr id="47" name="Freeform 22" hidden="1"/>
                        <wps:cNvSpPr>
                          <a:spLocks/>
                        </wps:cNvSpPr>
                        <wps:spPr bwMode="auto">
                          <a:xfrm>
                            <a:off x="1736" y="3639"/>
                            <a:ext cx="238" cy="228"/>
                          </a:xfrm>
                          <a:custGeom>
                            <a:avLst/>
                            <a:gdLst>
                              <a:gd name="T0" fmla="*/ 274 w 402"/>
                              <a:gd name="T1" fmla="*/ 385 h 385"/>
                              <a:gd name="T2" fmla="*/ 128 w 402"/>
                              <a:gd name="T3" fmla="*/ 385 h 385"/>
                              <a:gd name="T4" fmla="*/ 0 w 402"/>
                              <a:gd name="T5" fmla="*/ 0 h 385"/>
                              <a:gd name="T6" fmla="*/ 130 w 402"/>
                              <a:gd name="T7" fmla="*/ 0 h 385"/>
                              <a:gd name="T8" fmla="*/ 201 w 402"/>
                              <a:gd name="T9" fmla="*/ 255 h 385"/>
                              <a:gd name="T10" fmla="*/ 203 w 402"/>
                              <a:gd name="T11" fmla="*/ 255 h 385"/>
                              <a:gd name="T12" fmla="*/ 274 w 402"/>
                              <a:gd name="T13" fmla="*/ 0 h 385"/>
                              <a:gd name="T14" fmla="*/ 402 w 402"/>
                              <a:gd name="T15" fmla="*/ 0 h 385"/>
                              <a:gd name="T16" fmla="*/ 274 w 402"/>
                              <a:gd name="T17" fmla="*/ 38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2" h="385">
                                <a:moveTo>
                                  <a:pt x="274" y="385"/>
                                </a:moveTo>
                                <a:lnTo>
                                  <a:pt x="128" y="385"/>
                                </a:lnTo>
                                <a:lnTo>
                                  <a:pt x="0" y="0"/>
                                </a:lnTo>
                                <a:lnTo>
                                  <a:pt x="130" y="0"/>
                                </a:lnTo>
                                <a:lnTo>
                                  <a:pt x="201" y="255"/>
                                </a:lnTo>
                                <a:lnTo>
                                  <a:pt x="203" y="255"/>
                                </a:lnTo>
                                <a:lnTo>
                                  <a:pt x="274" y="0"/>
                                </a:lnTo>
                                <a:lnTo>
                                  <a:pt x="402" y="0"/>
                                </a:lnTo>
                                <a:lnTo>
                                  <a:pt x="274"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3" hidden="1"/>
                        <wps:cNvSpPr>
                          <a:spLocks noEditPoints="1"/>
                        </wps:cNvSpPr>
                        <wps:spPr bwMode="auto">
                          <a:xfrm>
                            <a:off x="1987" y="3558"/>
                            <a:ext cx="75" cy="309"/>
                          </a:xfrm>
                          <a:custGeom>
                            <a:avLst/>
                            <a:gdLst>
                              <a:gd name="T0" fmla="*/ 127 w 127"/>
                              <a:gd name="T1" fmla="*/ 97 h 522"/>
                              <a:gd name="T2" fmla="*/ 0 w 127"/>
                              <a:gd name="T3" fmla="*/ 97 h 522"/>
                              <a:gd name="T4" fmla="*/ 0 w 127"/>
                              <a:gd name="T5" fmla="*/ 0 h 522"/>
                              <a:gd name="T6" fmla="*/ 127 w 127"/>
                              <a:gd name="T7" fmla="*/ 0 h 522"/>
                              <a:gd name="T8" fmla="*/ 127 w 127"/>
                              <a:gd name="T9" fmla="*/ 97 h 522"/>
                              <a:gd name="T10" fmla="*/ 0 w 127"/>
                              <a:gd name="T11" fmla="*/ 137 h 522"/>
                              <a:gd name="T12" fmla="*/ 127 w 127"/>
                              <a:gd name="T13" fmla="*/ 137 h 522"/>
                              <a:gd name="T14" fmla="*/ 127 w 127"/>
                              <a:gd name="T15" fmla="*/ 522 h 522"/>
                              <a:gd name="T16" fmla="*/ 0 w 127"/>
                              <a:gd name="T17" fmla="*/ 522 h 522"/>
                              <a:gd name="T18" fmla="*/ 0 w 127"/>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522">
                                <a:moveTo>
                                  <a:pt x="127" y="97"/>
                                </a:moveTo>
                                <a:lnTo>
                                  <a:pt x="0" y="97"/>
                                </a:lnTo>
                                <a:lnTo>
                                  <a:pt x="0" y="0"/>
                                </a:lnTo>
                                <a:lnTo>
                                  <a:pt x="127" y="0"/>
                                </a:lnTo>
                                <a:lnTo>
                                  <a:pt x="127" y="97"/>
                                </a:lnTo>
                                <a:close/>
                                <a:moveTo>
                                  <a:pt x="0" y="137"/>
                                </a:moveTo>
                                <a:lnTo>
                                  <a:pt x="127" y="137"/>
                                </a:lnTo>
                                <a:lnTo>
                                  <a:pt x="127"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4" hidden="1"/>
                        <wps:cNvSpPr>
                          <a:spLocks/>
                        </wps:cNvSpPr>
                        <wps:spPr bwMode="auto">
                          <a:xfrm>
                            <a:off x="2080" y="3633"/>
                            <a:ext cx="234" cy="241"/>
                          </a:xfrm>
                          <a:custGeom>
                            <a:avLst/>
                            <a:gdLst>
                              <a:gd name="T0" fmla="*/ 114 w 167"/>
                              <a:gd name="T1" fmla="*/ 64 h 172"/>
                              <a:gd name="T2" fmla="*/ 88 w 167"/>
                              <a:gd name="T3" fmla="*/ 40 h 172"/>
                              <a:gd name="T4" fmla="*/ 53 w 167"/>
                              <a:gd name="T5" fmla="*/ 88 h 172"/>
                              <a:gd name="T6" fmla="*/ 85 w 167"/>
                              <a:gd name="T7" fmla="*/ 131 h 172"/>
                              <a:gd name="T8" fmla="*/ 116 w 167"/>
                              <a:gd name="T9" fmla="*/ 103 h 172"/>
                              <a:gd name="T10" fmla="*/ 167 w 167"/>
                              <a:gd name="T11" fmla="*/ 103 h 172"/>
                              <a:gd name="T12" fmla="*/ 85 w 167"/>
                              <a:gd name="T13" fmla="*/ 172 h 172"/>
                              <a:gd name="T14" fmla="*/ 0 w 167"/>
                              <a:gd name="T15" fmla="*/ 88 h 172"/>
                              <a:gd name="T16" fmla="*/ 85 w 167"/>
                              <a:gd name="T17" fmla="*/ 0 h 172"/>
                              <a:gd name="T18" fmla="*/ 166 w 167"/>
                              <a:gd name="T19" fmla="*/ 64 h 172"/>
                              <a:gd name="T20" fmla="*/ 114 w 167"/>
                              <a:gd name="T21" fmla="*/ 6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7" h="172">
                                <a:moveTo>
                                  <a:pt x="114" y="64"/>
                                </a:moveTo>
                                <a:cubicBezTo>
                                  <a:pt x="114" y="50"/>
                                  <a:pt x="101" y="40"/>
                                  <a:pt x="88" y="40"/>
                                </a:cubicBezTo>
                                <a:cubicBezTo>
                                  <a:pt x="58" y="40"/>
                                  <a:pt x="53" y="66"/>
                                  <a:pt x="53" y="88"/>
                                </a:cubicBezTo>
                                <a:cubicBezTo>
                                  <a:pt x="53" y="109"/>
                                  <a:pt x="63" y="131"/>
                                  <a:pt x="85" y="131"/>
                                </a:cubicBezTo>
                                <a:cubicBezTo>
                                  <a:pt x="104" y="131"/>
                                  <a:pt x="113" y="120"/>
                                  <a:pt x="116" y="103"/>
                                </a:cubicBezTo>
                                <a:cubicBezTo>
                                  <a:pt x="167" y="103"/>
                                  <a:pt x="167" y="103"/>
                                  <a:pt x="167" y="103"/>
                                </a:cubicBezTo>
                                <a:cubicBezTo>
                                  <a:pt x="163" y="147"/>
                                  <a:pt x="129" y="172"/>
                                  <a:pt x="85" y="172"/>
                                </a:cubicBezTo>
                                <a:cubicBezTo>
                                  <a:pt x="37" y="172"/>
                                  <a:pt x="0" y="138"/>
                                  <a:pt x="0" y="88"/>
                                </a:cubicBezTo>
                                <a:cubicBezTo>
                                  <a:pt x="0" y="37"/>
                                  <a:pt x="33" y="0"/>
                                  <a:pt x="85" y="0"/>
                                </a:cubicBezTo>
                                <a:cubicBezTo>
                                  <a:pt x="126" y="0"/>
                                  <a:pt x="162" y="21"/>
                                  <a:pt x="166" y="64"/>
                                </a:cubicBezTo>
                                <a:lnTo>
                                  <a:pt x="114"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hidden="1"/>
                        <wps:cNvSpPr>
                          <a:spLocks/>
                        </wps:cNvSpPr>
                        <wps:spPr bwMode="auto">
                          <a:xfrm>
                            <a:off x="2314" y="3570"/>
                            <a:ext cx="158" cy="300"/>
                          </a:xfrm>
                          <a:custGeom>
                            <a:avLst/>
                            <a:gdLst>
                              <a:gd name="T0" fmla="*/ 113 w 113"/>
                              <a:gd name="T1" fmla="*/ 84 h 214"/>
                              <a:gd name="T2" fmla="*/ 80 w 113"/>
                              <a:gd name="T3" fmla="*/ 84 h 214"/>
                              <a:gd name="T4" fmla="*/ 80 w 113"/>
                              <a:gd name="T5" fmla="*/ 158 h 214"/>
                              <a:gd name="T6" fmla="*/ 100 w 113"/>
                              <a:gd name="T7" fmla="*/ 174 h 214"/>
                              <a:gd name="T8" fmla="*/ 113 w 113"/>
                              <a:gd name="T9" fmla="*/ 173 h 214"/>
                              <a:gd name="T10" fmla="*/ 113 w 113"/>
                              <a:gd name="T11" fmla="*/ 212 h 214"/>
                              <a:gd name="T12" fmla="*/ 84 w 113"/>
                              <a:gd name="T13" fmla="*/ 214 h 214"/>
                              <a:gd name="T14" fmla="*/ 27 w 113"/>
                              <a:gd name="T15" fmla="*/ 156 h 214"/>
                              <a:gd name="T16" fmla="*/ 27 w 113"/>
                              <a:gd name="T17" fmla="*/ 84 h 214"/>
                              <a:gd name="T18" fmla="*/ 0 w 113"/>
                              <a:gd name="T19" fmla="*/ 84 h 214"/>
                              <a:gd name="T20" fmla="*/ 0 w 113"/>
                              <a:gd name="T21" fmla="*/ 49 h 214"/>
                              <a:gd name="T22" fmla="*/ 27 w 113"/>
                              <a:gd name="T23" fmla="*/ 49 h 214"/>
                              <a:gd name="T24" fmla="*/ 27 w 113"/>
                              <a:gd name="T25" fmla="*/ 0 h 214"/>
                              <a:gd name="T26" fmla="*/ 80 w 113"/>
                              <a:gd name="T27" fmla="*/ 0 h 214"/>
                              <a:gd name="T28" fmla="*/ 80 w 113"/>
                              <a:gd name="T29" fmla="*/ 49 h 214"/>
                              <a:gd name="T30" fmla="*/ 113 w 113"/>
                              <a:gd name="T31" fmla="*/ 49 h 214"/>
                              <a:gd name="T32" fmla="*/ 113 w 113"/>
                              <a:gd name="T33" fmla="*/ 8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3" h="214">
                                <a:moveTo>
                                  <a:pt x="113" y="84"/>
                                </a:moveTo>
                                <a:cubicBezTo>
                                  <a:pt x="80" y="84"/>
                                  <a:pt x="80" y="84"/>
                                  <a:pt x="80" y="84"/>
                                </a:cubicBezTo>
                                <a:cubicBezTo>
                                  <a:pt x="80" y="158"/>
                                  <a:pt x="80" y="158"/>
                                  <a:pt x="80" y="158"/>
                                </a:cubicBezTo>
                                <a:cubicBezTo>
                                  <a:pt x="80" y="171"/>
                                  <a:pt x="88" y="174"/>
                                  <a:pt x="100" y="174"/>
                                </a:cubicBezTo>
                                <a:cubicBezTo>
                                  <a:pt x="104" y="174"/>
                                  <a:pt x="109" y="173"/>
                                  <a:pt x="113" y="173"/>
                                </a:cubicBezTo>
                                <a:cubicBezTo>
                                  <a:pt x="113" y="212"/>
                                  <a:pt x="113" y="212"/>
                                  <a:pt x="113" y="212"/>
                                </a:cubicBezTo>
                                <a:cubicBezTo>
                                  <a:pt x="104" y="213"/>
                                  <a:pt x="94" y="214"/>
                                  <a:pt x="84" y="214"/>
                                </a:cubicBezTo>
                                <a:cubicBezTo>
                                  <a:pt x="39" y="214"/>
                                  <a:pt x="27" y="201"/>
                                  <a:pt x="27" y="156"/>
                                </a:cubicBezTo>
                                <a:cubicBezTo>
                                  <a:pt x="27" y="84"/>
                                  <a:pt x="27" y="84"/>
                                  <a:pt x="27" y="84"/>
                                </a:cubicBezTo>
                                <a:cubicBezTo>
                                  <a:pt x="0" y="84"/>
                                  <a:pt x="0" y="84"/>
                                  <a:pt x="0" y="84"/>
                                </a:cubicBezTo>
                                <a:cubicBezTo>
                                  <a:pt x="0" y="49"/>
                                  <a:pt x="0" y="49"/>
                                  <a:pt x="0" y="49"/>
                                </a:cubicBezTo>
                                <a:cubicBezTo>
                                  <a:pt x="27" y="49"/>
                                  <a:pt x="27" y="49"/>
                                  <a:pt x="27" y="49"/>
                                </a:cubicBezTo>
                                <a:cubicBezTo>
                                  <a:pt x="27" y="0"/>
                                  <a:pt x="27" y="0"/>
                                  <a:pt x="27" y="0"/>
                                </a:cubicBezTo>
                                <a:cubicBezTo>
                                  <a:pt x="80" y="0"/>
                                  <a:pt x="80" y="0"/>
                                  <a:pt x="80" y="0"/>
                                </a:cubicBezTo>
                                <a:cubicBezTo>
                                  <a:pt x="80" y="49"/>
                                  <a:pt x="80" y="49"/>
                                  <a:pt x="80" y="49"/>
                                </a:cubicBezTo>
                                <a:cubicBezTo>
                                  <a:pt x="113" y="49"/>
                                  <a:pt x="113" y="49"/>
                                  <a:pt x="113" y="49"/>
                                </a:cubicBezTo>
                                <a:lnTo>
                                  <a:pt x="11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6" hidden="1"/>
                        <wps:cNvSpPr>
                          <a:spLocks noEditPoints="1"/>
                        </wps:cNvSpPr>
                        <wps:spPr bwMode="auto">
                          <a:xfrm>
                            <a:off x="2483" y="3633"/>
                            <a:ext cx="241" cy="241"/>
                          </a:xfrm>
                          <a:custGeom>
                            <a:avLst/>
                            <a:gdLst>
                              <a:gd name="T0" fmla="*/ 86 w 172"/>
                              <a:gd name="T1" fmla="*/ 0 h 172"/>
                              <a:gd name="T2" fmla="*/ 172 w 172"/>
                              <a:gd name="T3" fmla="*/ 86 h 172"/>
                              <a:gd name="T4" fmla="*/ 86 w 172"/>
                              <a:gd name="T5" fmla="*/ 172 h 172"/>
                              <a:gd name="T6" fmla="*/ 0 w 172"/>
                              <a:gd name="T7" fmla="*/ 86 h 172"/>
                              <a:gd name="T8" fmla="*/ 86 w 172"/>
                              <a:gd name="T9" fmla="*/ 0 h 172"/>
                              <a:gd name="T10" fmla="*/ 86 w 172"/>
                              <a:gd name="T11" fmla="*/ 131 h 172"/>
                              <a:gd name="T12" fmla="*/ 119 w 172"/>
                              <a:gd name="T13" fmla="*/ 86 h 172"/>
                              <a:gd name="T14" fmla="*/ 86 w 172"/>
                              <a:gd name="T15" fmla="*/ 40 h 172"/>
                              <a:gd name="T16" fmla="*/ 54 w 172"/>
                              <a:gd name="T17" fmla="*/ 86 h 172"/>
                              <a:gd name="T18" fmla="*/ 86 w 172"/>
                              <a:gd name="T19" fmla="*/ 13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 h="172">
                                <a:moveTo>
                                  <a:pt x="86" y="0"/>
                                </a:moveTo>
                                <a:cubicBezTo>
                                  <a:pt x="137" y="0"/>
                                  <a:pt x="172" y="37"/>
                                  <a:pt x="172" y="86"/>
                                </a:cubicBezTo>
                                <a:cubicBezTo>
                                  <a:pt x="172" y="135"/>
                                  <a:pt x="137" y="172"/>
                                  <a:pt x="86" y="172"/>
                                </a:cubicBezTo>
                                <a:cubicBezTo>
                                  <a:pt x="35" y="172"/>
                                  <a:pt x="0" y="135"/>
                                  <a:pt x="0" y="86"/>
                                </a:cubicBezTo>
                                <a:cubicBezTo>
                                  <a:pt x="0" y="37"/>
                                  <a:pt x="35" y="0"/>
                                  <a:pt x="86" y="0"/>
                                </a:cubicBezTo>
                                <a:close/>
                                <a:moveTo>
                                  <a:pt x="86" y="131"/>
                                </a:moveTo>
                                <a:cubicBezTo>
                                  <a:pt x="111" y="131"/>
                                  <a:pt x="119" y="107"/>
                                  <a:pt x="119" y="86"/>
                                </a:cubicBezTo>
                                <a:cubicBezTo>
                                  <a:pt x="119" y="65"/>
                                  <a:pt x="111" y="40"/>
                                  <a:pt x="86" y="40"/>
                                </a:cubicBezTo>
                                <a:cubicBezTo>
                                  <a:pt x="61" y="40"/>
                                  <a:pt x="54" y="65"/>
                                  <a:pt x="54" y="86"/>
                                </a:cubicBezTo>
                                <a:cubicBezTo>
                                  <a:pt x="54" y="107"/>
                                  <a:pt x="61" y="131"/>
                                  <a:pt x="86" y="13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7" hidden="1"/>
                        <wps:cNvSpPr>
                          <a:spLocks/>
                        </wps:cNvSpPr>
                        <wps:spPr bwMode="auto">
                          <a:xfrm>
                            <a:off x="2742" y="3635"/>
                            <a:ext cx="159" cy="232"/>
                          </a:xfrm>
                          <a:custGeom>
                            <a:avLst/>
                            <a:gdLst>
                              <a:gd name="T0" fmla="*/ 0 w 114"/>
                              <a:gd name="T1" fmla="*/ 3 h 166"/>
                              <a:gd name="T2" fmla="*/ 52 w 114"/>
                              <a:gd name="T3" fmla="*/ 3 h 166"/>
                              <a:gd name="T4" fmla="*/ 52 w 114"/>
                              <a:gd name="T5" fmla="*/ 32 h 166"/>
                              <a:gd name="T6" fmla="*/ 53 w 114"/>
                              <a:gd name="T7" fmla="*/ 32 h 166"/>
                              <a:gd name="T8" fmla="*/ 102 w 114"/>
                              <a:gd name="T9" fmla="*/ 0 h 166"/>
                              <a:gd name="T10" fmla="*/ 114 w 114"/>
                              <a:gd name="T11" fmla="*/ 1 h 166"/>
                              <a:gd name="T12" fmla="*/ 114 w 114"/>
                              <a:gd name="T13" fmla="*/ 50 h 166"/>
                              <a:gd name="T14" fmla="*/ 94 w 114"/>
                              <a:gd name="T15" fmla="*/ 47 h 166"/>
                              <a:gd name="T16" fmla="*/ 54 w 114"/>
                              <a:gd name="T17" fmla="*/ 86 h 166"/>
                              <a:gd name="T18" fmla="*/ 54 w 114"/>
                              <a:gd name="T19" fmla="*/ 166 h 166"/>
                              <a:gd name="T20" fmla="*/ 0 w 114"/>
                              <a:gd name="T21" fmla="*/ 166 h 166"/>
                              <a:gd name="T22" fmla="*/ 0 w 114"/>
                              <a:gd name="T23" fmla="*/ 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6">
                                <a:moveTo>
                                  <a:pt x="0" y="3"/>
                                </a:moveTo>
                                <a:cubicBezTo>
                                  <a:pt x="52" y="3"/>
                                  <a:pt x="52" y="3"/>
                                  <a:pt x="52" y="3"/>
                                </a:cubicBezTo>
                                <a:cubicBezTo>
                                  <a:pt x="52" y="32"/>
                                  <a:pt x="52" y="32"/>
                                  <a:pt x="52" y="32"/>
                                </a:cubicBezTo>
                                <a:cubicBezTo>
                                  <a:pt x="53" y="32"/>
                                  <a:pt x="53" y="32"/>
                                  <a:pt x="53" y="32"/>
                                </a:cubicBezTo>
                                <a:cubicBezTo>
                                  <a:pt x="61" y="11"/>
                                  <a:pt x="79" y="0"/>
                                  <a:pt x="102" y="0"/>
                                </a:cubicBezTo>
                                <a:cubicBezTo>
                                  <a:pt x="106" y="0"/>
                                  <a:pt x="110" y="0"/>
                                  <a:pt x="114" y="1"/>
                                </a:cubicBezTo>
                                <a:cubicBezTo>
                                  <a:pt x="114" y="50"/>
                                  <a:pt x="114" y="50"/>
                                  <a:pt x="114" y="50"/>
                                </a:cubicBezTo>
                                <a:cubicBezTo>
                                  <a:pt x="107" y="48"/>
                                  <a:pt x="101" y="47"/>
                                  <a:pt x="94" y="47"/>
                                </a:cubicBezTo>
                                <a:cubicBezTo>
                                  <a:pt x="68" y="47"/>
                                  <a:pt x="54" y="65"/>
                                  <a:pt x="54" y="86"/>
                                </a:cubicBezTo>
                                <a:cubicBezTo>
                                  <a:pt x="54" y="166"/>
                                  <a:pt x="54" y="166"/>
                                  <a:pt x="54" y="166"/>
                                </a:cubicBezTo>
                                <a:cubicBezTo>
                                  <a:pt x="0" y="166"/>
                                  <a:pt x="0" y="166"/>
                                  <a:pt x="0" y="166"/>
                                </a:cubicBez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8" hidden="1"/>
                        <wps:cNvSpPr>
                          <a:spLocks noEditPoints="1"/>
                        </wps:cNvSpPr>
                        <wps:spPr bwMode="auto">
                          <a:xfrm>
                            <a:off x="2917" y="3558"/>
                            <a:ext cx="74" cy="309"/>
                          </a:xfrm>
                          <a:custGeom>
                            <a:avLst/>
                            <a:gdLst>
                              <a:gd name="T0" fmla="*/ 125 w 125"/>
                              <a:gd name="T1" fmla="*/ 97 h 522"/>
                              <a:gd name="T2" fmla="*/ 0 w 125"/>
                              <a:gd name="T3" fmla="*/ 97 h 522"/>
                              <a:gd name="T4" fmla="*/ 0 w 125"/>
                              <a:gd name="T5" fmla="*/ 0 h 522"/>
                              <a:gd name="T6" fmla="*/ 125 w 125"/>
                              <a:gd name="T7" fmla="*/ 0 h 522"/>
                              <a:gd name="T8" fmla="*/ 125 w 125"/>
                              <a:gd name="T9" fmla="*/ 97 h 522"/>
                              <a:gd name="T10" fmla="*/ 0 w 125"/>
                              <a:gd name="T11" fmla="*/ 137 h 522"/>
                              <a:gd name="T12" fmla="*/ 125 w 125"/>
                              <a:gd name="T13" fmla="*/ 137 h 522"/>
                              <a:gd name="T14" fmla="*/ 125 w 125"/>
                              <a:gd name="T15" fmla="*/ 522 h 522"/>
                              <a:gd name="T16" fmla="*/ 0 w 125"/>
                              <a:gd name="T17" fmla="*/ 522 h 522"/>
                              <a:gd name="T18" fmla="*/ 0 w 125"/>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522">
                                <a:moveTo>
                                  <a:pt x="125" y="97"/>
                                </a:moveTo>
                                <a:lnTo>
                                  <a:pt x="0" y="97"/>
                                </a:lnTo>
                                <a:lnTo>
                                  <a:pt x="0" y="0"/>
                                </a:lnTo>
                                <a:lnTo>
                                  <a:pt x="125" y="0"/>
                                </a:lnTo>
                                <a:lnTo>
                                  <a:pt x="125" y="97"/>
                                </a:lnTo>
                                <a:close/>
                                <a:moveTo>
                                  <a:pt x="0" y="137"/>
                                </a:moveTo>
                                <a:lnTo>
                                  <a:pt x="125" y="137"/>
                                </a:lnTo>
                                <a:lnTo>
                                  <a:pt x="125"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 hidden="1"/>
                        <wps:cNvSpPr>
                          <a:spLocks noEditPoints="1"/>
                        </wps:cNvSpPr>
                        <wps:spPr bwMode="auto">
                          <a:xfrm>
                            <a:off x="3007" y="3633"/>
                            <a:ext cx="232" cy="241"/>
                          </a:xfrm>
                          <a:custGeom>
                            <a:avLst/>
                            <a:gdLst>
                              <a:gd name="T0" fmla="*/ 7 w 166"/>
                              <a:gd name="T1" fmla="*/ 55 h 172"/>
                              <a:gd name="T2" fmla="*/ 32 w 166"/>
                              <a:gd name="T3" fmla="*/ 11 h 172"/>
                              <a:gd name="T4" fmla="*/ 84 w 166"/>
                              <a:gd name="T5" fmla="*/ 0 h 172"/>
                              <a:gd name="T6" fmla="*/ 160 w 166"/>
                              <a:gd name="T7" fmla="*/ 54 h 172"/>
                              <a:gd name="T8" fmla="*/ 160 w 166"/>
                              <a:gd name="T9" fmla="*/ 125 h 172"/>
                              <a:gd name="T10" fmla="*/ 166 w 166"/>
                              <a:gd name="T11" fmla="*/ 167 h 172"/>
                              <a:gd name="T12" fmla="*/ 112 w 166"/>
                              <a:gd name="T13" fmla="*/ 167 h 172"/>
                              <a:gd name="T14" fmla="*/ 109 w 166"/>
                              <a:gd name="T15" fmla="*/ 152 h 172"/>
                              <a:gd name="T16" fmla="*/ 56 w 166"/>
                              <a:gd name="T17" fmla="*/ 172 h 172"/>
                              <a:gd name="T18" fmla="*/ 0 w 166"/>
                              <a:gd name="T19" fmla="*/ 123 h 172"/>
                              <a:gd name="T20" fmla="*/ 95 w 166"/>
                              <a:gd name="T21" fmla="*/ 66 h 172"/>
                              <a:gd name="T22" fmla="*/ 109 w 166"/>
                              <a:gd name="T23" fmla="*/ 51 h 172"/>
                              <a:gd name="T24" fmla="*/ 83 w 166"/>
                              <a:gd name="T25" fmla="*/ 34 h 172"/>
                              <a:gd name="T26" fmla="*/ 57 w 166"/>
                              <a:gd name="T27" fmla="*/ 55 h 172"/>
                              <a:gd name="T28" fmla="*/ 7 w 166"/>
                              <a:gd name="T29" fmla="*/ 55 h 172"/>
                              <a:gd name="T30" fmla="*/ 76 w 166"/>
                              <a:gd name="T31" fmla="*/ 139 h 172"/>
                              <a:gd name="T32" fmla="*/ 108 w 166"/>
                              <a:gd name="T33" fmla="*/ 91 h 172"/>
                              <a:gd name="T34" fmla="*/ 75 w 166"/>
                              <a:gd name="T35" fmla="*/ 100 h 172"/>
                              <a:gd name="T36" fmla="*/ 53 w 166"/>
                              <a:gd name="T37" fmla="*/ 120 h 172"/>
                              <a:gd name="T38" fmla="*/ 76 w 166"/>
                              <a:gd name="T39" fmla="*/ 1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 h="172">
                                <a:moveTo>
                                  <a:pt x="7" y="55"/>
                                </a:moveTo>
                                <a:cubicBezTo>
                                  <a:pt x="8" y="33"/>
                                  <a:pt x="18" y="19"/>
                                  <a:pt x="32" y="11"/>
                                </a:cubicBezTo>
                                <a:cubicBezTo>
                                  <a:pt x="47" y="3"/>
                                  <a:pt x="65" y="0"/>
                                  <a:pt x="84" y="0"/>
                                </a:cubicBezTo>
                                <a:cubicBezTo>
                                  <a:pt x="122" y="0"/>
                                  <a:pt x="160" y="8"/>
                                  <a:pt x="160" y="54"/>
                                </a:cubicBezTo>
                                <a:cubicBezTo>
                                  <a:pt x="160" y="125"/>
                                  <a:pt x="160" y="125"/>
                                  <a:pt x="160" y="125"/>
                                </a:cubicBezTo>
                                <a:cubicBezTo>
                                  <a:pt x="160" y="139"/>
                                  <a:pt x="160" y="154"/>
                                  <a:pt x="166" y="167"/>
                                </a:cubicBezTo>
                                <a:cubicBezTo>
                                  <a:pt x="112" y="167"/>
                                  <a:pt x="112" y="167"/>
                                  <a:pt x="112" y="167"/>
                                </a:cubicBezTo>
                                <a:cubicBezTo>
                                  <a:pt x="111" y="162"/>
                                  <a:pt x="110" y="157"/>
                                  <a:pt x="109" y="152"/>
                                </a:cubicBezTo>
                                <a:cubicBezTo>
                                  <a:pt x="96" y="166"/>
                                  <a:pt x="75" y="172"/>
                                  <a:pt x="56" y="172"/>
                                </a:cubicBezTo>
                                <a:cubicBezTo>
                                  <a:pt x="25" y="172"/>
                                  <a:pt x="0" y="156"/>
                                  <a:pt x="0" y="123"/>
                                </a:cubicBezTo>
                                <a:cubicBezTo>
                                  <a:pt x="0" y="70"/>
                                  <a:pt x="58" y="74"/>
                                  <a:pt x="95" y="66"/>
                                </a:cubicBezTo>
                                <a:cubicBezTo>
                                  <a:pt x="104" y="64"/>
                                  <a:pt x="109" y="61"/>
                                  <a:pt x="109" y="51"/>
                                </a:cubicBezTo>
                                <a:cubicBezTo>
                                  <a:pt x="109" y="39"/>
                                  <a:pt x="94" y="34"/>
                                  <a:pt x="83" y="34"/>
                                </a:cubicBezTo>
                                <a:cubicBezTo>
                                  <a:pt x="68" y="34"/>
                                  <a:pt x="59" y="41"/>
                                  <a:pt x="57" y="55"/>
                                </a:cubicBezTo>
                                <a:lnTo>
                                  <a:pt x="7" y="55"/>
                                </a:lnTo>
                                <a:close/>
                                <a:moveTo>
                                  <a:pt x="76" y="139"/>
                                </a:moveTo>
                                <a:cubicBezTo>
                                  <a:pt x="101" y="139"/>
                                  <a:pt x="110" y="125"/>
                                  <a:pt x="108" y="91"/>
                                </a:cubicBezTo>
                                <a:cubicBezTo>
                                  <a:pt x="101" y="96"/>
                                  <a:pt x="87" y="97"/>
                                  <a:pt x="75" y="100"/>
                                </a:cubicBezTo>
                                <a:cubicBezTo>
                                  <a:pt x="64" y="103"/>
                                  <a:pt x="53" y="108"/>
                                  <a:pt x="53" y="120"/>
                                </a:cubicBezTo>
                                <a:cubicBezTo>
                                  <a:pt x="53" y="134"/>
                                  <a:pt x="64" y="139"/>
                                  <a:pt x="76" y="13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12824" id="Logo-Footer-Sus-BW" o:spid="_x0000_s1026" style="position:absolute;margin-left:384.1pt;margin-top:101.15pt;width:124.85pt;height:39pt;z-index:-251659776;visibility:hidden;mso-position-horizontal-relative:page;mso-position-vertical-relative:page" coordorigin="348,15371" coordsize="345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">
              <v:shape id="g-item&gt;" o:spid="_x0000_s1027" style="position:absolute;left:734;top:15371;width:275;height:292;visibility:hidden;mso-wrap-style:square;v-text-anchor:top" coordsize="38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2NcUA&#10;AADbAAAADwAAAGRycy9kb3ducmV2LnhtbESPQWvCQBSE74X+h+UVeim6sYrG6CpFWrBCD1Uv3h7Z&#10;ZzaYfRuy2xj99W5B8DjMzDfMfNnZSrTU+NKxgkE/AUGcO11yoWC/++qlIHxA1lg5JgUX8rBcPD/N&#10;MdPuzL/UbkMhIoR9hgpMCHUmpc8NWfR9VxNH7+gaiyHKppC6wXOE20q+J8lYWiw5LhisaWUoP23/&#10;rILJ9PrdpjQ+5Kv0pzK7zejzjdZKvb50HzMQgbrwCN/ba61gOID/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nY1xQAAANsAAAAPAAAAAAAAAAAAAAAAAJgCAABkcnMv&#10;ZG93bnJldi54bWxQSwUGAAAAAAQABAD1AAAAigMAAAAA&#10;" path="m385,129r,144l,401,,271,252,200r,-2l,127,,,385,129xe" fillcolor="black" stroked="f">
                <v:path arrowok="t" o:connecttype="custom" o:connectlocs="275,94;275,199;0,292;0,197;180,146;180,144;0,92;0,0;275,94" o:connectangles="0,0,0,0,0,0,0,0,0"/>
              </v:shape>
              <v:group id="b-item-Sus" o:spid="_x0000_s1028" style="position:absolute;left:348;top:15581;width:3450;height:581;visibility:hidden" coordorigin="612,3149" coordsize="289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1wa3xgAAANsA&#10;AAAPAAAAAAAAAAAAAAAAAKoCAABkcnMvZG93bnJldi54bWxQSwUGAAAAAAQABAD6AAAAnQMAAAAA&#10;">
                <v:shape id="Freeform 8" o:spid="_x0000_s1029" style="position:absolute;left:612;top:3149;width:317;height:394;visibility:hidden;mso-wrap-style:square;v-text-anchor:top" coordsize="2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Hz8QA&#10;AADbAAAADwAAAGRycy9kb3ducmV2LnhtbESPQWvCQBSE70L/w/IKvZlNq0iJrkFSBKkXtS30+Mi+&#10;ZEOyb9PsqvHfu4VCj8PMfMOs8tF24kKDbxwreE5SEMSl0w3XCj4/ttNXED4ga+wck4IbecjXD5MV&#10;Ztpd+UiXU6hFhLDPUIEJoc+k9KUhiz5xPXH0KjdYDFEOtdQDXiPcdvIlTRfSYsNxwWBPhaGyPZ2t&#10;gu+9faOiSovWvu9c9WO+5od5p9TT47hZggg0hv/wX3unFcxm8Ps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B8/EAAAA2wAAAA8AAAAAAAAAAAAAAAAAmAIAAGRycy9k&#10;b3ducmV2LnhtbFBLBQYAAAAABAAEAPUAAACJAwAAAAA=&#10;" path="m58,186v,36,28,50,60,50c138,236,170,230,170,202v,-29,-40,-33,-80,-44c50,148,10,132,10,82,10,27,62,,110,v56,,108,25,108,87c161,87,161,87,161,87,159,55,136,46,108,46,89,46,67,54,67,77v,20,13,23,80,40c167,122,227,135,227,196v,49,-39,86,-112,86c56,282,,252,1,186r57,xe" fillcolor="black" stroked="f">
                  <v:path arrowok="t" o:connecttype="custom" o:connectlocs="81,260;165,330;237,282;126,221;14,115;154,0;304,122;225,122;151,64;94,108;205,163;317,274;161,394;1,260;81,260" o:connectangles="0,0,0,0,0,0,0,0,0,0,0,0,0,0,0"/>
                </v:shape>
                <v:shape id="Freeform 9" o:spid="_x0000_s1030" style="position:absolute;left:939;top:3263;width:254;height:279;visibility:hidden;mso-wrap-style:square;v-text-anchor:top" coordsize="1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kFsUA&#10;AADbAAAADwAAAGRycy9kb3ducmV2LnhtbESPQWvCQBSE74X+h+UJvdWNVqREV5HGUnsqSUXw9sg+&#10;syHZtzG71fTfdwuCx2FmvmGW68G24kK9rx0rmIwTEMSl0zVXCvbf78+vIHxA1tg6JgW/5GG9enxY&#10;YqrdlXO6FKESEcI+RQUmhC6V0peGLPqx64ijd3K9xRBlX0nd4zXCbSunSTKXFmuOCwY7ejNUNsWP&#10;VXDOvj6O2bY4+LyY7Zoz5+ZzyJV6Gg2bBYhAQ7iHb+2dVvAyg/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QWxQAAANsAAAAPAAAAAAAAAAAAAAAAAJgCAABkcnMv&#10;ZG93bnJldi54bWxQSwUGAAAAAAQABAD1AAAAigMAAAAA&#10;" path="m182,194v-51,,-51,,-51,c131,167,131,167,131,167v-1,,-1,,-1,c117,189,93,200,71,200,14,200,,168,,120,,,,,,,53,,53,,53,v,110,,110,,110c53,142,62,158,87,158v29,,42,-17,42,-56c129,,129,,129,v53,,53,,53,l182,194xe" fillcolor="black" stroked="f">
                  <v:path arrowok="t" o:connecttype="custom" o:connectlocs="254,271;183,271;183,233;181,233;99,279;0,167;0,0;74,0;74,153;121,220;180,142;180,0;254,0;254,271" o:connectangles="0,0,0,0,0,0,0,0,0,0,0,0,0,0"/>
                </v:shape>
                <v:shape id="Freeform 10" o:spid="_x0000_s1031" style="position:absolute;left:1205;top:3256;width:252;height:286;visibility:hidden;mso-wrap-style:square;v-text-anchor:top" coordsize="18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538MA&#10;AADbAAAADwAAAGRycy9kb3ducmV2LnhtbESPQWvCQBSE7wX/w/IKvdVNLZY2dRURBHur0d6fu88k&#10;mn0vZleT/vtuodDjMDPfMLPF4Bt1oy7UwgaexhkoYiuu5tLAfrd+fAUVIrLDRpgMfFOAxXx0N8Pc&#10;Sc9buhWxVAnCIUcDVYxtrnWwFXkMY2mJk3eUzmNMsiu167BPcN/oSZa9aI81p4UKW1pVZM/F1RvY&#10;yIH6Lznb5amWw/atmF4+7YcxD/fD8h1UpCH+h//aG2fgeQq/X9IP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8538MAAADbAAAADwAAAAAAAAAAAAAAAACYAgAAZHJzL2Rv&#10;d25yZXYueG1sUEsFBgAAAAAEAAQA9QAAAIgDAAAAAA==&#10;" path="m51,136v,23,19,33,41,33c107,169,126,163,126,144v,-16,-22,-22,-60,-30c35,107,4,96,4,62,4,13,47,,89,v42,,81,14,86,62c124,62,124,62,124,62,122,41,107,35,87,35,75,35,58,38,58,54v,19,30,21,60,28c149,90,180,101,180,137v,51,-45,68,-89,68c46,205,2,188,,136r51,xe" fillcolor="black" stroked="f">
                  <v:path arrowok="t" o:connecttype="custom" o:connectlocs="71,190;129,236;176,201;92,159;6,86;125,0;245,86;174,86;122,49;81,75;165,114;252,191;127,286;0,190;71,190" o:connectangles="0,0,0,0,0,0,0,0,0,0,0,0,0,0,0"/>
                </v:shape>
                <v:shape id="Freeform 11" o:spid="_x0000_s1032" style="position:absolute;left:1441;top:3182;width:175;height:356;visibility:hidden;mso-wrap-style:square;v-text-anchor:top" coordsize="1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P5cQA&#10;AADbAAAADwAAAGRycy9kb3ducmV2LnhtbESPQUsDMRSE70L/Q3gFbzZbi6WsTYtUpOKtrSh7e928&#10;bhY3L0vybLf/3giCx2FmvmGW68F36kwxtYENTCcFKOI62JYbA++Hl7sFqCTIFrvAZOBKCdar0c0S&#10;SxsuvKPzXhqVIZxKNOBE+lLrVDvymCahJ87eKUSPkmVstI14yXDf6fuimGuPLecFhz1tHNVf+29v&#10;oPrcSnx4c7Kz26v+OIZqtniujLkdD0+PoIQG+Q//tV+tgdkc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D+XEAAAA2wAAAA8AAAAAAAAAAAAAAAAAmAIAAGRycy9k&#10;b3ducmV2LnhtbFBLBQYAAAAABAAEAPUAAACJAwAAAAA=&#10;" path="m86,58v39,,39,,39,c125,94,125,94,125,94v-39,,-39,,-39,c86,190,86,190,86,190v,18,4,22,22,22c114,212,119,212,125,211v,42,,42,,42c116,254,104,255,94,255v-33,,-62,-8,-62,-47c32,94,32,94,32,94,,94,,94,,94,,58,,58,,58v32,,32,,32,c32,,32,,32,,86,,86,,86,r,58xe" fillcolor="black" stroked="f">
                  <v:path arrowok="t" o:connecttype="custom" o:connectlocs="120,81;175,81;175,131;120,131;120,265;151,296;175,295;175,353;132,356;45,290;45,131;0,131;0,81;45,81;45,0;120,0;120,81" o:connectangles="0,0,0,0,0,0,0,0,0,0,0,0,0,0,0,0,0"/>
                </v:shape>
                <v:shape id="Freeform 12" o:spid="_x0000_s1033" style="position:absolute;left:1612;top:3256;width:266;height:286;visibility:hidden;mso-wrap-style:square;v-text-anchor:top" coordsize="19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ZMMA&#10;AADbAAAADwAAAGRycy9kb3ducmV2LnhtbESPT2vCQBTE7wW/w/IEb3Wj0hqjq4SCUOjJP4jeHtln&#10;Esy+jdltkn57VxB6HGbmN8xq05tKtNS40rKCyTgCQZxZXXKu4HjYvscgnEfWWFkmBX/kYLMevK0w&#10;0bbjHbV7n4sAYZeggsL7OpHSZQUZdGNbEwfvahuDPsgml7rBLsBNJadR9CkNlhwWCqzpq6Dstv81&#10;Cs5+QXGVU3y63NtFOvvoOvuTKjUa9ukShKfe/4df7W+tYDaH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ZMMAAADbAAAADwAAAAAAAAAAAAAAAACYAgAAZHJzL2Rv&#10;d25yZXYueG1sUEsFBgAAAAAEAAQA9QAAAIgDAAAAAA==&#10;" path="m6,65c9,15,54,,97,v39,,86,8,86,55c183,156,183,156,183,156v,18,2,35,7,43c135,199,135,199,135,199v-1,-6,-3,-12,-3,-18c115,198,90,205,66,205,29,205,,186,,146,,102,33,92,66,87v33,-5,63,-3,63,-25c129,39,114,35,95,35,74,35,61,44,59,65l6,65xm129,104v-9,8,-27,9,-44,12c68,119,53,125,53,144v,20,16,25,33,25c128,169,129,136,129,124r,-20xe" fillcolor="black" stroked="f">
                  <v:path arrowok="t" o:connecttype="custom" o:connectlocs="8,91;136,0;256,77;256,218;266,278;189,278;185,253;92,286;0,204;92,121;181,86;133,49;83,91;8,91;181,145;119,162;74,201;120,236;181,173;181,145" o:connectangles="0,0,0,0,0,0,0,0,0,0,0,0,0,0,0,0,0,0,0,0"/>
                  <o:lock v:ext="edit" verticies="t"/>
                </v:shape>
                <v:shape id="Freeform 13" o:spid="_x0000_s1034" style="position:absolute;left:1889;top:3159;width:74;height:375;visibility:hidden;mso-wrap-style:square;v-text-anchor:top" coordsize="12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9LMEA&#10;AADbAAAADwAAAGRycy9kb3ducmV2LnhtbERPPWvDMBDdC/0P4gLdGtktFONENk3BkKFLnCzZDuti&#10;ObVOxlIdu78+GgoZH+97W862FxONvnOsIF0nIIgbpztuFZyO1WsGwgdkjb1jUrCQh7J4ftpirt2N&#10;DzTVoRUxhH2OCkwIQy6lbwxZ9Gs3EEfu4kaLIcKxlXrEWwy3vXxLkg9psePYYHCgL0PNT/1rFWRt&#10;dfq+pvvadMOc/uGyO1+0UeplNX9uQASaw0P8795rBe9xbPwSf4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tPSzBAAAA2wAAAA8AAAAAAAAAAAAAAAAAmAIAAGRycy9kb3du&#10;cmV2LnhtbFBLBQYAAAAABAAEAPUAAACGAwAAAAA=&#10;" path="m125,104l,104,,,125,r,104xm,175r125,l125,633,,633,,175xe" fillcolor="black" stroked="f">
                  <v:path arrowok="t" o:connecttype="custom" o:connectlocs="74,62;0,62;0,0;74,0;74,62;0,104;74,104;74,375;0,375;0,104" o:connectangles="0,0,0,0,0,0,0,0,0,0"/>
                  <o:lock v:ext="edit" verticies="t"/>
                </v:shape>
                <v:shape id="Freeform 14" o:spid="_x0000_s1035" style="position:absolute;left:1987;top:3256;width:255;height:278;visibility:hidden;mso-wrap-style:square;v-text-anchor:top" coordsize="18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fscMA&#10;AADbAAAADwAAAGRycy9kb3ducmV2LnhtbESPT4vCMBTE78J+h/AWvGm6iqLdprIIojfxH+Lt0bxt&#10;yzYv3Sba+u2NIHgcZuY3TLLoTCVu1LjSsoKvYQSCOLO65FzB8bAazEA4j6yxskwK7uRgkX70Eoy1&#10;bXlHt73PRYCwi1FB4X0dS+myggy6oa2Jg/drG4M+yCaXusE2wE0lR1E0lQZLDgsF1rQsKPvbX42C&#10;bn3drtvo/5RvJ+a8sZeqnfFKqf5n9/MNwlPn3+FXe6MVjO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KfscMAAADbAAAADwAAAAAAAAAAAAAAAACYAgAAZHJzL2Rv&#10;d25yZXYueG1sUEsFBgAAAAAEAAQA9QAAAIgDAAAAAA==&#10;" path="m,5v51,,51,,51,c51,32,51,32,51,32v1,,1,,1,c66,10,89,,112,v56,,71,32,71,80c183,199,183,199,183,199v-54,,-54,,-54,c129,90,129,90,129,90,129,58,120,42,95,42,66,42,54,58,54,97v,102,,102,,102c,199,,199,,199l,5xe" fillcolor="black" stroked="f">
                  <v:path arrowok="t" o:connecttype="custom" o:connectlocs="0,7;71,7;71,45;72,45;156,0;255,112;255,278;180,278;180,126;132,59;75,136;75,278;0,278;0,7" o:connectangles="0,0,0,0,0,0,0,0,0,0,0,0,0,0"/>
                </v:shape>
                <v:shape id="Freeform 15" o:spid="_x0000_s1036" style="position:absolute;left:2254;top:3256;width:264;height:286;visibility:hidden;mso-wrap-style:square;v-text-anchor:top" coordsize="1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Z38AA&#10;AADbAAAADwAAAGRycy9kb3ducmV2LnhtbERPTYvCMBC9C/6HMII3TdVlKdW0iLK4Bz1YxfPQjG1p&#10;MylNttZ/vzks7PHxvnfZaFoxUO9qywpWywgEcWF1zaWC++1rEYNwHllja5kUvMlBlk4nO0y0ffGV&#10;htyXIoSwS1BB5X2XSOmKigy6pe2IA/e0vUEfYF9K3eMrhJtWrqPoUxqsOTRU2NGhoqLJf4yCcxOf&#10;bWQfzXA6jpz746W5bi5KzWfjfgvC0+j/xX/ub63gI6wPX8IPkO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XZ38AAAADbAAAADwAAAAAAAAAAAAAAAACYAgAAZHJzL2Rvd25y&#10;ZXYueG1sUEsFBgAAAAAEAAQA9QAAAIUDAAAAAA==&#10;" path="m6,65c9,15,54,,97,v39,,86,8,86,55c183,156,183,156,183,156v,18,1,35,6,43c135,199,135,199,135,199v-2,-6,-3,-12,-4,-18c114,198,90,205,66,205,29,205,,186,,146,,102,33,92,66,87v33,-5,63,-3,63,-25c129,39,113,35,95,35,74,35,61,44,59,65l6,65xm129,104v-9,8,-28,9,-44,12c68,119,53,125,53,144v,20,16,25,33,25c128,169,129,136,129,124r,-20xe" fillcolor="black" stroked="f">
                  <v:path arrowok="t" o:connecttype="custom" o:connectlocs="8,91;135,0;256,77;256,218;264,278;189,278;183,253;92,286;0,204;92,121;180,86;133,49;82,91;8,91;180,145;119,162;74,201;120,236;180,173;180,145" o:connectangles="0,0,0,0,0,0,0,0,0,0,0,0,0,0,0,0,0,0,0,0"/>
                  <o:lock v:ext="edit" verticies="t"/>
                </v:shape>
                <v:shape id="Freeform 16" o:spid="_x0000_s1037" style="position:absolute;left:2529;top:3159;width:274;height:383;visibility:hidden;mso-wrap-style:square;v-text-anchor:top" coordsize="19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R8sYA&#10;AADbAAAADwAAAGRycy9kb3ducmV2LnhtbESPT2vCQBTE70K/w/KE3nQTa6VEV5H+gR4K0jT0/Mg+&#10;s4nZtyG7avTTd4WCx2FmfsOsNoNtxYl6XztWkE4TEMSl0zVXCoqfj8kLCB+QNbaOScGFPGzWD6MV&#10;Ztqd+ZtOeahEhLDPUIEJocuk9KUhi37qOuLo7V1vMUTZV1L3eI5w28pZkiykxZrjgsGOXg2Vh/xo&#10;FTw35mm2L94vx/T3622xa4rmuj0o9TgetksQgYZwD/+3P7WCeQ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R8sYAAADbAAAADwAAAAAAAAAAAAAAAACYAgAAZHJz&#10;L2Rvd25yZXYueG1sUEsFBgAAAAAEAAQA9QAAAIsDAAAAAA==&#10;" path="m,c53,,53,,53,v,98,,98,,98c54,98,54,98,54,98,67,78,91,69,115,69v39,,81,31,81,102c196,242,154,274,115,274v-28,,-52,-9,-64,-30c51,244,51,244,51,244v,24,,24,,24c,268,,268,,268l,xm97,109v-32,,-46,30,-46,62c51,204,65,233,97,233v31,,45,-29,45,-62c142,139,128,109,97,109xe" fillcolor="black" stroked="f">
                  <v:path arrowok="t" o:connecttype="custom" o:connectlocs="0,0;74,0;74,137;75,137;161,96;274,239;161,383;71,341;71,341;71,375;0,375;0,0;136,152;71,239;136,326;199,239;136,152" o:connectangles="0,0,0,0,0,0,0,0,0,0,0,0,0,0,0,0,0"/>
                  <o:lock v:ext="edit" verticies="t"/>
                </v:shape>
                <v:shape id="Freeform 17" o:spid="_x0000_s1038" style="position:absolute;left:2818;top:3159;width:75;height:375;visibility:hidden;mso-wrap-style:square;v-text-anchor:top" coordsize="12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gIMUA&#10;AADbAAAADwAAAGRycy9kb3ducmV2LnhtbESPQWsCMRSE74X+h/AK3mpWESurUWShVOilVVG8PTfP&#10;zermZUlSXfvrm0Khx2FmvmFmi8424ko+1I4VDPoZCOLS6ZorBdvN6/MERIjIGhvHpOBOARbzx4cZ&#10;5trd+JOu61iJBOGQowITY5tLGUpDFkPftcTJOzlvMSbpK6k93hLcNnKYZWNpsea0YLClwlB5WX9Z&#10;Be/nw7evP3Z3/VKUppCH/Xh0fFOq99QtpyAidfE//NdeaQWjI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2AgxQAAANsAAAAPAAAAAAAAAAAAAAAAAJgCAABkcnMv&#10;ZG93bnJldi54bWxQSwUGAAAAAAQABAD1AAAAigMAAAAA&#10;" path="m126,104l,104,,,126,r,104xm,175r126,l126,633,,633,,175xe" fillcolor="black" stroked="f">
                  <v:path arrowok="t" o:connecttype="custom" o:connectlocs="75,62;0,62;0,0;75,0;75,62;0,104;75,104;75,375;0,375;0,104" o:connectangles="0,0,0,0,0,0,0,0,0,0"/>
                  <o:lock v:ext="edit" verticies="t"/>
                </v:shape>
                <v:rect id="Rectangle 18" o:spid="_x0000_s1039" style="position:absolute;left:2917;top:3159;width:74;height:37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sDMMA&#10;AADbAAAADwAAAGRycy9kb3ducmV2LnhtbESPQWvCQBSE74L/YXmCN91Yg21SVwkFxYNQTNv7I/ua&#10;Dc2+DdnVpP++Kwg9DjPzDbPdj7YVN+p941jBapmAIK6cbrhW8PlxWLyA8AFZY+uYFPySh/1uOtli&#10;rt3AF7qVoRYRwj5HBSaELpfSV4Ys+qXriKP37XqLIcq+lrrHIcJtK5+SZCMtNhwXDHb0Zqj6Ka9W&#10;wfPw5WVpVkW2eS/Sa9pkxzNlSs1nY/EKItAY/sOP9kkrSNdw/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sDMMAAADbAAAADwAAAAAAAAAAAAAAAACYAgAAZHJzL2Rv&#10;d25yZXYueG1sUEsFBgAAAAAEAAQA9QAAAIgDAAAAAA==&#10;" fillcolor="black" stroked="f"/>
                <v:rect id="Rectangle 19" o:spid="_x0000_s1040" style="position:absolute;left:3014;top:3159;width:76;height:6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0eMIA&#10;AADbAAAADwAAAGRycy9kb3ducmV2LnhtbESPQWvCQBSE7wX/w/IEb3VjCbaJrhKESg8Faar3R/aZ&#10;DWbfhuxq0n/fFQSPw8x8w6y3o23FjXrfOFawmCcgiCunG64VHH8/Xz9A+ICssXVMCv7Iw3YzeVlj&#10;rt3AP3QrQy0ihH2OCkwIXS6lrwxZ9HPXEUfv7HqLIcq+lrrHIcJtK9+SZCktNhwXDHa0M1RdyqtV&#10;8D6cvCzNosiWhyK9pk22/6ZMqdl0LFYgAo3hGX60v7SCNIX7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3R4wgAAANsAAAAPAAAAAAAAAAAAAAAAAJgCAABkcnMvZG93&#10;bnJldi54bWxQSwUGAAAAAAQABAD1AAAAhwMAAAAA&#10;" fillcolor="black" stroked="f"/>
                <v:shape id="Freeform 20" o:spid="_x0000_s1041" style="position:absolute;left:3014;top:3182;width:493;height:449;visibility:hidden;mso-wrap-style:square;v-text-anchor:top" coordsize="35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0h8EA&#10;AADbAAAADwAAAGRycy9kb3ducmV2LnhtbESPQYvCMBSE78L+h/AWvGm6olWqadkVBD2IWPX+aJ5t&#10;2ealNFHrv98sCB6HmfmGWWW9acSdOldbVvA1jkAQF1bXXCo4nzajBQjnkTU2lknBkxxk6cdghYm2&#10;Dz7SPfelCBB2CSqovG8TKV1RkUE3ti1x8K62M+iD7EqpO3wEuGnkJIpiabDmsFBhS+uKit/8ZhTI&#10;n3g2t/v4QHbtS3q2ux4vO6WGn/33EoSn3r/Dr/ZWK5jO4P9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J9IfBAAAA2wAAAA8AAAAAAAAAAAAAAAAAmAIAAGRycy9kb3du&#10;cmV2LnhtbFBLBQYAAAAABAAEAPUAAACGAwAAAAA=&#10;" path="m297,58c254,191,254,191,254,191v,,,,,c210,58,210,58,210,58v-75,,-75,,-75,c135,,135,,135,,82,,82,,82,v,58,,58,,58c,58,,58,,58,,252,,252,,252v54,,54,,54,c54,94,54,94,54,94v28,,28,,28,c82,208,82,208,82,208v,39,28,47,61,47c154,255,165,254,174,253v,-42,,-42,,-42c169,212,163,212,158,212v-18,,-23,-4,-23,-22c135,94,135,94,135,94v31,,31,,31,c221,240,221,240,221,240v6,16,,35,-18,37c192,277,181,276,171,275v,44,,44,,44c182,320,193,321,204,321v37,,55,-13,67,-44c352,58,352,58,352,58r-55,xe" fillcolor="black" stroked="f">
                  <v:path arrowok="t" o:connecttype="custom" o:connectlocs="416,81;356,267;356,267;294,81;189,81;189,0;115,0;115,81;0,81;0,352;76,352;76,131;115,131;115,291;200,357;244,354;244,295;221,297;189,266;189,131;232,131;310,336;284,387;239,385;239,446;286,449;380,387;493,81;416,81" o:connectangles="0,0,0,0,0,0,0,0,0,0,0,0,0,0,0,0,0,0,0,0,0,0,0,0,0,0,0,0,0"/>
                </v:shape>
              </v:group>
              <v:group id="g-item-Vic" o:spid="_x0000_s1042" style="position:absolute;left:1689;top:16072;width:1788;height:376;visibility:hidden" coordorigin="1736,3558" coordsize="15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6nPJxgAAANsA&#10;AAAPAAAAAAAAAAAAAAAAAKoCAABkcnMvZG93bnJldi54bWxQSwUGAAAAAAQABAD6AAAAnQMAAAAA&#10;">
                <v:shape id="Freeform 22" o:spid="_x0000_s1043" style="position:absolute;left:1736;top:3639;width:238;height:228;visibility:hidden;mso-wrap-style:square;v-text-anchor:top" coordsize="4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kMUA&#10;AADbAAAADwAAAGRycy9kb3ducmV2LnhtbESPX0sDMRDE3wW/Q1jBN5vzD9WeTYtUBLW+tBZ9XS7r&#10;JXjZnMm2vX57UxB8HGbmN8x0PoRO7ShlH9nA5agCRdxE67k1sHl/urgDlQXZYheZDBwow3x2ejLF&#10;2sY9r2i3llYVCOcaDTiRvtY6N44C5lHsiYv3FVNAKTK12ibcF3jo9FVVjXVAz2XBYU8LR833ehsM&#10;yMerT8uX6+1h4R/l82fp3ibjlTHnZ8PDPSihQf7Df+1na+DmFo5fy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xQAAANsAAAAPAAAAAAAAAAAAAAAAAJgCAABkcnMv&#10;ZG93bnJldi54bWxQSwUGAAAAAAQABAD1AAAAigMAAAAA&#10;" path="m274,385r-146,l,,130,r71,255l203,255,274,,402,,274,385xe" fillcolor="black" stroked="f">
                  <v:path arrowok="t" o:connecttype="custom" o:connectlocs="162,228;76,228;0,0;77,0;119,151;120,151;162,0;238,0;162,228" o:connectangles="0,0,0,0,0,0,0,0,0"/>
                </v:shape>
                <v:shape id="Freeform 23" o:spid="_x0000_s1044" style="position:absolute;left:1987;top:3558;width:75;height:309;visibility:hidden;mso-wrap-style:square;v-text-anchor:top" coordsize="12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m2bwA&#10;AADbAAAADwAAAGRycy9kb3ducmV2LnhtbERPSwrCMBDdC94hjOBOU0VEqlFE8bfUCuJuaMa22ExK&#10;E229vVkILh/vv1i1phRvql1hWcFoGIEgTq0uOFNwTXaDGQjnkTWWlknBhxyslt3OAmNtGz7T++Iz&#10;EULYxagg976KpXRpTgbd0FbEgXvY2qAPsM6krrEJ4aaU4yiaSoMFh4YcK9rklD4vL6PgaO14bcxt&#10;dNjPku3HN/p0P2ml+r12PQfhqfV/8c991AomYWz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F+bZvAAAANsAAAAPAAAAAAAAAAAAAAAAAJgCAABkcnMvZG93bnJldi54&#10;bWxQSwUGAAAAAAQABAD1AAAAgQMAAAAA&#10;" path="m127,97l,97,,,127,r,97xm,137r127,l127,522,,522,,137xe" fillcolor="black" stroked="f">
                  <v:path arrowok="t" o:connecttype="custom" o:connectlocs="75,57;0,57;0,0;75,0;75,57;0,81;75,81;75,309;0,309;0,81" o:connectangles="0,0,0,0,0,0,0,0,0,0"/>
                  <o:lock v:ext="edit" verticies="t"/>
                </v:shape>
                <v:shape id="Freeform 24" o:spid="_x0000_s1045" style="position:absolute;left:2080;top:3633;width:234;height:241;visibility:hidden;mso-wrap-style:square;v-text-anchor:top" coordsize="16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TnsQA&#10;AADbAAAADwAAAGRycy9kb3ducmV2LnhtbESPX2vCQBDE3wt+h2MFX0QvlVI0eopohUIf2vrnfcmt&#10;STC3F3KbGL99r1Do4zAzv2FWm95VqqMmlJ4NPE8TUMSZtyXnBs6nw2QOKgiyxcozGXhQgM168LTC&#10;1Po7f1N3lFxFCIcUDRQidap1yApyGKa+Jo7e1TcOJcom17bBe4S7Ss+S5FU7LDkuFFjTrqDsdmyd&#10;gf1ZTl3bfibSvV367cd4/JXtyZjRsN8uQQn18h/+a79bAy8L+P0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9E57EAAAA2wAAAA8AAAAAAAAAAAAAAAAAmAIAAGRycy9k&#10;b3ducmV2LnhtbFBLBQYAAAAABAAEAPUAAACJAwAAAAA=&#10;" path="m114,64c114,50,101,40,88,40,58,40,53,66,53,88v,21,10,43,32,43c104,131,113,120,116,103v51,,51,,51,c163,147,129,172,85,172,37,172,,138,,88,,37,33,,85,v41,,77,21,81,64l114,64xe" fillcolor="black" stroked="f">
                  <v:path arrowok="t" o:connecttype="custom" o:connectlocs="160,90;123,56;74,123;119,184;163,144;234,144;119,241;0,123;119,0;233,90;160,90" o:connectangles="0,0,0,0,0,0,0,0,0,0,0"/>
                </v:shape>
                <v:shape id="Freeform 25" o:spid="_x0000_s1046" style="position:absolute;left:2314;top:3570;width:158;height:300;visibility:hidden;mso-wrap-style:square;v-text-anchor:top" coordsize="1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d1MQA&#10;AADbAAAADwAAAGRycy9kb3ducmV2LnhtbERPTWvCQBC9F/oflil4KXVjsVJTV6mFgJeC2lbwNmSn&#10;STA7G3bXGPvrO4dCj4/3vVgNrlU9hdh4NjAZZ6CIS28brgx8fhQPz6BiQrbYeiYDV4qwWt7eLDC3&#10;/sI76vepUhLCMUcDdUpdrnUsa3IYx74jFu7bB4dJYKi0DXiRcNfqxyybaYcNS0ONHb3VVJ72Zycl&#10;h/Xx/X57COVpuj3Ov+bFtP8pjBndDa8voBIN6V/8595YA0+yXr7I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3dTEAAAA2wAAAA8AAAAAAAAAAAAAAAAAmAIAAGRycy9k&#10;b3ducmV2LnhtbFBLBQYAAAAABAAEAPUAAACJAwAAAAA=&#10;" path="m113,84v-33,,-33,,-33,c80,158,80,158,80,158v,13,8,16,20,16c104,174,109,173,113,173v,39,,39,,39c104,213,94,214,84,214,39,214,27,201,27,156v,-72,,-72,,-72c,84,,84,,84,,49,,49,,49v27,,27,,27,c27,,27,,27,,80,,80,,80,v,49,,49,,49c113,49,113,49,113,49r,35xe" fillcolor="black" stroked="f">
                  <v:path arrowok="t" o:connecttype="custom" o:connectlocs="158,118;112,118;112,221;140,244;158,243;158,297;117,300;38,219;38,118;0,118;0,69;38,69;38,0;112,0;112,69;158,69;158,118" o:connectangles="0,0,0,0,0,0,0,0,0,0,0,0,0,0,0,0,0"/>
                </v:shape>
                <v:shape id="Freeform 26" o:spid="_x0000_s1047" style="position:absolute;left:2483;top:3633;width:241;height:241;visibility:hidden;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xmsUA&#10;AADbAAAADwAAAGRycy9kb3ducmV2LnhtbESPT2vCQBTE7wW/w/IEL0U3SisaXUUES6Fe6v/jM/tM&#10;otm3IbuN8dt3C0KPw8z8hpnOG1OImiqXW1bQ70UgiBOrc04V7Lar7giE88gaC8uk4EEO5rPWyxRj&#10;be/8TfXGpyJA2MWoIPO+jKV0SUYGXc+WxMG72MqgD7JKpa7wHuCmkIMoGkqDOYeFDEtaZpTcNj9G&#10;wb4YfVyT+li+Hk5yPMyb89ti/aVUp90sJiA8Nf4//Gx/agXvff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zGaxQAAANsAAAAPAAAAAAAAAAAAAAAAAJgCAABkcnMv&#10;ZG93bnJldi54bWxQSwUGAAAAAAQABAD1AAAAigMAAAAA&#10;" path="m86,v51,,86,37,86,86c172,135,137,172,86,172,35,172,,135,,86,,37,35,,86,xm86,131v25,,33,-24,33,-45c119,65,111,40,86,40,61,40,54,65,54,86v,21,7,45,32,45xe" fillcolor="black" stroked="f">
                  <v:path arrowok="t" o:connecttype="custom" o:connectlocs="121,0;241,121;121,241;0,121;121,0;121,184;167,121;121,56;76,121;121,184" o:connectangles="0,0,0,0,0,0,0,0,0,0"/>
                  <o:lock v:ext="edit" verticies="t"/>
                </v:shape>
                <v:shape id="Freeform 27" o:spid="_x0000_s1048" style="position:absolute;left:2742;top:3635;width:159;height:232;visibility:hidden;mso-wrap-style:square;v-text-anchor:top" coordsize="1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D878A&#10;AADbAAAADwAAAGRycy9kb3ducmV2LnhtbESPwWrDMBBE74X+g9hCbo1sl5TgWDamEMitJO0HLNZG&#10;MrVWxlJt9++jQCHHYWbeMFWzukHMNIXes4J8m4Eg7rzu2Sj4/jq+7kGEiKxx8EwK/ihAUz8/VVhq&#10;v/CZ5ks0IkE4lKjAxjiWUobOksOw9SNx8q5+chiTnIzUEy4J7gZZZNm7dNhzWrA40oel7ufy6xRk&#10;Ho057lrJ2Ob2LepP5nVWavOytgcQkdb4CP+3T1rBroD7l/QDZH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QPzvwAAANsAAAAPAAAAAAAAAAAAAAAAAJgCAABkcnMvZG93bnJl&#10;di54bWxQSwUGAAAAAAQABAD1AAAAhAMAAAAA&#10;" path="m,3v52,,52,,52,c52,32,52,32,52,32v1,,1,,1,c61,11,79,,102,v4,,8,,12,1c114,50,114,50,114,50,107,48,101,47,94,47,68,47,54,65,54,86v,80,,80,,80c,166,,166,,166l,3xe" fillcolor="black" stroked="f">
                  <v:path arrowok="t" o:connecttype="custom" o:connectlocs="0,4;73,4;73,45;74,45;142,0;159,1;159,70;131,66;75,120;75,232;0,232;0,4" o:connectangles="0,0,0,0,0,0,0,0,0,0,0,0"/>
                </v:shape>
                <v:shape id="Freeform 28" o:spid="_x0000_s1049" style="position:absolute;left:2917;top:3558;width:74;height:309;visibility:hidden;mso-wrap-style:square;v-text-anchor:top" coordsize="1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CUcMA&#10;AADbAAAADwAAAGRycy9kb3ducmV2LnhtbESPT4vCMBTE78J+h/AWvGlqRVmqUURZEPbkH1iPz+bZ&#10;VJuX0mS166c3guBxmJnfMNN5aytxpcaXjhUM+gkI4tzpkgsF+9137wuED8gaK8ek4J88zGcfnSlm&#10;2t14Q9dtKESEsM9QgQmhzqT0uSGLvu9q4uidXGMxRNkUUjd4i3BbyTRJxtJiyXHBYE1LQ/ll+2cV&#10;HFbn35/DRd6Xi4SOQ5Ou0ns4K9X9bBcTEIHa8A6/2mutYDSE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8CUcMAAADbAAAADwAAAAAAAAAAAAAAAACYAgAAZHJzL2Rv&#10;d25yZXYueG1sUEsFBgAAAAAEAAQA9QAAAIgDAAAAAA==&#10;" path="m125,97l,97,,,125,r,97xm,137r125,l125,522,,522,,137xe" fillcolor="black" stroked="f">
                  <v:path arrowok="t" o:connecttype="custom" o:connectlocs="74,57;0,57;0,0;74,0;74,57;0,81;74,81;74,309;0,309;0,81" o:connectangles="0,0,0,0,0,0,0,0,0,0"/>
                  <o:lock v:ext="edit" verticies="t"/>
                </v:shape>
                <v:shape id="Freeform 29" o:spid="_x0000_s1050" style="position:absolute;left:3007;top:3633;width:232;height:241;visibility:hidden;mso-wrap-style:square;v-text-anchor:top" coordsize="1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6iMMA&#10;AADbAAAADwAAAGRycy9kb3ducmV2LnhtbESPT2sCMRTE7wW/Q3hCbzVrbUVXo4igePDiH/T62Dx3&#10;V5OX7SbVrZ/eCEKPw8z8hhlPG2vElWpfOlbQ7SQgiDOnS84V7HeLjwEIH5A1Gsek4I88TCettzGm&#10;2t14Q9dtyEWEsE9RQRFClUrps4Is+o6riKN3crXFEGWdS13jLcKtkZ9J0pcWS44LBVY0Lyi7bH+t&#10;gt7x7Pz5fv/JF0NnDmyyZLn2Sr23m9kIRKAm/Idf7ZVW8P0F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76iMMAAADbAAAADwAAAAAAAAAAAAAAAACYAgAAZHJzL2Rv&#10;d25yZXYueG1sUEsFBgAAAAAEAAQA9QAAAIgDAAAAAA==&#10;" path="m7,55c8,33,18,19,32,11,47,3,65,,84,v38,,76,8,76,54c160,125,160,125,160,125v,14,,29,6,42c112,167,112,167,112,167v-1,-5,-2,-10,-3,-15c96,166,75,172,56,172,25,172,,156,,123,,70,58,74,95,66v9,-2,14,-5,14,-15c109,39,94,34,83,34,68,34,59,41,57,55l7,55xm76,139v25,,34,-14,32,-48c101,96,87,97,75,100v-11,3,-22,8,-22,20c53,134,64,139,76,139xe" fillcolor="black" stroked="f">
                  <v:path arrowok="t" o:connecttype="custom" o:connectlocs="10,77;45,15;117,0;224,76;224,175;232,234;157,234;152,213;78,241;0,172;133,92;152,71;116,48;80,77;10,77;106,195;151,128;105,140;74,168;106,195" o:connectangles="0,0,0,0,0,0,0,0,0,0,0,0,0,0,0,0,0,0,0,0"/>
                  <o:lock v:ext="edit" verticies="t"/>
                </v:shape>
              </v:group>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0C11" w14:textId="77777777" w:rsidR="0053025D" w:rsidRPr="00423939" w:rsidRDefault="0053025D" w:rsidP="00081B7C">
    <w:pPr>
      <w:pStyle w:val="Header"/>
      <w:rPr>
        <w:b/>
        <w:sz w:val="20"/>
        <w:szCs w:val="20"/>
      </w:rPr>
    </w:pPr>
    <w:r w:rsidRPr="00423939">
      <w:rPr>
        <w:b/>
        <w:noProof/>
        <w:sz w:val="20"/>
        <w:szCs w:val="20"/>
        <w:lang w:eastAsia="en-AU"/>
      </w:rPr>
      <mc:AlternateContent>
        <mc:Choice Requires="wpg">
          <w:drawing>
            <wp:anchor distT="0" distB="0" distL="114300" distR="114300" simplePos="0" relativeHeight="251657728" behindDoc="1" locked="1" layoutInCell="1" allowOverlap="1" wp14:anchorId="1F6DE2FC" wp14:editId="55A9AC4C">
              <wp:simplePos x="0" y="0"/>
              <wp:positionH relativeFrom="page">
                <wp:posOffset>4878070</wp:posOffset>
              </wp:positionH>
              <wp:positionV relativeFrom="page">
                <wp:posOffset>1284605</wp:posOffset>
              </wp:positionV>
              <wp:extent cx="1585595" cy="495300"/>
              <wp:effectExtent l="1270" t="8255" r="3810" b="1270"/>
              <wp:wrapNone/>
              <wp:docPr id="60" name="Logo-Footer-Sus-BW"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495300"/>
                        <a:chOff x="348" y="15371"/>
                        <a:chExt cx="3450" cy="1077"/>
                      </a:xfrm>
                    </wpg:grpSpPr>
                    <wps:wsp>
                      <wps:cNvPr id="61" name="g-item&gt;" hidden="1"/>
                      <wps:cNvSpPr>
                        <a:spLocks/>
                      </wps:cNvSpPr>
                      <wps:spPr bwMode="auto">
                        <a:xfrm>
                          <a:off x="734" y="15371"/>
                          <a:ext cx="275" cy="292"/>
                        </a:xfrm>
                        <a:custGeom>
                          <a:avLst/>
                          <a:gdLst>
                            <a:gd name="T0" fmla="*/ 385 w 385"/>
                            <a:gd name="T1" fmla="*/ 129 h 401"/>
                            <a:gd name="T2" fmla="*/ 385 w 385"/>
                            <a:gd name="T3" fmla="*/ 273 h 401"/>
                            <a:gd name="T4" fmla="*/ 0 w 385"/>
                            <a:gd name="T5" fmla="*/ 401 h 401"/>
                            <a:gd name="T6" fmla="*/ 0 w 385"/>
                            <a:gd name="T7" fmla="*/ 271 h 401"/>
                            <a:gd name="T8" fmla="*/ 252 w 385"/>
                            <a:gd name="T9" fmla="*/ 200 h 401"/>
                            <a:gd name="T10" fmla="*/ 252 w 385"/>
                            <a:gd name="T11" fmla="*/ 198 h 401"/>
                            <a:gd name="T12" fmla="*/ 0 w 385"/>
                            <a:gd name="T13" fmla="*/ 127 h 401"/>
                            <a:gd name="T14" fmla="*/ 0 w 385"/>
                            <a:gd name="T15" fmla="*/ 0 h 401"/>
                            <a:gd name="T16" fmla="*/ 385 w 385"/>
                            <a:gd name="T17" fmla="*/ 129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401">
                              <a:moveTo>
                                <a:pt x="385" y="129"/>
                              </a:moveTo>
                              <a:lnTo>
                                <a:pt x="385" y="273"/>
                              </a:lnTo>
                              <a:lnTo>
                                <a:pt x="0" y="401"/>
                              </a:lnTo>
                              <a:lnTo>
                                <a:pt x="0" y="271"/>
                              </a:lnTo>
                              <a:lnTo>
                                <a:pt x="252" y="200"/>
                              </a:lnTo>
                              <a:lnTo>
                                <a:pt x="252" y="198"/>
                              </a:lnTo>
                              <a:lnTo>
                                <a:pt x="0" y="127"/>
                              </a:lnTo>
                              <a:lnTo>
                                <a:pt x="0" y="0"/>
                              </a:lnTo>
                              <a:lnTo>
                                <a:pt x="385"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b-item-Sus" hidden="1"/>
                      <wpg:cNvGrpSpPr>
                        <a:grpSpLocks/>
                      </wpg:cNvGrpSpPr>
                      <wpg:grpSpPr bwMode="auto">
                        <a:xfrm>
                          <a:off x="348" y="15581"/>
                          <a:ext cx="3450" cy="581"/>
                          <a:chOff x="612" y="3149"/>
                          <a:chExt cx="2895" cy="482"/>
                        </a:xfrm>
                      </wpg:grpSpPr>
                      <wps:wsp>
                        <wps:cNvPr id="63" name="Freeform 8" hidden="1"/>
                        <wps:cNvSpPr>
                          <a:spLocks/>
                        </wps:cNvSpPr>
                        <wps:spPr bwMode="auto">
                          <a:xfrm>
                            <a:off x="612" y="3149"/>
                            <a:ext cx="317" cy="394"/>
                          </a:xfrm>
                          <a:custGeom>
                            <a:avLst/>
                            <a:gdLst>
                              <a:gd name="T0" fmla="*/ 58 w 227"/>
                              <a:gd name="T1" fmla="*/ 186 h 282"/>
                              <a:gd name="T2" fmla="*/ 118 w 227"/>
                              <a:gd name="T3" fmla="*/ 236 h 282"/>
                              <a:gd name="T4" fmla="*/ 170 w 227"/>
                              <a:gd name="T5" fmla="*/ 202 h 282"/>
                              <a:gd name="T6" fmla="*/ 90 w 227"/>
                              <a:gd name="T7" fmla="*/ 158 h 282"/>
                              <a:gd name="T8" fmla="*/ 10 w 227"/>
                              <a:gd name="T9" fmla="*/ 82 h 282"/>
                              <a:gd name="T10" fmla="*/ 110 w 227"/>
                              <a:gd name="T11" fmla="*/ 0 h 282"/>
                              <a:gd name="T12" fmla="*/ 218 w 227"/>
                              <a:gd name="T13" fmla="*/ 87 h 282"/>
                              <a:gd name="T14" fmla="*/ 161 w 227"/>
                              <a:gd name="T15" fmla="*/ 87 h 282"/>
                              <a:gd name="T16" fmla="*/ 108 w 227"/>
                              <a:gd name="T17" fmla="*/ 46 h 282"/>
                              <a:gd name="T18" fmla="*/ 67 w 227"/>
                              <a:gd name="T19" fmla="*/ 77 h 282"/>
                              <a:gd name="T20" fmla="*/ 147 w 227"/>
                              <a:gd name="T21" fmla="*/ 117 h 282"/>
                              <a:gd name="T22" fmla="*/ 227 w 227"/>
                              <a:gd name="T23" fmla="*/ 196 h 282"/>
                              <a:gd name="T24" fmla="*/ 115 w 227"/>
                              <a:gd name="T25" fmla="*/ 282 h 282"/>
                              <a:gd name="T26" fmla="*/ 1 w 227"/>
                              <a:gd name="T27" fmla="*/ 186 h 282"/>
                              <a:gd name="T28" fmla="*/ 58 w 227"/>
                              <a:gd name="T29" fmla="*/ 18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7" h="282">
                                <a:moveTo>
                                  <a:pt x="58" y="186"/>
                                </a:moveTo>
                                <a:cubicBezTo>
                                  <a:pt x="58" y="222"/>
                                  <a:pt x="86" y="236"/>
                                  <a:pt x="118" y="236"/>
                                </a:cubicBezTo>
                                <a:cubicBezTo>
                                  <a:pt x="138" y="236"/>
                                  <a:pt x="170" y="230"/>
                                  <a:pt x="170" y="202"/>
                                </a:cubicBezTo>
                                <a:cubicBezTo>
                                  <a:pt x="170" y="173"/>
                                  <a:pt x="130" y="169"/>
                                  <a:pt x="90" y="158"/>
                                </a:cubicBezTo>
                                <a:cubicBezTo>
                                  <a:pt x="50" y="148"/>
                                  <a:pt x="10" y="132"/>
                                  <a:pt x="10" y="82"/>
                                </a:cubicBezTo>
                                <a:cubicBezTo>
                                  <a:pt x="10" y="27"/>
                                  <a:pt x="62" y="0"/>
                                  <a:pt x="110" y="0"/>
                                </a:cubicBezTo>
                                <a:cubicBezTo>
                                  <a:pt x="166" y="0"/>
                                  <a:pt x="218" y="25"/>
                                  <a:pt x="218" y="87"/>
                                </a:cubicBezTo>
                                <a:cubicBezTo>
                                  <a:pt x="161" y="87"/>
                                  <a:pt x="161" y="87"/>
                                  <a:pt x="161" y="87"/>
                                </a:cubicBezTo>
                                <a:cubicBezTo>
                                  <a:pt x="159" y="55"/>
                                  <a:pt x="136" y="46"/>
                                  <a:pt x="108" y="46"/>
                                </a:cubicBezTo>
                                <a:cubicBezTo>
                                  <a:pt x="89" y="46"/>
                                  <a:pt x="67" y="54"/>
                                  <a:pt x="67" y="77"/>
                                </a:cubicBezTo>
                                <a:cubicBezTo>
                                  <a:pt x="67" y="97"/>
                                  <a:pt x="80" y="100"/>
                                  <a:pt x="147" y="117"/>
                                </a:cubicBezTo>
                                <a:cubicBezTo>
                                  <a:pt x="167" y="122"/>
                                  <a:pt x="227" y="135"/>
                                  <a:pt x="227" y="196"/>
                                </a:cubicBezTo>
                                <a:cubicBezTo>
                                  <a:pt x="227" y="245"/>
                                  <a:pt x="188" y="282"/>
                                  <a:pt x="115" y="282"/>
                                </a:cubicBezTo>
                                <a:cubicBezTo>
                                  <a:pt x="56" y="282"/>
                                  <a:pt x="0" y="252"/>
                                  <a:pt x="1" y="186"/>
                                </a:cubicBezTo>
                                <a:lnTo>
                                  <a:pt x="58"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9" hidden="1"/>
                        <wps:cNvSpPr>
                          <a:spLocks/>
                        </wps:cNvSpPr>
                        <wps:spPr bwMode="auto">
                          <a:xfrm>
                            <a:off x="939" y="3263"/>
                            <a:ext cx="254" cy="279"/>
                          </a:xfrm>
                          <a:custGeom>
                            <a:avLst/>
                            <a:gdLst>
                              <a:gd name="T0" fmla="*/ 182 w 182"/>
                              <a:gd name="T1" fmla="*/ 194 h 200"/>
                              <a:gd name="T2" fmla="*/ 131 w 182"/>
                              <a:gd name="T3" fmla="*/ 194 h 200"/>
                              <a:gd name="T4" fmla="*/ 131 w 182"/>
                              <a:gd name="T5" fmla="*/ 167 h 200"/>
                              <a:gd name="T6" fmla="*/ 130 w 182"/>
                              <a:gd name="T7" fmla="*/ 167 h 200"/>
                              <a:gd name="T8" fmla="*/ 71 w 182"/>
                              <a:gd name="T9" fmla="*/ 200 h 200"/>
                              <a:gd name="T10" fmla="*/ 0 w 182"/>
                              <a:gd name="T11" fmla="*/ 120 h 200"/>
                              <a:gd name="T12" fmla="*/ 0 w 182"/>
                              <a:gd name="T13" fmla="*/ 0 h 200"/>
                              <a:gd name="T14" fmla="*/ 53 w 182"/>
                              <a:gd name="T15" fmla="*/ 0 h 200"/>
                              <a:gd name="T16" fmla="*/ 53 w 182"/>
                              <a:gd name="T17" fmla="*/ 110 h 200"/>
                              <a:gd name="T18" fmla="*/ 87 w 182"/>
                              <a:gd name="T19" fmla="*/ 158 h 200"/>
                              <a:gd name="T20" fmla="*/ 129 w 182"/>
                              <a:gd name="T21" fmla="*/ 102 h 200"/>
                              <a:gd name="T22" fmla="*/ 129 w 182"/>
                              <a:gd name="T23" fmla="*/ 0 h 200"/>
                              <a:gd name="T24" fmla="*/ 182 w 182"/>
                              <a:gd name="T25" fmla="*/ 0 h 200"/>
                              <a:gd name="T26" fmla="*/ 182 w 182"/>
                              <a:gd name="T27" fmla="*/ 19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2" h="200">
                                <a:moveTo>
                                  <a:pt x="182" y="194"/>
                                </a:moveTo>
                                <a:cubicBezTo>
                                  <a:pt x="131" y="194"/>
                                  <a:pt x="131" y="194"/>
                                  <a:pt x="131" y="194"/>
                                </a:cubicBezTo>
                                <a:cubicBezTo>
                                  <a:pt x="131" y="167"/>
                                  <a:pt x="131" y="167"/>
                                  <a:pt x="131" y="167"/>
                                </a:cubicBezTo>
                                <a:cubicBezTo>
                                  <a:pt x="130" y="167"/>
                                  <a:pt x="130" y="167"/>
                                  <a:pt x="130" y="167"/>
                                </a:cubicBezTo>
                                <a:cubicBezTo>
                                  <a:pt x="117" y="189"/>
                                  <a:pt x="93" y="200"/>
                                  <a:pt x="71" y="200"/>
                                </a:cubicBezTo>
                                <a:cubicBezTo>
                                  <a:pt x="14" y="200"/>
                                  <a:pt x="0" y="168"/>
                                  <a:pt x="0" y="120"/>
                                </a:cubicBezTo>
                                <a:cubicBezTo>
                                  <a:pt x="0" y="0"/>
                                  <a:pt x="0" y="0"/>
                                  <a:pt x="0" y="0"/>
                                </a:cubicBezTo>
                                <a:cubicBezTo>
                                  <a:pt x="53" y="0"/>
                                  <a:pt x="53" y="0"/>
                                  <a:pt x="53" y="0"/>
                                </a:cubicBezTo>
                                <a:cubicBezTo>
                                  <a:pt x="53" y="110"/>
                                  <a:pt x="53" y="110"/>
                                  <a:pt x="53" y="110"/>
                                </a:cubicBezTo>
                                <a:cubicBezTo>
                                  <a:pt x="53" y="142"/>
                                  <a:pt x="62" y="158"/>
                                  <a:pt x="87" y="158"/>
                                </a:cubicBezTo>
                                <a:cubicBezTo>
                                  <a:pt x="116" y="158"/>
                                  <a:pt x="129" y="141"/>
                                  <a:pt x="129" y="102"/>
                                </a:cubicBezTo>
                                <a:cubicBezTo>
                                  <a:pt x="129" y="0"/>
                                  <a:pt x="129" y="0"/>
                                  <a:pt x="129" y="0"/>
                                </a:cubicBezTo>
                                <a:cubicBezTo>
                                  <a:pt x="182" y="0"/>
                                  <a:pt x="182" y="0"/>
                                  <a:pt x="182" y="0"/>
                                </a:cubicBezTo>
                                <a:lnTo>
                                  <a:pt x="182"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0" hidden="1"/>
                        <wps:cNvSpPr>
                          <a:spLocks/>
                        </wps:cNvSpPr>
                        <wps:spPr bwMode="auto">
                          <a:xfrm>
                            <a:off x="1205" y="3256"/>
                            <a:ext cx="252" cy="286"/>
                          </a:xfrm>
                          <a:custGeom>
                            <a:avLst/>
                            <a:gdLst>
                              <a:gd name="T0" fmla="*/ 51 w 180"/>
                              <a:gd name="T1" fmla="*/ 136 h 205"/>
                              <a:gd name="T2" fmla="*/ 92 w 180"/>
                              <a:gd name="T3" fmla="*/ 169 h 205"/>
                              <a:gd name="T4" fmla="*/ 126 w 180"/>
                              <a:gd name="T5" fmla="*/ 144 h 205"/>
                              <a:gd name="T6" fmla="*/ 66 w 180"/>
                              <a:gd name="T7" fmla="*/ 114 h 205"/>
                              <a:gd name="T8" fmla="*/ 4 w 180"/>
                              <a:gd name="T9" fmla="*/ 62 h 205"/>
                              <a:gd name="T10" fmla="*/ 89 w 180"/>
                              <a:gd name="T11" fmla="*/ 0 h 205"/>
                              <a:gd name="T12" fmla="*/ 175 w 180"/>
                              <a:gd name="T13" fmla="*/ 62 h 205"/>
                              <a:gd name="T14" fmla="*/ 124 w 180"/>
                              <a:gd name="T15" fmla="*/ 62 h 205"/>
                              <a:gd name="T16" fmla="*/ 87 w 180"/>
                              <a:gd name="T17" fmla="*/ 35 h 205"/>
                              <a:gd name="T18" fmla="*/ 58 w 180"/>
                              <a:gd name="T19" fmla="*/ 54 h 205"/>
                              <a:gd name="T20" fmla="*/ 118 w 180"/>
                              <a:gd name="T21" fmla="*/ 82 h 205"/>
                              <a:gd name="T22" fmla="*/ 180 w 180"/>
                              <a:gd name="T23" fmla="*/ 137 h 205"/>
                              <a:gd name="T24" fmla="*/ 91 w 180"/>
                              <a:gd name="T25" fmla="*/ 205 h 205"/>
                              <a:gd name="T26" fmla="*/ 0 w 180"/>
                              <a:gd name="T27" fmla="*/ 136 h 205"/>
                              <a:gd name="T28" fmla="*/ 51 w 180"/>
                              <a:gd name="T29" fmla="*/ 136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205">
                                <a:moveTo>
                                  <a:pt x="51" y="136"/>
                                </a:moveTo>
                                <a:cubicBezTo>
                                  <a:pt x="51" y="159"/>
                                  <a:pt x="70" y="169"/>
                                  <a:pt x="92" y="169"/>
                                </a:cubicBezTo>
                                <a:cubicBezTo>
                                  <a:pt x="107" y="169"/>
                                  <a:pt x="126" y="163"/>
                                  <a:pt x="126" y="144"/>
                                </a:cubicBezTo>
                                <a:cubicBezTo>
                                  <a:pt x="126" y="128"/>
                                  <a:pt x="104" y="122"/>
                                  <a:pt x="66" y="114"/>
                                </a:cubicBezTo>
                                <a:cubicBezTo>
                                  <a:pt x="35" y="107"/>
                                  <a:pt x="4" y="96"/>
                                  <a:pt x="4" y="62"/>
                                </a:cubicBezTo>
                                <a:cubicBezTo>
                                  <a:pt x="4" y="13"/>
                                  <a:pt x="47" y="0"/>
                                  <a:pt x="89" y="0"/>
                                </a:cubicBezTo>
                                <a:cubicBezTo>
                                  <a:pt x="131" y="0"/>
                                  <a:pt x="170" y="14"/>
                                  <a:pt x="175" y="62"/>
                                </a:cubicBezTo>
                                <a:cubicBezTo>
                                  <a:pt x="124" y="62"/>
                                  <a:pt x="124" y="62"/>
                                  <a:pt x="124" y="62"/>
                                </a:cubicBezTo>
                                <a:cubicBezTo>
                                  <a:pt x="122" y="41"/>
                                  <a:pt x="107" y="35"/>
                                  <a:pt x="87" y="35"/>
                                </a:cubicBezTo>
                                <a:cubicBezTo>
                                  <a:pt x="75" y="35"/>
                                  <a:pt x="58" y="38"/>
                                  <a:pt x="58" y="54"/>
                                </a:cubicBezTo>
                                <a:cubicBezTo>
                                  <a:pt x="58" y="73"/>
                                  <a:pt x="88" y="75"/>
                                  <a:pt x="118" y="82"/>
                                </a:cubicBezTo>
                                <a:cubicBezTo>
                                  <a:pt x="149" y="90"/>
                                  <a:pt x="180" y="101"/>
                                  <a:pt x="180" y="137"/>
                                </a:cubicBezTo>
                                <a:cubicBezTo>
                                  <a:pt x="180" y="188"/>
                                  <a:pt x="135" y="205"/>
                                  <a:pt x="91" y="205"/>
                                </a:cubicBezTo>
                                <a:cubicBezTo>
                                  <a:pt x="46" y="205"/>
                                  <a:pt x="2" y="188"/>
                                  <a:pt x="0" y="136"/>
                                </a:cubicBezTo>
                                <a:lnTo>
                                  <a:pt x="51"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 hidden="1"/>
                        <wps:cNvSpPr>
                          <a:spLocks/>
                        </wps:cNvSpPr>
                        <wps:spPr bwMode="auto">
                          <a:xfrm>
                            <a:off x="1441" y="3182"/>
                            <a:ext cx="175" cy="356"/>
                          </a:xfrm>
                          <a:custGeom>
                            <a:avLst/>
                            <a:gdLst>
                              <a:gd name="T0" fmla="*/ 86 w 125"/>
                              <a:gd name="T1" fmla="*/ 58 h 255"/>
                              <a:gd name="T2" fmla="*/ 125 w 125"/>
                              <a:gd name="T3" fmla="*/ 58 h 255"/>
                              <a:gd name="T4" fmla="*/ 125 w 125"/>
                              <a:gd name="T5" fmla="*/ 94 h 255"/>
                              <a:gd name="T6" fmla="*/ 86 w 125"/>
                              <a:gd name="T7" fmla="*/ 94 h 255"/>
                              <a:gd name="T8" fmla="*/ 86 w 125"/>
                              <a:gd name="T9" fmla="*/ 190 h 255"/>
                              <a:gd name="T10" fmla="*/ 108 w 125"/>
                              <a:gd name="T11" fmla="*/ 212 h 255"/>
                              <a:gd name="T12" fmla="*/ 125 w 125"/>
                              <a:gd name="T13" fmla="*/ 211 h 255"/>
                              <a:gd name="T14" fmla="*/ 125 w 125"/>
                              <a:gd name="T15" fmla="*/ 253 h 255"/>
                              <a:gd name="T16" fmla="*/ 94 w 125"/>
                              <a:gd name="T17" fmla="*/ 255 h 255"/>
                              <a:gd name="T18" fmla="*/ 32 w 125"/>
                              <a:gd name="T19" fmla="*/ 208 h 255"/>
                              <a:gd name="T20" fmla="*/ 32 w 125"/>
                              <a:gd name="T21" fmla="*/ 94 h 255"/>
                              <a:gd name="T22" fmla="*/ 0 w 125"/>
                              <a:gd name="T23" fmla="*/ 94 h 255"/>
                              <a:gd name="T24" fmla="*/ 0 w 125"/>
                              <a:gd name="T25" fmla="*/ 58 h 255"/>
                              <a:gd name="T26" fmla="*/ 32 w 125"/>
                              <a:gd name="T27" fmla="*/ 58 h 255"/>
                              <a:gd name="T28" fmla="*/ 32 w 125"/>
                              <a:gd name="T29" fmla="*/ 0 h 255"/>
                              <a:gd name="T30" fmla="*/ 86 w 125"/>
                              <a:gd name="T31" fmla="*/ 0 h 255"/>
                              <a:gd name="T32" fmla="*/ 86 w 125"/>
                              <a:gd name="T33" fmla="*/ 5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5">
                                <a:moveTo>
                                  <a:pt x="86" y="58"/>
                                </a:moveTo>
                                <a:cubicBezTo>
                                  <a:pt x="125" y="58"/>
                                  <a:pt x="125" y="58"/>
                                  <a:pt x="125" y="58"/>
                                </a:cubicBezTo>
                                <a:cubicBezTo>
                                  <a:pt x="125" y="94"/>
                                  <a:pt x="125" y="94"/>
                                  <a:pt x="125" y="94"/>
                                </a:cubicBezTo>
                                <a:cubicBezTo>
                                  <a:pt x="86" y="94"/>
                                  <a:pt x="86" y="94"/>
                                  <a:pt x="86" y="94"/>
                                </a:cubicBezTo>
                                <a:cubicBezTo>
                                  <a:pt x="86" y="190"/>
                                  <a:pt x="86" y="190"/>
                                  <a:pt x="86" y="190"/>
                                </a:cubicBezTo>
                                <a:cubicBezTo>
                                  <a:pt x="86" y="208"/>
                                  <a:pt x="90" y="212"/>
                                  <a:pt x="108" y="212"/>
                                </a:cubicBezTo>
                                <a:cubicBezTo>
                                  <a:pt x="114" y="212"/>
                                  <a:pt x="119" y="212"/>
                                  <a:pt x="125" y="211"/>
                                </a:cubicBezTo>
                                <a:cubicBezTo>
                                  <a:pt x="125" y="253"/>
                                  <a:pt x="125" y="253"/>
                                  <a:pt x="125" y="253"/>
                                </a:cubicBezTo>
                                <a:cubicBezTo>
                                  <a:pt x="116" y="254"/>
                                  <a:pt x="104" y="255"/>
                                  <a:pt x="94" y="255"/>
                                </a:cubicBezTo>
                                <a:cubicBezTo>
                                  <a:pt x="61" y="255"/>
                                  <a:pt x="32" y="247"/>
                                  <a:pt x="32" y="208"/>
                                </a:cubicBezTo>
                                <a:cubicBezTo>
                                  <a:pt x="32" y="94"/>
                                  <a:pt x="32" y="94"/>
                                  <a:pt x="32" y="94"/>
                                </a:cubicBezTo>
                                <a:cubicBezTo>
                                  <a:pt x="0" y="94"/>
                                  <a:pt x="0" y="94"/>
                                  <a:pt x="0" y="94"/>
                                </a:cubicBezTo>
                                <a:cubicBezTo>
                                  <a:pt x="0" y="58"/>
                                  <a:pt x="0" y="58"/>
                                  <a:pt x="0" y="58"/>
                                </a:cubicBezTo>
                                <a:cubicBezTo>
                                  <a:pt x="32" y="58"/>
                                  <a:pt x="32" y="58"/>
                                  <a:pt x="32" y="58"/>
                                </a:cubicBezTo>
                                <a:cubicBezTo>
                                  <a:pt x="32" y="0"/>
                                  <a:pt x="32" y="0"/>
                                  <a:pt x="32" y="0"/>
                                </a:cubicBezTo>
                                <a:cubicBezTo>
                                  <a:pt x="86" y="0"/>
                                  <a:pt x="86" y="0"/>
                                  <a:pt x="86" y="0"/>
                                </a:cubicBezTo>
                                <a:lnTo>
                                  <a:pt x="8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2" hidden="1"/>
                        <wps:cNvSpPr>
                          <a:spLocks noEditPoints="1"/>
                        </wps:cNvSpPr>
                        <wps:spPr bwMode="auto">
                          <a:xfrm>
                            <a:off x="1612" y="3256"/>
                            <a:ext cx="266" cy="286"/>
                          </a:xfrm>
                          <a:custGeom>
                            <a:avLst/>
                            <a:gdLst>
                              <a:gd name="T0" fmla="*/ 6 w 190"/>
                              <a:gd name="T1" fmla="*/ 65 h 205"/>
                              <a:gd name="T2" fmla="*/ 97 w 190"/>
                              <a:gd name="T3" fmla="*/ 0 h 205"/>
                              <a:gd name="T4" fmla="*/ 183 w 190"/>
                              <a:gd name="T5" fmla="*/ 55 h 205"/>
                              <a:gd name="T6" fmla="*/ 183 w 190"/>
                              <a:gd name="T7" fmla="*/ 156 h 205"/>
                              <a:gd name="T8" fmla="*/ 190 w 190"/>
                              <a:gd name="T9" fmla="*/ 199 h 205"/>
                              <a:gd name="T10" fmla="*/ 135 w 190"/>
                              <a:gd name="T11" fmla="*/ 199 h 205"/>
                              <a:gd name="T12" fmla="*/ 132 w 190"/>
                              <a:gd name="T13" fmla="*/ 181 h 205"/>
                              <a:gd name="T14" fmla="*/ 66 w 190"/>
                              <a:gd name="T15" fmla="*/ 205 h 205"/>
                              <a:gd name="T16" fmla="*/ 0 w 190"/>
                              <a:gd name="T17" fmla="*/ 146 h 205"/>
                              <a:gd name="T18" fmla="*/ 66 w 190"/>
                              <a:gd name="T19" fmla="*/ 87 h 205"/>
                              <a:gd name="T20" fmla="*/ 129 w 190"/>
                              <a:gd name="T21" fmla="*/ 62 h 205"/>
                              <a:gd name="T22" fmla="*/ 95 w 190"/>
                              <a:gd name="T23" fmla="*/ 35 h 205"/>
                              <a:gd name="T24" fmla="*/ 59 w 190"/>
                              <a:gd name="T25" fmla="*/ 65 h 205"/>
                              <a:gd name="T26" fmla="*/ 6 w 190"/>
                              <a:gd name="T27" fmla="*/ 65 h 205"/>
                              <a:gd name="T28" fmla="*/ 129 w 190"/>
                              <a:gd name="T29" fmla="*/ 104 h 205"/>
                              <a:gd name="T30" fmla="*/ 85 w 190"/>
                              <a:gd name="T31" fmla="*/ 116 h 205"/>
                              <a:gd name="T32" fmla="*/ 53 w 190"/>
                              <a:gd name="T33" fmla="*/ 144 h 205"/>
                              <a:gd name="T34" fmla="*/ 86 w 190"/>
                              <a:gd name="T35" fmla="*/ 169 h 205"/>
                              <a:gd name="T36" fmla="*/ 129 w 190"/>
                              <a:gd name="T37" fmla="*/ 124 h 205"/>
                              <a:gd name="T38" fmla="*/ 129 w 190"/>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0" h="205">
                                <a:moveTo>
                                  <a:pt x="6" y="65"/>
                                </a:moveTo>
                                <a:cubicBezTo>
                                  <a:pt x="9" y="15"/>
                                  <a:pt x="54" y="0"/>
                                  <a:pt x="97" y="0"/>
                                </a:cubicBezTo>
                                <a:cubicBezTo>
                                  <a:pt x="136" y="0"/>
                                  <a:pt x="183" y="8"/>
                                  <a:pt x="183" y="55"/>
                                </a:cubicBezTo>
                                <a:cubicBezTo>
                                  <a:pt x="183" y="156"/>
                                  <a:pt x="183" y="156"/>
                                  <a:pt x="183" y="156"/>
                                </a:cubicBezTo>
                                <a:cubicBezTo>
                                  <a:pt x="183" y="174"/>
                                  <a:pt x="185" y="191"/>
                                  <a:pt x="190" y="199"/>
                                </a:cubicBezTo>
                                <a:cubicBezTo>
                                  <a:pt x="135" y="199"/>
                                  <a:pt x="135" y="199"/>
                                  <a:pt x="135" y="199"/>
                                </a:cubicBezTo>
                                <a:cubicBezTo>
                                  <a:pt x="134" y="193"/>
                                  <a:pt x="132" y="187"/>
                                  <a:pt x="132" y="181"/>
                                </a:cubicBezTo>
                                <a:cubicBezTo>
                                  <a:pt x="115" y="198"/>
                                  <a:pt x="90" y="205"/>
                                  <a:pt x="66" y="205"/>
                                </a:cubicBezTo>
                                <a:cubicBezTo>
                                  <a:pt x="29" y="205"/>
                                  <a:pt x="0" y="186"/>
                                  <a:pt x="0" y="146"/>
                                </a:cubicBezTo>
                                <a:cubicBezTo>
                                  <a:pt x="0" y="102"/>
                                  <a:pt x="33" y="92"/>
                                  <a:pt x="66" y="87"/>
                                </a:cubicBezTo>
                                <a:cubicBezTo>
                                  <a:pt x="99" y="82"/>
                                  <a:pt x="129" y="84"/>
                                  <a:pt x="129" y="62"/>
                                </a:cubicBezTo>
                                <a:cubicBezTo>
                                  <a:pt x="129" y="39"/>
                                  <a:pt x="114" y="35"/>
                                  <a:pt x="95" y="35"/>
                                </a:cubicBezTo>
                                <a:cubicBezTo>
                                  <a:pt x="74" y="35"/>
                                  <a:pt x="61" y="44"/>
                                  <a:pt x="59" y="65"/>
                                </a:cubicBezTo>
                                <a:lnTo>
                                  <a:pt x="6" y="65"/>
                                </a:lnTo>
                                <a:close/>
                                <a:moveTo>
                                  <a:pt x="129" y="104"/>
                                </a:moveTo>
                                <a:cubicBezTo>
                                  <a:pt x="120" y="112"/>
                                  <a:pt x="102"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3" hidden="1"/>
                        <wps:cNvSpPr>
                          <a:spLocks noEditPoints="1"/>
                        </wps:cNvSpPr>
                        <wps:spPr bwMode="auto">
                          <a:xfrm>
                            <a:off x="1889" y="3159"/>
                            <a:ext cx="74" cy="375"/>
                          </a:xfrm>
                          <a:custGeom>
                            <a:avLst/>
                            <a:gdLst>
                              <a:gd name="T0" fmla="*/ 125 w 125"/>
                              <a:gd name="T1" fmla="*/ 104 h 633"/>
                              <a:gd name="T2" fmla="*/ 0 w 125"/>
                              <a:gd name="T3" fmla="*/ 104 h 633"/>
                              <a:gd name="T4" fmla="*/ 0 w 125"/>
                              <a:gd name="T5" fmla="*/ 0 h 633"/>
                              <a:gd name="T6" fmla="*/ 125 w 125"/>
                              <a:gd name="T7" fmla="*/ 0 h 633"/>
                              <a:gd name="T8" fmla="*/ 125 w 125"/>
                              <a:gd name="T9" fmla="*/ 104 h 633"/>
                              <a:gd name="T10" fmla="*/ 0 w 125"/>
                              <a:gd name="T11" fmla="*/ 175 h 633"/>
                              <a:gd name="T12" fmla="*/ 125 w 125"/>
                              <a:gd name="T13" fmla="*/ 175 h 633"/>
                              <a:gd name="T14" fmla="*/ 125 w 125"/>
                              <a:gd name="T15" fmla="*/ 633 h 633"/>
                              <a:gd name="T16" fmla="*/ 0 w 125"/>
                              <a:gd name="T17" fmla="*/ 633 h 633"/>
                              <a:gd name="T18" fmla="*/ 0 w 125"/>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33">
                                <a:moveTo>
                                  <a:pt x="125" y="104"/>
                                </a:moveTo>
                                <a:lnTo>
                                  <a:pt x="0" y="104"/>
                                </a:lnTo>
                                <a:lnTo>
                                  <a:pt x="0" y="0"/>
                                </a:lnTo>
                                <a:lnTo>
                                  <a:pt x="125" y="0"/>
                                </a:lnTo>
                                <a:lnTo>
                                  <a:pt x="125" y="104"/>
                                </a:lnTo>
                                <a:close/>
                                <a:moveTo>
                                  <a:pt x="0" y="175"/>
                                </a:moveTo>
                                <a:lnTo>
                                  <a:pt x="125" y="175"/>
                                </a:lnTo>
                                <a:lnTo>
                                  <a:pt x="125"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4" hidden="1"/>
                        <wps:cNvSpPr>
                          <a:spLocks/>
                        </wps:cNvSpPr>
                        <wps:spPr bwMode="auto">
                          <a:xfrm>
                            <a:off x="1987" y="3256"/>
                            <a:ext cx="255" cy="278"/>
                          </a:xfrm>
                          <a:custGeom>
                            <a:avLst/>
                            <a:gdLst>
                              <a:gd name="T0" fmla="*/ 0 w 183"/>
                              <a:gd name="T1" fmla="*/ 5 h 199"/>
                              <a:gd name="T2" fmla="*/ 51 w 183"/>
                              <a:gd name="T3" fmla="*/ 5 h 199"/>
                              <a:gd name="T4" fmla="*/ 51 w 183"/>
                              <a:gd name="T5" fmla="*/ 32 h 199"/>
                              <a:gd name="T6" fmla="*/ 52 w 183"/>
                              <a:gd name="T7" fmla="*/ 32 h 199"/>
                              <a:gd name="T8" fmla="*/ 112 w 183"/>
                              <a:gd name="T9" fmla="*/ 0 h 199"/>
                              <a:gd name="T10" fmla="*/ 183 w 183"/>
                              <a:gd name="T11" fmla="*/ 80 h 199"/>
                              <a:gd name="T12" fmla="*/ 183 w 183"/>
                              <a:gd name="T13" fmla="*/ 199 h 199"/>
                              <a:gd name="T14" fmla="*/ 129 w 183"/>
                              <a:gd name="T15" fmla="*/ 199 h 199"/>
                              <a:gd name="T16" fmla="*/ 129 w 183"/>
                              <a:gd name="T17" fmla="*/ 90 h 199"/>
                              <a:gd name="T18" fmla="*/ 95 w 183"/>
                              <a:gd name="T19" fmla="*/ 42 h 199"/>
                              <a:gd name="T20" fmla="*/ 54 w 183"/>
                              <a:gd name="T21" fmla="*/ 97 h 199"/>
                              <a:gd name="T22" fmla="*/ 54 w 183"/>
                              <a:gd name="T23" fmla="*/ 199 h 199"/>
                              <a:gd name="T24" fmla="*/ 0 w 183"/>
                              <a:gd name="T25" fmla="*/ 199 h 199"/>
                              <a:gd name="T26" fmla="*/ 0 w 183"/>
                              <a:gd name="T27" fmla="*/ 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 h="199">
                                <a:moveTo>
                                  <a:pt x="0" y="5"/>
                                </a:moveTo>
                                <a:cubicBezTo>
                                  <a:pt x="51" y="5"/>
                                  <a:pt x="51" y="5"/>
                                  <a:pt x="51" y="5"/>
                                </a:cubicBezTo>
                                <a:cubicBezTo>
                                  <a:pt x="51" y="32"/>
                                  <a:pt x="51" y="32"/>
                                  <a:pt x="51" y="32"/>
                                </a:cubicBezTo>
                                <a:cubicBezTo>
                                  <a:pt x="52" y="32"/>
                                  <a:pt x="52" y="32"/>
                                  <a:pt x="52" y="32"/>
                                </a:cubicBezTo>
                                <a:cubicBezTo>
                                  <a:pt x="66" y="10"/>
                                  <a:pt x="89" y="0"/>
                                  <a:pt x="112" y="0"/>
                                </a:cubicBezTo>
                                <a:cubicBezTo>
                                  <a:pt x="168" y="0"/>
                                  <a:pt x="183" y="32"/>
                                  <a:pt x="183" y="80"/>
                                </a:cubicBezTo>
                                <a:cubicBezTo>
                                  <a:pt x="183" y="199"/>
                                  <a:pt x="183" y="199"/>
                                  <a:pt x="183" y="199"/>
                                </a:cubicBezTo>
                                <a:cubicBezTo>
                                  <a:pt x="129" y="199"/>
                                  <a:pt x="129" y="199"/>
                                  <a:pt x="129" y="199"/>
                                </a:cubicBezTo>
                                <a:cubicBezTo>
                                  <a:pt x="129" y="90"/>
                                  <a:pt x="129" y="90"/>
                                  <a:pt x="129" y="90"/>
                                </a:cubicBezTo>
                                <a:cubicBezTo>
                                  <a:pt x="129" y="58"/>
                                  <a:pt x="120" y="42"/>
                                  <a:pt x="95" y="42"/>
                                </a:cubicBezTo>
                                <a:cubicBezTo>
                                  <a:pt x="66" y="42"/>
                                  <a:pt x="54" y="58"/>
                                  <a:pt x="54" y="97"/>
                                </a:cubicBezTo>
                                <a:cubicBezTo>
                                  <a:pt x="54" y="199"/>
                                  <a:pt x="54" y="199"/>
                                  <a:pt x="54" y="199"/>
                                </a:cubicBezTo>
                                <a:cubicBezTo>
                                  <a:pt x="0" y="199"/>
                                  <a:pt x="0" y="199"/>
                                  <a:pt x="0" y="199"/>
                                </a:cubicBez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5" hidden="1"/>
                        <wps:cNvSpPr>
                          <a:spLocks noEditPoints="1"/>
                        </wps:cNvSpPr>
                        <wps:spPr bwMode="auto">
                          <a:xfrm>
                            <a:off x="2254" y="3256"/>
                            <a:ext cx="264" cy="286"/>
                          </a:xfrm>
                          <a:custGeom>
                            <a:avLst/>
                            <a:gdLst>
                              <a:gd name="T0" fmla="*/ 6 w 189"/>
                              <a:gd name="T1" fmla="*/ 65 h 205"/>
                              <a:gd name="T2" fmla="*/ 97 w 189"/>
                              <a:gd name="T3" fmla="*/ 0 h 205"/>
                              <a:gd name="T4" fmla="*/ 183 w 189"/>
                              <a:gd name="T5" fmla="*/ 55 h 205"/>
                              <a:gd name="T6" fmla="*/ 183 w 189"/>
                              <a:gd name="T7" fmla="*/ 156 h 205"/>
                              <a:gd name="T8" fmla="*/ 189 w 189"/>
                              <a:gd name="T9" fmla="*/ 199 h 205"/>
                              <a:gd name="T10" fmla="*/ 135 w 189"/>
                              <a:gd name="T11" fmla="*/ 199 h 205"/>
                              <a:gd name="T12" fmla="*/ 131 w 189"/>
                              <a:gd name="T13" fmla="*/ 181 h 205"/>
                              <a:gd name="T14" fmla="*/ 66 w 189"/>
                              <a:gd name="T15" fmla="*/ 205 h 205"/>
                              <a:gd name="T16" fmla="*/ 0 w 189"/>
                              <a:gd name="T17" fmla="*/ 146 h 205"/>
                              <a:gd name="T18" fmla="*/ 66 w 189"/>
                              <a:gd name="T19" fmla="*/ 87 h 205"/>
                              <a:gd name="T20" fmla="*/ 129 w 189"/>
                              <a:gd name="T21" fmla="*/ 62 h 205"/>
                              <a:gd name="T22" fmla="*/ 95 w 189"/>
                              <a:gd name="T23" fmla="*/ 35 h 205"/>
                              <a:gd name="T24" fmla="*/ 59 w 189"/>
                              <a:gd name="T25" fmla="*/ 65 h 205"/>
                              <a:gd name="T26" fmla="*/ 6 w 189"/>
                              <a:gd name="T27" fmla="*/ 65 h 205"/>
                              <a:gd name="T28" fmla="*/ 129 w 189"/>
                              <a:gd name="T29" fmla="*/ 104 h 205"/>
                              <a:gd name="T30" fmla="*/ 85 w 189"/>
                              <a:gd name="T31" fmla="*/ 116 h 205"/>
                              <a:gd name="T32" fmla="*/ 53 w 189"/>
                              <a:gd name="T33" fmla="*/ 144 h 205"/>
                              <a:gd name="T34" fmla="*/ 86 w 189"/>
                              <a:gd name="T35" fmla="*/ 169 h 205"/>
                              <a:gd name="T36" fmla="*/ 129 w 189"/>
                              <a:gd name="T37" fmla="*/ 124 h 205"/>
                              <a:gd name="T38" fmla="*/ 129 w 189"/>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9" h="205">
                                <a:moveTo>
                                  <a:pt x="6" y="65"/>
                                </a:moveTo>
                                <a:cubicBezTo>
                                  <a:pt x="9" y="15"/>
                                  <a:pt x="54" y="0"/>
                                  <a:pt x="97" y="0"/>
                                </a:cubicBezTo>
                                <a:cubicBezTo>
                                  <a:pt x="136" y="0"/>
                                  <a:pt x="183" y="8"/>
                                  <a:pt x="183" y="55"/>
                                </a:cubicBezTo>
                                <a:cubicBezTo>
                                  <a:pt x="183" y="156"/>
                                  <a:pt x="183" y="156"/>
                                  <a:pt x="183" y="156"/>
                                </a:cubicBezTo>
                                <a:cubicBezTo>
                                  <a:pt x="183" y="174"/>
                                  <a:pt x="184" y="191"/>
                                  <a:pt x="189" y="199"/>
                                </a:cubicBezTo>
                                <a:cubicBezTo>
                                  <a:pt x="135" y="199"/>
                                  <a:pt x="135" y="199"/>
                                  <a:pt x="135" y="199"/>
                                </a:cubicBezTo>
                                <a:cubicBezTo>
                                  <a:pt x="133" y="193"/>
                                  <a:pt x="132" y="187"/>
                                  <a:pt x="131" y="181"/>
                                </a:cubicBezTo>
                                <a:cubicBezTo>
                                  <a:pt x="114" y="198"/>
                                  <a:pt x="90" y="205"/>
                                  <a:pt x="66" y="205"/>
                                </a:cubicBezTo>
                                <a:cubicBezTo>
                                  <a:pt x="29" y="205"/>
                                  <a:pt x="0" y="186"/>
                                  <a:pt x="0" y="146"/>
                                </a:cubicBezTo>
                                <a:cubicBezTo>
                                  <a:pt x="0" y="102"/>
                                  <a:pt x="33" y="92"/>
                                  <a:pt x="66" y="87"/>
                                </a:cubicBezTo>
                                <a:cubicBezTo>
                                  <a:pt x="99" y="82"/>
                                  <a:pt x="129" y="84"/>
                                  <a:pt x="129" y="62"/>
                                </a:cubicBezTo>
                                <a:cubicBezTo>
                                  <a:pt x="129" y="39"/>
                                  <a:pt x="113" y="35"/>
                                  <a:pt x="95" y="35"/>
                                </a:cubicBezTo>
                                <a:cubicBezTo>
                                  <a:pt x="74" y="35"/>
                                  <a:pt x="61" y="44"/>
                                  <a:pt x="59" y="65"/>
                                </a:cubicBezTo>
                                <a:lnTo>
                                  <a:pt x="6" y="65"/>
                                </a:lnTo>
                                <a:close/>
                                <a:moveTo>
                                  <a:pt x="129" y="104"/>
                                </a:moveTo>
                                <a:cubicBezTo>
                                  <a:pt x="120" y="112"/>
                                  <a:pt x="101"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6" hidden="1"/>
                        <wps:cNvSpPr>
                          <a:spLocks noEditPoints="1"/>
                        </wps:cNvSpPr>
                        <wps:spPr bwMode="auto">
                          <a:xfrm>
                            <a:off x="2529" y="3159"/>
                            <a:ext cx="274" cy="383"/>
                          </a:xfrm>
                          <a:custGeom>
                            <a:avLst/>
                            <a:gdLst>
                              <a:gd name="T0" fmla="*/ 0 w 196"/>
                              <a:gd name="T1" fmla="*/ 0 h 274"/>
                              <a:gd name="T2" fmla="*/ 53 w 196"/>
                              <a:gd name="T3" fmla="*/ 0 h 274"/>
                              <a:gd name="T4" fmla="*/ 53 w 196"/>
                              <a:gd name="T5" fmla="*/ 98 h 274"/>
                              <a:gd name="T6" fmla="*/ 54 w 196"/>
                              <a:gd name="T7" fmla="*/ 98 h 274"/>
                              <a:gd name="T8" fmla="*/ 115 w 196"/>
                              <a:gd name="T9" fmla="*/ 69 h 274"/>
                              <a:gd name="T10" fmla="*/ 196 w 196"/>
                              <a:gd name="T11" fmla="*/ 171 h 274"/>
                              <a:gd name="T12" fmla="*/ 115 w 196"/>
                              <a:gd name="T13" fmla="*/ 274 h 274"/>
                              <a:gd name="T14" fmla="*/ 51 w 196"/>
                              <a:gd name="T15" fmla="*/ 244 h 274"/>
                              <a:gd name="T16" fmla="*/ 51 w 196"/>
                              <a:gd name="T17" fmla="*/ 244 h 274"/>
                              <a:gd name="T18" fmla="*/ 51 w 196"/>
                              <a:gd name="T19" fmla="*/ 268 h 274"/>
                              <a:gd name="T20" fmla="*/ 0 w 196"/>
                              <a:gd name="T21" fmla="*/ 268 h 274"/>
                              <a:gd name="T22" fmla="*/ 0 w 196"/>
                              <a:gd name="T23" fmla="*/ 0 h 274"/>
                              <a:gd name="T24" fmla="*/ 97 w 196"/>
                              <a:gd name="T25" fmla="*/ 109 h 274"/>
                              <a:gd name="T26" fmla="*/ 51 w 196"/>
                              <a:gd name="T27" fmla="*/ 171 h 274"/>
                              <a:gd name="T28" fmla="*/ 97 w 196"/>
                              <a:gd name="T29" fmla="*/ 233 h 274"/>
                              <a:gd name="T30" fmla="*/ 142 w 196"/>
                              <a:gd name="T31" fmla="*/ 171 h 274"/>
                              <a:gd name="T32" fmla="*/ 97 w 196"/>
                              <a:gd name="T33" fmla="*/ 10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6" h="274">
                                <a:moveTo>
                                  <a:pt x="0" y="0"/>
                                </a:moveTo>
                                <a:cubicBezTo>
                                  <a:pt x="53" y="0"/>
                                  <a:pt x="53" y="0"/>
                                  <a:pt x="53" y="0"/>
                                </a:cubicBezTo>
                                <a:cubicBezTo>
                                  <a:pt x="53" y="98"/>
                                  <a:pt x="53" y="98"/>
                                  <a:pt x="53" y="98"/>
                                </a:cubicBezTo>
                                <a:cubicBezTo>
                                  <a:pt x="54" y="98"/>
                                  <a:pt x="54" y="98"/>
                                  <a:pt x="54" y="98"/>
                                </a:cubicBezTo>
                                <a:cubicBezTo>
                                  <a:pt x="67" y="78"/>
                                  <a:pt x="91" y="69"/>
                                  <a:pt x="115" y="69"/>
                                </a:cubicBezTo>
                                <a:cubicBezTo>
                                  <a:pt x="154" y="69"/>
                                  <a:pt x="196" y="100"/>
                                  <a:pt x="196" y="171"/>
                                </a:cubicBezTo>
                                <a:cubicBezTo>
                                  <a:pt x="196" y="242"/>
                                  <a:pt x="154" y="274"/>
                                  <a:pt x="115" y="274"/>
                                </a:cubicBezTo>
                                <a:cubicBezTo>
                                  <a:pt x="87" y="274"/>
                                  <a:pt x="63" y="265"/>
                                  <a:pt x="51" y="244"/>
                                </a:cubicBezTo>
                                <a:cubicBezTo>
                                  <a:pt x="51" y="244"/>
                                  <a:pt x="51" y="244"/>
                                  <a:pt x="51" y="244"/>
                                </a:cubicBezTo>
                                <a:cubicBezTo>
                                  <a:pt x="51" y="268"/>
                                  <a:pt x="51" y="268"/>
                                  <a:pt x="51" y="268"/>
                                </a:cubicBezTo>
                                <a:cubicBezTo>
                                  <a:pt x="0" y="268"/>
                                  <a:pt x="0" y="268"/>
                                  <a:pt x="0" y="268"/>
                                </a:cubicBezTo>
                                <a:lnTo>
                                  <a:pt x="0" y="0"/>
                                </a:lnTo>
                                <a:close/>
                                <a:moveTo>
                                  <a:pt x="97" y="109"/>
                                </a:moveTo>
                                <a:cubicBezTo>
                                  <a:pt x="65" y="109"/>
                                  <a:pt x="51" y="139"/>
                                  <a:pt x="51" y="171"/>
                                </a:cubicBezTo>
                                <a:cubicBezTo>
                                  <a:pt x="51" y="204"/>
                                  <a:pt x="65" y="233"/>
                                  <a:pt x="97" y="233"/>
                                </a:cubicBezTo>
                                <a:cubicBezTo>
                                  <a:pt x="128" y="233"/>
                                  <a:pt x="142" y="204"/>
                                  <a:pt x="142" y="171"/>
                                </a:cubicBezTo>
                                <a:cubicBezTo>
                                  <a:pt x="142" y="139"/>
                                  <a:pt x="128" y="109"/>
                                  <a:pt x="97" y="10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 hidden="1"/>
                        <wps:cNvSpPr>
                          <a:spLocks noEditPoints="1"/>
                        </wps:cNvSpPr>
                        <wps:spPr bwMode="auto">
                          <a:xfrm>
                            <a:off x="2818" y="3159"/>
                            <a:ext cx="75" cy="375"/>
                          </a:xfrm>
                          <a:custGeom>
                            <a:avLst/>
                            <a:gdLst>
                              <a:gd name="T0" fmla="*/ 126 w 126"/>
                              <a:gd name="T1" fmla="*/ 104 h 633"/>
                              <a:gd name="T2" fmla="*/ 0 w 126"/>
                              <a:gd name="T3" fmla="*/ 104 h 633"/>
                              <a:gd name="T4" fmla="*/ 0 w 126"/>
                              <a:gd name="T5" fmla="*/ 0 h 633"/>
                              <a:gd name="T6" fmla="*/ 126 w 126"/>
                              <a:gd name="T7" fmla="*/ 0 h 633"/>
                              <a:gd name="T8" fmla="*/ 126 w 126"/>
                              <a:gd name="T9" fmla="*/ 104 h 633"/>
                              <a:gd name="T10" fmla="*/ 0 w 126"/>
                              <a:gd name="T11" fmla="*/ 175 h 633"/>
                              <a:gd name="T12" fmla="*/ 126 w 126"/>
                              <a:gd name="T13" fmla="*/ 175 h 633"/>
                              <a:gd name="T14" fmla="*/ 126 w 126"/>
                              <a:gd name="T15" fmla="*/ 633 h 633"/>
                              <a:gd name="T16" fmla="*/ 0 w 126"/>
                              <a:gd name="T17" fmla="*/ 633 h 633"/>
                              <a:gd name="T18" fmla="*/ 0 w 126"/>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633">
                                <a:moveTo>
                                  <a:pt x="126" y="104"/>
                                </a:moveTo>
                                <a:lnTo>
                                  <a:pt x="0" y="104"/>
                                </a:lnTo>
                                <a:lnTo>
                                  <a:pt x="0" y="0"/>
                                </a:lnTo>
                                <a:lnTo>
                                  <a:pt x="126" y="0"/>
                                </a:lnTo>
                                <a:lnTo>
                                  <a:pt x="126" y="104"/>
                                </a:lnTo>
                                <a:close/>
                                <a:moveTo>
                                  <a:pt x="0" y="175"/>
                                </a:moveTo>
                                <a:lnTo>
                                  <a:pt x="126" y="175"/>
                                </a:lnTo>
                                <a:lnTo>
                                  <a:pt x="126"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Rectangle 18" hidden="1"/>
                        <wps:cNvSpPr>
                          <a:spLocks noChangeArrowheads="1"/>
                        </wps:cNvSpPr>
                        <wps:spPr bwMode="auto">
                          <a:xfrm>
                            <a:off x="2917" y="3159"/>
                            <a:ext cx="74" cy="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9" hidden="1"/>
                        <wps:cNvSpPr>
                          <a:spLocks noChangeArrowheads="1"/>
                        </wps:cNvSpPr>
                        <wps:spPr bwMode="auto">
                          <a:xfrm>
                            <a:off x="3014" y="3159"/>
                            <a:ext cx="76" cy="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Freeform 20" hidden="1"/>
                        <wps:cNvSpPr>
                          <a:spLocks/>
                        </wps:cNvSpPr>
                        <wps:spPr bwMode="auto">
                          <a:xfrm>
                            <a:off x="3014" y="3182"/>
                            <a:ext cx="493" cy="449"/>
                          </a:xfrm>
                          <a:custGeom>
                            <a:avLst/>
                            <a:gdLst>
                              <a:gd name="T0" fmla="*/ 297 w 352"/>
                              <a:gd name="T1" fmla="*/ 58 h 321"/>
                              <a:gd name="T2" fmla="*/ 254 w 352"/>
                              <a:gd name="T3" fmla="*/ 191 h 321"/>
                              <a:gd name="T4" fmla="*/ 254 w 352"/>
                              <a:gd name="T5" fmla="*/ 191 h 321"/>
                              <a:gd name="T6" fmla="*/ 210 w 352"/>
                              <a:gd name="T7" fmla="*/ 58 h 321"/>
                              <a:gd name="T8" fmla="*/ 135 w 352"/>
                              <a:gd name="T9" fmla="*/ 58 h 321"/>
                              <a:gd name="T10" fmla="*/ 135 w 352"/>
                              <a:gd name="T11" fmla="*/ 0 h 321"/>
                              <a:gd name="T12" fmla="*/ 82 w 352"/>
                              <a:gd name="T13" fmla="*/ 0 h 321"/>
                              <a:gd name="T14" fmla="*/ 82 w 352"/>
                              <a:gd name="T15" fmla="*/ 58 h 321"/>
                              <a:gd name="T16" fmla="*/ 0 w 352"/>
                              <a:gd name="T17" fmla="*/ 58 h 321"/>
                              <a:gd name="T18" fmla="*/ 0 w 352"/>
                              <a:gd name="T19" fmla="*/ 252 h 321"/>
                              <a:gd name="T20" fmla="*/ 54 w 352"/>
                              <a:gd name="T21" fmla="*/ 252 h 321"/>
                              <a:gd name="T22" fmla="*/ 54 w 352"/>
                              <a:gd name="T23" fmla="*/ 94 h 321"/>
                              <a:gd name="T24" fmla="*/ 82 w 352"/>
                              <a:gd name="T25" fmla="*/ 94 h 321"/>
                              <a:gd name="T26" fmla="*/ 82 w 352"/>
                              <a:gd name="T27" fmla="*/ 208 h 321"/>
                              <a:gd name="T28" fmla="*/ 143 w 352"/>
                              <a:gd name="T29" fmla="*/ 255 h 321"/>
                              <a:gd name="T30" fmla="*/ 174 w 352"/>
                              <a:gd name="T31" fmla="*/ 253 h 321"/>
                              <a:gd name="T32" fmla="*/ 174 w 352"/>
                              <a:gd name="T33" fmla="*/ 211 h 321"/>
                              <a:gd name="T34" fmla="*/ 158 w 352"/>
                              <a:gd name="T35" fmla="*/ 212 h 321"/>
                              <a:gd name="T36" fmla="*/ 135 w 352"/>
                              <a:gd name="T37" fmla="*/ 190 h 321"/>
                              <a:gd name="T38" fmla="*/ 135 w 352"/>
                              <a:gd name="T39" fmla="*/ 94 h 321"/>
                              <a:gd name="T40" fmla="*/ 166 w 352"/>
                              <a:gd name="T41" fmla="*/ 94 h 321"/>
                              <a:gd name="T42" fmla="*/ 221 w 352"/>
                              <a:gd name="T43" fmla="*/ 240 h 321"/>
                              <a:gd name="T44" fmla="*/ 203 w 352"/>
                              <a:gd name="T45" fmla="*/ 277 h 321"/>
                              <a:gd name="T46" fmla="*/ 171 w 352"/>
                              <a:gd name="T47" fmla="*/ 275 h 321"/>
                              <a:gd name="T48" fmla="*/ 171 w 352"/>
                              <a:gd name="T49" fmla="*/ 319 h 321"/>
                              <a:gd name="T50" fmla="*/ 204 w 352"/>
                              <a:gd name="T51" fmla="*/ 321 h 321"/>
                              <a:gd name="T52" fmla="*/ 271 w 352"/>
                              <a:gd name="T53" fmla="*/ 277 h 321"/>
                              <a:gd name="T54" fmla="*/ 352 w 352"/>
                              <a:gd name="T55" fmla="*/ 58 h 321"/>
                              <a:gd name="T56" fmla="*/ 297 w 352"/>
                              <a:gd name="T57" fmla="*/ 5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 h="321">
                                <a:moveTo>
                                  <a:pt x="297" y="58"/>
                                </a:moveTo>
                                <a:cubicBezTo>
                                  <a:pt x="254" y="191"/>
                                  <a:pt x="254" y="191"/>
                                  <a:pt x="254" y="191"/>
                                </a:cubicBezTo>
                                <a:cubicBezTo>
                                  <a:pt x="254" y="191"/>
                                  <a:pt x="254" y="191"/>
                                  <a:pt x="254" y="191"/>
                                </a:cubicBezTo>
                                <a:cubicBezTo>
                                  <a:pt x="210" y="58"/>
                                  <a:pt x="210" y="58"/>
                                  <a:pt x="210" y="58"/>
                                </a:cubicBezTo>
                                <a:cubicBezTo>
                                  <a:pt x="135" y="58"/>
                                  <a:pt x="135" y="58"/>
                                  <a:pt x="135" y="58"/>
                                </a:cubicBezTo>
                                <a:cubicBezTo>
                                  <a:pt x="135" y="0"/>
                                  <a:pt x="135" y="0"/>
                                  <a:pt x="135" y="0"/>
                                </a:cubicBezTo>
                                <a:cubicBezTo>
                                  <a:pt x="82" y="0"/>
                                  <a:pt x="82" y="0"/>
                                  <a:pt x="82" y="0"/>
                                </a:cubicBezTo>
                                <a:cubicBezTo>
                                  <a:pt x="82" y="58"/>
                                  <a:pt x="82" y="58"/>
                                  <a:pt x="82" y="58"/>
                                </a:cubicBezTo>
                                <a:cubicBezTo>
                                  <a:pt x="0" y="58"/>
                                  <a:pt x="0" y="58"/>
                                  <a:pt x="0" y="58"/>
                                </a:cubicBezTo>
                                <a:cubicBezTo>
                                  <a:pt x="0" y="252"/>
                                  <a:pt x="0" y="252"/>
                                  <a:pt x="0" y="252"/>
                                </a:cubicBezTo>
                                <a:cubicBezTo>
                                  <a:pt x="54" y="252"/>
                                  <a:pt x="54" y="252"/>
                                  <a:pt x="54" y="252"/>
                                </a:cubicBezTo>
                                <a:cubicBezTo>
                                  <a:pt x="54" y="94"/>
                                  <a:pt x="54" y="94"/>
                                  <a:pt x="54" y="94"/>
                                </a:cubicBezTo>
                                <a:cubicBezTo>
                                  <a:pt x="82" y="94"/>
                                  <a:pt x="82" y="94"/>
                                  <a:pt x="82" y="94"/>
                                </a:cubicBezTo>
                                <a:cubicBezTo>
                                  <a:pt x="82" y="208"/>
                                  <a:pt x="82" y="208"/>
                                  <a:pt x="82" y="208"/>
                                </a:cubicBezTo>
                                <a:cubicBezTo>
                                  <a:pt x="82" y="247"/>
                                  <a:pt x="110" y="255"/>
                                  <a:pt x="143" y="255"/>
                                </a:cubicBezTo>
                                <a:cubicBezTo>
                                  <a:pt x="154" y="255"/>
                                  <a:pt x="165" y="254"/>
                                  <a:pt x="174" y="253"/>
                                </a:cubicBezTo>
                                <a:cubicBezTo>
                                  <a:pt x="174" y="211"/>
                                  <a:pt x="174" y="211"/>
                                  <a:pt x="174" y="211"/>
                                </a:cubicBezTo>
                                <a:cubicBezTo>
                                  <a:pt x="169" y="212"/>
                                  <a:pt x="163" y="212"/>
                                  <a:pt x="158" y="212"/>
                                </a:cubicBezTo>
                                <a:cubicBezTo>
                                  <a:pt x="140" y="212"/>
                                  <a:pt x="135" y="208"/>
                                  <a:pt x="135" y="190"/>
                                </a:cubicBezTo>
                                <a:cubicBezTo>
                                  <a:pt x="135" y="94"/>
                                  <a:pt x="135" y="94"/>
                                  <a:pt x="135" y="94"/>
                                </a:cubicBezTo>
                                <a:cubicBezTo>
                                  <a:pt x="166" y="94"/>
                                  <a:pt x="166" y="94"/>
                                  <a:pt x="166" y="94"/>
                                </a:cubicBezTo>
                                <a:cubicBezTo>
                                  <a:pt x="221" y="240"/>
                                  <a:pt x="221" y="240"/>
                                  <a:pt x="221" y="240"/>
                                </a:cubicBezTo>
                                <a:cubicBezTo>
                                  <a:pt x="227" y="256"/>
                                  <a:pt x="221" y="275"/>
                                  <a:pt x="203" y="277"/>
                                </a:cubicBezTo>
                                <a:cubicBezTo>
                                  <a:pt x="192" y="277"/>
                                  <a:pt x="181" y="276"/>
                                  <a:pt x="171" y="275"/>
                                </a:cubicBezTo>
                                <a:cubicBezTo>
                                  <a:pt x="171" y="319"/>
                                  <a:pt x="171" y="319"/>
                                  <a:pt x="171" y="319"/>
                                </a:cubicBezTo>
                                <a:cubicBezTo>
                                  <a:pt x="182" y="320"/>
                                  <a:pt x="193" y="321"/>
                                  <a:pt x="204" y="321"/>
                                </a:cubicBezTo>
                                <a:cubicBezTo>
                                  <a:pt x="241" y="321"/>
                                  <a:pt x="259" y="308"/>
                                  <a:pt x="271" y="277"/>
                                </a:cubicBezTo>
                                <a:cubicBezTo>
                                  <a:pt x="352" y="58"/>
                                  <a:pt x="352" y="58"/>
                                  <a:pt x="352" y="58"/>
                                </a:cubicBezTo>
                                <a:lnTo>
                                  <a:pt x="29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item-Vic" hidden="1"/>
                      <wpg:cNvGrpSpPr>
                        <a:grpSpLocks/>
                      </wpg:cNvGrpSpPr>
                      <wpg:grpSpPr bwMode="auto">
                        <a:xfrm>
                          <a:off x="1689" y="16072"/>
                          <a:ext cx="1788" cy="376"/>
                          <a:chOff x="1736" y="3558"/>
                          <a:chExt cx="1503" cy="316"/>
                        </a:xfrm>
                      </wpg:grpSpPr>
                      <wps:wsp>
                        <wps:cNvPr id="308" name="Freeform 22" hidden="1"/>
                        <wps:cNvSpPr>
                          <a:spLocks/>
                        </wps:cNvSpPr>
                        <wps:spPr bwMode="auto">
                          <a:xfrm>
                            <a:off x="1736" y="3639"/>
                            <a:ext cx="238" cy="228"/>
                          </a:xfrm>
                          <a:custGeom>
                            <a:avLst/>
                            <a:gdLst>
                              <a:gd name="T0" fmla="*/ 274 w 402"/>
                              <a:gd name="T1" fmla="*/ 385 h 385"/>
                              <a:gd name="T2" fmla="*/ 128 w 402"/>
                              <a:gd name="T3" fmla="*/ 385 h 385"/>
                              <a:gd name="T4" fmla="*/ 0 w 402"/>
                              <a:gd name="T5" fmla="*/ 0 h 385"/>
                              <a:gd name="T6" fmla="*/ 130 w 402"/>
                              <a:gd name="T7" fmla="*/ 0 h 385"/>
                              <a:gd name="T8" fmla="*/ 201 w 402"/>
                              <a:gd name="T9" fmla="*/ 255 h 385"/>
                              <a:gd name="T10" fmla="*/ 203 w 402"/>
                              <a:gd name="T11" fmla="*/ 255 h 385"/>
                              <a:gd name="T12" fmla="*/ 274 w 402"/>
                              <a:gd name="T13" fmla="*/ 0 h 385"/>
                              <a:gd name="T14" fmla="*/ 402 w 402"/>
                              <a:gd name="T15" fmla="*/ 0 h 385"/>
                              <a:gd name="T16" fmla="*/ 274 w 402"/>
                              <a:gd name="T17" fmla="*/ 38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2" h="385">
                                <a:moveTo>
                                  <a:pt x="274" y="385"/>
                                </a:moveTo>
                                <a:lnTo>
                                  <a:pt x="128" y="385"/>
                                </a:lnTo>
                                <a:lnTo>
                                  <a:pt x="0" y="0"/>
                                </a:lnTo>
                                <a:lnTo>
                                  <a:pt x="130" y="0"/>
                                </a:lnTo>
                                <a:lnTo>
                                  <a:pt x="201" y="255"/>
                                </a:lnTo>
                                <a:lnTo>
                                  <a:pt x="203" y="255"/>
                                </a:lnTo>
                                <a:lnTo>
                                  <a:pt x="274" y="0"/>
                                </a:lnTo>
                                <a:lnTo>
                                  <a:pt x="402" y="0"/>
                                </a:lnTo>
                                <a:lnTo>
                                  <a:pt x="274"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 hidden="1"/>
                        <wps:cNvSpPr>
                          <a:spLocks noEditPoints="1"/>
                        </wps:cNvSpPr>
                        <wps:spPr bwMode="auto">
                          <a:xfrm>
                            <a:off x="1987" y="3558"/>
                            <a:ext cx="75" cy="309"/>
                          </a:xfrm>
                          <a:custGeom>
                            <a:avLst/>
                            <a:gdLst>
                              <a:gd name="T0" fmla="*/ 127 w 127"/>
                              <a:gd name="T1" fmla="*/ 97 h 522"/>
                              <a:gd name="T2" fmla="*/ 0 w 127"/>
                              <a:gd name="T3" fmla="*/ 97 h 522"/>
                              <a:gd name="T4" fmla="*/ 0 w 127"/>
                              <a:gd name="T5" fmla="*/ 0 h 522"/>
                              <a:gd name="T6" fmla="*/ 127 w 127"/>
                              <a:gd name="T7" fmla="*/ 0 h 522"/>
                              <a:gd name="T8" fmla="*/ 127 w 127"/>
                              <a:gd name="T9" fmla="*/ 97 h 522"/>
                              <a:gd name="T10" fmla="*/ 0 w 127"/>
                              <a:gd name="T11" fmla="*/ 137 h 522"/>
                              <a:gd name="T12" fmla="*/ 127 w 127"/>
                              <a:gd name="T13" fmla="*/ 137 h 522"/>
                              <a:gd name="T14" fmla="*/ 127 w 127"/>
                              <a:gd name="T15" fmla="*/ 522 h 522"/>
                              <a:gd name="T16" fmla="*/ 0 w 127"/>
                              <a:gd name="T17" fmla="*/ 522 h 522"/>
                              <a:gd name="T18" fmla="*/ 0 w 127"/>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522">
                                <a:moveTo>
                                  <a:pt x="127" y="97"/>
                                </a:moveTo>
                                <a:lnTo>
                                  <a:pt x="0" y="97"/>
                                </a:lnTo>
                                <a:lnTo>
                                  <a:pt x="0" y="0"/>
                                </a:lnTo>
                                <a:lnTo>
                                  <a:pt x="127" y="0"/>
                                </a:lnTo>
                                <a:lnTo>
                                  <a:pt x="127" y="97"/>
                                </a:lnTo>
                                <a:close/>
                                <a:moveTo>
                                  <a:pt x="0" y="137"/>
                                </a:moveTo>
                                <a:lnTo>
                                  <a:pt x="127" y="137"/>
                                </a:lnTo>
                                <a:lnTo>
                                  <a:pt x="127"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 hidden="1"/>
                        <wps:cNvSpPr>
                          <a:spLocks/>
                        </wps:cNvSpPr>
                        <wps:spPr bwMode="auto">
                          <a:xfrm>
                            <a:off x="2080" y="3633"/>
                            <a:ext cx="234" cy="241"/>
                          </a:xfrm>
                          <a:custGeom>
                            <a:avLst/>
                            <a:gdLst>
                              <a:gd name="T0" fmla="*/ 114 w 167"/>
                              <a:gd name="T1" fmla="*/ 64 h 172"/>
                              <a:gd name="T2" fmla="*/ 88 w 167"/>
                              <a:gd name="T3" fmla="*/ 40 h 172"/>
                              <a:gd name="T4" fmla="*/ 53 w 167"/>
                              <a:gd name="T5" fmla="*/ 88 h 172"/>
                              <a:gd name="T6" fmla="*/ 85 w 167"/>
                              <a:gd name="T7" fmla="*/ 131 h 172"/>
                              <a:gd name="T8" fmla="*/ 116 w 167"/>
                              <a:gd name="T9" fmla="*/ 103 h 172"/>
                              <a:gd name="T10" fmla="*/ 167 w 167"/>
                              <a:gd name="T11" fmla="*/ 103 h 172"/>
                              <a:gd name="T12" fmla="*/ 85 w 167"/>
                              <a:gd name="T13" fmla="*/ 172 h 172"/>
                              <a:gd name="T14" fmla="*/ 0 w 167"/>
                              <a:gd name="T15" fmla="*/ 88 h 172"/>
                              <a:gd name="T16" fmla="*/ 85 w 167"/>
                              <a:gd name="T17" fmla="*/ 0 h 172"/>
                              <a:gd name="T18" fmla="*/ 166 w 167"/>
                              <a:gd name="T19" fmla="*/ 64 h 172"/>
                              <a:gd name="T20" fmla="*/ 114 w 167"/>
                              <a:gd name="T21" fmla="*/ 6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7" h="172">
                                <a:moveTo>
                                  <a:pt x="114" y="64"/>
                                </a:moveTo>
                                <a:cubicBezTo>
                                  <a:pt x="114" y="50"/>
                                  <a:pt x="101" y="40"/>
                                  <a:pt x="88" y="40"/>
                                </a:cubicBezTo>
                                <a:cubicBezTo>
                                  <a:pt x="58" y="40"/>
                                  <a:pt x="53" y="66"/>
                                  <a:pt x="53" y="88"/>
                                </a:cubicBezTo>
                                <a:cubicBezTo>
                                  <a:pt x="53" y="109"/>
                                  <a:pt x="63" y="131"/>
                                  <a:pt x="85" y="131"/>
                                </a:cubicBezTo>
                                <a:cubicBezTo>
                                  <a:pt x="104" y="131"/>
                                  <a:pt x="113" y="120"/>
                                  <a:pt x="116" y="103"/>
                                </a:cubicBezTo>
                                <a:cubicBezTo>
                                  <a:pt x="167" y="103"/>
                                  <a:pt x="167" y="103"/>
                                  <a:pt x="167" y="103"/>
                                </a:cubicBezTo>
                                <a:cubicBezTo>
                                  <a:pt x="163" y="147"/>
                                  <a:pt x="129" y="172"/>
                                  <a:pt x="85" y="172"/>
                                </a:cubicBezTo>
                                <a:cubicBezTo>
                                  <a:pt x="37" y="172"/>
                                  <a:pt x="0" y="138"/>
                                  <a:pt x="0" y="88"/>
                                </a:cubicBezTo>
                                <a:cubicBezTo>
                                  <a:pt x="0" y="37"/>
                                  <a:pt x="33" y="0"/>
                                  <a:pt x="85" y="0"/>
                                </a:cubicBezTo>
                                <a:cubicBezTo>
                                  <a:pt x="126" y="0"/>
                                  <a:pt x="162" y="21"/>
                                  <a:pt x="166" y="64"/>
                                </a:cubicBezTo>
                                <a:lnTo>
                                  <a:pt x="114"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5" hidden="1"/>
                        <wps:cNvSpPr>
                          <a:spLocks/>
                        </wps:cNvSpPr>
                        <wps:spPr bwMode="auto">
                          <a:xfrm>
                            <a:off x="2314" y="3570"/>
                            <a:ext cx="158" cy="300"/>
                          </a:xfrm>
                          <a:custGeom>
                            <a:avLst/>
                            <a:gdLst>
                              <a:gd name="T0" fmla="*/ 113 w 113"/>
                              <a:gd name="T1" fmla="*/ 84 h 214"/>
                              <a:gd name="T2" fmla="*/ 80 w 113"/>
                              <a:gd name="T3" fmla="*/ 84 h 214"/>
                              <a:gd name="T4" fmla="*/ 80 w 113"/>
                              <a:gd name="T5" fmla="*/ 158 h 214"/>
                              <a:gd name="T6" fmla="*/ 100 w 113"/>
                              <a:gd name="T7" fmla="*/ 174 h 214"/>
                              <a:gd name="T8" fmla="*/ 113 w 113"/>
                              <a:gd name="T9" fmla="*/ 173 h 214"/>
                              <a:gd name="T10" fmla="*/ 113 w 113"/>
                              <a:gd name="T11" fmla="*/ 212 h 214"/>
                              <a:gd name="T12" fmla="*/ 84 w 113"/>
                              <a:gd name="T13" fmla="*/ 214 h 214"/>
                              <a:gd name="T14" fmla="*/ 27 w 113"/>
                              <a:gd name="T15" fmla="*/ 156 h 214"/>
                              <a:gd name="T16" fmla="*/ 27 w 113"/>
                              <a:gd name="T17" fmla="*/ 84 h 214"/>
                              <a:gd name="T18" fmla="*/ 0 w 113"/>
                              <a:gd name="T19" fmla="*/ 84 h 214"/>
                              <a:gd name="T20" fmla="*/ 0 w 113"/>
                              <a:gd name="T21" fmla="*/ 49 h 214"/>
                              <a:gd name="T22" fmla="*/ 27 w 113"/>
                              <a:gd name="T23" fmla="*/ 49 h 214"/>
                              <a:gd name="T24" fmla="*/ 27 w 113"/>
                              <a:gd name="T25" fmla="*/ 0 h 214"/>
                              <a:gd name="T26" fmla="*/ 80 w 113"/>
                              <a:gd name="T27" fmla="*/ 0 h 214"/>
                              <a:gd name="T28" fmla="*/ 80 w 113"/>
                              <a:gd name="T29" fmla="*/ 49 h 214"/>
                              <a:gd name="T30" fmla="*/ 113 w 113"/>
                              <a:gd name="T31" fmla="*/ 49 h 214"/>
                              <a:gd name="T32" fmla="*/ 113 w 113"/>
                              <a:gd name="T33" fmla="*/ 8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3" h="214">
                                <a:moveTo>
                                  <a:pt x="113" y="84"/>
                                </a:moveTo>
                                <a:cubicBezTo>
                                  <a:pt x="80" y="84"/>
                                  <a:pt x="80" y="84"/>
                                  <a:pt x="80" y="84"/>
                                </a:cubicBezTo>
                                <a:cubicBezTo>
                                  <a:pt x="80" y="158"/>
                                  <a:pt x="80" y="158"/>
                                  <a:pt x="80" y="158"/>
                                </a:cubicBezTo>
                                <a:cubicBezTo>
                                  <a:pt x="80" y="171"/>
                                  <a:pt x="88" y="174"/>
                                  <a:pt x="100" y="174"/>
                                </a:cubicBezTo>
                                <a:cubicBezTo>
                                  <a:pt x="104" y="174"/>
                                  <a:pt x="109" y="173"/>
                                  <a:pt x="113" y="173"/>
                                </a:cubicBezTo>
                                <a:cubicBezTo>
                                  <a:pt x="113" y="212"/>
                                  <a:pt x="113" y="212"/>
                                  <a:pt x="113" y="212"/>
                                </a:cubicBezTo>
                                <a:cubicBezTo>
                                  <a:pt x="104" y="213"/>
                                  <a:pt x="94" y="214"/>
                                  <a:pt x="84" y="214"/>
                                </a:cubicBezTo>
                                <a:cubicBezTo>
                                  <a:pt x="39" y="214"/>
                                  <a:pt x="27" y="201"/>
                                  <a:pt x="27" y="156"/>
                                </a:cubicBezTo>
                                <a:cubicBezTo>
                                  <a:pt x="27" y="84"/>
                                  <a:pt x="27" y="84"/>
                                  <a:pt x="27" y="84"/>
                                </a:cubicBezTo>
                                <a:cubicBezTo>
                                  <a:pt x="0" y="84"/>
                                  <a:pt x="0" y="84"/>
                                  <a:pt x="0" y="84"/>
                                </a:cubicBezTo>
                                <a:cubicBezTo>
                                  <a:pt x="0" y="49"/>
                                  <a:pt x="0" y="49"/>
                                  <a:pt x="0" y="49"/>
                                </a:cubicBezTo>
                                <a:cubicBezTo>
                                  <a:pt x="27" y="49"/>
                                  <a:pt x="27" y="49"/>
                                  <a:pt x="27" y="49"/>
                                </a:cubicBezTo>
                                <a:cubicBezTo>
                                  <a:pt x="27" y="0"/>
                                  <a:pt x="27" y="0"/>
                                  <a:pt x="27" y="0"/>
                                </a:cubicBezTo>
                                <a:cubicBezTo>
                                  <a:pt x="80" y="0"/>
                                  <a:pt x="80" y="0"/>
                                  <a:pt x="80" y="0"/>
                                </a:cubicBezTo>
                                <a:cubicBezTo>
                                  <a:pt x="80" y="49"/>
                                  <a:pt x="80" y="49"/>
                                  <a:pt x="80" y="49"/>
                                </a:cubicBezTo>
                                <a:cubicBezTo>
                                  <a:pt x="113" y="49"/>
                                  <a:pt x="113" y="49"/>
                                  <a:pt x="113" y="49"/>
                                </a:cubicBezTo>
                                <a:lnTo>
                                  <a:pt x="11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6" hidden="1"/>
                        <wps:cNvSpPr>
                          <a:spLocks noEditPoints="1"/>
                        </wps:cNvSpPr>
                        <wps:spPr bwMode="auto">
                          <a:xfrm>
                            <a:off x="2483" y="3633"/>
                            <a:ext cx="241" cy="241"/>
                          </a:xfrm>
                          <a:custGeom>
                            <a:avLst/>
                            <a:gdLst>
                              <a:gd name="T0" fmla="*/ 86 w 172"/>
                              <a:gd name="T1" fmla="*/ 0 h 172"/>
                              <a:gd name="T2" fmla="*/ 172 w 172"/>
                              <a:gd name="T3" fmla="*/ 86 h 172"/>
                              <a:gd name="T4" fmla="*/ 86 w 172"/>
                              <a:gd name="T5" fmla="*/ 172 h 172"/>
                              <a:gd name="T6" fmla="*/ 0 w 172"/>
                              <a:gd name="T7" fmla="*/ 86 h 172"/>
                              <a:gd name="T8" fmla="*/ 86 w 172"/>
                              <a:gd name="T9" fmla="*/ 0 h 172"/>
                              <a:gd name="T10" fmla="*/ 86 w 172"/>
                              <a:gd name="T11" fmla="*/ 131 h 172"/>
                              <a:gd name="T12" fmla="*/ 119 w 172"/>
                              <a:gd name="T13" fmla="*/ 86 h 172"/>
                              <a:gd name="T14" fmla="*/ 86 w 172"/>
                              <a:gd name="T15" fmla="*/ 40 h 172"/>
                              <a:gd name="T16" fmla="*/ 54 w 172"/>
                              <a:gd name="T17" fmla="*/ 86 h 172"/>
                              <a:gd name="T18" fmla="*/ 86 w 172"/>
                              <a:gd name="T19" fmla="*/ 13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 h="172">
                                <a:moveTo>
                                  <a:pt x="86" y="0"/>
                                </a:moveTo>
                                <a:cubicBezTo>
                                  <a:pt x="137" y="0"/>
                                  <a:pt x="172" y="37"/>
                                  <a:pt x="172" y="86"/>
                                </a:cubicBezTo>
                                <a:cubicBezTo>
                                  <a:pt x="172" y="135"/>
                                  <a:pt x="137" y="172"/>
                                  <a:pt x="86" y="172"/>
                                </a:cubicBezTo>
                                <a:cubicBezTo>
                                  <a:pt x="35" y="172"/>
                                  <a:pt x="0" y="135"/>
                                  <a:pt x="0" y="86"/>
                                </a:cubicBezTo>
                                <a:cubicBezTo>
                                  <a:pt x="0" y="37"/>
                                  <a:pt x="35" y="0"/>
                                  <a:pt x="86" y="0"/>
                                </a:cubicBezTo>
                                <a:close/>
                                <a:moveTo>
                                  <a:pt x="86" y="131"/>
                                </a:moveTo>
                                <a:cubicBezTo>
                                  <a:pt x="111" y="131"/>
                                  <a:pt x="119" y="107"/>
                                  <a:pt x="119" y="86"/>
                                </a:cubicBezTo>
                                <a:cubicBezTo>
                                  <a:pt x="119" y="65"/>
                                  <a:pt x="111" y="40"/>
                                  <a:pt x="86" y="40"/>
                                </a:cubicBezTo>
                                <a:cubicBezTo>
                                  <a:pt x="61" y="40"/>
                                  <a:pt x="54" y="65"/>
                                  <a:pt x="54" y="86"/>
                                </a:cubicBezTo>
                                <a:cubicBezTo>
                                  <a:pt x="54" y="107"/>
                                  <a:pt x="61" y="131"/>
                                  <a:pt x="86" y="13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7" hidden="1"/>
                        <wps:cNvSpPr>
                          <a:spLocks/>
                        </wps:cNvSpPr>
                        <wps:spPr bwMode="auto">
                          <a:xfrm>
                            <a:off x="2742" y="3635"/>
                            <a:ext cx="159" cy="232"/>
                          </a:xfrm>
                          <a:custGeom>
                            <a:avLst/>
                            <a:gdLst>
                              <a:gd name="T0" fmla="*/ 0 w 114"/>
                              <a:gd name="T1" fmla="*/ 3 h 166"/>
                              <a:gd name="T2" fmla="*/ 52 w 114"/>
                              <a:gd name="T3" fmla="*/ 3 h 166"/>
                              <a:gd name="T4" fmla="*/ 52 w 114"/>
                              <a:gd name="T5" fmla="*/ 32 h 166"/>
                              <a:gd name="T6" fmla="*/ 53 w 114"/>
                              <a:gd name="T7" fmla="*/ 32 h 166"/>
                              <a:gd name="T8" fmla="*/ 102 w 114"/>
                              <a:gd name="T9" fmla="*/ 0 h 166"/>
                              <a:gd name="T10" fmla="*/ 114 w 114"/>
                              <a:gd name="T11" fmla="*/ 1 h 166"/>
                              <a:gd name="T12" fmla="*/ 114 w 114"/>
                              <a:gd name="T13" fmla="*/ 50 h 166"/>
                              <a:gd name="T14" fmla="*/ 94 w 114"/>
                              <a:gd name="T15" fmla="*/ 47 h 166"/>
                              <a:gd name="T16" fmla="*/ 54 w 114"/>
                              <a:gd name="T17" fmla="*/ 86 h 166"/>
                              <a:gd name="T18" fmla="*/ 54 w 114"/>
                              <a:gd name="T19" fmla="*/ 166 h 166"/>
                              <a:gd name="T20" fmla="*/ 0 w 114"/>
                              <a:gd name="T21" fmla="*/ 166 h 166"/>
                              <a:gd name="T22" fmla="*/ 0 w 114"/>
                              <a:gd name="T23" fmla="*/ 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6">
                                <a:moveTo>
                                  <a:pt x="0" y="3"/>
                                </a:moveTo>
                                <a:cubicBezTo>
                                  <a:pt x="52" y="3"/>
                                  <a:pt x="52" y="3"/>
                                  <a:pt x="52" y="3"/>
                                </a:cubicBezTo>
                                <a:cubicBezTo>
                                  <a:pt x="52" y="32"/>
                                  <a:pt x="52" y="32"/>
                                  <a:pt x="52" y="32"/>
                                </a:cubicBezTo>
                                <a:cubicBezTo>
                                  <a:pt x="53" y="32"/>
                                  <a:pt x="53" y="32"/>
                                  <a:pt x="53" y="32"/>
                                </a:cubicBezTo>
                                <a:cubicBezTo>
                                  <a:pt x="61" y="11"/>
                                  <a:pt x="79" y="0"/>
                                  <a:pt x="102" y="0"/>
                                </a:cubicBezTo>
                                <a:cubicBezTo>
                                  <a:pt x="106" y="0"/>
                                  <a:pt x="110" y="0"/>
                                  <a:pt x="114" y="1"/>
                                </a:cubicBezTo>
                                <a:cubicBezTo>
                                  <a:pt x="114" y="50"/>
                                  <a:pt x="114" y="50"/>
                                  <a:pt x="114" y="50"/>
                                </a:cubicBezTo>
                                <a:cubicBezTo>
                                  <a:pt x="107" y="48"/>
                                  <a:pt x="101" y="47"/>
                                  <a:pt x="94" y="47"/>
                                </a:cubicBezTo>
                                <a:cubicBezTo>
                                  <a:pt x="68" y="47"/>
                                  <a:pt x="54" y="65"/>
                                  <a:pt x="54" y="86"/>
                                </a:cubicBezTo>
                                <a:cubicBezTo>
                                  <a:pt x="54" y="166"/>
                                  <a:pt x="54" y="166"/>
                                  <a:pt x="54" y="166"/>
                                </a:cubicBezTo>
                                <a:cubicBezTo>
                                  <a:pt x="0" y="166"/>
                                  <a:pt x="0" y="166"/>
                                  <a:pt x="0" y="166"/>
                                </a:cubicBez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8" hidden="1"/>
                        <wps:cNvSpPr>
                          <a:spLocks noEditPoints="1"/>
                        </wps:cNvSpPr>
                        <wps:spPr bwMode="auto">
                          <a:xfrm>
                            <a:off x="2917" y="3558"/>
                            <a:ext cx="74" cy="309"/>
                          </a:xfrm>
                          <a:custGeom>
                            <a:avLst/>
                            <a:gdLst>
                              <a:gd name="T0" fmla="*/ 125 w 125"/>
                              <a:gd name="T1" fmla="*/ 97 h 522"/>
                              <a:gd name="T2" fmla="*/ 0 w 125"/>
                              <a:gd name="T3" fmla="*/ 97 h 522"/>
                              <a:gd name="T4" fmla="*/ 0 w 125"/>
                              <a:gd name="T5" fmla="*/ 0 h 522"/>
                              <a:gd name="T6" fmla="*/ 125 w 125"/>
                              <a:gd name="T7" fmla="*/ 0 h 522"/>
                              <a:gd name="T8" fmla="*/ 125 w 125"/>
                              <a:gd name="T9" fmla="*/ 97 h 522"/>
                              <a:gd name="T10" fmla="*/ 0 w 125"/>
                              <a:gd name="T11" fmla="*/ 137 h 522"/>
                              <a:gd name="T12" fmla="*/ 125 w 125"/>
                              <a:gd name="T13" fmla="*/ 137 h 522"/>
                              <a:gd name="T14" fmla="*/ 125 w 125"/>
                              <a:gd name="T15" fmla="*/ 522 h 522"/>
                              <a:gd name="T16" fmla="*/ 0 w 125"/>
                              <a:gd name="T17" fmla="*/ 522 h 522"/>
                              <a:gd name="T18" fmla="*/ 0 w 125"/>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522">
                                <a:moveTo>
                                  <a:pt x="125" y="97"/>
                                </a:moveTo>
                                <a:lnTo>
                                  <a:pt x="0" y="97"/>
                                </a:lnTo>
                                <a:lnTo>
                                  <a:pt x="0" y="0"/>
                                </a:lnTo>
                                <a:lnTo>
                                  <a:pt x="125" y="0"/>
                                </a:lnTo>
                                <a:lnTo>
                                  <a:pt x="125" y="97"/>
                                </a:lnTo>
                                <a:close/>
                                <a:moveTo>
                                  <a:pt x="0" y="137"/>
                                </a:moveTo>
                                <a:lnTo>
                                  <a:pt x="125" y="137"/>
                                </a:lnTo>
                                <a:lnTo>
                                  <a:pt x="125"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9" hidden="1"/>
                        <wps:cNvSpPr>
                          <a:spLocks noEditPoints="1"/>
                        </wps:cNvSpPr>
                        <wps:spPr bwMode="auto">
                          <a:xfrm>
                            <a:off x="3007" y="3633"/>
                            <a:ext cx="232" cy="241"/>
                          </a:xfrm>
                          <a:custGeom>
                            <a:avLst/>
                            <a:gdLst>
                              <a:gd name="T0" fmla="*/ 7 w 166"/>
                              <a:gd name="T1" fmla="*/ 55 h 172"/>
                              <a:gd name="T2" fmla="*/ 32 w 166"/>
                              <a:gd name="T3" fmla="*/ 11 h 172"/>
                              <a:gd name="T4" fmla="*/ 84 w 166"/>
                              <a:gd name="T5" fmla="*/ 0 h 172"/>
                              <a:gd name="T6" fmla="*/ 160 w 166"/>
                              <a:gd name="T7" fmla="*/ 54 h 172"/>
                              <a:gd name="T8" fmla="*/ 160 w 166"/>
                              <a:gd name="T9" fmla="*/ 125 h 172"/>
                              <a:gd name="T10" fmla="*/ 166 w 166"/>
                              <a:gd name="T11" fmla="*/ 167 h 172"/>
                              <a:gd name="T12" fmla="*/ 112 w 166"/>
                              <a:gd name="T13" fmla="*/ 167 h 172"/>
                              <a:gd name="T14" fmla="*/ 109 w 166"/>
                              <a:gd name="T15" fmla="*/ 152 h 172"/>
                              <a:gd name="T16" fmla="*/ 56 w 166"/>
                              <a:gd name="T17" fmla="*/ 172 h 172"/>
                              <a:gd name="T18" fmla="*/ 0 w 166"/>
                              <a:gd name="T19" fmla="*/ 123 h 172"/>
                              <a:gd name="T20" fmla="*/ 95 w 166"/>
                              <a:gd name="T21" fmla="*/ 66 h 172"/>
                              <a:gd name="T22" fmla="*/ 109 w 166"/>
                              <a:gd name="T23" fmla="*/ 51 h 172"/>
                              <a:gd name="T24" fmla="*/ 83 w 166"/>
                              <a:gd name="T25" fmla="*/ 34 h 172"/>
                              <a:gd name="T26" fmla="*/ 57 w 166"/>
                              <a:gd name="T27" fmla="*/ 55 h 172"/>
                              <a:gd name="T28" fmla="*/ 7 w 166"/>
                              <a:gd name="T29" fmla="*/ 55 h 172"/>
                              <a:gd name="T30" fmla="*/ 76 w 166"/>
                              <a:gd name="T31" fmla="*/ 139 h 172"/>
                              <a:gd name="T32" fmla="*/ 108 w 166"/>
                              <a:gd name="T33" fmla="*/ 91 h 172"/>
                              <a:gd name="T34" fmla="*/ 75 w 166"/>
                              <a:gd name="T35" fmla="*/ 100 h 172"/>
                              <a:gd name="T36" fmla="*/ 53 w 166"/>
                              <a:gd name="T37" fmla="*/ 120 h 172"/>
                              <a:gd name="T38" fmla="*/ 76 w 166"/>
                              <a:gd name="T39" fmla="*/ 1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 h="172">
                                <a:moveTo>
                                  <a:pt x="7" y="55"/>
                                </a:moveTo>
                                <a:cubicBezTo>
                                  <a:pt x="8" y="33"/>
                                  <a:pt x="18" y="19"/>
                                  <a:pt x="32" y="11"/>
                                </a:cubicBezTo>
                                <a:cubicBezTo>
                                  <a:pt x="47" y="3"/>
                                  <a:pt x="65" y="0"/>
                                  <a:pt x="84" y="0"/>
                                </a:cubicBezTo>
                                <a:cubicBezTo>
                                  <a:pt x="122" y="0"/>
                                  <a:pt x="160" y="8"/>
                                  <a:pt x="160" y="54"/>
                                </a:cubicBezTo>
                                <a:cubicBezTo>
                                  <a:pt x="160" y="125"/>
                                  <a:pt x="160" y="125"/>
                                  <a:pt x="160" y="125"/>
                                </a:cubicBezTo>
                                <a:cubicBezTo>
                                  <a:pt x="160" y="139"/>
                                  <a:pt x="160" y="154"/>
                                  <a:pt x="166" y="167"/>
                                </a:cubicBezTo>
                                <a:cubicBezTo>
                                  <a:pt x="112" y="167"/>
                                  <a:pt x="112" y="167"/>
                                  <a:pt x="112" y="167"/>
                                </a:cubicBezTo>
                                <a:cubicBezTo>
                                  <a:pt x="111" y="162"/>
                                  <a:pt x="110" y="157"/>
                                  <a:pt x="109" y="152"/>
                                </a:cubicBezTo>
                                <a:cubicBezTo>
                                  <a:pt x="96" y="166"/>
                                  <a:pt x="75" y="172"/>
                                  <a:pt x="56" y="172"/>
                                </a:cubicBezTo>
                                <a:cubicBezTo>
                                  <a:pt x="25" y="172"/>
                                  <a:pt x="0" y="156"/>
                                  <a:pt x="0" y="123"/>
                                </a:cubicBezTo>
                                <a:cubicBezTo>
                                  <a:pt x="0" y="70"/>
                                  <a:pt x="58" y="74"/>
                                  <a:pt x="95" y="66"/>
                                </a:cubicBezTo>
                                <a:cubicBezTo>
                                  <a:pt x="104" y="64"/>
                                  <a:pt x="109" y="61"/>
                                  <a:pt x="109" y="51"/>
                                </a:cubicBezTo>
                                <a:cubicBezTo>
                                  <a:pt x="109" y="39"/>
                                  <a:pt x="94" y="34"/>
                                  <a:pt x="83" y="34"/>
                                </a:cubicBezTo>
                                <a:cubicBezTo>
                                  <a:pt x="68" y="34"/>
                                  <a:pt x="59" y="41"/>
                                  <a:pt x="57" y="55"/>
                                </a:cubicBezTo>
                                <a:lnTo>
                                  <a:pt x="7" y="55"/>
                                </a:lnTo>
                                <a:close/>
                                <a:moveTo>
                                  <a:pt x="76" y="139"/>
                                </a:moveTo>
                                <a:cubicBezTo>
                                  <a:pt x="101" y="139"/>
                                  <a:pt x="110" y="125"/>
                                  <a:pt x="108" y="91"/>
                                </a:cubicBezTo>
                                <a:cubicBezTo>
                                  <a:pt x="101" y="96"/>
                                  <a:pt x="87" y="97"/>
                                  <a:pt x="75" y="100"/>
                                </a:cubicBezTo>
                                <a:cubicBezTo>
                                  <a:pt x="64" y="103"/>
                                  <a:pt x="53" y="108"/>
                                  <a:pt x="53" y="120"/>
                                </a:cubicBezTo>
                                <a:cubicBezTo>
                                  <a:pt x="53" y="134"/>
                                  <a:pt x="64" y="139"/>
                                  <a:pt x="76" y="13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78A95" id="Logo-Footer-Sus-BW" o:spid="_x0000_s1026" style="position:absolute;margin-left:384.1pt;margin-top:101.15pt;width:124.85pt;height:39pt;z-index:-251658752;visibility:hidden;mso-position-horizontal-relative:page;mso-position-vertical-relative:page" coordorigin="348,15371" coordsize="345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">
              <v:shape id="g-item&gt;" o:spid="_x0000_s1027" style="position:absolute;left:734;top:15371;width:275;height:292;visibility:hidden;mso-wrap-style:square;v-text-anchor:top" coordsize="38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KMUA&#10;AADbAAAADwAAAGRycy9kb3ducmV2LnhtbESPQWvCQBSE7wX/w/IEL1I3SokxdRWRFrTgQe3F2yP7&#10;mg1m34bsNqb99W5B6HGYmW+Y5bq3teio9ZVjBdNJAoK4cLriUsHn+f05A+EDssbaMSn4IQ/r1eBp&#10;ibl2Nz5SdwqliBD2OSowITS5lL4wZNFPXEMcvS/XWgxRtqXULd4i3NZyliSptFhxXDDY0NZQcT19&#10;WwXzxe++yyi9FNvsUJvzx8vbmHZKjYb95hVEoD78hx/tnVaQTuHv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koxQAAANsAAAAPAAAAAAAAAAAAAAAAAJgCAABkcnMv&#10;ZG93bnJldi54bWxQSwUGAAAAAAQABAD1AAAAigMAAAAA&#10;" path="m385,129r,144l,401,,271,252,200r,-2l,127,,,385,129xe" fillcolor="black" stroked="f">
                <v:path arrowok="t" o:connecttype="custom" o:connectlocs="275,94;275,199;0,292;0,197;180,146;180,144;0,92;0,0;275,94" o:connectangles="0,0,0,0,0,0,0,0,0"/>
              </v:shape>
              <v:group id="b-item-Sus" o:spid="_x0000_s1028" style="position:absolute;left:348;top:15581;width:3450;height:581;visibility:hidden" coordorigin="612,3149" coordsize="289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kKarFAAAA2wAA&#10;AA8AAAAAAAAAAAAAAAAAqgIAAGRycy9kb3ducmV2LnhtbFBLBQYAAAAABAAEAPoAAACcAwAAAAA=&#10;">
                <v:shape id="Freeform 8" o:spid="_x0000_s1029" style="position:absolute;left:612;top:3149;width:317;height:394;visibility:hidden;mso-wrap-style:square;v-text-anchor:top" coordsize="2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o0sMA&#10;AADbAAAADwAAAGRycy9kb3ducmV2LnhtbESPQWvCQBSE74L/YXmCN91YRSS6iqQIYi+tVfD4yL5k&#10;g9m3Mbtq/PfdQqHHYWa+YVabztbiQa2vHCuYjBMQxLnTFZcKTt+70QKED8gaa8ek4EUeNut+b4Wp&#10;dk/+oscxlCJC2KeowITQpFL63JBFP3YNcfQK11oMUbal1C0+I9zW8i1J5tJixXHBYEOZofx6vFsF&#10;lw/7TlmRZFd72LviZs6zz1mt1HDQbZcgAnXhP/zX3msF8y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o0sMAAADbAAAADwAAAAAAAAAAAAAAAACYAgAAZHJzL2Rv&#10;d25yZXYueG1sUEsFBgAAAAAEAAQA9QAAAIgDAAAAAA==&#10;" path="m58,186v,36,28,50,60,50c138,236,170,230,170,202v,-29,-40,-33,-80,-44c50,148,10,132,10,82,10,27,62,,110,v56,,108,25,108,87c161,87,161,87,161,87,159,55,136,46,108,46,89,46,67,54,67,77v,20,13,23,80,40c167,122,227,135,227,196v,49,-39,86,-112,86c56,282,,252,1,186r57,xe" fillcolor="black" stroked="f">
                  <v:path arrowok="t" o:connecttype="custom" o:connectlocs="81,260;165,330;237,282;126,221;14,115;154,0;304,122;225,122;151,64;94,108;205,163;317,274;161,394;1,260;81,260" o:connectangles="0,0,0,0,0,0,0,0,0,0,0,0,0,0,0"/>
                </v:shape>
                <v:shape id="Freeform 9" o:spid="_x0000_s1030" style="position:absolute;left:939;top:3263;width:254;height:279;visibility:hidden;mso-wrap-style:square;v-text-anchor:top" coordsize="1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qCMEA&#10;AADcAAAADwAAAGRycy9kb3ducmV2LnhtbERPy4rCMBTdD/gP4QruxlSRQapRxAc6K2lnENxdmmtT&#10;bG5qE7X+vVkMzPJw3vNlZ2vxoNZXjhWMhgkI4sLpiksFvz+7zykIH5A11o5JwYs8LBe9jzmm2j05&#10;o0ceShFD2KeowITQpFL6wpBFP3QNceQurrUYImxLqVt8xnBby3GSfEmLFccGgw2tDRXX/G4V3DbH&#10;/XmzzU8+yyeH640z891lSg363WoGIlAX/sV/7oNWMJ7GtfF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qKgjBAAAA3AAAAA8AAAAAAAAAAAAAAAAAmAIAAGRycy9kb3du&#10;cmV2LnhtbFBLBQYAAAAABAAEAPUAAACGAwAAAAA=&#10;" path="m182,194v-51,,-51,,-51,c131,167,131,167,131,167v-1,,-1,,-1,c117,189,93,200,71,200,14,200,,168,,120,,,,,,,53,,53,,53,v,110,,110,,110c53,142,62,158,87,158v29,,42,-17,42,-56c129,,129,,129,v53,,53,,53,l182,194xe" fillcolor="black" stroked="f">
                  <v:path arrowok="t" o:connecttype="custom" o:connectlocs="254,271;183,271;183,233;181,233;99,279;0,167;0,0;74,0;74,153;121,220;180,142;180,0;254,0;254,271" o:connectangles="0,0,0,0,0,0,0,0,0,0,0,0,0,0"/>
                </v:shape>
                <v:shape id="Freeform 10" o:spid="_x0000_s1031" style="position:absolute;left:1205;top:3256;width:252;height:286;visibility:hidden;mso-wrap-style:square;v-text-anchor:top" coordsize="18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NLMMA&#10;AADcAAAADwAAAGRycy9kb3ducmV2LnhtbESPQWvCQBSE74X+h+UJvdWNQoumriIFwd5qtPfn7jOJ&#10;Zt+L2a1J/323UPA4zMw3zGI1+EbdqAu1sIHJOANFbMXVXBo47DfPM1AhIjtshMnADwVYLR8fFpg7&#10;6XlHtyKWKkE45GigirHNtQ62Io9hLC1x8k7SeYxJdqV2HfYJ7hs9zbJX7bHmtFBhS+8V2Uvx7Q1s&#10;5Uj9l1zs+lzLcTcvXq6f9sOYp9GwfgMVaYj38H976wxMZ3P4O5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8NLMMAAADcAAAADwAAAAAAAAAAAAAAAACYAgAAZHJzL2Rv&#10;d25yZXYueG1sUEsFBgAAAAAEAAQA9QAAAIgDAAAAAA==&#10;" path="m51,136v,23,19,33,41,33c107,169,126,163,126,144v,-16,-22,-22,-60,-30c35,107,4,96,4,62,4,13,47,,89,v42,,81,14,86,62c124,62,124,62,124,62,122,41,107,35,87,35,75,35,58,38,58,54v,19,30,21,60,28c149,90,180,101,180,137v,51,-45,68,-89,68c46,205,2,188,,136r51,xe" fillcolor="black" stroked="f">
                  <v:path arrowok="t" o:connecttype="custom" o:connectlocs="71,190;129,236;176,201;92,159;6,86;125,0;245,86;174,86;122,49;81,75;165,114;252,191;127,286;0,190;71,190" o:connectangles="0,0,0,0,0,0,0,0,0,0,0,0,0,0,0"/>
                </v:shape>
                <v:shape id="Freeform 11" o:spid="_x0000_s1032" style="position:absolute;left:1441;top:3182;width:175;height:356;visibility:hidden;mso-wrap-style:square;v-text-anchor:top" coordsize="1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dnsIA&#10;AADcAAAADwAAAGRycy9kb3ducmV2LnhtbERPTU8CMRC9m/gfmjHhJl0hElwpxGgIhhtoNHsbt+N2&#10;43a6aQdY/j09kHh8ed+L1eA7daSY2sAGHsYFKOI62JYbA58f6/s5qCTIFrvAZOBMCVbL25sFljac&#10;eEfHvTQqh3Aq0YAT6UutU+3IYxqHnjhzvyF6lAxjo23EUw73nZ4UxUx7bDk3OOzp1VH9tz94A9X3&#10;RuLj1snObs766ydU0/lbZczobnh5BiU0yL/46n63BiZPeX4+k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B2ewgAAANwAAAAPAAAAAAAAAAAAAAAAAJgCAABkcnMvZG93&#10;bnJldi54bWxQSwUGAAAAAAQABAD1AAAAhwMAAAAA&#10;" path="m86,58v39,,39,,39,c125,94,125,94,125,94v-39,,-39,,-39,c86,190,86,190,86,190v,18,4,22,22,22c114,212,119,212,125,211v,42,,42,,42c116,254,104,255,94,255v-33,,-62,-8,-62,-47c32,94,32,94,32,94,,94,,94,,94,,58,,58,,58v32,,32,,32,c32,,32,,32,,86,,86,,86,r,58xe" fillcolor="black" stroked="f">
                  <v:path arrowok="t" o:connecttype="custom" o:connectlocs="120,81;175,81;175,131;120,131;120,265;151,296;175,295;175,353;132,356;45,290;45,131;0,131;0,81;45,81;45,0;120,0;120,81" o:connectangles="0,0,0,0,0,0,0,0,0,0,0,0,0,0,0,0,0"/>
                </v:shape>
                <v:shape id="Freeform 12" o:spid="_x0000_s1033" style="position:absolute;left:1612;top:3256;width:266;height:286;visibility:hidden;mso-wrap-style:square;v-text-anchor:top" coordsize="19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lsQA&#10;AADcAAAADwAAAGRycy9kb3ducmV2LnhtbESPQWuDQBSE74X8h+UFeqtrUlrUuAYJBAI9NS0luT3c&#10;F5W4b427Ufvvu4VCj8PMfMPk29l0YqTBtZYVrKIYBHFldcu1gs+P/VMCwnlkjZ1lUvBNDrbF4iHH&#10;TNuJ32k8+loECLsMFTTe95mUrmrIoItsTxy8ix0M+iCHWuoBpwA3nVzH8as02HJYaLCnXUPV9Xg3&#10;Ck4+paSrKfk638a0fH6ZJvtWKvW4nMsNCE+z/w//tQ9awTpdwe+Zc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q5bEAAAA3AAAAA8AAAAAAAAAAAAAAAAAmAIAAGRycy9k&#10;b3ducmV2LnhtbFBLBQYAAAAABAAEAPUAAACJAwAAAAA=&#10;" path="m6,65c9,15,54,,97,v39,,86,8,86,55c183,156,183,156,183,156v,18,2,35,7,43c135,199,135,199,135,199v-1,-6,-3,-12,-3,-18c115,198,90,205,66,205,29,205,,186,,146,,102,33,92,66,87v33,-5,63,-3,63,-25c129,39,114,35,95,35,74,35,61,44,59,65l6,65xm129,104v-9,8,-27,9,-44,12c68,119,53,125,53,144v,20,16,25,33,25c128,169,129,136,129,124r,-20xe" fillcolor="black" stroked="f">
                  <v:path arrowok="t" o:connecttype="custom" o:connectlocs="8,91;136,0;256,77;256,218;266,278;189,278;185,253;92,286;0,204;92,121;181,86;133,49;83,91;8,91;181,145;119,162;74,201;120,236;181,173;181,145" o:connectangles="0,0,0,0,0,0,0,0,0,0,0,0,0,0,0,0,0,0,0,0"/>
                  <o:lock v:ext="edit" verticies="t"/>
                </v:shape>
                <v:shape id="Freeform 13" o:spid="_x0000_s1034" style="position:absolute;left:1889;top:3159;width:74;height:375;visibility:hidden;mso-wrap-style:square;v-text-anchor:top" coordsize="12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mosUA&#10;AADcAAAADwAAAGRycy9kb3ducmV2LnhtbESPMWvDMBSE90L/g3iFbrVsD8Vxo4S0YMjQJU6WbA/r&#10;xXJjPRlLdez++ipQ6Hjc3XfcejvbXkw0+s6xgixJQRA3TnfcKjgdq5cChA/IGnvHpGAhD9vN48Ma&#10;S+1ufKCpDq2IEPYlKjAhDKWUvjFk0SduII7exY0WQ5RjK/WItwi3vczT9FVa7DguGBzow1Bzrb+t&#10;gqKtTp9f2b423TBnP7i8ny/aKPX8NO/eQASaw3/4r73XCvJVDv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2aixQAAANwAAAAPAAAAAAAAAAAAAAAAAJgCAABkcnMv&#10;ZG93bnJldi54bWxQSwUGAAAAAAQABAD1AAAAigMAAAAA&#10;" path="m125,104l,104,,,125,r,104xm,175r125,l125,633,,633,,175xe" fillcolor="black" stroked="f">
                  <v:path arrowok="t" o:connecttype="custom" o:connectlocs="74,62;0,62;0,0;74,0;74,62;0,104;74,104;74,375;0,375;0,104" o:connectangles="0,0,0,0,0,0,0,0,0,0"/>
                  <o:lock v:ext="edit" verticies="t"/>
                </v:shape>
                <v:shape id="Freeform 14" o:spid="_x0000_s1035" style="position:absolute;left:1987;top:3256;width:255;height:278;visibility:hidden;mso-wrap-style:square;v-text-anchor:top" coordsize="18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HFMMA&#10;AADcAAAADwAAAGRycy9kb3ducmV2LnhtbESPzarCMBSE94LvEI7g7pqqeNFqFBFEd3L9QdwdmmNb&#10;bE5qE219+xtBcDnMzDfMbNGYQjypcrllBf1eBII4sTrnVMHxsP4Zg3AeWWNhmRS8yMFi3m7NMNa2&#10;5j967n0qAoRdjAoy78tYSpdkZND1bEkcvKutDPogq1TqCusAN4UcRNGvNJhzWMiwpFVGyW3/MAqa&#10;zWO3qaP7Kd2NzHlrL0U95rVS3U6znILw1Phv+NPeagWDyRDe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HFMMAAADcAAAADwAAAAAAAAAAAAAAAACYAgAAZHJzL2Rv&#10;d25yZXYueG1sUEsFBgAAAAAEAAQA9QAAAIgDAAAAAA==&#10;" path="m,5v51,,51,,51,c51,32,51,32,51,32v1,,1,,1,c66,10,89,,112,v56,,71,32,71,80c183,199,183,199,183,199v-54,,-54,,-54,c129,90,129,90,129,90,129,58,120,42,95,42,66,42,54,58,54,97v,102,,102,,102c,199,,199,,199l,5xe" fillcolor="black" stroked="f">
                  <v:path arrowok="t" o:connecttype="custom" o:connectlocs="0,7;71,7;71,45;72,45;156,0;255,112;255,278;180,278;180,126;132,59;75,136;75,278;0,278;0,7" o:connectangles="0,0,0,0,0,0,0,0,0,0,0,0,0,0"/>
                </v:shape>
                <v:shape id="Freeform 15" o:spid="_x0000_s1036" style="position:absolute;left:2254;top:3256;width:264;height:286;visibility:hidden;mso-wrap-style:square;v-text-anchor:top" coordsize="1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olsMA&#10;AADcAAAADwAAAGRycy9kb3ducmV2LnhtbESPQYvCMBSE74L/ITzBm6bqIlqNIiviHvRgFc+P5tmW&#10;Ni+lydb6783CgsdhZr5h1tvOVKKlxhWWFUzGEQji1OqCMwW362G0AOE8ssbKMil4kYPtpt9bY6zt&#10;ky/UJj4TAcIuRgW593UspUtzMujGtiYO3sM2Bn2QTSZ1g88AN5WcRtFcGiw4LORY03dOaZn8GgWn&#10;cnGykb2X7XHfceL35/IyOys1HHS7FQhPnf+E/9s/WsF0+QV/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holsMAAADcAAAADwAAAAAAAAAAAAAAAACYAgAAZHJzL2Rv&#10;d25yZXYueG1sUEsFBgAAAAAEAAQA9QAAAIgDAAAAAA==&#10;" path="m6,65c9,15,54,,97,v39,,86,8,86,55c183,156,183,156,183,156v,18,1,35,6,43c135,199,135,199,135,199v-2,-6,-3,-12,-4,-18c114,198,90,205,66,205,29,205,,186,,146,,102,33,92,66,87v33,-5,63,-3,63,-25c129,39,113,35,95,35,74,35,61,44,59,65l6,65xm129,104v-9,8,-28,9,-44,12c68,119,53,125,53,144v,20,16,25,33,25c128,169,129,136,129,124r,-20xe" fillcolor="black" stroked="f">
                  <v:path arrowok="t" o:connecttype="custom" o:connectlocs="8,91;135,0;256,77;256,218;264,278;189,278;183,253;92,286;0,204;92,121;180,86;133,49;82,91;8,91;180,145;119,162;74,201;120,236;180,173;180,145" o:connectangles="0,0,0,0,0,0,0,0,0,0,0,0,0,0,0,0,0,0,0,0"/>
                  <o:lock v:ext="edit" verticies="t"/>
                </v:shape>
                <v:shape id="Freeform 16" o:spid="_x0000_s1037" style="position:absolute;left:2529;top:3159;width:274;height:383;visibility:hidden;mso-wrap-style:square;v-text-anchor:top" coordsize="19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8YA&#10;AADcAAAADwAAAGRycy9kb3ducmV2LnhtbESPT2vCQBTE70K/w/IKvdWNKYqmriL9Az0URA09P7LP&#10;bGL2bciuMfbTd4WCx2FmfsMs14NtRE+drxwrmIwTEMSF0xWXCvLD5/MchA/IGhvHpOBKHtarh9ES&#10;M+0uvKN+H0oRIewzVGBCaDMpfWHIoh+7ljh6R9dZDFF2pdQdXiLcNjJNkpm0WHFcMNjSm6HitD9b&#10;BdPavKTH/ON6nvx8v8+2dV7/bk5KPT0Om1cQgYZwD/+3v7SCdDGF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8YAAADcAAAADwAAAAAAAAAAAAAAAACYAgAAZHJz&#10;L2Rvd25yZXYueG1sUEsFBgAAAAAEAAQA9QAAAIsDAAAAAA==&#10;" path="m,c53,,53,,53,v,98,,98,,98c54,98,54,98,54,98,67,78,91,69,115,69v39,,81,31,81,102c196,242,154,274,115,274v-28,,-52,-9,-64,-30c51,244,51,244,51,244v,24,,24,,24c,268,,268,,268l,xm97,109v-32,,-46,30,-46,62c51,204,65,233,97,233v31,,45,-29,45,-62c142,139,128,109,97,109xe" fillcolor="black" stroked="f">
                  <v:path arrowok="t" o:connecttype="custom" o:connectlocs="0,0;74,0;74,137;75,137;161,96;274,239;161,383;71,341;71,341;71,375;0,375;0,0;136,152;71,239;136,326;199,239;136,152" o:connectangles="0,0,0,0,0,0,0,0,0,0,0,0,0,0,0,0,0"/>
                  <o:lock v:ext="edit" verticies="t"/>
                </v:shape>
                <v:shape id="Freeform 17" o:spid="_x0000_s1038" style="position:absolute;left:2818;top:3159;width:75;height:375;visibility:hidden;mso-wrap-style:square;v-text-anchor:top" coordsize="12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A8cA&#10;AADcAAAADwAAAGRycy9kb3ducmV2LnhtbESPT0sDMRTE74V+h/AK3mzWItu6Ni2yIApe7B+U3p6b&#10;52Z187Iksd320zcFocdhZn7DzJe9bcWefGgcK7gbZyCIK6cbrhVsN8+3MxAhImtsHZOCIwVYLoaD&#10;ORbaHXhF+3WsRYJwKFCBibErpAyVIYth7Dri5H07bzEm6WupPR4S3LZykmW5tNhwWjDYUWmo+l3/&#10;WQVvP7uTb94/jnpaVqaUu8/8/utFqZtR//QIIlIfr+H/9qtWMHnI4XImHQ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snAPHAAAA3AAAAA8AAAAAAAAAAAAAAAAAmAIAAGRy&#10;cy9kb3ducmV2LnhtbFBLBQYAAAAABAAEAPUAAACMAwAAAAA=&#10;" path="m126,104l,104,,,126,r,104xm,175r126,l126,633,,633,,175xe" fillcolor="black" stroked="f">
                  <v:path arrowok="t" o:connecttype="custom" o:connectlocs="75,62;0,62;0,0;75,0;75,62;0,104;75,104;75,375;0,375;0,104" o:connectangles="0,0,0,0,0,0,0,0,0,0"/>
                  <o:lock v:ext="edit" verticies="t"/>
                </v:shape>
                <v:rect id="Rectangle 18" o:spid="_x0000_s1039" style="position:absolute;left:2917;top:3159;width:74;height:37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4MMA&#10;AADcAAAADwAAAGRycy9kb3ducmV2LnhtbESPQWvCQBSE7wX/w/IEb3WjiHVTVwmC0kOhNNr7I/vM&#10;BrNvQ3Y16b/vFgo9DjPzDbPdj64VD+pD41nDYp6BIK68abjWcDkfnzcgQkQ22HomDd8UYL+bPG0x&#10;N37gT3qUsRYJwiFHDTbGLpcyVJYchrnviJN39b3DmGRfS9PjkOCulcssW0uHDacFix0dLFW38u40&#10;vAxfQZZ2Uaj1R7G6rxp1eiel9Ww6Fq8gIo3xP/zXfjMalkr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4MMAAADcAAAADwAAAAAAAAAAAAAAAACYAgAAZHJzL2Rv&#10;d25yZXYueG1sUEsFBgAAAAAEAAQA9QAAAIgDAAAAAA==&#10;" fillcolor="black" stroked="f"/>
                <v:rect id="Rectangle 19" o:spid="_x0000_s1040" style="position:absolute;left:3014;top:3159;width:76;height:6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oZ8AA&#10;AADcAAAADwAAAGRycy9kb3ducmV2LnhtbERPz2vCMBS+C/sfwhvspqmbOFuNUgTFgyDr5v3RPJuy&#10;5qU00db/3hwEjx/f79VmsI24UedrxwqmkwQEcel0zZWCv9/deAHCB2SNjWNScCcPm/XbaIWZdj3/&#10;0K0IlYgh7DNUYEJoMyl9aciin7iWOHIX11kMEXaV1B32Mdw28jNJ5tJizbHBYEtbQ+V/cbUKvvuz&#10;l4WZ5un8lM+uszrdHylV6uN9yJcgAg3hJX66D1rBVxLnxzPx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foZ8AAAADcAAAADwAAAAAAAAAAAAAAAACYAgAAZHJzL2Rvd25y&#10;ZXYueG1sUEsFBgAAAAAEAAQA9QAAAIUDAAAAAA==&#10;" fillcolor="black" stroked="f"/>
                <v:shape id="Freeform 20" o:spid="_x0000_s1041" style="position:absolute;left:3014;top:3182;width:493;height:449;visibility:hidden;mso-wrap-style:square;v-text-anchor:top" coordsize="35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bu8MA&#10;AADcAAAADwAAAGRycy9kb3ducmV2LnhtbESPQWvCQBSE74L/YXmCN92k0iipm2ADQnMoRVvvj+xr&#10;Esy+DdlVk3/fLRR6HGbmG2afj6YTdxpca1lBvI5AEFdWt1wr+Po8rnYgnEfW2FkmBRM5yLP5bI+p&#10;tg8+0f3saxEg7FJU0Hjfp1K6qiGDbm174uB928GgD3KopR7wEeCmk09RlEiDLYeFBnsqGqqu55tR&#10;IF+T5619Tz7IFr6mqS9HvJRKLRfj4QWEp9H/h//ab1rBJorh90w4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bu8MAAADcAAAADwAAAAAAAAAAAAAAAACYAgAAZHJzL2Rv&#10;d25yZXYueG1sUEsFBgAAAAAEAAQA9QAAAIgDAAAAAA==&#10;" path="m297,58c254,191,254,191,254,191v,,,,,c210,58,210,58,210,58v-75,,-75,,-75,c135,,135,,135,,82,,82,,82,v,58,,58,,58c,58,,58,,58,,252,,252,,252v54,,54,,54,c54,94,54,94,54,94v28,,28,,28,c82,208,82,208,82,208v,39,28,47,61,47c154,255,165,254,174,253v,-42,,-42,,-42c169,212,163,212,158,212v-18,,-23,-4,-23,-22c135,94,135,94,135,94v31,,31,,31,c221,240,221,240,221,240v6,16,,35,-18,37c192,277,181,276,171,275v,44,,44,,44c182,320,193,321,204,321v37,,55,-13,67,-44c352,58,352,58,352,58r-55,xe" fillcolor="black" stroked="f">
                  <v:path arrowok="t" o:connecttype="custom" o:connectlocs="416,81;356,267;356,267;294,81;189,81;189,0;115,0;115,81;0,81;0,352;76,352;76,131;115,131;115,291;200,357;244,354;244,295;221,297;189,266;189,131;232,131;310,336;284,387;239,385;239,446;286,449;380,387;493,81;416,81" o:connectangles="0,0,0,0,0,0,0,0,0,0,0,0,0,0,0,0,0,0,0,0,0,0,0,0,0,0,0,0,0"/>
                </v:shape>
              </v:group>
              <v:group id="g-item-Vic" o:spid="_x0000_s1042" style="position:absolute;left:1689;top:16072;width:1788;height:376;visibility:hidden" coordorigin="1736,3558" coordsize="15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OKaDscAAADc&#10;AAAADwAAAAAAAAAAAAAAAACqAgAAZHJzL2Rvd25yZXYueG1sUEsFBgAAAAAEAAQA+gAAAJ4DAAAA&#10;AA==&#10;">
                <v:shape id="Freeform 22" o:spid="_x0000_s1043" style="position:absolute;left:1736;top:3639;width:238;height:228;visibility:hidden;mso-wrap-style:square;v-text-anchor:top" coordsize="4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y98IA&#10;AADcAAAADwAAAGRycy9kb3ducmV2LnhtbERPTU8CMRC9m/AfmiHxJl0lIbJSiMGYqHgBjF4n23Hb&#10;uJ2u7QDLv7cHE44v73uxGkKnjpSyj2zgdlKBIm6i9dwa+Ng/39yDyoJssYtMBs6UYbUcXS2wtvHE&#10;WzrupFUlhHONBpxIX2udG0cB8yT2xIX7jimgFJhabROeSnjo9F1VzXRAz6XBYU9rR83P7hAMyOeb&#10;T5vX6eG89k/y9btx7/PZ1pjr8fD4AEpokIv43/1iDUyrsracK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L3wgAAANwAAAAPAAAAAAAAAAAAAAAAAJgCAABkcnMvZG93&#10;bnJldi54bWxQSwUGAAAAAAQABAD1AAAAhwMAAAAA&#10;" path="m274,385r-146,l,,130,r71,255l203,255,274,,402,,274,385xe" fillcolor="black" stroked="f">
                  <v:path arrowok="t" o:connecttype="custom" o:connectlocs="162,228;76,228;0,0;77,0;119,151;120,151;162,0;238,0;162,228" o:connectangles="0,0,0,0,0,0,0,0,0"/>
                </v:shape>
                <v:shape id="Freeform 23" o:spid="_x0000_s1044" style="position:absolute;left:1987;top:3558;width:75;height:309;visibility:hidden;mso-wrap-style:square;v-text-anchor:top" coordsize="12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I8sMA&#10;AADcAAAADwAAAGRycy9kb3ducmV2LnhtbESPQWvCQBSE7wX/w/KE3pqNKYhGVwkttnrUFIq3R/aZ&#10;BLNvQ3Y18d+7guBxmJlvmOV6MI24UudqywomUQyCuLC65lLBX775mIFwHlljY5kU3MjBejV6W2Kq&#10;bc97uh58KQKEXYoKKu/bVEpXVGTQRbYlDt7JdgZ9kF0pdYd9gJtGJnE8lQZrDgsVtvRVUXE+XIyC&#10;rbVJZsz/5Pdnln/ffK93x51W6n08ZAsQngb/Cj/bW63gM57D40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I8sMAAADcAAAADwAAAAAAAAAAAAAAAACYAgAAZHJzL2Rv&#10;d25yZXYueG1sUEsFBgAAAAAEAAQA9QAAAIgDAAAAAA==&#10;" path="m127,97l,97,,,127,r,97xm,137r127,l127,522,,522,,137xe" fillcolor="black" stroked="f">
                  <v:path arrowok="t" o:connecttype="custom" o:connectlocs="75,57;0,57;0,0;75,0;75,57;0,81;75,81;75,309;0,309;0,81" o:connectangles="0,0,0,0,0,0,0,0,0,0"/>
                  <o:lock v:ext="edit" verticies="t"/>
                </v:shape>
                <v:shape id="Freeform 24" o:spid="_x0000_s1045" style="position:absolute;left:2080;top:3633;width:234;height:241;visibility:hidden;mso-wrap-style:square;v-text-anchor:top" coordsize="16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JCcQA&#10;AADcAAAADwAAAGRycy9kb3ducmV2LnhtbESPX2vCQBDE34V+h2MLfRG92EKV6CmiFgp9qH/fl9w2&#10;Cc3thdwmpt++Jwg+DjPzG2ax6l2lOmpC6dnAZJyAIs68LTk3cD59jGaggiBbrDyTgT8KsFo+DRaY&#10;Wn/lA3VHyVWEcEjRQCFSp1qHrCCHYexr4uj9+MahRNnk2jZ4jXBX6dckedcOS44LBda0KSj7PbbO&#10;wPYsp65tvxPpdpd+/TUc7rMtGfPy3K/noIR6eYTv7U9r4G0yhduZe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SQnEAAAA3AAAAA8AAAAAAAAAAAAAAAAAmAIAAGRycy9k&#10;b3ducmV2LnhtbFBLBQYAAAAABAAEAPUAAACJAwAAAAA=&#10;" path="m114,64c114,50,101,40,88,40,58,40,53,66,53,88v,21,10,43,32,43c104,131,113,120,116,103v51,,51,,51,c163,147,129,172,85,172,37,172,,138,,88,,37,33,,85,v41,,77,21,81,64l114,64xe" fillcolor="black" stroked="f">
                  <v:path arrowok="t" o:connecttype="custom" o:connectlocs="160,90;123,56;74,123;119,184;163,144;234,144;119,241;0,123;119,0;233,90;160,90" o:connectangles="0,0,0,0,0,0,0,0,0,0,0"/>
                </v:shape>
                <v:shape id="Freeform 25" o:spid="_x0000_s1046" style="position:absolute;left:2314;top:3570;width:158;height:300;visibility:hidden;mso-wrap-style:square;v-text-anchor:top" coordsize="1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ZhMYA&#10;AADcAAAADwAAAGRycy9kb3ducmV2LnhtbESPX2vCMBTF3wf7DuEOfBkzdZOxdkbRQWEvgrpN8O3S&#10;3LXF5qYksVY/vREEHw/nz48zmfWmER05X1tWMBomIIgLq2suFfz+5C8fIHxA1thYJgUn8jCbPj5M&#10;MNP2yGvqNqEUcYR9hgqqENpMSl9UZNAPbUscvX/rDIYoXSm1w2McN418TZJ3abDmSKiwpa+Kiv3m&#10;YCJku9gtn1dbV+zHq136l+bj7pwrNXjq558gAvXhHr61v7WCt1EK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0ZhMYAAADcAAAADwAAAAAAAAAAAAAAAACYAgAAZHJz&#10;L2Rvd25yZXYueG1sUEsFBgAAAAAEAAQA9QAAAIsDAAAAAA==&#10;" path="m113,84v-33,,-33,,-33,c80,158,80,158,80,158v,13,8,16,20,16c104,174,109,173,113,173v,39,,39,,39c104,213,94,214,84,214,39,214,27,201,27,156v,-72,,-72,,-72c,84,,84,,84,,49,,49,,49v27,,27,,27,c27,,27,,27,,80,,80,,80,v,49,,49,,49c113,49,113,49,113,49r,35xe" fillcolor="black" stroked="f">
                  <v:path arrowok="t" o:connecttype="custom" o:connectlocs="158,118;112,118;112,221;140,244;158,243;158,297;117,300;38,219;38,118;0,118;0,69;38,69;38,0;112,0;112,69;158,69;158,118" o:connectangles="0,0,0,0,0,0,0,0,0,0,0,0,0,0,0,0,0"/>
                </v:shape>
                <v:shape id="Freeform 26" o:spid="_x0000_s1047" style="position:absolute;left:2483;top:3633;width:241;height:241;visibility:hidden;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CvsQA&#10;AADcAAAADwAAAGRycy9kb3ducmV2LnhtbERPTWvCQBC9C/6HZYReRDdKEY1ughSUQnuptrbHMTsm&#10;sdnZkN3G+O9doeBtHu9zVmlnKtFS40rLCibjCARxZnXJuYLP/WY0B+E8ssbKMim4koM06fdWGGt7&#10;4Q9qdz4XIYRdjAoK7+tYSpcVZNCNbU0cuJNtDPoAm1zqBi8h3FRyGkUzabDk0FBgTS8FZb+7P6Pg&#10;q5pvz1n7XQ8PP3IxK7vj8/r9TamnQbdegvDU+Yf43/2qw/xoAf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gr7EAAAA3AAAAA8AAAAAAAAAAAAAAAAAmAIAAGRycy9k&#10;b3ducmV2LnhtbFBLBQYAAAAABAAEAPUAAACJAwAAAAA=&#10;" path="m86,v51,,86,37,86,86c172,135,137,172,86,172,35,172,,135,,86,,37,35,,86,xm86,131v25,,33,-24,33,-45c119,65,111,40,86,40,61,40,54,65,54,86v,21,7,45,32,45xe" fillcolor="black" stroked="f">
                  <v:path arrowok="t" o:connecttype="custom" o:connectlocs="121,0;241,121;121,241;0,121;121,0;121,184;167,121;121,56;76,121;121,184" o:connectangles="0,0,0,0,0,0,0,0,0,0"/>
                  <o:lock v:ext="edit" verticies="t"/>
                </v:shape>
                <v:shape id="Freeform 27" o:spid="_x0000_s1048" style="position:absolute;left:2742;top:3635;width:159;height:232;visibility:hidden;mso-wrap-style:square;v-text-anchor:top" coordsize="1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pXsAA&#10;AADcAAAADwAAAGRycy9kb3ducmV2LnhtbESPQWvCQBCF7wX/wzJCb3UTS0WiqwRB8Faq/oAhO+4G&#10;s7Mhu8b03zuHQm8zvDfvfbPdT6FTIw2pjWygXBSgiJtoW3YGrpfjxxpUysgWu8hk4JcS7Hezty1W&#10;Nj75h8ZzdkpCOFVowOfcV1qnxlPAtIg9sWi3OATMsg5O2wGfEh46vSyKlQ7YsjR47OngqbmfH8FA&#10;EdG541etGevSf2b7zTyNxrzPp3oDKtOU/81/1ycr+KXgyzMygd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pXsAAAADcAAAADwAAAAAAAAAAAAAAAACYAgAAZHJzL2Rvd25y&#10;ZXYueG1sUEsFBgAAAAAEAAQA9QAAAIUDAAAAAA==&#10;" path="m,3v52,,52,,52,c52,32,52,32,52,32v1,,1,,1,c61,11,79,,102,v4,,8,,12,1c114,50,114,50,114,50,107,48,101,47,94,47,68,47,54,65,54,86v,80,,80,,80c,166,,166,,166l,3xe" fillcolor="black" stroked="f">
                  <v:path arrowok="t" o:connecttype="custom" o:connectlocs="0,4;73,4;73,45;74,45;142,0;159,1;159,70;131,66;75,120;75,232;0,232;0,4" o:connectangles="0,0,0,0,0,0,0,0,0,0,0,0"/>
                </v:shape>
                <v:shape id="Freeform 28" o:spid="_x0000_s1049" style="position:absolute;left:2917;top:3558;width:74;height:309;visibility:hidden;mso-wrap-style:square;v-text-anchor:top" coordsize="1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a4MEA&#10;AADcAAAADwAAAGRycy9kb3ducmV2LnhtbERPTYvCMBC9L/gfwgje1rQVZKlGEUUQPKkL63G2GZtq&#10;MylN1OqvN8LC3ubxPmc672wtbtT6yrGCdJiAIC6crrhU8H1Yf36B8AFZY+2YFDzIw3zW+5hirt2d&#10;d3Tbh1LEEPY5KjAhNLmUvjBk0Q9dQxy5k2sthgjbUuoW7zHc1jJLkrG0WHFsMNjQ0lBx2V+tguPq&#10;/LM9XuRzuUjod2SyVfYMZ6UG/W4xARGoC//iP/dGx/lpCu9n4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WuDBAAAA3AAAAA8AAAAAAAAAAAAAAAAAmAIAAGRycy9kb3du&#10;cmV2LnhtbFBLBQYAAAAABAAEAPUAAACGAwAAAAA=&#10;" path="m125,97l,97,,,125,r,97xm,137r125,l125,522,,522,,137xe" fillcolor="black" stroked="f">
                  <v:path arrowok="t" o:connecttype="custom" o:connectlocs="74,57;0,57;0,0;74,0;74,57;0,81;74,81;74,309;0,309;0,81" o:connectangles="0,0,0,0,0,0,0,0,0,0"/>
                  <o:lock v:ext="edit" verticies="t"/>
                </v:shape>
                <v:shape id="Freeform 29" o:spid="_x0000_s1050" style="position:absolute;left:3007;top:3633;width:232;height:241;visibility:hidden;mso-wrap-style:square;v-text-anchor:top" coordsize="1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ej8EA&#10;AADcAAAADwAAAGRycy9kb3ducmV2LnhtbERPTYvCMBC9C/6HMII3m6ogWo0igssevOiKXodmbKvJ&#10;pNtktfrrNwsL3ubxPmexaq0Rd2p85VjBMElBEOdOV1woOH5tB1MQPiBrNI5JwZM8rJbdzgIz7R68&#10;p/shFCKGsM9QQRlCnUnp85Is+sTVxJG7uMZiiLAppG7wEcOtkaM0nUiLFceGEmvalJTfDj9Wwfh8&#10;df76en0X25kzJzZ5+rHzSvV77XoOIlAb3uJ/96eO84cj+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3o/BAAAA3AAAAA8AAAAAAAAAAAAAAAAAmAIAAGRycy9kb3du&#10;cmV2LnhtbFBLBQYAAAAABAAEAPUAAACGAwAAAAA=&#10;" path="m7,55c8,33,18,19,32,11,47,3,65,,84,v38,,76,8,76,54c160,125,160,125,160,125v,14,,29,6,42c112,167,112,167,112,167v-1,-5,-2,-10,-3,-15c96,166,75,172,56,172,25,172,,156,,123,,70,58,74,95,66v9,-2,14,-5,14,-15c109,39,94,34,83,34,68,34,59,41,57,55l7,55xm76,139v25,,34,-14,32,-48c101,96,87,97,75,100v-11,3,-22,8,-22,20c53,134,64,139,76,139xe" fillcolor="black" stroked="f">
                  <v:path arrowok="t" o:connecttype="custom" o:connectlocs="10,77;45,15;117,0;224,76;224,175;232,234;157,234;152,213;78,241;0,172;133,92;152,71;116,48;80,77;10,77;106,195;151,128;105,140;74,168;106,195" o:connectangles="0,0,0,0,0,0,0,0,0,0,0,0,0,0,0,0,0,0,0,0"/>
                  <o:lock v:ext="edit" verticies="t"/>
                </v:shape>
              </v:group>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836F8" w14:textId="15AEFCFE" w:rsidR="0053025D" w:rsidRPr="00CB0500" w:rsidRDefault="0053025D">
    <w:pPr>
      <w:pStyle w:val="Header"/>
      <w:pBdr>
        <w:bottom w:val="single" w:sz="4" w:space="1" w:color="D9D9D9" w:themeColor="background1" w:themeShade="D9"/>
      </w:pBdr>
      <w:jc w:val="right"/>
      <w:rPr>
        <w:b/>
        <w:bCs/>
        <w:spacing w:val="0"/>
        <w:sz w:val="20"/>
        <w:szCs w:val="20"/>
      </w:rPr>
    </w:pPr>
    <w:r w:rsidRPr="00CB0500">
      <w:rPr>
        <w:b/>
        <w:color w:val="auto"/>
        <w:spacing w:val="0"/>
        <w:sz w:val="20"/>
        <w:szCs w:val="20"/>
      </w:rPr>
      <w:t>REPORT</w:t>
    </w:r>
    <w:r w:rsidRPr="00CB0500">
      <w:rPr>
        <w:color w:val="808080" w:themeColor="background1" w:themeShade="80"/>
        <w:spacing w:val="0"/>
        <w:sz w:val="20"/>
        <w:szCs w:val="20"/>
      </w:rPr>
      <w:t xml:space="preserve"> </w:t>
    </w:r>
    <w:r>
      <w:rPr>
        <w:b/>
        <w:color w:val="92D050"/>
        <w:spacing w:val="0"/>
        <w:sz w:val="20"/>
        <w:szCs w:val="20"/>
      </w:rPr>
      <w:t>Gas Water Heater</w:t>
    </w:r>
    <w:r w:rsidRPr="00CB0500">
      <w:rPr>
        <w:b/>
        <w:color w:val="92D050"/>
        <w:spacing w:val="0"/>
        <w:sz w:val="20"/>
        <w:szCs w:val="20"/>
      </w:rPr>
      <w:t xml:space="preserve"> Retrofit Trial</w:t>
    </w:r>
  </w:p>
  <w:p w14:paraId="1AE1A395" w14:textId="77777777" w:rsidR="0053025D" w:rsidRDefault="005302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B0407B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118EF114"/>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ED02FD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97C5A7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1789748"/>
    <w:lvl w:ilvl="0">
      <w:start w:val="1"/>
      <w:numFmt w:val="decimal"/>
      <w:pStyle w:val="ListNumber"/>
      <w:lvlText w:val="%1."/>
      <w:lvlJc w:val="left"/>
      <w:pPr>
        <w:tabs>
          <w:tab w:val="num" w:pos="360"/>
        </w:tabs>
        <w:ind w:left="360" w:hanging="360"/>
      </w:pPr>
    </w:lvl>
  </w:abstractNum>
  <w:abstractNum w:abstractNumId="5" w15:restartNumberingAfterBreak="0">
    <w:nsid w:val="07A0264C"/>
    <w:multiLevelType w:val="hybridMultilevel"/>
    <w:tmpl w:val="916EA8EC"/>
    <w:lvl w:ilvl="0" w:tplc="D60E7F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B7A20"/>
    <w:multiLevelType w:val="hybridMultilevel"/>
    <w:tmpl w:val="E532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EA32E8"/>
    <w:multiLevelType w:val="hybridMultilevel"/>
    <w:tmpl w:val="7AD6D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841CED"/>
    <w:multiLevelType w:val="hybridMultilevel"/>
    <w:tmpl w:val="EC680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073F81"/>
    <w:multiLevelType w:val="hybridMultilevel"/>
    <w:tmpl w:val="FEACA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8A18E5"/>
    <w:multiLevelType w:val="hybridMultilevel"/>
    <w:tmpl w:val="7AEE7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57319"/>
    <w:multiLevelType w:val="hybridMultilevel"/>
    <w:tmpl w:val="AD30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A72B6F"/>
    <w:multiLevelType w:val="hybridMultilevel"/>
    <w:tmpl w:val="D71CD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68329E"/>
    <w:multiLevelType w:val="hybridMultilevel"/>
    <w:tmpl w:val="DAFC6D6C"/>
    <w:lvl w:ilvl="0" w:tplc="5FE41E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604719"/>
    <w:multiLevelType w:val="hybridMultilevel"/>
    <w:tmpl w:val="92C29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127ED3"/>
    <w:multiLevelType w:val="hybridMultilevel"/>
    <w:tmpl w:val="8F44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D351CF"/>
    <w:multiLevelType w:val="hybridMultilevel"/>
    <w:tmpl w:val="A894DD3A"/>
    <w:lvl w:ilvl="0" w:tplc="E18C4D62">
      <w:start w:val="1"/>
      <w:numFmt w:val="bullet"/>
      <w:pStyle w:val="ListBullet"/>
      <w:lvlText w:val="&gt;"/>
      <w:lvlJc w:val="left"/>
      <w:pPr>
        <w:tabs>
          <w:tab w:val="num" w:pos="360"/>
        </w:tabs>
        <w:ind w:left="284" w:hanging="284"/>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E25C2A"/>
    <w:multiLevelType w:val="hybridMultilevel"/>
    <w:tmpl w:val="F564B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011E8F"/>
    <w:multiLevelType w:val="hybridMultilevel"/>
    <w:tmpl w:val="145AFF9A"/>
    <w:lvl w:ilvl="0" w:tplc="70E229E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D12F9C"/>
    <w:multiLevelType w:val="hybridMultilevel"/>
    <w:tmpl w:val="3F10D898"/>
    <w:lvl w:ilvl="0" w:tplc="CDE8F3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AA4042"/>
    <w:multiLevelType w:val="hybridMultilevel"/>
    <w:tmpl w:val="4B28B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1134336"/>
    <w:multiLevelType w:val="hybridMultilevel"/>
    <w:tmpl w:val="66125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660DCA"/>
    <w:multiLevelType w:val="hybridMultilevel"/>
    <w:tmpl w:val="58368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862C5C"/>
    <w:multiLevelType w:val="hybridMultilevel"/>
    <w:tmpl w:val="E8B28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E62208"/>
    <w:multiLevelType w:val="hybridMultilevel"/>
    <w:tmpl w:val="7D28E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4"/>
  </w:num>
  <w:num w:numId="5">
    <w:abstractNumId w:val="2"/>
  </w:num>
  <w:num w:numId="6">
    <w:abstractNumId w:val="3"/>
  </w:num>
  <w:num w:numId="7">
    <w:abstractNumId w:val="20"/>
  </w:num>
  <w:num w:numId="8">
    <w:abstractNumId w:val="12"/>
  </w:num>
  <w:num w:numId="9">
    <w:abstractNumId w:val="14"/>
  </w:num>
  <w:num w:numId="10">
    <w:abstractNumId w:val="8"/>
  </w:num>
  <w:num w:numId="11">
    <w:abstractNumId w:val="21"/>
  </w:num>
  <w:num w:numId="12">
    <w:abstractNumId w:val="11"/>
  </w:num>
  <w:num w:numId="13">
    <w:abstractNumId w:val="6"/>
  </w:num>
  <w:num w:numId="14">
    <w:abstractNumId w:val="7"/>
  </w:num>
  <w:num w:numId="15">
    <w:abstractNumId w:val="10"/>
  </w:num>
  <w:num w:numId="16">
    <w:abstractNumId w:val="9"/>
  </w:num>
  <w:num w:numId="17">
    <w:abstractNumId w:val="17"/>
  </w:num>
  <w:num w:numId="18">
    <w:abstractNumId w:val="23"/>
  </w:num>
  <w:num w:numId="19">
    <w:abstractNumId w:val="24"/>
  </w:num>
  <w:num w:numId="20">
    <w:abstractNumId w:val="22"/>
  </w:num>
  <w:num w:numId="21">
    <w:abstractNumId w:val="15"/>
  </w:num>
  <w:num w:numId="22">
    <w:abstractNumId w:val="5"/>
  </w:num>
  <w:num w:numId="23">
    <w:abstractNumId w:val="13"/>
  </w:num>
  <w:num w:numId="24">
    <w:abstractNumId w:val="19"/>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9"/>
  <w:drawingGridVerticalSpacing w:val="181"/>
  <w:displayHorizontalDrawingGridEvery w:val="2"/>
  <w:displayVerticalDrawingGridEvery w:val="2"/>
  <w:noPunctuationKerning/>
  <w:characterSpacingControl w:val="doNotCompress"/>
  <w:hdrShapeDefaults>
    <o:shapedefaults v:ext="edit" spidmax="2049">
      <o:colormru v:ext="edit" colors="#97be0d,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ncelForm" w:val="Cancel"/>
    <w:docVar w:name="PrintLogo" w:val="Colour"/>
  </w:docVars>
  <w:rsids>
    <w:rsidRoot w:val="00192D0E"/>
    <w:rsid w:val="00000476"/>
    <w:rsid w:val="00001378"/>
    <w:rsid w:val="00001AB9"/>
    <w:rsid w:val="000020ED"/>
    <w:rsid w:val="00002C67"/>
    <w:rsid w:val="00002EE4"/>
    <w:rsid w:val="0000331F"/>
    <w:rsid w:val="00004D9C"/>
    <w:rsid w:val="00004E44"/>
    <w:rsid w:val="000101A9"/>
    <w:rsid w:val="0001079C"/>
    <w:rsid w:val="000108C8"/>
    <w:rsid w:val="00011180"/>
    <w:rsid w:val="00011D52"/>
    <w:rsid w:val="00012321"/>
    <w:rsid w:val="000151FA"/>
    <w:rsid w:val="00016104"/>
    <w:rsid w:val="00016361"/>
    <w:rsid w:val="00017F1A"/>
    <w:rsid w:val="00020DFC"/>
    <w:rsid w:val="0002289B"/>
    <w:rsid w:val="00023962"/>
    <w:rsid w:val="000250FF"/>
    <w:rsid w:val="00025124"/>
    <w:rsid w:val="000254C7"/>
    <w:rsid w:val="00026C3D"/>
    <w:rsid w:val="0003283F"/>
    <w:rsid w:val="00033690"/>
    <w:rsid w:val="000363B9"/>
    <w:rsid w:val="000409B3"/>
    <w:rsid w:val="000412C2"/>
    <w:rsid w:val="00041916"/>
    <w:rsid w:val="00042246"/>
    <w:rsid w:val="00043332"/>
    <w:rsid w:val="000437A1"/>
    <w:rsid w:val="00043B03"/>
    <w:rsid w:val="00043BC9"/>
    <w:rsid w:val="0004414A"/>
    <w:rsid w:val="00044441"/>
    <w:rsid w:val="0004513C"/>
    <w:rsid w:val="000516A3"/>
    <w:rsid w:val="00051874"/>
    <w:rsid w:val="00051B5A"/>
    <w:rsid w:val="0005302B"/>
    <w:rsid w:val="00056A63"/>
    <w:rsid w:val="00056CA3"/>
    <w:rsid w:val="00057854"/>
    <w:rsid w:val="00060B93"/>
    <w:rsid w:val="000615D3"/>
    <w:rsid w:val="00062048"/>
    <w:rsid w:val="000628C6"/>
    <w:rsid w:val="00063078"/>
    <w:rsid w:val="00063DAC"/>
    <w:rsid w:val="0006569C"/>
    <w:rsid w:val="00066608"/>
    <w:rsid w:val="00067035"/>
    <w:rsid w:val="00067F0A"/>
    <w:rsid w:val="00067F88"/>
    <w:rsid w:val="00067FA3"/>
    <w:rsid w:val="00070296"/>
    <w:rsid w:val="000703DC"/>
    <w:rsid w:val="000706BC"/>
    <w:rsid w:val="00071FAD"/>
    <w:rsid w:val="00072608"/>
    <w:rsid w:val="00075673"/>
    <w:rsid w:val="00075E02"/>
    <w:rsid w:val="00075F2E"/>
    <w:rsid w:val="00077D33"/>
    <w:rsid w:val="00080C03"/>
    <w:rsid w:val="00081B7C"/>
    <w:rsid w:val="00081FE5"/>
    <w:rsid w:val="00082473"/>
    <w:rsid w:val="00082D9B"/>
    <w:rsid w:val="00082E83"/>
    <w:rsid w:val="000836CB"/>
    <w:rsid w:val="00083C0F"/>
    <w:rsid w:val="00084600"/>
    <w:rsid w:val="00084E1A"/>
    <w:rsid w:val="00086FD8"/>
    <w:rsid w:val="00087BD1"/>
    <w:rsid w:val="00087F0B"/>
    <w:rsid w:val="000923E0"/>
    <w:rsid w:val="00094806"/>
    <w:rsid w:val="00094E00"/>
    <w:rsid w:val="00096198"/>
    <w:rsid w:val="0009623A"/>
    <w:rsid w:val="00097699"/>
    <w:rsid w:val="00097EDE"/>
    <w:rsid w:val="00097F85"/>
    <w:rsid w:val="000A36E4"/>
    <w:rsid w:val="000A4CA5"/>
    <w:rsid w:val="000A63B3"/>
    <w:rsid w:val="000A7ECD"/>
    <w:rsid w:val="000B06AD"/>
    <w:rsid w:val="000B0DE8"/>
    <w:rsid w:val="000B2706"/>
    <w:rsid w:val="000B274D"/>
    <w:rsid w:val="000B4706"/>
    <w:rsid w:val="000B481C"/>
    <w:rsid w:val="000B68F9"/>
    <w:rsid w:val="000B7439"/>
    <w:rsid w:val="000C0269"/>
    <w:rsid w:val="000C0523"/>
    <w:rsid w:val="000C1750"/>
    <w:rsid w:val="000C1C87"/>
    <w:rsid w:val="000C2933"/>
    <w:rsid w:val="000C3029"/>
    <w:rsid w:val="000C35C4"/>
    <w:rsid w:val="000C4A0F"/>
    <w:rsid w:val="000C4A35"/>
    <w:rsid w:val="000C57B2"/>
    <w:rsid w:val="000C5B8A"/>
    <w:rsid w:val="000C6EAD"/>
    <w:rsid w:val="000C7C6C"/>
    <w:rsid w:val="000D0272"/>
    <w:rsid w:val="000D0C58"/>
    <w:rsid w:val="000D0D37"/>
    <w:rsid w:val="000D224B"/>
    <w:rsid w:val="000D2290"/>
    <w:rsid w:val="000D22F8"/>
    <w:rsid w:val="000D2ACB"/>
    <w:rsid w:val="000D318B"/>
    <w:rsid w:val="000D357D"/>
    <w:rsid w:val="000E021F"/>
    <w:rsid w:val="000E039B"/>
    <w:rsid w:val="000E0705"/>
    <w:rsid w:val="000E0F4B"/>
    <w:rsid w:val="000E17BE"/>
    <w:rsid w:val="000E2968"/>
    <w:rsid w:val="000E3130"/>
    <w:rsid w:val="000E31DD"/>
    <w:rsid w:val="000E36A1"/>
    <w:rsid w:val="000E42BB"/>
    <w:rsid w:val="000E497D"/>
    <w:rsid w:val="000E5B09"/>
    <w:rsid w:val="000E7037"/>
    <w:rsid w:val="000E76A5"/>
    <w:rsid w:val="000E7E53"/>
    <w:rsid w:val="000F0B22"/>
    <w:rsid w:val="000F0D15"/>
    <w:rsid w:val="000F2002"/>
    <w:rsid w:val="000F2666"/>
    <w:rsid w:val="000F3DCA"/>
    <w:rsid w:val="000F46B2"/>
    <w:rsid w:val="000F520E"/>
    <w:rsid w:val="000F5A54"/>
    <w:rsid w:val="000F79C9"/>
    <w:rsid w:val="00103611"/>
    <w:rsid w:val="001061B5"/>
    <w:rsid w:val="00106A53"/>
    <w:rsid w:val="0011053B"/>
    <w:rsid w:val="0011113D"/>
    <w:rsid w:val="00112C76"/>
    <w:rsid w:val="00113938"/>
    <w:rsid w:val="001161BB"/>
    <w:rsid w:val="00116A17"/>
    <w:rsid w:val="00116CAD"/>
    <w:rsid w:val="00116F49"/>
    <w:rsid w:val="00116F68"/>
    <w:rsid w:val="00117256"/>
    <w:rsid w:val="001172F7"/>
    <w:rsid w:val="0011745E"/>
    <w:rsid w:val="00123035"/>
    <w:rsid w:val="0012555D"/>
    <w:rsid w:val="00126535"/>
    <w:rsid w:val="00126BDE"/>
    <w:rsid w:val="00130655"/>
    <w:rsid w:val="00130BE2"/>
    <w:rsid w:val="001325CB"/>
    <w:rsid w:val="00134743"/>
    <w:rsid w:val="00134C70"/>
    <w:rsid w:val="00134C75"/>
    <w:rsid w:val="0013551B"/>
    <w:rsid w:val="00136050"/>
    <w:rsid w:val="0014118C"/>
    <w:rsid w:val="001412ED"/>
    <w:rsid w:val="00144300"/>
    <w:rsid w:val="00145076"/>
    <w:rsid w:val="00145D95"/>
    <w:rsid w:val="001470CB"/>
    <w:rsid w:val="00147543"/>
    <w:rsid w:val="00150D1D"/>
    <w:rsid w:val="00151133"/>
    <w:rsid w:val="00151A25"/>
    <w:rsid w:val="00152C70"/>
    <w:rsid w:val="00153D8C"/>
    <w:rsid w:val="00156E04"/>
    <w:rsid w:val="00160041"/>
    <w:rsid w:val="00160555"/>
    <w:rsid w:val="0016095C"/>
    <w:rsid w:val="00160960"/>
    <w:rsid w:val="00161D41"/>
    <w:rsid w:val="001626F8"/>
    <w:rsid w:val="0016377B"/>
    <w:rsid w:val="00164319"/>
    <w:rsid w:val="001647DA"/>
    <w:rsid w:val="001649F7"/>
    <w:rsid w:val="00165443"/>
    <w:rsid w:val="001676FD"/>
    <w:rsid w:val="00170226"/>
    <w:rsid w:val="00171CD1"/>
    <w:rsid w:val="001726D6"/>
    <w:rsid w:val="001746F3"/>
    <w:rsid w:val="00175DEE"/>
    <w:rsid w:val="0017706E"/>
    <w:rsid w:val="00182186"/>
    <w:rsid w:val="0018238B"/>
    <w:rsid w:val="00182EAD"/>
    <w:rsid w:val="001851F1"/>
    <w:rsid w:val="001865C6"/>
    <w:rsid w:val="001870DB"/>
    <w:rsid w:val="00190472"/>
    <w:rsid w:val="00190B37"/>
    <w:rsid w:val="00190C3F"/>
    <w:rsid w:val="00190F3C"/>
    <w:rsid w:val="00192D0E"/>
    <w:rsid w:val="0019507B"/>
    <w:rsid w:val="00195997"/>
    <w:rsid w:val="001A189F"/>
    <w:rsid w:val="001A1B99"/>
    <w:rsid w:val="001A1F12"/>
    <w:rsid w:val="001A2017"/>
    <w:rsid w:val="001A26D9"/>
    <w:rsid w:val="001A3CBA"/>
    <w:rsid w:val="001A45EE"/>
    <w:rsid w:val="001A6338"/>
    <w:rsid w:val="001A6B0D"/>
    <w:rsid w:val="001A6F12"/>
    <w:rsid w:val="001A7343"/>
    <w:rsid w:val="001B0524"/>
    <w:rsid w:val="001B0E88"/>
    <w:rsid w:val="001B16C7"/>
    <w:rsid w:val="001B176F"/>
    <w:rsid w:val="001B2D13"/>
    <w:rsid w:val="001B7170"/>
    <w:rsid w:val="001B7387"/>
    <w:rsid w:val="001C0DFE"/>
    <w:rsid w:val="001C138B"/>
    <w:rsid w:val="001C18F3"/>
    <w:rsid w:val="001C191E"/>
    <w:rsid w:val="001C1CF1"/>
    <w:rsid w:val="001C337C"/>
    <w:rsid w:val="001C4BE8"/>
    <w:rsid w:val="001C4D65"/>
    <w:rsid w:val="001C5794"/>
    <w:rsid w:val="001C5D23"/>
    <w:rsid w:val="001C5D6F"/>
    <w:rsid w:val="001C5FB4"/>
    <w:rsid w:val="001C690E"/>
    <w:rsid w:val="001C756C"/>
    <w:rsid w:val="001D0A56"/>
    <w:rsid w:val="001D0ABF"/>
    <w:rsid w:val="001D139F"/>
    <w:rsid w:val="001D1773"/>
    <w:rsid w:val="001D22F2"/>
    <w:rsid w:val="001D4C52"/>
    <w:rsid w:val="001D6E42"/>
    <w:rsid w:val="001E04F5"/>
    <w:rsid w:val="001E0CD7"/>
    <w:rsid w:val="001E1BA4"/>
    <w:rsid w:val="001E269B"/>
    <w:rsid w:val="001E2E52"/>
    <w:rsid w:val="001E3D0B"/>
    <w:rsid w:val="001E51D4"/>
    <w:rsid w:val="001E59CC"/>
    <w:rsid w:val="001E65D9"/>
    <w:rsid w:val="001E788B"/>
    <w:rsid w:val="001F1975"/>
    <w:rsid w:val="001F3793"/>
    <w:rsid w:val="001F3D09"/>
    <w:rsid w:val="001F425D"/>
    <w:rsid w:val="001F42FE"/>
    <w:rsid w:val="001F6813"/>
    <w:rsid w:val="0020084C"/>
    <w:rsid w:val="002011E3"/>
    <w:rsid w:val="00201BCF"/>
    <w:rsid w:val="00202427"/>
    <w:rsid w:val="00203929"/>
    <w:rsid w:val="002043CA"/>
    <w:rsid w:val="00204424"/>
    <w:rsid w:val="0020464D"/>
    <w:rsid w:val="002059C4"/>
    <w:rsid w:val="002065D2"/>
    <w:rsid w:val="002066FC"/>
    <w:rsid w:val="00206FC1"/>
    <w:rsid w:val="002071DD"/>
    <w:rsid w:val="0020723A"/>
    <w:rsid w:val="00207BD7"/>
    <w:rsid w:val="0021347A"/>
    <w:rsid w:val="00213D3A"/>
    <w:rsid w:val="00215B25"/>
    <w:rsid w:val="002162E8"/>
    <w:rsid w:val="00216ED4"/>
    <w:rsid w:val="00220372"/>
    <w:rsid w:val="002213C2"/>
    <w:rsid w:val="00221D7B"/>
    <w:rsid w:val="00222710"/>
    <w:rsid w:val="00223D96"/>
    <w:rsid w:val="00224305"/>
    <w:rsid w:val="00226535"/>
    <w:rsid w:val="002269A8"/>
    <w:rsid w:val="00227E53"/>
    <w:rsid w:val="00230428"/>
    <w:rsid w:val="00231274"/>
    <w:rsid w:val="00232156"/>
    <w:rsid w:val="00233319"/>
    <w:rsid w:val="002343FB"/>
    <w:rsid w:val="00234FBF"/>
    <w:rsid w:val="0023543F"/>
    <w:rsid w:val="00236FC1"/>
    <w:rsid w:val="002373B1"/>
    <w:rsid w:val="00237AFE"/>
    <w:rsid w:val="0024028C"/>
    <w:rsid w:val="00241676"/>
    <w:rsid w:val="00242F31"/>
    <w:rsid w:val="00244568"/>
    <w:rsid w:val="0024726F"/>
    <w:rsid w:val="00247719"/>
    <w:rsid w:val="002478DE"/>
    <w:rsid w:val="002508D2"/>
    <w:rsid w:val="00250950"/>
    <w:rsid w:val="00251EC0"/>
    <w:rsid w:val="00252A51"/>
    <w:rsid w:val="00253195"/>
    <w:rsid w:val="00253509"/>
    <w:rsid w:val="00253725"/>
    <w:rsid w:val="00253D6C"/>
    <w:rsid w:val="00254281"/>
    <w:rsid w:val="00254662"/>
    <w:rsid w:val="00254751"/>
    <w:rsid w:val="00254D17"/>
    <w:rsid w:val="00257C8B"/>
    <w:rsid w:val="00257F0A"/>
    <w:rsid w:val="0026050C"/>
    <w:rsid w:val="0026375A"/>
    <w:rsid w:val="002664B2"/>
    <w:rsid w:val="00270CCE"/>
    <w:rsid w:val="002711BF"/>
    <w:rsid w:val="00271741"/>
    <w:rsid w:val="00271A38"/>
    <w:rsid w:val="0027264C"/>
    <w:rsid w:val="00272AED"/>
    <w:rsid w:val="0027330E"/>
    <w:rsid w:val="0027358F"/>
    <w:rsid w:val="00275426"/>
    <w:rsid w:val="002756A3"/>
    <w:rsid w:val="0027575A"/>
    <w:rsid w:val="00276B86"/>
    <w:rsid w:val="002777D0"/>
    <w:rsid w:val="00282532"/>
    <w:rsid w:val="00284DB4"/>
    <w:rsid w:val="00286D77"/>
    <w:rsid w:val="002876B5"/>
    <w:rsid w:val="002920A3"/>
    <w:rsid w:val="00292491"/>
    <w:rsid w:val="00294210"/>
    <w:rsid w:val="00297999"/>
    <w:rsid w:val="00297CF9"/>
    <w:rsid w:val="002A0E58"/>
    <w:rsid w:val="002A15D8"/>
    <w:rsid w:val="002A16E3"/>
    <w:rsid w:val="002A1F21"/>
    <w:rsid w:val="002A39AA"/>
    <w:rsid w:val="002A4D29"/>
    <w:rsid w:val="002A50B4"/>
    <w:rsid w:val="002A5334"/>
    <w:rsid w:val="002A564F"/>
    <w:rsid w:val="002B2C44"/>
    <w:rsid w:val="002B2C47"/>
    <w:rsid w:val="002B35C8"/>
    <w:rsid w:val="002B4D07"/>
    <w:rsid w:val="002B4E91"/>
    <w:rsid w:val="002B6D02"/>
    <w:rsid w:val="002B71F5"/>
    <w:rsid w:val="002C0ABF"/>
    <w:rsid w:val="002C22FC"/>
    <w:rsid w:val="002C2548"/>
    <w:rsid w:val="002C3438"/>
    <w:rsid w:val="002C43D6"/>
    <w:rsid w:val="002C4C1C"/>
    <w:rsid w:val="002C6642"/>
    <w:rsid w:val="002D395F"/>
    <w:rsid w:val="002D45C1"/>
    <w:rsid w:val="002D49BF"/>
    <w:rsid w:val="002D55B3"/>
    <w:rsid w:val="002D5CB9"/>
    <w:rsid w:val="002D63F0"/>
    <w:rsid w:val="002D6801"/>
    <w:rsid w:val="002E1141"/>
    <w:rsid w:val="002E224F"/>
    <w:rsid w:val="002E3E41"/>
    <w:rsid w:val="002E5416"/>
    <w:rsid w:val="002E664C"/>
    <w:rsid w:val="002E687C"/>
    <w:rsid w:val="002F2460"/>
    <w:rsid w:val="002F2F17"/>
    <w:rsid w:val="002F44AC"/>
    <w:rsid w:val="002F4B53"/>
    <w:rsid w:val="002F5ED4"/>
    <w:rsid w:val="002F5FBF"/>
    <w:rsid w:val="002F6331"/>
    <w:rsid w:val="002F71EC"/>
    <w:rsid w:val="0030015E"/>
    <w:rsid w:val="00302472"/>
    <w:rsid w:val="00303FA9"/>
    <w:rsid w:val="003053B1"/>
    <w:rsid w:val="00306409"/>
    <w:rsid w:val="00306499"/>
    <w:rsid w:val="003073B7"/>
    <w:rsid w:val="00307B22"/>
    <w:rsid w:val="00310FB9"/>
    <w:rsid w:val="00311FC6"/>
    <w:rsid w:val="003152A7"/>
    <w:rsid w:val="00316997"/>
    <w:rsid w:val="00320659"/>
    <w:rsid w:val="00321099"/>
    <w:rsid w:val="0032240F"/>
    <w:rsid w:val="00322B44"/>
    <w:rsid w:val="00323AD1"/>
    <w:rsid w:val="00324AC0"/>
    <w:rsid w:val="00324E3A"/>
    <w:rsid w:val="00324F92"/>
    <w:rsid w:val="003254A1"/>
    <w:rsid w:val="00325B27"/>
    <w:rsid w:val="003265CA"/>
    <w:rsid w:val="00327173"/>
    <w:rsid w:val="0033021E"/>
    <w:rsid w:val="00331C97"/>
    <w:rsid w:val="00332FAE"/>
    <w:rsid w:val="0033358E"/>
    <w:rsid w:val="0033424E"/>
    <w:rsid w:val="00334293"/>
    <w:rsid w:val="00334798"/>
    <w:rsid w:val="00334C50"/>
    <w:rsid w:val="00335BEC"/>
    <w:rsid w:val="003366B3"/>
    <w:rsid w:val="003403A3"/>
    <w:rsid w:val="00342065"/>
    <w:rsid w:val="00343E98"/>
    <w:rsid w:val="00344321"/>
    <w:rsid w:val="003448AC"/>
    <w:rsid w:val="0034585E"/>
    <w:rsid w:val="00346FA7"/>
    <w:rsid w:val="00347D00"/>
    <w:rsid w:val="0035135B"/>
    <w:rsid w:val="00352C3D"/>
    <w:rsid w:val="00353031"/>
    <w:rsid w:val="003545E0"/>
    <w:rsid w:val="00354DE1"/>
    <w:rsid w:val="00354E0D"/>
    <w:rsid w:val="003576D7"/>
    <w:rsid w:val="00362D7E"/>
    <w:rsid w:val="00363D38"/>
    <w:rsid w:val="003652ED"/>
    <w:rsid w:val="00365C75"/>
    <w:rsid w:val="00366AF3"/>
    <w:rsid w:val="00370C6D"/>
    <w:rsid w:val="00372CAF"/>
    <w:rsid w:val="00373705"/>
    <w:rsid w:val="00373716"/>
    <w:rsid w:val="00374FAD"/>
    <w:rsid w:val="00375745"/>
    <w:rsid w:val="00376835"/>
    <w:rsid w:val="00380244"/>
    <w:rsid w:val="00380630"/>
    <w:rsid w:val="00380B47"/>
    <w:rsid w:val="0038101E"/>
    <w:rsid w:val="00381DAC"/>
    <w:rsid w:val="00384308"/>
    <w:rsid w:val="003844A9"/>
    <w:rsid w:val="003855B3"/>
    <w:rsid w:val="003856EA"/>
    <w:rsid w:val="0038600A"/>
    <w:rsid w:val="00386BB8"/>
    <w:rsid w:val="00386BD3"/>
    <w:rsid w:val="00386E66"/>
    <w:rsid w:val="003875CB"/>
    <w:rsid w:val="003901B3"/>
    <w:rsid w:val="00390BF2"/>
    <w:rsid w:val="00390E53"/>
    <w:rsid w:val="00391D61"/>
    <w:rsid w:val="00392524"/>
    <w:rsid w:val="00392A7B"/>
    <w:rsid w:val="00392D6F"/>
    <w:rsid w:val="00393559"/>
    <w:rsid w:val="003944F9"/>
    <w:rsid w:val="003948DA"/>
    <w:rsid w:val="00394A1E"/>
    <w:rsid w:val="00394CDD"/>
    <w:rsid w:val="00394F2A"/>
    <w:rsid w:val="00395716"/>
    <w:rsid w:val="0039785D"/>
    <w:rsid w:val="003A2EDA"/>
    <w:rsid w:val="003A45B6"/>
    <w:rsid w:val="003A4F33"/>
    <w:rsid w:val="003A6303"/>
    <w:rsid w:val="003A681B"/>
    <w:rsid w:val="003A7333"/>
    <w:rsid w:val="003B01B2"/>
    <w:rsid w:val="003B17F0"/>
    <w:rsid w:val="003B182E"/>
    <w:rsid w:val="003B1C56"/>
    <w:rsid w:val="003B3251"/>
    <w:rsid w:val="003B4B40"/>
    <w:rsid w:val="003B4BD9"/>
    <w:rsid w:val="003B513D"/>
    <w:rsid w:val="003B5C67"/>
    <w:rsid w:val="003B6510"/>
    <w:rsid w:val="003B76B4"/>
    <w:rsid w:val="003C02A5"/>
    <w:rsid w:val="003C098D"/>
    <w:rsid w:val="003C09C7"/>
    <w:rsid w:val="003C357B"/>
    <w:rsid w:val="003C36A1"/>
    <w:rsid w:val="003C5E99"/>
    <w:rsid w:val="003C74DE"/>
    <w:rsid w:val="003C7860"/>
    <w:rsid w:val="003C7AD0"/>
    <w:rsid w:val="003D0768"/>
    <w:rsid w:val="003D2475"/>
    <w:rsid w:val="003D2BA4"/>
    <w:rsid w:val="003D37B0"/>
    <w:rsid w:val="003D3BEB"/>
    <w:rsid w:val="003D45D1"/>
    <w:rsid w:val="003D4DFB"/>
    <w:rsid w:val="003D503A"/>
    <w:rsid w:val="003E00DA"/>
    <w:rsid w:val="003E0780"/>
    <w:rsid w:val="003E7A93"/>
    <w:rsid w:val="003F0833"/>
    <w:rsid w:val="003F0E23"/>
    <w:rsid w:val="003F0E4C"/>
    <w:rsid w:val="003F17C0"/>
    <w:rsid w:val="003F2317"/>
    <w:rsid w:val="003F4439"/>
    <w:rsid w:val="003F55FF"/>
    <w:rsid w:val="003F592C"/>
    <w:rsid w:val="003F5D0F"/>
    <w:rsid w:val="0040083B"/>
    <w:rsid w:val="00400A98"/>
    <w:rsid w:val="00401769"/>
    <w:rsid w:val="004028A9"/>
    <w:rsid w:val="004041E0"/>
    <w:rsid w:val="00406CD7"/>
    <w:rsid w:val="00407C68"/>
    <w:rsid w:val="00410050"/>
    <w:rsid w:val="00410702"/>
    <w:rsid w:val="004124F9"/>
    <w:rsid w:val="00412953"/>
    <w:rsid w:val="00412C4C"/>
    <w:rsid w:val="004137B6"/>
    <w:rsid w:val="00417F1C"/>
    <w:rsid w:val="00420B4B"/>
    <w:rsid w:val="004223F5"/>
    <w:rsid w:val="00423939"/>
    <w:rsid w:val="00425427"/>
    <w:rsid w:val="00425D7F"/>
    <w:rsid w:val="00430CA1"/>
    <w:rsid w:val="0043276E"/>
    <w:rsid w:val="00432F51"/>
    <w:rsid w:val="0043594E"/>
    <w:rsid w:val="0043757E"/>
    <w:rsid w:val="00440143"/>
    <w:rsid w:val="00440CA6"/>
    <w:rsid w:val="004414B9"/>
    <w:rsid w:val="0044244D"/>
    <w:rsid w:val="0044342E"/>
    <w:rsid w:val="00443486"/>
    <w:rsid w:val="00443920"/>
    <w:rsid w:val="00443A65"/>
    <w:rsid w:val="00443FC6"/>
    <w:rsid w:val="00444080"/>
    <w:rsid w:val="00444AC1"/>
    <w:rsid w:val="00445E7A"/>
    <w:rsid w:val="0044624C"/>
    <w:rsid w:val="0044788C"/>
    <w:rsid w:val="00452098"/>
    <w:rsid w:val="00452A45"/>
    <w:rsid w:val="00453476"/>
    <w:rsid w:val="00454884"/>
    <w:rsid w:val="004571F3"/>
    <w:rsid w:val="00457E3A"/>
    <w:rsid w:val="0046010F"/>
    <w:rsid w:val="0046023F"/>
    <w:rsid w:val="00462928"/>
    <w:rsid w:val="0046433A"/>
    <w:rsid w:val="004658D2"/>
    <w:rsid w:val="00465AC5"/>
    <w:rsid w:val="004660FB"/>
    <w:rsid w:val="00466F5F"/>
    <w:rsid w:val="004679FF"/>
    <w:rsid w:val="00467F6A"/>
    <w:rsid w:val="004721CF"/>
    <w:rsid w:val="00476882"/>
    <w:rsid w:val="00477DBD"/>
    <w:rsid w:val="0048059F"/>
    <w:rsid w:val="004817DF"/>
    <w:rsid w:val="00482A6C"/>
    <w:rsid w:val="00482CE8"/>
    <w:rsid w:val="0048354D"/>
    <w:rsid w:val="00483897"/>
    <w:rsid w:val="00483A69"/>
    <w:rsid w:val="0048451B"/>
    <w:rsid w:val="00486B3C"/>
    <w:rsid w:val="00490B54"/>
    <w:rsid w:val="00491B8C"/>
    <w:rsid w:val="00492F46"/>
    <w:rsid w:val="00495DE8"/>
    <w:rsid w:val="00496633"/>
    <w:rsid w:val="00497418"/>
    <w:rsid w:val="00497712"/>
    <w:rsid w:val="00497884"/>
    <w:rsid w:val="00497E05"/>
    <w:rsid w:val="004A051D"/>
    <w:rsid w:val="004A1EEA"/>
    <w:rsid w:val="004A3A93"/>
    <w:rsid w:val="004A56E1"/>
    <w:rsid w:val="004A6B49"/>
    <w:rsid w:val="004B05E6"/>
    <w:rsid w:val="004B22B0"/>
    <w:rsid w:val="004B2729"/>
    <w:rsid w:val="004B2936"/>
    <w:rsid w:val="004B2951"/>
    <w:rsid w:val="004B2B35"/>
    <w:rsid w:val="004B2CFA"/>
    <w:rsid w:val="004B35EE"/>
    <w:rsid w:val="004B3A1E"/>
    <w:rsid w:val="004B4442"/>
    <w:rsid w:val="004B6A6A"/>
    <w:rsid w:val="004C02FE"/>
    <w:rsid w:val="004C0CA4"/>
    <w:rsid w:val="004C174F"/>
    <w:rsid w:val="004C2266"/>
    <w:rsid w:val="004C27AB"/>
    <w:rsid w:val="004C48F6"/>
    <w:rsid w:val="004C4CC3"/>
    <w:rsid w:val="004C510D"/>
    <w:rsid w:val="004C513B"/>
    <w:rsid w:val="004C6671"/>
    <w:rsid w:val="004D0197"/>
    <w:rsid w:val="004D05DC"/>
    <w:rsid w:val="004D0D46"/>
    <w:rsid w:val="004D1640"/>
    <w:rsid w:val="004D45F5"/>
    <w:rsid w:val="004D53CE"/>
    <w:rsid w:val="004D5F53"/>
    <w:rsid w:val="004D615A"/>
    <w:rsid w:val="004D61B2"/>
    <w:rsid w:val="004D77A6"/>
    <w:rsid w:val="004E3048"/>
    <w:rsid w:val="004E357A"/>
    <w:rsid w:val="004E4F93"/>
    <w:rsid w:val="004E532E"/>
    <w:rsid w:val="004E54DE"/>
    <w:rsid w:val="004E6AED"/>
    <w:rsid w:val="004E70C3"/>
    <w:rsid w:val="004F0A41"/>
    <w:rsid w:val="004F2AB4"/>
    <w:rsid w:val="004F532F"/>
    <w:rsid w:val="004F570A"/>
    <w:rsid w:val="004F5C87"/>
    <w:rsid w:val="004F5D3A"/>
    <w:rsid w:val="004F61AA"/>
    <w:rsid w:val="004F7DCE"/>
    <w:rsid w:val="00500DB8"/>
    <w:rsid w:val="00503941"/>
    <w:rsid w:val="00503BBE"/>
    <w:rsid w:val="00505655"/>
    <w:rsid w:val="00506D75"/>
    <w:rsid w:val="00507573"/>
    <w:rsid w:val="00510995"/>
    <w:rsid w:val="00511A43"/>
    <w:rsid w:val="00511A6C"/>
    <w:rsid w:val="00513CA5"/>
    <w:rsid w:val="005142A6"/>
    <w:rsid w:val="00515422"/>
    <w:rsid w:val="0051644C"/>
    <w:rsid w:val="0051679C"/>
    <w:rsid w:val="005169F4"/>
    <w:rsid w:val="00516FFA"/>
    <w:rsid w:val="005175C6"/>
    <w:rsid w:val="0052094F"/>
    <w:rsid w:val="00521715"/>
    <w:rsid w:val="00521AC1"/>
    <w:rsid w:val="00522342"/>
    <w:rsid w:val="0052341B"/>
    <w:rsid w:val="00524B12"/>
    <w:rsid w:val="00525221"/>
    <w:rsid w:val="00525727"/>
    <w:rsid w:val="00525C5E"/>
    <w:rsid w:val="005269A9"/>
    <w:rsid w:val="00526B71"/>
    <w:rsid w:val="00526E04"/>
    <w:rsid w:val="0053025D"/>
    <w:rsid w:val="005312E6"/>
    <w:rsid w:val="00533CC0"/>
    <w:rsid w:val="00534A3F"/>
    <w:rsid w:val="00534FDB"/>
    <w:rsid w:val="00541A0F"/>
    <w:rsid w:val="00542ABD"/>
    <w:rsid w:val="00543CC7"/>
    <w:rsid w:val="005442BA"/>
    <w:rsid w:val="00545C75"/>
    <w:rsid w:val="0054679C"/>
    <w:rsid w:val="00547B71"/>
    <w:rsid w:val="00550CC8"/>
    <w:rsid w:val="00551D37"/>
    <w:rsid w:val="00552957"/>
    <w:rsid w:val="00553AC8"/>
    <w:rsid w:val="00554C88"/>
    <w:rsid w:val="00554EDC"/>
    <w:rsid w:val="005557AC"/>
    <w:rsid w:val="00555AAA"/>
    <w:rsid w:val="005562A8"/>
    <w:rsid w:val="00556BD3"/>
    <w:rsid w:val="0055782F"/>
    <w:rsid w:val="00561A07"/>
    <w:rsid w:val="00561C6F"/>
    <w:rsid w:val="00561F58"/>
    <w:rsid w:val="00566664"/>
    <w:rsid w:val="00566FE8"/>
    <w:rsid w:val="0057018A"/>
    <w:rsid w:val="00570EBC"/>
    <w:rsid w:val="00571403"/>
    <w:rsid w:val="00571582"/>
    <w:rsid w:val="0057163E"/>
    <w:rsid w:val="00571F28"/>
    <w:rsid w:val="00572829"/>
    <w:rsid w:val="00573720"/>
    <w:rsid w:val="00575055"/>
    <w:rsid w:val="00576FEE"/>
    <w:rsid w:val="00577735"/>
    <w:rsid w:val="00577B3E"/>
    <w:rsid w:val="00586365"/>
    <w:rsid w:val="005902B6"/>
    <w:rsid w:val="00590C38"/>
    <w:rsid w:val="00591510"/>
    <w:rsid w:val="005927C9"/>
    <w:rsid w:val="00594B48"/>
    <w:rsid w:val="005953C9"/>
    <w:rsid w:val="005954B6"/>
    <w:rsid w:val="0059577E"/>
    <w:rsid w:val="00595FD5"/>
    <w:rsid w:val="00596969"/>
    <w:rsid w:val="0059708F"/>
    <w:rsid w:val="0059721E"/>
    <w:rsid w:val="00597C59"/>
    <w:rsid w:val="005A086A"/>
    <w:rsid w:val="005A131D"/>
    <w:rsid w:val="005A288C"/>
    <w:rsid w:val="005A50B2"/>
    <w:rsid w:val="005A57EE"/>
    <w:rsid w:val="005A5A84"/>
    <w:rsid w:val="005A6A27"/>
    <w:rsid w:val="005A736D"/>
    <w:rsid w:val="005A7E2C"/>
    <w:rsid w:val="005A7F49"/>
    <w:rsid w:val="005B0E9F"/>
    <w:rsid w:val="005B10C4"/>
    <w:rsid w:val="005B2D4B"/>
    <w:rsid w:val="005B321B"/>
    <w:rsid w:val="005B3676"/>
    <w:rsid w:val="005B38C6"/>
    <w:rsid w:val="005B478B"/>
    <w:rsid w:val="005B56B2"/>
    <w:rsid w:val="005B5B87"/>
    <w:rsid w:val="005B69D5"/>
    <w:rsid w:val="005B7DB8"/>
    <w:rsid w:val="005C0F66"/>
    <w:rsid w:val="005C2582"/>
    <w:rsid w:val="005C2A94"/>
    <w:rsid w:val="005C49E0"/>
    <w:rsid w:val="005C4B0A"/>
    <w:rsid w:val="005C5046"/>
    <w:rsid w:val="005C5A6C"/>
    <w:rsid w:val="005C6118"/>
    <w:rsid w:val="005C62AB"/>
    <w:rsid w:val="005C6954"/>
    <w:rsid w:val="005C6FE2"/>
    <w:rsid w:val="005C76BC"/>
    <w:rsid w:val="005D1A60"/>
    <w:rsid w:val="005D1D04"/>
    <w:rsid w:val="005D250C"/>
    <w:rsid w:val="005D2AC6"/>
    <w:rsid w:val="005D57AC"/>
    <w:rsid w:val="005D6B56"/>
    <w:rsid w:val="005E20C2"/>
    <w:rsid w:val="005E3776"/>
    <w:rsid w:val="005E3B5A"/>
    <w:rsid w:val="005E3C71"/>
    <w:rsid w:val="005E4AA9"/>
    <w:rsid w:val="005E4B81"/>
    <w:rsid w:val="005E60E0"/>
    <w:rsid w:val="005F2A7F"/>
    <w:rsid w:val="005F34CC"/>
    <w:rsid w:val="005F379A"/>
    <w:rsid w:val="005F5346"/>
    <w:rsid w:val="005F7355"/>
    <w:rsid w:val="0060110F"/>
    <w:rsid w:val="00601335"/>
    <w:rsid w:val="0060152A"/>
    <w:rsid w:val="006015D8"/>
    <w:rsid w:val="00603425"/>
    <w:rsid w:val="006056E5"/>
    <w:rsid w:val="006105CE"/>
    <w:rsid w:val="00610B04"/>
    <w:rsid w:val="00611745"/>
    <w:rsid w:val="006117C1"/>
    <w:rsid w:val="00612270"/>
    <w:rsid w:val="006146E3"/>
    <w:rsid w:val="00615065"/>
    <w:rsid w:val="00617847"/>
    <w:rsid w:val="00620760"/>
    <w:rsid w:val="006207FA"/>
    <w:rsid w:val="0062138E"/>
    <w:rsid w:val="00621709"/>
    <w:rsid w:val="00622176"/>
    <w:rsid w:val="006226C1"/>
    <w:rsid w:val="0062338F"/>
    <w:rsid w:val="00623619"/>
    <w:rsid w:val="006239AC"/>
    <w:rsid w:val="006273BF"/>
    <w:rsid w:val="00627411"/>
    <w:rsid w:val="0063083A"/>
    <w:rsid w:val="00630F57"/>
    <w:rsid w:val="006317E3"/>
    <w:rsid w:val="00631BAF"/>
    <w:rsid w:val="0063209C"/>
    <w:rsid w:val="0063293A"/>
    <w:rsid w:val="00635D8D"/>
    <w:rsid w:val="006365EF"/>
    <w:rsid w:val="00636BB0"/>
    <w:rsid w:val="006373FD"/>
    <w:rsid w:val="00640B2D"/>
    <w:rsid w:val="00641F42"/>
    <w:rsid w:val="00642A5C"/>
    <w:rsid w:val="00644BAC"/>
    <w:rsid w:val="00645D9D"/>
    <w:rsid w:val="00645E43"/>
    <w:rsid w:val="00646C32"/>
    <w:rsid w:val="006506C9"/>
    <w:rsid w:val="00660D7D"/>
    <w:rsid w:val="0066199E"/>
    <w:rsid w:val="00662090"/>
    <w:rsid w:val="00664005"/>
    <w:rsid w:val="00664CA3"/>
    <w:rsid w:val="006656E9"/>
    <w:rsid w:val="006677B6"/>
    <w:rsid w:val="00667873"/>
    <w:rsid w:val="0067045E"/>
    <w:rsid w:val="0067346C"/>
    <w:rsid w:val="0067413E"/>
    <w:rsid w:val="006766D0"/>
    <w:rsid w:val="0067680D"/>
    <w:rsid w:val="0067730E"/>
    <w:rsid w:val="00677392"/>
    <w:rsid w:val="006843E1"/>
    <w:rsid w:val="00685946"/>
    <w:rsid w:val="00685C92"/>
    <w:rsid w:val="00687151"/>
    <w:rsid w:val="00687681"/>
    <w:rsid w:val="00691988"/>
    <w:rsid w:val="00693A00"/>
    <w:rsid w:val="00695243"/>
    <w:rsid w:val="00696145"/>
    <w:rsid w:val="00696655"/>
    <w:rsid w:val="006976ED"/>
    <w:rsid w:val="00697DB7"/>
    <w:rsid w:val="006A177C"/>
    <w:rsid w:val="006A185F"/>
    <w:rsid w:val="006A28B5"/>
    <w:rsid w:val="006A46DC"/>
    <w:rsid w:val="006A5607"/>
    <w:rsid w:val="006A5ED8"/>
    <w:rsid w:val="006A6032"/>
    <w:rsid w:val="006A6182"/>
    <w:rsid w:val="006B0407"/>
    <w:rsid w:val="006B1090"/>
    <w:rsid w:val="006B1A7C"/>
    <w:rsid w:val="006B32B2"/>
    <w:rsid w:val="006C1C97"/>
    <w:rsid w:val="006C2027"/>
    <w:rsid w:val="006C235C"/>
    <w:rsid w:val="006C2C7B"/>
    <w:rsid w:val="006C2C8F"/>
    <w:rsid w:val="006C373D"/>
    <w:rsid w:val="006C4F85"/>
    <w:rsid w:val="006C573E"/>
    <w:rsid w:val="006C7F57"/>
    <w:rsid w:val="006D0D63"/>
    <w:rsid w:val="006D1558"/>
    <w:rsid w:val="006D2541"/>
    <w:rsid w:val="006D2DE5"/>
    <w:rsid w:val="006D3862"/>
    <w:rsid w:val="006D4DCA"/>
    <w:rsid w:val="006D502E"/>
    <w:rsid w:val="006D5923"/>
    <w:rsid w:val="006D658E"/>
    <w:rsid w:val="006D6DF8"/>
    <w:rsid w:val="006D721F"/>
    <w:rsid w:val="006E1362"/>
    <w:rsid w:val="006E237F"/>
    <w:rsid w:val="006E2F7B"/>
    <w:rsid w:val="006E3C35"/>
    <w:rsid w:val="006E4EFB"/>
    <w:rsid w:val="006E5693"/>
    <w:rsid w:val="006E583A"/>
    <w:rsid w:val="006E5FD1"/>
    <w:rsid w:val="006E6229"/>
    <w:rsid w:val="006E6294"/>
    <w:rsid w:val="006E63E3"/>
    <w:rsid w:val="006E6557"/>
    <w:rsid w:val="006E6F59"/>
    <w:rsid w:val="006E7CBC"/>
    <w:rsid w:val="006E7F48"/>
    <w:rsid w:val="006F0D4C"/>
    <w:rsid w:val="006F12DF"/>
    <w:rsid w:val="006F1F65"/>
    <w:rsid w:val="006F2822"/>
    <w:rsid w:val="006F4C13"/>
    <w:rsid w:val="006F4CA8"/>
    <w:rsid w:val="006F6F9D"/>
    <w:rsid w:val="00702B86"/>
    <w:rsid w:val="00702D54"/>
    <w:rsid w:val="00702F94"/>
    <w:rsid w:val="00703BAB"/>
    <w:rsid w:val="00705402"/>
    <w:rsid w:val="00705E84"/>
    <w:rsid w:val="0070605D"/>
    <w:rsid w:val="00706504"/>
    <w:rsid w:val="007078B2"/>
    <w:rsid w:val="00707CBE"/>
    <w:rsid w:val="00710646"/>
    <w:rsid w:val="00710860"/>
    <w:rsid w:val="007132ED"/>
    <w:rsid w:val="00713C94"/>
    <w:rsid w:val="007157AE"/>
    <w:rsid w:val="00721272"/>
    <w:rsid w:val="0072191F"/>
    <w:rsid w:val="0072317A"/>
    <w:rsid w:val="007259CD"/>
    <w:rsid w:val="0072712B"/>
    <w:rsid w:val="00730B60"/>
    <w:rsid w:val="007318A1"/>
    <w:rsid w:val="007318D8"/>
    <w:rsid w:val="007338EE"/>
    <w:rsid w:val="00733CA5"/>
    <w:rsid w:val="00733D3F"/>
    <w:rsid w:val="00734911"/>
    <w:rsid w:val="00734FF4"/>
    <w:rsid w:val="00735330"/>
    <w:rsid w:val="007365F0"/>
    <w:rsid w:val="00736CC5"/>
    <w:rsid w:val="007412A1"/>
    <w:rsid w:val="00743FC3"/>
    <w:rsid w:val="00745FD9"/>
    <w:rsid w:val="00746645"/>
    <w:rsid w:val="00750051"/>
    <w:rsid w:val="0075036A"/>
    <w:rsid w:val="0075118A"/>
    <w:rsid w:val="00754695"/>
    <w:rsid w:val="007600D2"/>
    <w:rsid w:val="0076033A"/>
    <w:rsid w:val="0076224C"/>
    <w:rsid w:val="0076317F"/>
    <w:rsid w:val="00763CB1"/>
    <w:rsid w:val="0076487D"/>
    <w:rsid w:val="00764DB0"/>
    <w:rsid w:val="00765227"/>
    <w:rsid w:val="007653C7"/>
    <w:rsid w:val="0076647D"/>
    <w:rsid w:val="0077158B"/>
    <w:rsid w:val="00771714"/>
    <w:rsid w:val="00771AE3"/>
    <w:rsid w:val="00771EE5"/>
    <w:rsid w:val="00773525"/>
    <w:rsid w:val="00773888"/>
    <w:rsid w:val="00773B0D"/>
    <w:rsid w:val="0077630A"/>
    <w:rsid w:val="00777615"/>
    <w:rsid w:val="00780AE1"/>
    <w:rsid w:val="00781DEA"/>
    <w:rsid w:val="007822F6"/>
    <w:rsid w:val="00785252"/>
    <w:rsid w:val="007863FE"/>
    <w:rsid w:val="00787CE8"/>
    <w:rsid w:val="0079067A"/>
    <w:rsid w:val="007910E1"/>
    <w:rsid w:val="00791ACE"/>
    <w:rsid w:val="00792231"/>
    <w:rsid w:val="00793BA1"/>
    <w:rsid w:val="00794099"/>
    <w:rsid w:val="0079575C"/>
    <w:rsid w:val="007A4E66"/>
    <w:rsid w:val="007A5A16"/>
    <w:rsid w:val="007A6ABC"/>
    <w:rsid w:val="007A741B"/>
    <w:rsid w:val="007B1B96"/>
    <w:rsid w:val="007B2775"/>
    <w:rsid w:val="007B2A86"/>
    <w:rsid w:val="007B41A5"/>
    <w:rsid w:val="007B724D"/>
    <w:rsid w:val="007C0C6B"/>
    <w:rsid w:val="007C1249"/>
    <w:rsid w:val="007C2060"/>
    <w:rsid w:val="007C2B08"/>
    <w:rsid w:val="007C35B4"/>
    <w:rsid w:val="007C41A1"/>
    <w:rsid w:val="007C52A8"/>
    <w:rsid w:val="007C596C"/>
    <w:rsid w:val="007C5C27"/>
    <w:rsid w:val="007C5D38"/>
    <w:rsid w:val="007C6316"/>
    <w:rsid w:val="007D06D1"/>
    <w:rsid w:val="007D0C4B"/>
    <w:rsid w:val="007D0E49"/>
    <w:rsid w:val="007D141B"/>
    <w:rsid w:val="007D2379"/>
    <w:rsid w:val="007D5C48"/>
    <w:rsid w:val="007D74BF"/>
    <w:rsid w:val="007D7AEA"/>
    <w:rsid w:val="007D7BF0"/>
    <w:rsid w:val="007D7D13"/>
    <w:rsid w:val="007E0B36"/>
    <w:rsid w:val="007E131E"/>
    <w:rsid w:val="007E5FB0"/>
    <w:rsid w:val="007F0709"/>
    <w:rsid w:val="007F235C"/>
    <w:rsid w:val="007F2484"/>
    <w:rsid w:val="007F3041"/>
    <w:rsid w:val="007F3350"/>
    <w:rsid w:val="007F5EA3"/>
    <w:rsid w:val="007F66DF"/>
    <w:rsid w:val="007F7301"/>
    <w:rsid w:val="007F7BA8"/>
    <w:rsid w:val="00800045"/>
    <w:rsid w:val="008002F7"/>
    <w:rsid w:val="0080585E"/>
    <w:rsid w:val="00806503"/>
    <w:rsid w:val="008109D8"/>
    <w:rsid w:val="008112C9"/>
    <w:rsid w:val="00811E6D"/>
    <w:rsid w:val="00812EE7"/>
    <w:rsid w:val="00813232"/>
    <w:rsid w:val="00814D2C"/>
    <w:rsid w:val="00815C5B"/>
    <w:rsid w:val="00820486"/>
    <w:rsid w:val="008208CC"/>
    <w:rsid w:val="008211DB"/>
    <w:rsid w:val="00822BCB"/>
    <w:rsid w:val="00823283"/>
    <w:rsid w:val="008234FE"/>
    <w:rsid w:val="0082481A"/>
    <w:rsid w:val="008263BB"/>
    <w:rsid w:val="00831DEB"/>
    <w:rsid w:val="00833DB8"/>
    <w:rsid w:val="00834288"/>
    <w:rsid w:val="00836364"/>
    <w:rsid w:val="00836DE0"/>
    <w:rsid w:val="0084034E"/>
    <w:rsid w:val="008408B4"/>
    <w:rsid w:val="008429D2"/>
    <w:rsid w:val="008433FE"/>
    <w:rsid w:val="008436B6"/>
    <w:rsid w:val="00844BEF"/>
    <w:rsid w:val="00844E9A"/>
    <w:rsid w:val="00845752"/>
    <w:rsid w:val="008466BC"/>
    <w:rsid w:val="00847BA9"/>
    <w:rsid w:val="00850190"/>
    <w:rsid w:val="00850D81"/>
    <w:rsid w:val="00851DD5"/>
    <w:rsid w:val="0085480A"/>
    <w:rsid w:val="00854CC3"/>
    <w:rsid w:val="0085514D"/>
    <w:rsid w:val="00856316"/>
    <w:rsid w:val="00857557"/>
    <w:rsid w:val="008604CD"/>
    <w:rsid w:val="00860A54"/>
    <w:rsid w:val="00861B8D"/>
    <w:rsid w:val="00861FFF"/>
    <w:rsid w:val="00862864"/>
    <w:rsid w:val="00863091"/>
    <w:rsid w:val="0086488E"/>
    <w:rsid w:val="00865101"/>
    <w:rsid w:val="008657FF"/>
    <w:rsid w:val="00865853"/>
    <w:rsid w:val="00865F95"/>
    <w:rsid w:val="0086614E"/>
    <w:rsid w:val="0086707B"/>
    <w:rsid w:val="00867AF3"/>
    <w:rsid w:val="0087245A"/>
    <w:rsid w:val="00874C2B"/>
    <w:rsid w:val="0087559B"/>
    <w:rsid w:val="00875C0E"/>
    <w:rsid w:val="008767E1"/>
    <w:rsid w:val="00876B7D"/>
    <w:rsid w:val="008779E5"/>
    <w:rsid w:val="00877B0A"/>
    <w:rsid w:val="00880CFA"/>
    <w:rsid w:val="00883B39"/>
    <w:rsid w:val="00886350"/>
    <w:rsid w:val="00891F65"/>
    <w:rsid w:val="00893BF5"/>
    <w:rsid w:val="0089492E"/>
    <w:rsid w:val="008975D8"/>
    <w:rsid w:val="008976CC"/>
    <w:rsid w:val="008A02D5"/>
    <w:rsid w:val="008A086B"/>
    <w:rsid w:val="008A25FB"/>
    <w:rsid w:val="008A2BFF"/>
    <w:rsid w:val="008A3F4F"/>
    <w:rsid w:val="008A5CF8"/>
    <w:rsid w:val="008A665F"/>
    <w:rsid w:val="008A6A07"/>
    <w:rsid w:val="008A76EE"/>
    <w:rsid w:val="008B0076"/>
    <w:rsid w:val="008B0B71"/>
    <w:rsid w:val="008B11CD"/>
    <w:rsid w:val="008B1528"/>
    <w:rsid w:val="008B15B3"/>
    <w:rsid w:val="008B29A9"/>
    <w:rsid w:val="008B2A5C"/>
    <w:rsid w:val="008B4472"/>
    <w:rsid w:val="008B6857"/>
    <w:rsid w:val="008B7E84"/>
    <w:rsid w:val="008B7F4E"/>
    <w:rsid w:val="008C0A7C"/>
    <w:rsid w:val="008C1064"/>
    <w:rsid w:val="008C18D9"/>
    <w:rsid w:val="008C27C4"/>
    <w:rsid w:val="008C3209"/>
    <w:rsid w:val="008C35D2"/>
    <w:rsid w:val="008C4139"/>
    <w:rsid w:val="008C4282"/>
    <w:rsid w:val="008C5983"/>
    <w:rsid w:val="008D12F9"/>
    <w:rsid w:val="008D412E"/>
    <w:rsid w:val="008D4515"/>
    <w:rsid w:val="008D594F"/>
    <w:rsid w:val="008D7171"/>
    <w:rsid w:val="008D732F"/>
    <w:rsid w:val="008D7D78"/>
    <w:rsid w:val="008E0AD8"/>
    <w:rsid w:val="008E1C3C"/>
    <w:rsid w:val="008E3A08"/>
    <w:rsid w:val="008E3BD3"/>
    <w:rsid w:val="008E4116"/>
    <w:rsid w:val="008E6247"/>
    <w:rsid w:val="008E789F"/>
    <w:rsid w:val="008F1654"/>
    <w:rsid w:val="008F28E5"/>
    <w:rsid w:val="008F2C21"/>
    <w:rsid w:val="008F2E40"/>
    <w:rsid w:val="008F352A"/>
    <w:rsid w:val="008F3E16"/>
    <w:rsid w:val="008F4237"/>
    <w:rsid w:val="008F464A"/>
    <w:rsid w:val="008F637B"/>
    <w:rsid w:val="008F6BE3"/>
    <w:rsid w:val="0090011C"/>
    <w:rsid w:val="009001BF"/>
    <w:rsid w:val="009004A6"/>
    <w:rsid w:val="00903B1F"/>
    <w:rsid w:val="00903FB9"/>
    <w:rsid w:val="00903FCA"/>
    <w:rsid w:val="00904D49"/>
    <w:rsid w:val="009065EA"/>
    <w:rsid w:val="00907787"/>
    <w:rsid w:val="009122C4"/>
    <w:rsid w:val="009128AB"/>
    <w:rsid w:val="00913029"/>
    <w:rsid w:val="00914088"/>
    <w:rsid w:val="00914461"/>
    <w:rsid w:val="00916769"/>
    <w:rsid w:val="0091769C"/>
    <w:rsid w:val="009214BF"/>
    <w:rsid w:val="009216AF"/>
    <w:rsid w:val="00922EDC"/>
    <w:rsid w:val="00923410"/>
    <w:rsid w:val="00923AD0"/>
    <w:rsid w:val="0092470F"/>
    <w:rsid w:val="00924F3C"/>
    <w:rsid w:val="00924FED"/>
    <w:rsid w:val="00925A9F"/>
    <w:rsid w:val="00925DD8"/>
    <w:rsid w:val="0092605C"/>
    <w:rsid w:val="00926BFC"/>
    <w:rsid w:val="009274C5"/>
    <w:rsid w:val="0092796A"/>
    <w:rsid w:val="00927B33"/>
    <w:rsid w:val="00930BBC"/>
    <w:rsid w:val="00930C4A"/>
    <w:rsid w:val="00930D87"/>
    <w:rsid w:val="00931DD1"/>
    <w:rsid w:val="00931F49"/>
    <w:rsid w:val="0093253E"/>
    <w:rsid w:val="00932AEA"/>
    <w:rsid w:val="0093398F"/>
    <w:rsid w:val="00933D2B"/>
    <w:rsid w:val="00935E97"/>
    <w:rsid w:val="00937031"/>
    <w:rsid w:val="00943010"/>
    <w:rsid w:val="00943178"/>
    <w:rsid w:val="0094411E"/>
    <w:rsid w:val="00944E59"/>
    <w:rsid w:val="00945114"/>
    <w:rsid w:val="00945CE5"/>
    <w:rsid w:val="009461D3"/>
    <w:rsid w:val="009536DE"/>
    <w:rsid w:val="00955028"/>
    <w:rsid w:val="0095747B"/>
    <w:rsid w:val="009578AF"/>
    <w:rsid w:val="00960DFB"/>
    <w:rsid w:val="00960FD0"/>
    <w:rsid w:val="00961A0F"/>
    <w:rsid w:val="00961DE4"/>
    <w:rsid w:val="00966557"/>
    <w:rsid w:val="0096769D"/>
    <w:rsid w:val="00967A21"/>
    <w:rsid w:val="00967B23"/>
    <w:rsid w:val="009714E7"/>
    <w:rsid w:val="0097246C"/>
    <w:rsid w:val="00972B2D"/>
    <w:rsid w:val="00972B80"/>
    <w:rsid w:val="0097342C"/>
    <w:rsid w:val="00974D07"/>
    <w:rsid w:val="00975831"/>
    <w:rsid w:val="00975E09"/>
    <w:rsid w:val="00975E2A"/>
    <w:rsid w:val="00977050"/>
    <w:rsid w:val="009818AF"/>
    <w:rsid w:val="00982419"/>
    <w:rsid w:val="0098257E"/>
    <w:rsid w:val="00982D81"/>
    <w:rsid w:val="009853C8"/>
    <w:rsid w:val="0098731B"/>
    <w:rsid w:val="00987467"/>
    <w:rsid w:val="00990CA5"/>
    <w:rsid w:val="0099125A"/>
    <w:rsid w:val="00993369"/>
    <w:rsid w:val="00994408"/>
    <w:rsid w:val="00994642"/>
    <w:rsid w:val="00994C02"/>
    <w:rsid w:val="009950CA"/>
    <w:rsid w:val="00996CD3"/>
    <w:rsid w:val="00997D4A"/>
    <w:rsid w:val="009A0E04"/>
    <w:rsid w:val="009A131F"/>
    <w:rsid w:val="009A2930"/>
    <w:rsid w:val="009A31B1"/>
    <w:rsid w:val="009A462A"/>
    <w:rsid w:val="009A46AD"/>
    <w:rsid w:val="009A79BD"/>
    <w:rsid w:val="009B085A"/>
    <w:rsid w:val="009B120D"/>
    <w:rsid w:val="009B2D7C"/>
    <w:rsid w:val="009B3898"/>
    <w:rsid w:val="009B3B2D"/>
    <w:rsid w:val="009B3B35"/>
    <w:rsid w:val="009B5CA9"/>
    <w:rsid w:val="009B6A01"/>
    <w:rsid w:val="009C0056"/>
    <w:rsid w:val="009C06A4"/>
    <w:rsid w:val="009C10C4"/>
    <w:rsid w:val="009C16B2"/>
    <w:rsid w:val="009C2BC4"/>
    <w:rsid w:val="009C3176"/>
    <w:rsid w:val="009C3B16"/>
    <w:rsid w:val="009C4430"/>
    <w:rsid w:val="009C4598"/>
    <w:rsid w:val="009C6617"/>
    <w:rsid w:val="009C66A3"/>
    <w:rsid w:val="009D1E75"/>
    <w:rsid w:val="009D2ABB"/>
    <w:rsid w:val="009D2F6B"/>
    <w:rsid w:val="009D4A18"/>
    <w:rsid w:val="009D6BDF"/>
    <w:rsid w:val="009D6C49"/>
    <w:rsid w:val="009D719C"/>
    <w:rsid w:val="009D75A5"/>
    <w:rsid w:val="009D7781"/>
    <w:rsid w:val="009E00F4"/>
    <w:rsid w:val="009E034B"/>
    <w:rsid w:val="009E0D7D"/>
    <w:rsid w:val="009E0D8B"/>
    <w:rsid w:val="009E13B4"/>
    <w:rsid w:val="009E16EE"/>
    <w:rsid w:val="009E1851"/>
    <w:rsid w:val="009E2B40"/>
    <w:rsid w:val="009E38FC"/>
    <w:rsid w:val="009E3B03"/>
    <w:rsid w:val="009E4468"/>
    <w:rsid w:val="009E670B"/>
    <w:rsid w:val="009E67DB"/>
    <w:rsid w:val="009E6CB1"/>
    <w:rsid w:val="009F0DFF"/>
    <w:rsid w:val="009F1292"/>
    <w:rsid w:val="009F12A7"/>
    <w:rsid w:val="009F1D20"/>
    <w:rsid w:val="009F6B17"/>
    <w:rsid w:val="00A005F9"/>
    <w:rsid w:val="00A02053"/>
    <w:rsid w:val="00A023F2"/>
    <w:rsid w:val="00A05C86"/>
    <w:rsid w:val="00A06082"/>
    <w:rsid w:val="00A06315"/>
    <w:rsid w:val="00A06722"/>
    <w:rsid w:val="00A107E4"/>
    <w:rsid w:val="00A11D09"/>
    <w:rsid w:val="00A11DA0"/>
    <w:rsid w:val="00A14C7E"/>
    <w:rsid w:val="00A15A7F"/>
    <w:rsid w:val="00A16709"/>
    <w:rsid w:val="00A173C2"/>
    <w:rsid w:val="00A2066A"/>
    <w:rsid w:val="00A20681"/>
    <w:rsid w:val="00A21641"/>
    <w:rsid w:val="00A221DD"/>
    <w:rsid w:val="00A226C9"/>
    <w:rsid w:val="00A24025"/>
    <w:rsid w:val="00A25025"/>
    <w:rsid w:val="00A25071"/>
    <w:rsid w:val="00A258B4"/>
    <w:rsid w:val="00A2654A"/>
    <w:rsid w:val="00A27FC1"/>
    <w:rsid w:val="00A307CA"/>
    <w:rsid w:val="00A31C67"/>
    <w:rsid w:val="00A3314D"/>
    <w:rsid w:val="00A33FED"/>
    <w:rsid w:val="00A343B5"/>
    <w:rsid w:val="00A351F3"/>
    <w:rsid w:val="00A3662E"/>
    <w:rsid w:val="00A36918"/>
    <w:rsid w:val="00A36EBB"/>
    <w:rsid w:val="00A376B6"/>
    <w:rsid w:val="00A417F7"/>
    <w:rsid w:val="00A42290"/>
    <w:rsid w:val="00A43CB9"/>
    <w:rsid w:val="00A46458"/>
    <w:rsid w:val="00A46ED9"/>
    <w:rsid w:val="00A47763"/>
    <w:rsid w:val="00A511B2"/>
    <w:rsid w:val="00A5788F"/>
    <w:rsid w:val="00A5795E"/>
    <w:rsid w:val="00A57F34"/>
    <w:rsid w:val="00A60958"/>
    <w:rsid w:val="00A6097D"/>
    <w:rsid w:val="00A61661"/>
    <w:rsid w:val="00A616B2"/>
    <w:rsid w:val="00A65766"/>
    <w:rsid w:val="00A66134"/>
    <w:rsid w:val="00A67717"/>
    <w:rsid w:val="00A67F07"/>
    <w:rsid w:val="00A7041B"/>
    <w:rsid w:val="00A70785"/>
    <w:rsid w:val="00A7134E"/>
    <w:rsid w:val="00A735F1"/>
    <w:rsid w:val="00A73A19"/>
    <w:rsid w:val="00A73D1D"/>
    <w:rsid w:val="00A77C54"/>
    <w:rsid w:val="00A77D10"/>
    <w:rsid w:val="00A80ED4"/>
    <w:rsid w:val="00A818BA"/>
    <w:rsid w:val="00A81AE8"/>
    <w:rsid w:val="00A81C6E"/>
    <w:rsid w:val="00A8385F"/>
    <w:rsid w:val="00A83CB3"/>
    <w:rsid w:val="00A84B21"/>
    <w:rsid w:val="00A852A5"/>
    <w:rsid w:val="00A864E2"/>
    <w:rsid w:val="00A868C1"/>
    <w:rsid w:val="00A8696D"/>
    <w:rsid w:val="00A86D03"/>
    <w:rsid w:val="00A87768"/>
    <w:rsid w:val="00A91F86"/>
    <w:rsid w:val="00A9215F"/>
    <w:rsid w:val="00A92999"/>
    <w:rsid w:val="00A9431F"/>
    <w:rsid w:val="00A96B52"/>
    <w:rsid w:val="00AA0181"/>
    <w:rsid w:val="00AA080C"/>
    <w:rsid w:val="00AA1655"/>
    <w:rsid w:val="00AA1B95"/>
    <w:rsid w:val="00AA1FF8"/>
    <w:rsid w:val="00AA3074"/>
    <w:rsid w:val="00AA343D"/>
    <w:rsid w:val="00AA420B"/>
    <w:rsid w:val="00AA4429"/>
    <w:rsid w:val="00AA4C73"/>
    <w:rsid w:val="00AA5F04"/>
    <w:rsid w:val="00AA65CE"/>
    <w:rsid w:val="00AB0106"/>
    <w:rsid w:val="00AB0EEF"/>
    <w:rsid w:val="00AB246E"/>
    <w:rsid w:val="00AB2FF3"/>
    <w:rsid w:val="00AB4269"/>
    <w:rsid w:val="00AB4749"/>
    <w:rsid w:val="00AB4A02"/>
    <w:rsid w:val="00AB50E8"/>
    <w:rsid w:val="00AB5171"/>
    <w:rsid w:val="00AB5F00"/>
    <w:rsid w:val="00AC015B"/>
    <w:rsid w:val="00AC01C8"/>
    <w:rsid w:val="00AC0C2D"/>
    <w:rsid w:val="00AC1488"/>
    <w:rsid w:val="00AC16F3"/>
    <w:rsid w:val="00AC2020"/>
    <w:rsid w:val="00AC2A17"/>
    <w:rsid w:val="00AC4C42"/>
    <w:rsid w:val="00AC5374"/>
    <w:rsid w:val="00AC6BDE"/>
    <w:rsid w:val="00AC704A"/>
    <w:rsid w:val="00AC726D"/>
    <w:rsid w:val="00AC7508"/>
    <w:rsid w:val="00AD09DE"/>
    <w:rsid w:val="00AD0C1E"/>
    <w:rsid w:val="00AD1956"/>
    <w:rsid w:val="00AD1B20"/>
    <w:rsid w:val="00AD2775"/>
    <w:rsid w:val="00AD2AB2"/>
    <w:rsid w:val="00AD3536"/>
    <w:rsid w:val="00AD3F7F"/>
    <w:rsid w:val="00AD4459"/>
    <w:rsid w:val="00AD6492"/>
    <w:rsid w:val="00AD7375"/>
    <w:rsid w:val="00AD78D6"/>
    <w:rsid w:val="00AE0450"/>
    <w:rsid w:val="00AE113E"/>
    <w:rsid w:val="00AE19EA"/>
    <w:rsid w:val="00AE1BDE"/>
    <w:rsid w:val="00AE26C1"/>
    <w:rsid w:val="00AE2D92"/>
    <w:rsid w:val="00AE49F6"/>
    <w:rsid w:val="00AE5CC3"/>
    <w:rsid w:val="00AE6930"/>
    <w:rsid w:val="00AE7690"/>
    <w:rsid w:val="00AE7B70"/>
    <w:rsid w:val="00AF152C"/>
    <w:rsid w:val="00AF3E8C"/>
    <w:rsid w:val="00AF4B3A"/>
    <w:rsid w:val="00AF61E1"/>
    <w:rsid w:val="00AF65B4"/>
    <w:rsid w:val="00AF7394"/>
    <w:rsid w:val="00AF7A74"/>
    <w:rsid w:val="00AF7AF6"/>
    <w:rsid w:val="00AF7E00"/>
    <w:rsid w:val="00B000D7"/>
    <w:rsid w:val="00B00545"/>
    <w:rsid w:val="00B00C83"/>
    <w:rsid w:val="00B01678"/>
    <w:rsid w:val="00B02D50"/>
    <w:rsid w:val="00B0383C"/>
    <w:rsid w:val="00B04170"/>
    <w:rsid w:val="00B0426C"/>
    <w:rsid w:val="00B056CA"/>
    <w:rsid w:val="00B0667D"/>
    <w:rsid w:val="00B06F30"/>
    <w:rsid w:val="00B10A96"/>
    <w:rsid w:val="00B115C4"/>
    <w:rsid w:val="00B11D20"/>
    <w:rsid w:val="00B126D9"/>
    <w:rsid w:val="00B13677"/>
    <w:rsid w:val="00B13C85"/>
    <w:rsid w:val="00B147A2"/>
    <w:rsid w:val="00B1778F"/>
    <w:rsid w:val="00B17B85"/>
    <w:rsid w:val="00B17DAD"/>
    <w:rsid w:val="00B207EC"/>
    <w:rsid w:val="00B20D6C"/>
    <w:rsid w:val="00B20EA2"/>
    <w:rsid w:val="00B21DE6"/>
    <w:rsid w:val="00B2739C"/>
    <w:rsid w:val="00B27D18"/>
    <w:rsid w:val="00B322ED"/>
    <w:rsid w:val="00B32D58"/>
    <w:rsid w:val="00B32E14"/>
    <w:rsid w:val="00B334CC"/>
    <w:rsid w:val="00B3392E"/>
    <w:rsid w:val="00B34205"/>
    <w:rsid w:val="00B34EFC"/>
    <w:rsid w:val="00B34F07"/>
    <w:rsid w:val="00B350EC"/>
    <w:rsid w:val="00B369F3"/>
    <w:rsid w:val="00B37578"/>
    <w:rsid w:val="00B37A51"/>
    <w:rsid w:val="00B4007E"/>
    <w:rsid w:val="00B4016E"/>
    <w:rsid w:val="00B40E89"/>
    <w:rsid w:val="00B428F1"/>
    <w:rsid w:val="00B44211"/>
    <w:rsid w:val="00B45747"/>
    <w:rsid w:val="00B47897"/>
    <w:rsid w:val="00B51554"/>
    <w:rsid w:val="00B52DE9"/>
    <w:rsid w:val="00B53878"/>
    <w:rsid w:val="00B571DA"/>
    <w:rsid w:val="00B57D66"/>
    <w:rsid w:val="00B6203F"/>
    <w:rsid w:val="00B62090"/>
    <w:rsid w:val="00B62479"/>
    <w:rsid w:val="00B625AC"/>
    <w:rsid w:val="00B63D7A"/>
    <w:rsid w:val="00B6439D"/>
    <w:rsid w:val="00B654CE"/>
    <w:rsid w:val="00B66FA3"/>
    <w:rsid w:val="00B67220"/>
    <w:rsid w:val="00B73BB8"/>
    <w:rsid w:val="00B75226"/>
    <w:rsid w:val="00B76288"/>
    <w:rsid w:val="00B76AA6"/>
    <w:rsid w:val="00B803E1"/>
    <w:rsid w:val="00B80A92"/>
    <w:rsid w:val="00B84ACA"/>
    <w:rsid w:val="00B85CF6"/>
    <w:rsid w:val="00B8676C"/>
    <w:rsid w:val="00B87568"/>
    <w:rsid w:val="00B90AD9"/>
    <w:rsid w:val="00B93331"/>
    <w:rsid w:val="00B94C71"/>
    <w:rsid w:val="00B9595C"/>
    <w:rsid w:val="00B96754"/>
    <w:rsid w:val="00B96DAA"/>
    <w:rsid w:val="00B97DA9"/>
    <w:rsid w:val="00B97EF4"/>
    <w:rsid w:val="00BA0A8F"/>
    <w:rsid w:val="00BA5FBC"/>
    <w:rsid w:val="00BB00EA"/>
    <w:rsid w:val="00BB01ED"/>
    <w:rsid w:val="00BB12A8"/>
    <w:rsid w:val="00BB6BA3"/>
    <w:rsid w:val="00BB7EDB"/>
    <w:rsid w:val="00BC1ACD"/>
    <w:rsid w:val="00BC1ECD"/>
    <w:rsid w:val="00BC5E5B"/>
    <w:rsid w:val="00BD0FFD"/>
    <w:rsid w:val="00BD181D"/>
    <w:rsid w:val="00BD3134"/>
    <w:rsid w:val="00BD3619"/>
    <w:rsid w:val="00BD4331"/>
    <w:rsid w:val="00BD463B"/>
    <w:rsid w:val="00BD6715"/>
    <w:rsid w:val="00BE1B1C"/>
    <w:rsid w:val="00BE1EDA"/>
    <w:rsid w:val="00BE24B6"/>
    <w:rsid w:val="00BE2897"/>
    <w:rsid w:val="00BE2DBA"/>
    <w:rsid w:val="00BE4337"/>
    <w:rsid w:val="00BE4443"/>
    <w:rsid w:val="00BE6CFD"/>
    <w:rsid w:val="00BE6FB7"/>
    <w:rsid w:val="00BE7692"/>
    <w:rsid w:val="00BF14C1"/>
    <w:rsid w:val="00BF1BEF"/>
    <w:rsid w:val="00BF2255"/>
    <w:rsid w:val="00BF4151"/>
    <w:rsid w:val="00BF502B"/>
    <w:rsid w:val="00BF540D"/>
    <w:rsid w:val="00BF5470"/>
    <w:rsid w:val="00BF589C"/>
    <w:rsid w:val="00BF7F47"/>
    <w:rsid w:val="00C01BC9"/>
    <w:rsid w:val="00C030FA"/>
    <w:rsid w:val="00C034C3"/>
    <w:rsid w:val="00C03F33"/>
    <w:rsid w:val="00C0470F"/>
    <w:rsid w:val="00C04FCE"/>
    <w:rsid w:val="00C05795"/>
    <w:rsid w:val="00C058CF"/>
    <w:rsid w:val="00C0590C"/>
    <w:rsid w:val="00C05A61"/>
    <w:rsid w:val="00C07C74"/>
    <w:rsid w:val="00C10997"/>
    <w:rsid w:val="00C11C83"/>
    <w:rsid w:val="00C12650"/>
    <w:rsid w:val="00C1292B"/>
    <w:rsid w:val="00C12D6F"/>
    <w:rsid w:val="00C12DFC"/>
    <w:rsid w:val="00C13341"/>
    <w:rsid w:val="00C14003"/>
    <w:rsid w:val="00C14331"/>
    <w:rsid w:val="00C14674"/>
    <w:rsid w:val="00C15A4D"/>
    <w:rsid w:val="00C16DDF"/>
    <w:rsid w:val="00C179F8"/>
    <w:rsid w:val="00C205B6"/>
    <w:rsid w:val="00C206A1"/>
    <w:rsid w:val="00C21032"/>
    <w:rsid w:val="00C226B7"/>
    <w:rsid w:val="00C24B83"/>
    <w:rsid w:val="00C24C4F"/>
    <w:rsid w:val="00C25577"/>
    <w:rsid w:val="00C255E1"/>
    <w:rsid w:val="00C2603B"/>
    <w:rsid w:val="00C276C1"/>
    <w:rsid w:val="00C27721"/>
    <w:rsid w:val="00C31A76"/>
    <w:rsid w:val="00C31F0E"/>
    <w:rsid w:val="00C33182"/>
    <w:rsid w:val="00C33E7C"/>
    <w:rsid w:val="00C354F2"/>
    <w:rsid w:val="00C41515"/>
    <w:rsid w:val="00C41C72"/>
    <w:rsid w:val="00C4216C"/>
    <w:rsid w:val="00C476B3"/>
    <w:rsid w:val="00C47801"/>
    <w:rsid w:val="00C47B14"/>
    <w:rsid w:val="00C502C4"/>
    <w:rsid w:val="00C50537"/>
    <w:rsid w:val="00C511CE"/>
    <w:rsid w:val="00C53937"/>
    <w:rsid w:val="00C545C1"/>
    <w:rsid w:val="00C550EE"/>
    <w:rsid w:val="00C57F55"/>
    <w:rsid w:val="00C62B31"/>
    <w:rsid w:val="00C62B49"/>
    <w:rsid w:val="00C62C02"/>
    <w:rsid w:val="00C63B60"/>
    <w:rsid w:val="00C65616"/>
    <w:rsid w:val="00C65F40"/>
    <w:rsid w:val="00C6602F"/>
    <w:rsid w:val="00C66E6A"/>
    <w:rsid w:val="00C67245"/>
    <w:rsid w:val="00C7104C"/>
    <w:rsid w:val="00C71400"/>
    <w:rsid w:val="00C718F1"/>
    <w:rsid w:val="00C72DF4"/>
    <w:rsid w:val="00C7305E"/>
    <w:rsid w:val="00C748CE"/>
    <w:rsid w:val="00C74A55"/>
    <w:rsid w:val="00C75196"/>
    <w:rsid w:val="00C75FCA"/>
    <w:rsid w:val="00C76B86"/>
    <w:rsid w:val="00C779D0"/>
    <w:rsid w:val="00C77D2A"/>
    <w:rsid w:val="00C77E00"/>
    <w:rsid w:val="00C814D3"/>
    <w:rsid w:val="00C817DE"/>
    <w:rsid w:val="00C829AB"/>
    <w:rsid w:val="00C82B16"/>
    <w:rsid w:val="00C830F3"/>
    <w:rsid w:val="00C8482B"/>
    <w:rsid w:val="00C85AC8"/>
    <w:rsid w:val="00C900E9"/>
    <w:rsid w:val="00C93E03"/>
    <w:rsid w:val="00C94B84"/>
    <w:rsid w:val="00C96C6C"/>
    <w:rsid w:val="00C97918"/>
    <w:rsid w:val="00CA0459"/>
    <w:rsid w:val="00CA085A"/>
    <w:rsid w:val="00CA0962"/>
    <w:rsid w:val="00CA1B8B"/>
    <w:rsid w:val="00CA1D09"/>
    <w:rsid w:val="00CA1F69"/>
    <w:rsid w:val="00CA22F9"/>
    <w:rsid w:val="00CA3FC9"/>
    <w:rsid w:val="00CA579B"/>
    <w:rsid w:val="00CA619D"/>
    <w:rsid w:val="00CA63D1"/>
    <w:rsid w:val="00CA744F"/>
    <w:rsid w:val="00CB0479"/>
    <w:rsid w:val="00CB0500"/>
    <w:rsid w:val="00CB11F1"/>
    <w:rsid w:val="00CB12DA"/>
    <w:rsid w:val="00CB14D7"/>
    <w:rsid w:val="00CB3715"/>
    <w:rsid w:val="00CB39F1"/>
    <w:rsid w:val="00CB4FAC"/>
    <w:rsid w:val="00CB5718"/>
    <w:rsid w:val="00CB66D8"/>
    <w:rsid w:val="00CC0319"/>
    <w:rsid w:val="00CC1B08"/>
    <w:rsid w:val="00CC1F54"/>
    <w:rsid w:val="00CC28F9"/>
    <w:rsid w:val="00CC4D6D"/>
    <w:rsid w:val="00CC4FE3"/>
    <w:rsid w:val="00CC5800"/>
    <w:rsid w:val="00CD04DA"/>
    <w:rsid w:val="00CD0E55"/>
    <w:rsid w:val="00CD283F"/>
    <w:rsid w:val="00CD2D6D"/>
    <w:rsid w:val="00CD4340"/>
    <w:rsid w:val="00CD4DCB"/>
    <w:rsid w:val="00CD4E17"/>
    <w:rsid w:val="00CD4EEA"/>
    <w:rsid w:val="00CD5F55"/>
    <w:rsid w:val="00CD6543"/>
    <w:rsid w:val="00CD6AB5"/>
    <w:rsid w:val="00CD6CD8"/>
    <w:rsid w:val="00CD7E3C"/>
    <w:rsid w:val="00CE037C"/>
    <w:rsid w:val="00CE37FB"/>
    <w:rsid w:val="00CE433D"/>
    <w:rsid w:val="00CE67D6"/>
    <w:rsid w:val="00CE6AC8"/>
    <w:rsid w:val="00CE6D11"/>
    <w:rsid w:val="00CE711F"/>
    <w:rsid w:val="00CF0370"/>
    <w:rsid w:val="00CF040D"/>
    <w:rsid w:val="00CF0496"/>
    <w:rsid w:val="00CF143A"/>
    <w:rsid w:val="00CF39C5"/>
    <w:rsid w:val="00CF4E07"/>
    <w:rsid w:val="00CF63D8"/>
    <w:rsid w:val="00CF6E81"/>
    <w:rsid w:val="00CF7FB1"/>
    <w:rsid w:val="00D01464"/>
    <w:rsid w:val="00D0162C"/>
    <w:rsid w:val="00D01778"/>
    <w:rsid w:val="00D02D64"/>
    <w:rsid w:val="00D03053"/>
    <w:rsid w:val="00D045A3"/>
    <w:rsid w:val="00D06A1E"/>
    <w:rsid w:val="00D06E5E"/>
    <w:rsid w:val="00D0718F"/>
    <w:rsid w:val="00D116E5"/>
    <w:rsid w:val="00D117CE"/>
    <w:rsid w:val="00D11B79"/>
    <w:rsid w:val="00D15DE7"/>
    <w:rsid w:val="00D16DC5"/>
    <w:rsid w:val="00D17685"/>
    <w:rsid w:val="00D214B2"/>
    <w:rsid w:val="00D218DC"/>
    <w:rsid w:val="00D24062"/>
    <w:rsid w:val="00D24E87"/>
    <w:rsid w:val="00D24F71"/>
    <w:rsid w:val="00D2539C"/>
    <w:rsid w:val="00D2637E"/>
    <w:rsid w:val="00D271FD"/>
    <w:rsid w:val="00D2773C"/>
    <w:rsid w:val="00D27A95"/>
    <w:rsid w:val="00D302F4"/>
    <w:rsid w:val="00D309AE"/>
    <w:rsid w:val="00D31B2D"/>
    <w:rsid w:val="00D34DEB"/>
    <w:rsid w:val="00D35892"/>
    <w:rsid w:val="00D35E66"/>
    <w:rsid w:val="00D37696"/>
    <w:rsid w:val="00D37704"/>
    <w:rsid w:val="00D41705"/>
    <w:rsid w:val="00D42EAB"/>
    <w:rsid w:val="00D4481E"/>
    <w:rsid w:val="00D44F9B"/>
    <w:rsid w:val="00D453D0"/>
    <w:rsid w:val="00D47FE3"/>
    <w:rsid w:val="00D50569"/>
    <w:rsid w:val="00D517FA"/>
    <w:rsid w:val="00D51D72"/>
    <w:rsid w:val="00D52883"/>
    <w:rsid w:val="00D53495"/>
    <w:rsid w:val="00D56DE3"/>
    <w:rsid w:val="00D60D99"/>
    <w:rsid w:val="00D6154F"/>
    <w:rsid w:val="00D62F19"/>
    <w:rsid w:val="00D641EB"/>
    <w:rsid w:val="00D65A8F"/>
    <w:rsid w:val="00D66045"/>
    <w:rsid w:val="00D714B5"/>
    <w:rsid w:val="00D72745"/>
    <w:rsid w:val="00D72CA2"/>
    <w:rsid w:val="00D76280"/>
    <w:rsid w:val="00D763A1"/>
    <w:rsid w:val="00D8212A"/>
    <w:rsid w:val="00D82BCD"/>
    <w:rsid w:val="00D8319D"/>
    <w:rsid w:val="00D832CD"/>
    <w:rsid w:val="00D8358E"/>
    <w:rsid w:val="00D8512D"/>
    <w:rsid w:val="00D87B30"/>
    <w:rsid w:val="00D913FC"/>
    <w:rsid w:val="00D91637"/>
    <w:rsid w:val="00D93AB5"/>
    <w:rsid w:val="00D94555"/>
    <w:rsid w:val="00D94BC8"/>
    <w:rsid w:val="00D96E5A"/>
    <w:rsid w:val="00D97038"/>
    <w:rsid w:val="00D97AAB"/>
    <w:rsid w:val="00DA1000"/>
    <w:rsid w:val="00DA1459"/>
    <w:rsid w:val="00DA15A5"/>
    <w:rsid w:val="00DA294C"/>
    <w:rsid w:val="00DA3711"/>
    <w:rsid w:val="00DA3D60"/>
    <w:rsid w:val="00DA608C"/>
    <w:rsid w:val="00DB0C15"/>
    <w:rsid w:val="00DB2EB2"/>
    <w:rsid w:val="00DB394E"/>
    <w:rsid w:val="00DB60A8"/>
    <w:rsid w:val="00DB645F"/>
    <w:rsid w:val="00DB67EE"/>
    <w:rsid w:val="00DC1FA3"/>
    <w:rsid w:val="00DC20F3"/>
    <w:rsid w:val="00DC3D9D"/>
    <w:rsid w:val="00DC3F8C"/>
    <w:rsid w:val="00DC6404"/>
    <w:rsid w:val="00DC697D"/>
    <w:rsid w:val="00DD0B67"/>
    <w:rsid w:val="00DD287F"/>
    <w:rsid w:val="00DD31F1"/>
    <w:rsid w:val="00DD3A8C"/>
    <w:rsid w:val="00DD5A04"/>
    <w:rsid w:val="00DD5ABC"/>
    <w:rsid w:val="00DD6787"/>
    <w:rsid w:val="00DD78CD"/>
    <w:rsid w:val="00DE0F5F"/>
    <w:rsid w:val="00DE10F3"/>
    <w:rsid w:val="00DE1230"/>
    <w:rsid w:val="00DE18B1"/>
    <w:rsid w:val="00DE3F44"/>
    <w:rsid w:val="00DE7028"/>
    <w:rsid w:val="00DE726A"/>
    <w:rsid w:val="00DE7A9A"/>
    <w:rsid w:val="00DE7CEF"/>
    <w:rsid w:val="00DE7ED7"/>
    <w:rsid w:val="00DF1CAA"/>
    <w:rsid w:val="00DF1E2B"/>
    <w:rsid w:val="00DF202D"/>
    <w:rsid w:val="00DF28CE"/>
    <w:rsid w:val="00DF34F1"/>
    <w:rsid w:val="00DF5ACB"/>
    <w:rsid w:val="00DF5C4F"/>
    <w:rsid w:val="00DF6529"/>
    <w:rsid w:val="00DF6E7B"/>
    <w:rsid w:val="00DF70BC"/>
    <w:rsid w:val="00E00298"/>
    <w:rsid w:val="00E0290F"/>
    <w:rsid w:val="00E02BCC"/>
    <w:rsid w:val="00E056CB"/>
    <w:rsid w:val="00E07230"/>
    <w:rsid w:val="00E07B89"/>
    <w:rsid w:val="00E10DBC"/>
    <w:rsid w:val="00E11E74"/>
    <w:rsid w:val="00E13411"/>
    <w:rsid w:val="00E1348D"/>
    <w:rsid w:val="00E20729"/>
    <w:rsid w:val="00E212B8"/>
    <w:rsid w:val="00E25993"/>
    <w:rsid w:val="00E275D3"/>
    <w:rsid w:val="00E27B76"/>
    <w:rsid w:val="00E27D25"/>
    <w:rsid w:val="00E31F58"/>
    <w:rsid w:val="00E322BA"/>
    <w:rsid w:val="00E32524"/>
    <w:rsid w:val="00E32B07"/>
    <w:rsid w:val="00E32E7C"/>
    <w:rsid w:val="00E3343E"/>
    <w:rsid w:val="00E3405F"/>
    <w:rsid w:val="00E34245"/>
    <w:rsid w:val="00E36259"/>
    <w:rsid w:val="00E42788"/>
    <w:rsid w:val="00E43470"/>
    <w:rsid w:val="00E459C8"/>
    <w:rsid w:val="00E4602A"/>
    <w:rsid w:val="00E47138"/>
    <w:rsid w:val="00E47B13"/>
    <w:rsid w:val="00E50527"/>
    <w:rsid w:val="00E5251A"/>
    <w:rsid w:val="00E53A70"/>
    <w:rsid w:val="00E5537E"/>
    <w:rsid w:val="00E56725"/>
    <w:rsid w:val="00E5775B"/>
    <w:rsid w:val="00E602B8"/>
    <w:rsid w:val="00E604A6"/>
    <w:rsid w:val="00E613F1"/>
    <w:rsid w:val="00E64DE5"/>
    <w:rsid w:val="00E6503A"/>
    <w:rsid w:val="00E65713"/>
    <w:rsid w:val="00E6591D"/>
    <w:rsid w:val="00E7089F"/>
    <w:rsid w:val="00E70B46"/>
    <w:rsid w:val="00E71B09"/>
    <w:rsid w:val="00E739D2"/>
    <w:rsid w:val="00E73A1F"/>
    <w:rsid w:val="00E73A44"/>
    <w:rsid w:val="00E73EC1"/>
    <w:rsid w:val="00E74844"/>
    <w:rsid w:val="00E76555"/>
    <w:rsid w:val="00E820F6"/>
    <w:rsid w:val="00E8337C"/>
    <w:rsid w:val="00E83545"/>
    <w:rsid w:val="00E8508A"/>
    <w:rsid w:val="00E85334"/>
    <w:rsid w:val="00E87A82"/>
    <w:rsid w:val="00E900DF"/>
    <w:rsid w:val="00E907A8"/>
    <w:rsid w:val="00E91472"/>
    <w:rsid w:val="00E91E43"/>
    <w:rsid w:val="00E92E77"/>
    <w:rsid w:val="00E93056"/>
    <w:rsid w:val="00E934DF"/>
    <w:rsid w:val="00E93665"/>
    <w:rsid w:val="00E942C2"/>
    <w:rsid w:val="00E94415"/>
    <w:rsid w:val="00E94612"/>
    <w:rsid w:val="00E95DB3"/>
    <w:rsid w:val="00E9793F"/>
    <w:rsid w:val="00EA05F5"/>
    <w:rsid w:val="00EA0E60"/>
    <w:rsid w:val="00EA11A8"/>
    <w:rsid w:val="00EA13D6"/>
    <w:rsid w:val="00EA1D46"/>
    <w:rsid w:val="00EA3ACE"/>
    <w:rsid w:val="00EA4110"/>
    <w:rsid w:val="00EA4C01"/>
    <w:rsid w:val="00EA66CD"/>
    <w:rsid w:val="00EB0113"/>
    <w:rsid w:val="00EB040D"/>
    <w:rsid w:val="00EB1C52"/>
    <w:rsid w:val="00EB2CD1"/>
    <w:rsid w:val="00EB2D8A"/>
    <w:rsid w:val="00EB3E5D"/>
    <w:rsid w:val="00EB5350"/>
    <w:rsid w:val="00EB6106"/>
    <w:rsid w:val="00EB6376"/>
    <w:rsid w:val="00EB66B4"/>
    <w:rsid w:val="00EB6EF1"/>
    <w:rsid w:val="00EB7E2D"/>
    <w:rsid w:val="00EC0C0A"/>
    <w:rsid w:val="00EC1664"/>
    <w:rsid w:val="00EC1E5C"/>
    <w:rsid w:val="00EC2E50"/>
    <w:rsid w:val="00EC52C5"/>
    <w:rsid w:val="00EC586E"/>
    <w:rsid w:val="00EC603A"/>
    <w:rsid w:val="00ED054E"/>
    <w:rsid w:val="00ED09C0"/>
    <w:rsid w:val="00ED1F40"/>
    <w:rsid w:val="00ED45F4"/>
    <w:rsid w:val="00ED5178"/>
    <w:rsid w:val="00ED65D8"/>
    <w:rsid w:val="00ED6BE3"/>
    <w:rsid w:val="00EE1A69"/>
    <w:rsid w:val="00EE37F3"/>
    <w:rsid w:val="00EE437E"/>
    <w:rsid w:val="00EE5076"/>
    <w:rsid w:val="00EE671E"/>
    <w:rsid w:val="00EF0ABE"/>
    <w:rsid w:val="00EF15AB"/>
    <w:rsid w:val="00EF2181"/>
    <w:rsid w:val="00EF3570"/>
    <w:rsid w:val="00EF3FCA"/>
    <w:rsid w:val="00EF44B4"/>
    <w:rsid w:val="00EF5281"/>
    <w:rsid w:val="00EF54E2"/>
    <w:rsid w:val="00EF5F62"/>
    <w:rsid w:val="00EF69A3"/>
    <w:rsid w:val="00EF6AB4"/>
    <w:rsid w:val="00EF740E"/>
    <w:rsid w:val="00EF7782"/>
    <w:rsid w:val="00F0002D"/>
    <w:rsid w:val="00F00D82"/>
    <w:rsid w:val="00F02C74"/>
    <w:rsid w:val="00F02DBA"/>
    <w:rsid w:val="00F05626"/>
    <w:rsid w:val="00F0651E"/>
    <w:rsid w:val="00F07538"/>
    <w:rsid w:val="00F0771E"/>
    <w:rsid w:val="00F131AF"/>
    <w:rsid w:val="00F13A4B"/>
    <w:rsid w:val="00F14F15"/>
    <w:rsid w:val="00F16928"/>
    <w:rsid w:val="00F17354"/>
    <w:rsid w:val="00F17F1A"/>
    <w:rsid w:val="00F20019"/>
    <w:rsid w:val="00F210E1"/>
    <w:rsid w:val="00F22590"/>
    <w:rsid w:val="00F26B8A"/>
    <w:rsid w:val="00F27964"/>
    <w:rsid w:val="00F27ED6"/>
    <w:rsid w:val="00F30BC2"/>
    <w:rsid w:val="00F32B82"/>
    <w:rsid w:val="00F33872"/>
    <w:rsid w:val="00F340A3"/>
    <w:rsid w:val="00F360DF"/>
    <w:rsid w:val="00F37AA2"/>
    <w:rsid w:val="00F40138"/>
    <w:rsid w:val="00F414A1"/>
    <w:rsid w:val="00F41EBB"/>
    <w:rsid w:val="00F41EEA"/>
    <w:rsid w:val="00F441A1"/>
    <w:rsid w:val="00F45EDB"/>
    <w:rsid w:val="00F46A5A"/>
    <w:rsid w:val="00F509A9"/>
    <w:rsid w:val="00F51002"/>
    <w:rsid w:val="00F522DC"/>
    <w:rsid w:val="00F52E11"/>
    <w:rsid w:val="00F5558D"/>
    <w:rsid w:val="00F55BB4"/>
    <w:rsid w:val="00F56E35"/>
    <w:rsid w:val="00F56FA8"/>
    <w:rsid w:val="00F56FF5"/>
    <w:rsid w:val="00F57DC5"/>
    <w:rsid w:val="00F57F46"/>
    <w:rsid w:val="00F60456"/>
    <w:rsid w:val="00F62033"/>
    <w:rsid w:val="00F6231F"/>
    <w:rsid w:val="00F6290D"/>
    <w:rsid w:val="00F62BF6"/>
    <w:rsid w:val="00F62EB8"/>
    <w:rsid w:val="00F630E1"/>
    <w:rsid w:val="00F63381"/>
    <w:rsid w:val="00F6394F"/>
    <w:rsid w:val="00F63B64"/>
    <w:rsid w:val="00F6538F"/>
    <w:rsid w:val="00F654A0"/>
    <w:rsid w:val="00F700FB"/>
    <w:rsid w:val="00F75C6D"/>
    <w:rsid w:val="00F76F12"/>
    <w:rsid w:val="00F7717F"/>
    <w:rsid w:val="00F77481"/>
    <w:rsid w:val="00F8007E"/>
    <w:rsid w:val="00F84A28"/>
    <w:rsid w:val="00F867FE"/>
    <w:rsid w:val="00F873BD"/>
    <w:rsid w:val="00F90427"/>
    <w:rsid w:val="00F9111E"/>
    <w:rsid w:val="00F91B4B"/>
    <w:rsid w:val="00F926BC"/>
    <w:rsid w:val="00F93D2A"/>
    <w:rsid w:val="00F9423C"/>
    <w:rsid w:val="00F9635A"/>
    <w:rsid w:val="00F97533"/>
    <w:rsid w:val="00FA2B5D"/>
    <w:rsid w:val="00FA34B5"/>
    <w:rsid w:val="00FA3D0D"/>
    <w:rsid w:val="00FA3E8F"/>
    <w:rsid w:val="00FA44BF"/>
    <w:rsid w:val="00FA49A8"/>
    <w:rsid w:val="00FA514D"/>
    <w:rsid w:val="00FA5A0A"/>
    <w:rsid w:val="00FA6120"/>
    <w:rsid w:val="00FA6627"/>
    <w:rsid w:val="00FA6C3F"/>
    <w:rsid w:val="00FB016F"/>
    <w:rsid w:val="00FB2293"/>
    <w:rsid w:val="00FB27DE"/>
    <w:rsid w:val="00FB2F66"/>
    <w:rsid w:val="00FB33C4"/>
    <w:rsid w:val="00FB40B2"/>
    <w:rsid w:val="00FB46D3"/>
    <w:rsid w:val="00FB5284"/>
    <w:rsid w:val="00FB6AA7"/>
    <w:rsid w:val="00FB6BDB"/>
    <w:rsid w:val="00FB77CA"/>
    <w:rsid w:val="00FC0A1B"/>
    <w:rsid w:val="00FC1C4F"/>
    <w:rsid w:val="00FC2E4A"/>
    <w:rsid w:val="00FC3593"/>
    <w:rsid w:val="00FC3EFC"/>
    <w:rsid w:val="00FC56AE"/>
    <w:rsid w:val="00FC62D6"/>
    <w:rsid w:val="00FD1680"/>
    <w:rsid w:val="00FD44ED"/>
    <w:rsid w:val="00FD4FB1"/>
    <w:rsid w:val="00FD54ED"/>
    <w:rsid w:val="00FE0149"/>
    <w:rsid w:val="00FE0D6A"/>
    <w:rsid w:val="00FE120F"/>
    <w:rsid w:val="00FE2D90"/>
    <w:rsid w:val="00FE331F"/>
    <w:rsid w:val="00FE3648"/>
    <w:rsid w:val="00FE5CCF"/>
    <w:rsid w:val="00FE65FB"/>
    <w:rsid w:val="00FF0C5C"/>
    <w:rsid w:val="00FF17E6"/>
    <w:rsid w:val="00FF5481"/>
    <w:rsid w:val="00FF6260"/>
    <w:rsid w:val="00FF6588"/>
    <w:rsid w:val="00FF76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7be0d,black"/>
    </o:shapedefaults>
    <o:shapelayout v:ext="edit">
      <o:idmap v:ext="edit" data="1"/>
    </o:shapelayout>
  </w:shapeDefaults>
  <w:decimalSymbol w:val="."/>
  <w:listSeparator w:val=","/>
  <w14:docId w14:val="44042786"/>
  <w15:chartTrackingRefBased/>
  <w15:docId w15:val="{B8BF075B-DD22-4FA1-848D-1FC59688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Title" w:qFormat="1"/>
    <w:lsdException w:name="Hyperlink" w:uiPriority="99"/>
    <w:lsdException w:name="FollowedHyperlink" w:uiPriority="99"/>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atLeast"/>
    </w:pPr>
    <w:rPr>
      <w:rFonts w:ascii="Arial" w:hAnsi="Arial"/>
      <w:color w:val="000000"/>
      <w:spacing w:val="-5"/>
      <w:sz w:val="22"/>
      <w:szCs w:val="24"/>
      <w:lang w:eastAsia="en-US"/>
    </w:rPr>
  </w:style>
  <w:style w:type="paragraph" w:styleId="Heading1">
    <w:name w:val="heading 1"/>
    <w:basedOn w:val="Normal"/>
    <w:next w:val="Normal"/>
    <w:link w:val="Heading1Char"/>
    <w:autoRedefine/>
    <w:uiPriority w:val="9"/>
    <w:qFormat/>
    <w:rsid w:val="009A79BD"/>
    <w:pPr>
      <w:keepNext/>
      <w:spacing w:after="240"/>
      <w:outlineLvl w:val="0"/>
    </w:pPr>
    <w:rPr>
      <w:rFonts w:asciiTheme="minorHAnsi" w:hAnsiTheme="minorHAnsi" w:cstheme="minorHAnsi"/>
      <w:bCs/>
      <w:color w:val="92D050"/>
      <w:kern w:val="32"/>
      <w:sz w:val="32"/>
      <w:szCs w:val="32"/>
    </w:rPr>
  </w:style>
  <w:style w:type="paragraph" w:styleId="Heading2">
    <w:name w:val="heading 2"/>
    <w:basedOn w:val="Normal"/>
    <w:next w:val="Normal"/>
    <w:autoRedefine/>
    <w:qFormat/>
    <w:rsid w:val="00EC603A"/>
    <w:pPr>
      <w:outlineLvl w:val="1"/>
    </w:pPr>
    <w:rPr>
      <w:rFonts w:cstheme="minorHAnsi"/>
      <w:bCs/>
      <w:color w:val="595959"/>
      <w:spacing w:val="0"/>
      <w:sz w:val="28"/>
      <w:szCs w:val="28"/>
    </w:rPr>
  </w:style>
  <w:style w:type="paragraph" w:styleId="Heading3">
    <w:name w:val="heading 3"/>
    <w:basedOn w:val="Normal"/>
    <w:next w:val="Normal"/>
    <w:autoRedefine/>
    <w:qFormat/>
    <w:pPr>
      <w:keepNext/>
      <w:spacing w:before="240" w:after="60"/>
      <w:outlineLvl w:val="2"/>
    </w:pPr>
    <w:rPr>
      <w:rFonts w:cs="Arial"/>
      <w:b/>
      <w:bCs/>
      <w:sz w:val="24"/>
      <w:szCs w:val="26"/>
    </w:rPr>
  </w:style>
  <w:style w:type="paragraph" w:styleId="Heading4">
    <w:name w:val="heading 4"/>
    <w:basedOn w:val="Normal"/>
    <w:next w:val="Normal"/>
    <w:autoRedefine/>
    <w:qFormat/>
    <w:pPr>
      <w:keepNext/>
      <w:spacing w:before="240" w:after="60"/>
      <w:outlineLvl w:val="3"/>
    </w:pPr>
    <w:rPr>
      <w:rFonts w:cs="Arial"/>
      <w:b/>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C56"/>
    <w:rPr>
      <w:rFonts w:asciiTheme="minorHAnsi" w:hAnsiTheme="minorHAnsi" w:cstheme="minorHAnsi"/>
      <w:bCs/>
      <w:color w:val="92D050"/>
      <w:spacing w:val="-5"/>
      <w:kern w:val="32"/>
      <w:sz w:val="32"/>
      <w:szCs w:val="32"/>
      <w:lang w:eastAsia="en-US"/>
    </w:rPr>
  </w:style>
  <w:style w:type="paragraph" w:styleId="Header">
    <w:name w:val="header"/>
    <w:basedOn w:val="Normal"/>
    <w:link w:val="HeaderChar"/>
    <w:uiPriority w:val="99"/>
    <w:pPr>
      <w:tabs>
        <w:tab w:val="center" w:pos="4320"/>
        <w:tab w:val="right" w:pos="8640"/>
      </w:tabs>
      <w:spacing w:line="240" w:lineRule="auto"/>
    </w:pPr>
    <w:rPr>
      <w:sz w:val="16"/>
    </w:rPr>
  </w:style>
  <w:style w:type="character" w:customStyle="1" w:styleId="HeaderChar">
    <w:name w:val="Header Char"/>
    <w:basedOn w:val="DefaultParagraphFont"/>
    <w:link w:val="Header"/>
    <w:uiPriority w:val="99"/>
    <w:rsid w:val="003B1C56"/>
    <w:rPr>
      <w:rFonts w:ascii="Arial" w:hAnsi="Arial"/>
      <w:color w:val="000000"/>
      <w:spacing w:val="-5"/>
      <w:sz w:val="16"/>
      <w:szCs w:val="24"/>
      <w:lang w:eastAsia="en-US"/>
    </w:rPr>
  </w:style>
  <w:style w:type="paragraph" w:styleId="Footer">
    <w:name w:val="footer"/>
    <w:basedOn w:val="Normal"/>
    <w:link w:val="FooterChar"/>
    <w:uiPriority w:val="99"/>
    <w:pPr>
      <w:tabs>
        <w:tab w:val="center" w:pos="4320"/>
        <w:tab w:val="right" w:pos="8640"/>
      </w:tabs>
      <w:spacing w:line="240" w:lineRule="auto"/>
    </w:pPr>
    <w:rPr>
      <w:sz w:val="16"/>
    </w:rPr>
  </w:style>
  <w:style w:type="character" w:customStyle="1" w:styleId="FooterChar">
    <w:name w:val="Footer Char"/>
    <w:basedOn w:val="DefaultParagraphFont"/>
    <w:link w:val="Footer"/>
    <w:uiPriority w:val="99"/>
    <w:rsid w:val="00081B7C"/>
    <w:rPr>
      <w:rFonts w:ascii="Arial" w:hAnsi="Arial"/>
      <w:color w:val="000000"/>
      <w:spacing w:val="-5"/>
      <w:sz w:val="16"/>
      <w:szCs w:val="24"/>
      <w:lang w:eastAsia="en-US"/>
    </w:rPr>
  </w:style>
  <w:style w:type="paragraph" w:styleId="ListBullet">
    <w:name w:val="List Bullet"/>
    <w:basedOn w:val="Normal"/>
    <w:autoRedefine/>
    <w:qFormat/>
    <w:pPr>
      <w:numPr>
        <w:numId w:val="1"/>
      </w:numPr>
      <w:tabs>
        <w:tab w:val="clear" w:pos="360"/>
        <w:tab w:val="left" w:pos="284"/>
      </w:tabs>
    </w:pPr>
  </w:style>
  <w:style w:type="paragraph" w:customStyle="1" w:styleId="spacer">
    <w:name w:val="spacer"/>
    <w:basedOn w:val="Normal"/>
    <w:pPr>
      <w:spacing w:line="240" w:lineRule="auto"/>
    </w:pPr>
    <w:rPr>
      <w:sz w:val="4"/>
    </w:rPr>
  </w:style>
  <w:style w:type="paragraph" w:styleId="Title">
    <w:name w:val="Title"/>
    <w:next w:val="Normal"/>
    <w:link w:val="TitleChar"/>
    <w:autoRedefine/>
    <w:qFormat/>
    <w:rsid w:val="00A84B21"/>
    <w:rPr>
      <w:rFonts w:ascii="Arial" w:hAnsi="Arial" w:cs="Arial"/>
      <w:b/>
      <w:bCs/>
      <w:color w:val="9ACA3C"/>
      <w:spacing w:val="-5"/>
      <w:kern w:val="32"/>
      <w:sz w:val="32"/>
      <w:szCs w:val="32"/>
      <w:lang w:eastAsia="en-US"/>
    </w:rPr>
  </w:style>
  <w:style w:type="character" w:customStyle="1" w:styleId="TitleChar">
    <w:name w:val="Title Char"/>
    <w:basedOn w:val="DefaultParagraphFont"/>
    <w:link w:val="Title"/>
    <w:rsid w:val="00A84B21"/>
    <w:rPr>
      <w:rFonts w:ascii="Arial" w:hAnsi="Arial" w:cs="Arial"/>
      <w:b/>
      <w:bCs/>
      <w:color w:val="9ACA3C"/>
      <w:spacing w:val="-5"/>
      <w:kern w:val="32"/>
      <w:sz w:val="32"/>
      <w:szCs w:val="32"/>
      <w:lang w:eastAsia="en-US"/>
    </w:rPr>
  </w:style>
  <w:style w:type="table" w:styleId="TableGrid">
    <w:name w:val="Table Grid"/>
    <w:basedOn w:val="TableNormal"/>
    <w:uiPriority w:val="59"/>
    <w:rsid w:val="00B838F4"/>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Normal"/>
    <w:rsid w:val="002562ED"/>
    <w:pPr>
      <w:spacing w:after="15"/>
    </w:pPr>
    <w:rPr>
      <w:b/>
      <w:bCs/>
      <w:spacing w:val="0"/>
    </w:rPr>
  </w:style>
  <w:style w:type="paragraph" w:customStyle="1" w:styleId="TitleBlock">
    <w:name w:val="TitleBlock"/>
    <w:basedOn w:val="Normal"/>
    <w:rsid w:val="00E0289A"/>
    <w:rPr>
      <w:color w:val="000004"/>
      <w:spacing w:val="0"/>
    </w:rPr>
  </w:style>
  <w:style w:type="character" w:styleId="Strong">
    <w:name w:val="Strong"/>
    <w:basedOn w:val="DefaultParagraphFont"/>
    <w:uiPriority w:val="22"/>
    <w:qFormat/>
    <w:rsid w:val="00865101"/>
    <w:rPr>
      <w:b/>
      <w:bCs/>
    </w:rPr>
  </w:style>
  <w:style w:type="character" w:customStyle="1" w:styleId="apple-converted-space">
    <w:name w:val="apple-converted-space"/>
    <w:basedOn w:val="DefaultParagraphFont"/>
    <w:rsid w:val="00865101"/>
  </w:style>
  <w:style w:type="character" w:styleId="Emphasis">
    <w:name w:val="Emphasis"/>
    <w:basedOn w:val="DefaultParagraphFont"/>
    <w:qFormat/>
    <w:rsid w:val="00865101"/>
    <w:rPr>
      <w:i/>
      <w:iCs/>
    </w:rPr>
  </w:style>
  <w:style w:type="paragraph" w:styleId="ListBullet2">
    <w:name w:val="List Bullet 2"/>
    <w:basedOn w:val="Normal"/>
    <w:autoRedefine/>
    <w:qFormat/>
    <w:rsid w:val="00865101"/>
    <w:pPr>
      <w:numPr>
        <w:numId w:val="6"/>
      </w:numPr>
      <w:contextualSpacing/>
    </w:pPr>
  </w:style>
  <w:style w:type="paragraph" w:styleId="ListBullet3">
    <w:name w:val="List Bullet 3"/>
    <w:basedOn w:val="Normal"/>
    <w:rsid w:val="00865101"/>
    <w:pPr>
      <w:numPr>
        <w:numId w:val="5"/>
      </w:numPr>
      <w:contextualSpacing/>
    </w:pPr>
  </w:style>
  <w:style w:type="paragraph" w:styleId="ListNumber">
    <w:name w:val="List Number"/>
    <w:basedOn w:val="Normal"/>
    <w:autoRedefine/>
    <w:qFormat/>
    <w:rsid w:val="00865101"/>
    <w:pPr>
      <w:numPr>
        <w:numId w:val="4"/>
      </w:numPr>
      <w:contextualSpacing/>
    </w:pPr>
  </w:style>
  <w:style w:type="paragraph" w:styleId="ListNumber2">
    <w:name w:val="List Number 2"/>
    <w:basedOn w:val="Normal"/>
    <w:autoRedefine/>
    <w:qFormat/>
    <w:rsid w:val="00865101"/>
    <w:pPr>
      <w:numPr>
        <w:numId w:val="3"/>
      </w:numPr>
      <w:contextualSpacing/>
    </w:pPr>
  </w:style>
  <w:style w:type="paragraph" w:styleId="ListNumber3">
    <w:name w:val="List Number 3"/>
    <w:basedOn w:val="Normal"/>
    <w:rsid w:val="00865101"/>
    <w:pPr>
      <w:numPr>
        <w:numId w:val="2"/>
      </w:numPr>
      <w:contextualSpacing/>
    </w:pPr>
  </w:style>
  <w:style w:type="table" w:styleId="GridTable2-Accent6">
    <w:name w:val="Grid Table 2 Accent 6"/>
    <w:basedOn w:val="TableNormal"/>
    <w:uiPriority w:val="47"/>
    <w:rsid w:val="00084E1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3">
    <w:name w:val="List Table 1 Light Accent 3"/>
    <w:basedOn w:val="TableNormal"/>
    <w:uiPriority w:val="46"/>
    <w:rsid w:val="00084E1A"/>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084E1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084E1A"/>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Header">
    <w:name w:val="Table Header"/>
    <w:basedOn w:val="TableNormal"/>
    <w:uiPriority w:val="99"/>
    <w:rsid w:val="00084E1A"/>
    <w:tblPr/>
    <w:tblStylePr w:type="firstRow">
      <w:rPr>
        <w:rFonts w:ascii="Arial" w:hAnsi="Arial"/>
        <w:b/>
        <w:bCs/>
        <w:i w:val="0"/>
        <w:iCs w:val="0"/>
        <w:sz w:val="22"/>
      </w:rPr>
      <w:tblPr/>
      <w:tcPr>
        <w:shd w:val="clear" w:color="auto" w:fill="84BF41"/>
      </w:tcPr>
    </w:tblStylePr>
  </w:style>
  <w:style w:type="table" w:customStyle="1" w:styleId="TableText">
    <w:name w:val="Table Text"/>
    <w:basedOn w:val="TableNormal"/>
    <w:uiPriority w:val="99"/>
    <w:rsid w:val="005A736D"/>
    <w:pPr>
      <w:spacing w:before="120" w:after="120" w:line="360" w:lineRule="auto"/>
    </w:pPr>
    <w:rPr>
      <w:rFonts w:ascii="Arial" w:hAnsi="Arial"/>
      <w:color w:val="000000" w:themeColor="text1"/>
    </w:rPr>
    <w:tblPr>
      <w:tblBorders>
        <w:bottom w:val="single" w:sz="2" w:space="0" w:color="000000" w:themeColor="text1"/>
        <w:insideH w:val="single" w:sz="2" w:space="0" w:color="000000" w:themeColor="text1"/>
      </w:tblBorders>
    </w:tblPr>
    <w:tcPr>
      <w:shd w:val="clear" w:color="auto" w:fill="FFFFFF" w:themeFill="background1"/>
    </w:tcPr>
  </w:style>
  <w:style w:type="character" w:styleId="Hyperlink">
    <w:name w:val="Hyperlink"/>
    <w:basedOn w:val="DefaultParagraphFont"/>
    <w:uiPriority w:val="99"/>
    <w:unhideWhenUsed/>
    <w:rsid w:val="00423939"/>
    <w:rPr>
      <w:color w:val="0563C1" w:themeColor="hyperlink"/>
      <w:u w:val="single"/>
    </w:rPr>
  </w:style>
  <w:style w:type="paragraph" w:styleId="FootnoteText">
    <w:name w:val="footnote text"/>
    <w:basedOn w:val="Normal"/>
    <w:link w:val="FootnoteTextChar"/>
    <w:uiPriority w:val="99"/>
    <w:unhideWhenUsed/>
    <w:rsid w:val="000E039B"/>
    <w:pPr>
      <w:widowControl/>
      <w:spacing w:line="240" w:lineRule="auto"/>
    </w:pPr>
    <w:rPr>
      <w:rFonts w:asciiTheme="minorHAnsi" w:eastAsiaTheme="minorHAnsi" w:hAnsiTheme="minorHAnsi" w:cstheme="minorBidi"/>
      <w:color w:val="auto"/>
      <w:spacing w:val="0"/>
      <w:sz w:val="20"/>
      <w:szCs w:val="20"/>
    </w:rPr>
  </w:style>
  <w:style w:type="character" w:customStyle="1" w:styleId="FootnoteTextChar">
    <w:name w:val="Footnote Text Char"/>
    <w:basedOn w:val="DefaultParagraphFont"/>
    <w:link w:val="FootnoteText"/>
    <w:uiPriority w:val="99"/>
    <w:rsid w:val="000E039B"/>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0E039B"/>
    <w:rPr>
      <w:vertAlign w:val="superscript"/>
    </w:rPr>
  </w:style>
  <w:style w:type="paragraph" w:styleId="ListParagraph">
    <w:name w:val="List Paragraph"/>
    <w:basedOn w:val="Normal"/>
    <w:autoRedefine/>
    <w:uiPriority w:val="34"/>
    <w:qFormat/>
    <w:rsid w:val="0076317F"/>
    <w:pPr>
      <w:widowControl/>
      <w:numPr>
        <w:numId w:val="25"/>
      </w:numPr>
      <w:spacing w:line="240" w:lineRule="auto"/>
      <w:contextualSpacing/>
    </w:pPr>
    <w:rPr>
      <w:rFonts w:eastAsiaTheme="minorHAnsi" w:cstheme="minorBidi"/>
      <w:color w:val="auto"/>
      <w:spacing w:val="0"/>
      <w:szCs w:val="22"/>
    </w:rPr>
  </w:style>
  <w:style w:type="paragraph" w:styleId="BalloonText">
    <w:name w:val="Balloon Text"/>
    <w:basedOn w:val="Normal"/>
    <w:link w:val="BalloonTextChar"/>
    <w:uiPriority w:val="99"/>
    <w:unhideWhenUsed/>
    <w:rsid w:val="003B1C56"/>
    <w:pPr>
      <w:widowControl/>
      <w:spacing w:line="240" w:lineRule="auto"/>
    </w:pPr>
    <w:rPr>
      <w:rFonts w:ascii="Tahoma" w:eastAsiaTheme="minorHAnsi" w:hAnsi="Tahoma" w:cs="Tahoma"/>
      <w:color w:val="auto"/>
      <w:spacing w:val="0"/>
      <w:sz w:val="16"/>
      <w:szCs w:val="16"/>
    </w:rPr>
  </w:style>
  <w:style w:type="character" w:customStyle="1" w:styleId="BalloonTextChar">
    <w:name w:val="Balloon Text Char"/>
    <w:basedOn w:val="DefaultParagraphFont"/>
    <w:link w:val="BalloonText"/>
    <w:uiPriority w:val="99"/>
    <w:rsid w:val="003B1C56"/>
    <w:rPr>
      <w:rFonts w:ascii="Tahoma" w:eastAsiaTheme="minorHAnsi" w:hAnsi="Tahoma" w:cs="Tahoma"/>
      <w:sz w:val="16"/>
      <w:szCs w:val="16"/>
      <w:lang w:eastAsia="en-US"/>
    </w:rPr>
  </w:style>
  <w:style w:type="character" w:customStyle="1" w:styleId="CommentTextChar">
    <w:name w:val="Comment Text Char"/>
    <w:basedOn w:val="DefaultParagraphFont"/>
    <w:link w:val="CommentText"/>
    <w:uiPriority w:val="99"/>
    <w:rsid w:val="003B1C56"/>
  </w:style>
  <w:style w:type="paragraph" w:styleId="CommentText">
    <w:name w:val="annotation text"/>
    <w:basedOn w:val="Normal"/>
    <w:link w:val="CommentTextChar"/>
    <w:uiPriority w:val="99"/>
    <w:unhideWhenUsed/>
    <w:rsid w:val="003B1C56"/>
    <w:pPr>
      <w:widowControl/>
      <w:spacing w:line="240" w:lineRule="auto"/>
    </w:pPr>
    <w:rPr>
      <w:rFonts w:ascii="Times New Roman" w:hAnsi="Times New Roman"/>
      <w:color w:val="auto"/>
      <w:spacing w:val="0"/>
      <w:sz w:val="20"/>
      <w:szCs w:val="20"/>
      <w:lang w:eastAsia="en-AU"/>
    </w:rPr>
  </w:style>
  <w:style w:type="character" w:customStyle="1" w:styleId="CommentTextChar1">
    <w:name w:val="Comment Text Char1"/>
    <w:basedOn w:val="DefaultParagraphFont"/>
    <w:rsid w:val="003B1C56"/>
    <w:rPr>
      <w:rFonts w:ascii="Arial" w:hAnsi="Arial"/>
      <w:color w:val="000000"/>
      <w:spacing w:val="-5"/>
      <w:lang w:eastAsia="en-US"/>
    </w:rPr>
  </w:style>
  <w:style w:type="character" w:customStyle="1" w:styleId="CommentSubjectChar">
    <w:name w:val="Comment Subject Char"/>
    <w:basedOn w:val="CommentTextChar"/>
    <w:link w:val="CommentSubject"/>
    <w:uiPriority w:val="99"/>
    <w:rsid w:val="003B1C56"/>
    <w:rPr>
      <w:b/>
      <w:bCs/>
    </w:rPr>
  </w:style>
  <w:style w:type="paragraph" w:styleId="CommentSubject">
    <w:name w:val="annotation subject"/>
    <w:basedOn w:val="CommentText"/>
    <w:next w:val="CommentText"/>
    <w:link w:val="CommentSubjectChar"/>
    <w:uiPriority w:val="99"/>
    <w:unhideWhenUsed/>
    <w:rsid w:val="003B1C56"/>
    <w:rPr>
      <w:b/>
      <w:bCs/>
    </w:rPr>
  </w:style>
  <w:style w:type="character" w:customStyle="1" w:styleId="CommentSubjectChar1">
    <w:name w:val="Comment Subject Char1"/>
    <w:basedOn w:val="CommentTextChar1"/>
    <w:rsid w:val="003B1C56"/>
    <w:rPr>
      <w:rFonts w:ascii="Arial" w:hAnsi="Arial"/>
      <w:b/>
      <w:bCs/>
      <w:color w:val="000000"/>
      <w:spacing w:val="-5"/>
      <w:lang w:eastAsia="en-US"/>
    </w:rPr>
  </w:style>
  <w:style w:type="paragraph" w:styleId="TOCHeading">
    <w:name w:val="TOC Heading"/>
    <w:basedOn w:val="Heading1"/>
    <w:next w:val="Normal"/>
    <w:uiPriority w:val="39"/>
    <w:unhideWhenUsed/>
    <w:qFormat/>
    <w:rsid w:val="00466F5F"/>
    <w:pPr>
      <w:keepLines/>
      <w:widowControl/>
      <w:spacing w:before="240" w:after="0" w:line="259" w:lineRule="auto"/>
      <w:outlineLvl w:val="9"/>
    </w:pPr>
    <w:rPr>
      <w:rFonts w:asciiTheme="majorHAnsi" w:eastAsiaTheme="majorEastAsia" w:hAnsiTheme="majorHAnsi" w:cstheme="majorBidi"/>
      <w:bCs w:val="0"/>
      <w:color w:val="2E74B5" w:themeColor="accent1" w:themeShade="BF"/>
      <w:spacing w:val="0"/>
      <w:kern w:val="0"/>
      <w:lang w:val="en-US"/>
    </w:rPr>
  </w:style>
  <w:style w:type="paragraph" w:styleId="TOC1">
    <w:name w:val="toc 1"/>
    <w:basedOn w:val="Normal"/>
    <w:next w:val="Normal"/>
    <w:autoRedefine/>
    <w:uiPriority w:val="39"/>
    <w:rsid w:val="00331C97"/>
    <w:pPr>
      <w:tabs>
        <w:tab w:val="right" w:leader="dot" w:pos="9016"/>
      </w:tabs>
      <w:spacing w:after="100"/>
    </w:pPr>
    <w:rPr>
      <w:b/>
      <w:noProof/>
    </w:rPr>
  </w:style>
  <w:style w:type="paragraph" w:styleId="TOC2">
    <w:name w:val="toc 2"/>
    <w:basedOn w:val="Normal"/>
    <w:next w:val="Normal"/>
    <w:autoRedefine/>
    <w:uiPriority w:val="39"/>
    <w:rsid w:val="00466F5F"/>
    <w:pPr>
      <w:spacing w:after="100"/>
      <w:ind w:left="220"/>
    </w:pPr>
  </w:style>
  <w:style w:type="paragraph" w:styleId="TOC3">
    <w:name w:val="toc 3"/>
    <w:basedOn w:val="Normal"/>
    <w:next w:val="Normal"/>
    <w:autoRedefine/>
    <w:uiPriority w:val="39"/>
    <w:rsid w:val="00466F5F"/>
    <w:pPr>
      <w:spacing w:after="100"/>
      <w:ind w:left="440"/>
    </w:pPr>
  </w:style>
  <w:style w:type="paragraph" w:customStyle="1" w:styleId="Tabletitle">
    <w:name w:val="Table title"/>
    <w:basedOn w:val="Normal"/>
    <w:link w:val="TabletitleChar"/>
    <w:qFormat/>
    <w:rsid w:val="00BC5E5B"/>
    <w:pPr>
      <w:spacing w:after="60"/>
    </w:pPr>
    <w:rPr>
      <w:rFonts w:cs="Arial"/>
      <w:color w:val="92D050"/>
      <w:sz w:val="18"/>
      <w:szCs w:val="20"/>
    </w:rPr>
  </w:style>
  <w:style w:type="character" w:customStyle="1" w:styleId="TabletitleChar">
    <w:name w:val="Table title Char"/>
    <w:basedOn w:val="DefaultParagraphFont"/>
    <w:link w:val="Tabletitle"/>
    <w:rsid w:val="00BC5E5B"/>
    <w:rPr>
      <w:rFonts w:ascii="Arial" w:hAnsi="Arial" w:cs="Arial"/>
      <w:color w:val="92D050"/>
      <w:spacing w:val="-5"/>
      <w:sz w:val="18"/>
      <w:lang w:eastAsia="en-US"/>
    </w:rPr>
  </w:style>
  <w:style w:type="paragraph" w:customStyle="1" w:styleId="Figuretitle">
    <w:name w:val="Figure title"/>
    <w:basedOn w:val="Normal"/>
    <w:link w:val="FiguretitleChar"/>
    <w:qFormat/>
    <w:rsid w:val="00B8676C"/>
    <w:pPr>
      <w:spacing w:after="60"/>
      <w:jc w:val="center"/>
    </w:pPr>
    <w:rPr>
      <w:rFonts w:cs="Arial"/>
      <w:color w:val="808080" w:themeColor="background1" w:themeShade="80"/>
      <w:sz w:val="18"/>
      <w:szCs w:val="20"/>
    </w:rPr>
  </w:style>
  <w:style w:type="character" w:customStyle="1" w:styleId="FiguretitleChar">
    <w:name w:val="Figure title Char"/>
    <w:basedOn w:val="DefaultParagraphFont"/>
    <w:link w:val="Figuretitle"/>
    <w:rsid w:val="00B8676C"/>
    <w:rPr>
      <w:rFonts w:ascii="Arial" w:hAnsi="Arial" w:cs="Arial"/>
      <w:color w:val="808080" w:themeColor="background1" w:themeShade="80"/>
      <w:spacing w:val="-5"/>
      <w:sz w:val="18"/>
      <w:lang w:eastAsia="en-US"/>
    </w:rPr>
  </w:style>
  <w:style w:type="table" w:customStyle="1" w:styleId="TableGrid1">
    <w:name w:val="Table Grid1"/>
    <w:basedOn w:val="TableNormal"/>
    <w:next w:val="TableGrid"/>
    <w:uiPriority w:val="59"/>
    <w:rsid w:val="00927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43486"/>
    <w:rPr>
      <w:sz w:val="16"/>
      <w:szCs w:val="16"/>
    </w:rPr>
  </w:style>
  <w:style w:type="character" w:styleId="FollowedHyperlink">
    <w:name w:val="FollowedHyperlink"/>
    <w:basedOn w:val="DefaultParagraphFont"/>
    <w:uiPriority w:val="99"/>
    <w:unhideWhenUsed/>
    <w:rsid w:val="00443486"/>
    <w:rPr>
      <w:color w:val="954F72" w:themeColor="followedHyperlink"/>
      <w:u w:val="single"/>
    </w:rPr>
  </w:style>
  <w:style w:type="paragraph" w:styleId="TOC4">
    <w:name w:val="toc 4"/>
    <w:basedOn w:val="Normal"/>
    <w:next w:val="Normal"/>
    <w:autoRedefine/>
    <w:uiPriority w:val="39"/>
    <w:unhideWhenUsed/>
    <w:rsid w:val="00A417F7"/>
    <w:pPr>
      <w:widowControl/>
      <w:spacing w:after="100" w:line="259" w:lineRule="auto"/>
      <w:ind w:left="660"/>
    </w:pPr>
    <w:rPr>
      <w:rFonts w:asciiTheme="minorHAnsi" w:eastAsiaTheme="minorEastAsia" w:hAnsiTheme="minorHAnsi" w:cstheme="minorBidi"/>
      <w:color w:val="auto"/>
      <w:spacing w:val="0"/>
      <w:szCs w:val="22"/>
      <w:lang w:eastAsia="en-AU"/>
    </w:rPr>
  </w:style>
  <w:style w:type="paragraph" w:styleId="TOC5">
    <w:name w:val="toc 5"/>
    <w:basedOn w:val="Normal"/>
    <w:next w:val="Normal"/>
    <w:autoRedefine/>
    <w:uiPriority w:val="39"/>
    <w:unhideWhenUsed/>
    <w:rsid w:val="00A417F7"/>
    <w:pPr>
      <w:widowControl/>
      <w:spacing w:after="100" w:line="259" w:lineRule="auto"/>
      <w:ind w:left="880"/>
    </w:pPr>
    <w:rPr>
      <w:rFonts w:asciiTheme="minorHAnsi" w:eastAsiaTheme="minorEastAsia" w:hAnsiTheme="minorHAnsi" w:cstheme="minorBidi"/>
      <w:color w:val="auto"/>
      <w:spacing w:val="0"/>
      <w:szCs w:val="22"/>
      <w:lang w:eastAsia="en-AU"/>
    </w:rPr>
  </w:style>
  <w:style w:type="paragraph" w:styleId="TOC6">
    <w:name w:val="toc 6"/>
    <w:basedOn w:val="Normal"/>
    <w:next w:val="Normal"/>
    <w:autoRedefine/>
    <w:uiPriority w:val="39"/>
    <w:unhideWhenUsed/>
    <w:rsid w:val="00A417F7"/>
    <w:pPr>
      <w:widowControl/>
      <w:spacing w:after="100" w:line="259" w:lineRule="auto"/>
      <w:ind w:left="1100"/>
    </w:pPr>
    <w:rPr>
      <w:rFonts w:asciiTheme="minorHAnsi" w:eastAsiaTheme="minorEastAsia" w:hAnsiTheme="minorHAnsi" w:cstheme="minorBidi"/>
      <w:color w:val="auto"/>
      <w:spacing w:val="0"/>
      <w:szCs w:val="22"/>
      <w:lang w:eastAsia="en-AU"/>
    </w:rPr>
  </w:style>
  <w:style w:type="paragraph" w:styleId="TOC7">
    <w:name w:val="toc 7"/>
    <w:basedOn w:val="Normal"/>
    <w:next w:val="Normal"/>
    <w:autoRedefine/>
    <w:uiPriority w:val="39"/>
    <w:unhideWhenUsed/>
    <w:rsid w:val="00A417F7"/>
    <w:pPr>
      <w:widowControl/>
      <w:spacing w:after="100" w:line="259" w:lineRule="auto"/>
      <w:ind w:left="1320"/>
    </w:pPr>
    <w:rPr>
      <w:rFonts w:asciiTheme="minorHAnsi" w:eastAsiaTheme="minorEastAsia" w:hAnsiTheme="minorHAnsi" w:cstheme="minorBidi"/>
      <w:color w:val="auto"/>
      <w:spacing w:val="0"/>
      <w:szCs w:val="22"/>
      <w:lang w:eastAsia="en-AU"/>
    </w:rPr>
  </w:style>
  <w:style w:type="paragraph" w:styleId="TOC8">
    <w:name w:val="toc 8"/>
    <w:basedOn w:val="Normal"/>
    <w:next w:val="Normal"/>
    <w:autoRedefine/>
    <w:uiPriority w:val="39"/>
    <w:unhideWhenUsed/>
    <w:rsid w:val="00A417F7"/>
    <w:pPr>
      <w:widowControl/>
      <w:spacing w:after="100" w:line="259" w:lineRule="auto"/>
      <w:ind w:left="1540"/>
    </w:pPr>
    <w:rPr>
      <w:rFonts w:asciiTheme="minorHAnsi" w:eastAsiaTheme="minorEastAsia" w:hAnsiTheme="minorHAnsi" w:cstheme="minorBidi"/>
      <w:color w:val="auto"/>
      <w:spacing w:val="0"/>
      <w:szCs w:val="22"/>
      <w:lang w:eastAsia="en-AU"/>
    </w:rPr>
  </w:style>
  <w:style w:type="paragraph" w:styleId="TOC9">
    <w:name w:val="toc 9"/>
    <w:basedOn w:val="Normal"/>
    <w:next w:val="Normal"/>
    <w:autoRedefine/>
    <w:uiPriority w:val="39"/>
    <w:unhideWhenUsed/>
    <w:rsid w:val="00A417F7"/>
    <w:pPr>
      <w:widowControl/>
      <w:spacing w:after="100" w:line="259" w:lineRule="auto"/>
      <w:ind w:left="1760"/>
    </w:pPr>
    <w:rPr>
      <w:rFonts w:asciiTheme="minorHAnsi" w:eastAsiaTheme="minorEastAsia" w:hAnsiTheme="minorHAnsi" w:cstheme="minorBidi"/>
      <w:color w:val="auto"/>
      <w:spacing w:val="0"/>
      <w:szCs w:val="22"/>
      <w:lang w:eastAsia="en-AU"/>
    </w:rPr>
  </w:style>
  <w:style w:type="paragraph" w:styleId="Caption">
    <w:name w:val="caption"/>
    <w:basedOn w:val="Normal"/>
    <w:next w:val="Normal"/>
    <w:uiPriority w:val="35"/>
    <w:unhideWhenUsed/>
    <w:qFormat/>
    <w:rsid w:val="00615065"/>
    <w:pPr>
      <w:widowControl/>
      <w:spacing w:after="200" w:line="240" w:lineRule="auto"/>
    </w:pPr>
    <w:rPr>
      <w:rFonts w:asciiTheme="minorHAnsi" w:eastAsiaTheme="minorHAnsi" w:hAnsiTheme="minorHAnsi" w:cstheme="minorBidi"/>
      <w:b/>
      <w:bCs/>
      <w:color w:val="5B9BD5" w:themeColor="accent1"/>
      <w:spacing w:val="0"/>
      <w:sz w:val="18"/>
      <w:szCs w:val="18"/>
    </w:rPr>
  </w:style>
  <w:style w:type="table" w:customStyle="1" w:styleId="TableGrid3">
    <w:name w:val="Table Grid3"/>
    <w:basedOn w:val="TableNormal"/>
    <w:next w:val="TableGrid"/>
    <w:uiPriority w:val="39"/>
    <w:rsid w:val="00117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9279">
      <w:bodyDiv w:val="1"/>
      <w:marLeft w:val="0"/>
      <w:marRight w:val="0"/>
      <w:marTop w:val="0"/>
      <w:marBottom w:val="0"/>
      <w:divBdr>
        <w:top w:val="none" w:sz="0" w:space="0" w:color="auto"/>
        <w:left w:val="none" w:sz="0" w:space="0" w:color="auto"/>
        <w:bottom w:val="none" w:sz="0" w:space="0" w:color="auto"/>
        <w:right w:val="none" w:sz="0" w:space="0" w:color="auto"/>
      </w:divBdr>
    </w:div>
    <w:div w:id="110369248">
      <w:bodyDiv w:val="1"/>
      <w:marLeft w:val="0"/>
      <w:marRight w:val="0"/>
      <w:marTop w:val="0"/>
      <w:marBottom w:val="0"/>
      <w:divBdr>
        <w:top w:val="none" w:sz="0" w:space="0" w:color="auto"/>
        <w:left w:val="none" w:sz="0" w:space="0" w:color="auto"/>
        <w:bottom w:val="none" w:sz="0" w:space="0" w:color="auto"/>
        <w:right w:val="none" w:sz="0" w:space="0" w:color="auto"/>
      </w:divBdr>
    </w:div>
    <w:div w:id="214245568">
      <w:bodyDiv w:val="1"/>
      <w:marLeft w:val="0"/>
      <w:marRight w:val="0"/>
      <w:marTop w:val="0"/>
      <w:marBottom w:val="0"/>
      <w:divBdr>
        <w:top w:val="none" w:sz="0" w:space="0" w:color="auto"/>
        <w:left w:val="none" w:sz="0" w:space="0" w:color="auto"/>
        <w:bottom w:val="none" w:sz="0" w:space="0" w:color="auto"/>
        <w:right w:val="none" w:sz="0" w:space="0" w:color="auto"/>
      </w:divBdr>
    </w:div>
    <w:div w:id="289365918">
      <w:bodyDiv w:val="1"/>
      <w:marLeft w:val="0"/>
      <w:marRight w:val="0"/>
      <w:marTop w:val="0"/>
      <w:marBottom w:val="0"/>
      <w:divBdr>
        <w:top w:val="none" w:sz="0" w:space="0" w:color="auto"/>
        <w:left w:val="none" w:sz="0" w:space="0" w:color="auto"/>
        <w:bottom w:val="none" w:sz="0" w:space="0" w:color="auto"/>
        <w:right w:val="none" w:sz="0" w:space="0" w:color="auto"/>
      </w:divBdr>
    </w:div>
    <w:div w:id="450251281">
      <w:bodyDiv w:val="1"/>
      <w:marLeft w:val="0"/>
      <w:marRight w:val="0"/>
      <w:marTop w:val="0"/>
      <w:marBottom w:val="0"/>
      <w:divBdr>
        <w:top w:val="none" w:sz="0" w:space="0" w:color="auto"/>
        <w:left w:val="none" w:sz="0" w:space="0" w:color="auto"/>
        <w:bottom w:val="none" w:sz="0" w:space="0" w:color="auto"/>
        <w:right w:val="none" w:sz="0" w:space="0" w:color="auto"/>
      </w:divBdr>
    </w:div>
    <w:div w:id="700712776">
      <w:bodyDiv w:val="1"/>
      <w:marLeft w:val="0"/>
      <w:marRight w:val="0"/>
      <w:marTop w:val="0"/>
      <w:marBottom w:val="0"/>
      <w:divBdr>
        <w:top w:val="none" w:sz="0" w:space="0" w:color="auto"/>
        <w:left w:val="none" w:sz="0" w:space="0" w:color="auto"/>
        <w:bottom w:val="none" w:sz="0" w:space="0" w:color="auto"/>
        <w:right w:val="none" w:sz="0" w:space="0" w:color="auto"/>
      </w:divBdr>
    </w:div>
    <w:div w:id="708578236">
      <w:bodyDiv w:val="1"/>
      <w:marLeft w:val="0"/>
      <w:marRight w:val="0"/>
      <w:marTop w:val="0"/>
      <w:marBottom w:val="0"/>
      <w:divBdr>
        <w:top w:val="none" w:sz="0" w:space="0" w:color="auto"/>
        <w:left w:val="none" w:sz="0" w:space="0" w:color="auto"/>
        <w:bottom w:val="none" w:sz="0" w:space="0" w:color="auto"/>
        <w:right w:val="none" w:sz="0" w:space="0" w:color="auto"/>
      </w:divBdr>
    </w:div>
    <w:div w:id="729546937">
      <w:bodyDiv w:val="1"/>
      <w:marLeft w:val="0"/>
      <w:marRight w:val="0"/>
      <w:marTop w:val="0"/>
      <w:marBottom w:val="0"/>
      <w:divBdr>
        <w:top w:val="none" w:sz="0" w:space="0" w:color="auto"/>
        <w:left w:val="none" w:sz="0" w:space="0" w:color="auto"/>
        <w:bottom w:val="none" w:sz="0" w:space="0" w:color="auto"/>
        <w:right w:val="none" w:sz="0" w:space="0" w:color="auto"/>
      </w:divBdr>
    </w:div>
    <w:div w:id="886143370">
      <w:bodyDiv w:val="1"/>
      <w:marLeft w:val="0"/>
      <w:marRight w:val="0"/>
      <w:marTop w:val="0"/>
      <w:marBottom w:val="0"/>
      <w:divBdr>
        <w:top w:val="none" w:sz="0" w:space="0" w:color="auto"/>
        <w:left w:val="none" w:sz="0" w:space="0" w:color="auto"/>
        <w:bottom w:val="none" w:sz="0" w:space="0" w:color="auto"/>
        <w:right w:val="none" w:sz="0" w:space="0" w:color="auto"/>
      </w:divBdr>
    </w:div>
    <w:div w:id="903831654">
      <w:bodyDiv w:val="1"/>
      <w:marLeft w:val="0"/>
      <w:marRight w:val="0"/>
      <w:marTop w:val="0"/>
      <w:marBottom w:val="0"/>
      <w:divBdr>
        <w:top w:val="none" w:sz="0" w:space="0" w:color="auto"/>
        <w:left w:val="none" w:sz="0" w:space="0" w:color="auto"/>
        <w:bottom w:val="none" w:sz="0" w:space="0" w:color="auto"/>
        <w:right w:val="none" w:sz="0" w:space="0" w:color="auto"/>
      </w:divBdr>
    </w:div>
    <w:div w:id="921791898">
      <w:bodyDiv w:val="1"/>
      <w:marLeft w:val="0"/>
      <w:marRight w:val="0"/>
      <w:marTop w:val="0"/>
      <w:marBottom w:val="0"/>
      <w:divBdr>
        <w:top w:val="none" w:sz="0" w:space="0" w:color="auto"/>
        <w:left w:val="none" w:sz="0" w:space="0" w:color="auto"/>
        <w:bottom w:val="none" w:sz="0" w:space="0" w:color="auto"/>
        <w:right w:val="none" w:sz="0" w:space="0" w:color="auto"/>
      </w:divBdr>
    </w:div>
    <w:div w:id="1081025206">
      <w:bodyDiv w:val="1"/>
      <w:marLeft w:val="0"/>
      <w:marRight w:val="0"/>
      <w:marTop w:val="0"/>
      <w:marBottom w:val="0"/>
      <w:divBdr>
        <w:top w:val="none" w:sz="0" w:space="0" w:color="auto"/>
        <w:left w:val="none" w:sz="0" w:space="0" w:color="auto"/>
        <w:bottom w:val="none" w:sz="0" w:space="0" w:color="auto"/>
        <w:right w:val="none" w:sz="0" w:space="0" w:color="auto"/>
      </w:divBdr>
    </w:div>
    <w:div w:id="1289893086">
      <w:bodyDiv w:val="1"/>
      <w:marLeft w:val="0"/>
      <w:marRight w:val="0"/>
      <w:marTop w:val="0"/>
      <w:marBottom w:val="0"/>
      <w:divBdr>
        <w:top w:val="none" w:sz="0" w:space="0" w:color="auto"/>
        <w:left w:val="none" w:sz="0" w:space="0" w:color="auto"/>
        <w:bottom w:val="none" w:sz="0" w:space="0" w:color="auto"/>
        <w:right w:val="none" w:sz="0" w:space="0" w:color="auto"/>
      </w:divBdr>
    </w:div>
    <w:div w:id="1336762544">
      <w:bodyDiv w:val="1"/>
      <w:marLeft w:val="0"/>
      <w:marRight w:val="0"/>
      <w:marTop w:val="0"/>
      <w:marBottom w:val="0"/>
      <w:divBdr>
        <w:top w:val="none" w:sz="0" w:space="0" w:color="auto"/>
        <w:left w:val="none" w:sz="0" w:space="0" w:color="auto"/>
        <w:bottom w:val="none" w:sz="0" w:space="0" w:color="auto"/>
        <w:right w:val="none" w:sz="0" w:space="0" w:color="auto"/>
      </w:divBdr>
    </w:div>
    <w:div w:id="1356150456">
      <w:bodyDiv w:val="1"/>
      <w:marLeft w:val="0"/>
      <w:marRight w:val="0"/>
      <w:marTop w:val="0"/>
      <w:marBottom w:val="0"/>
      <w:divBdr>
        <w:top w:val="none" w:sz="0" w:space="0" w:color="auto"/>
        <w:left w:val="none" w:sz="0" w:space="0" w:color="auto"/>
        <w:bottom w:val="none" w:sz="0" w:space="0" w:color="auto"/>
        <w:right w:val="none" w:sz="0" w:space="0" w:color="auto"/>
      </w:divBdr>
    </w:div>
    <w:div w:id="1507866131">
      <w:bodyDiv w:val="1"/>
      <w:marLeft w:val="0"/>
      <w:marRight w:val="0"/>
      <w:marTop w:val="0"/>
      <w:marBottom w:val="0"/>
      <w:divBdr>
        <w:top w:val="none" w:sz="0" w:space="0" w:color="auto"/>
        <w:left w:val="none" w:sz="0" w:space="0" w:color="auto"/>
        <w:bottom w:val="none" w:sz="0" w:space="0" w:color="auto"/>
        <w:right w:val="none" w:sz="0" w:space="0" w:color="auto"/>
      </w:divBdr>
    </w:div>
    <w:div w:id="1608923656">
      <w:bodyDiv w:val="1"/>
      <w:marLeft w:val="0"/>
      <w:marRight w:val="0"/>
      <w:marTop w:val="0"/>
      <w:marBottom w:val="0"/>
      <w:divBdr>
        <w:top w:val="none" w:sz="0" w:space="0" w:color="auto"/>
        <w:left w:val="none" w:sz="0" w:space="0" w:color="auto"/>
        <w:bottom w:val="none" w:sz="0" w:space="0" w:color="auto"/>
        <w:right w:val="none" w:sz="0" w:space="0" w:color="auto"/>
      </w:divBdr>
    </w:div>
    <w:div w:id="1805002411">
      <w:bodyDiv w:val="1"/>
      <w:marLeft w:val="0"/>
      <w:marRight w:val="0"/>
      <w:marTop w:val="0"/>
      <w:marBottom w:val="0"/>
      <w:divBdr>
        <w:top w:val="none" w:sz="0" w:space="0" w:color="auto"/>
        <w:left w:val="none" w:sz="0" w:space="0" w:color="auto"/>
        <w:bottom w:val="none" w:sz="0" w:space="0" w:color="auto"/>
        <w:right w:val="none" w:sz="0" w:space="0" w:color="auto"/>
      </w:divBdr>
    </w:div>
    <w:div w:id="1887450011">
      <w:bodyDiv w:val="1"/>
      <w:marLeft w:val="0"/>
      <w:marRight w:val="0"/>
      <w:marTop w:val="0"/>
      <w:marBottom w:val="0"/>
      <w:divBdr>
        <w:top w:val="none" w:sz="0" w:space="0" w:color="auto"/>
        <w:left w:val="none" w:sz="0" w:space="0" w:color="auto"/>
        <w:bottom w:val="none" w:sz="0" w:space="0" w:color="auto"/>
        <w:right w:val="none" w:sz="0" w:space="0" w:color="auto"/>
      </w:divBdr>
    </w:div>
    <w:div w:id="2047173816">
      <w:bodyDiv w:val="1"/>
      <w:marLeft w:val="0"/>
      <w:marRight w:val="0"/>
      <w:marTop w:val="0"/>
      <w:marBottom w:val="0"/>
      <w:divBdr>
        <w:top w:val="none" w:sz="0" w:space="0" w:color="auto"/>
        <w:left w:val="none" w:sz="0" w:space="0" w:color="auto"/>
        <w:bottom w:val="none" w:sz="0" w:space="0" w:color="auto"/>
        <w:right w:val="none" w:sz="0" w:space="0" w:color="auto"/>
      </w:divBdr>
    </w:div>
    <w:div w:id="209612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footer" Target="footer3.xm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image" Target="media/image69.png"/><Relationship Id="rId89" Type="http://schemas.openxmlformats.org/officeDocument/2006/relationships/image" Target="media/image74.emf"/><Relationship Id="rId97" Type="http://schemas.openxmlformats.org/officeDocument/2006/relationships/image" Target="media/image82.emf"/><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emf"/><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emf"/><Relationship Id="rId82" Type="http://schemas.openxmlformats.org/officeDocument/2006/relationships/image" Target="media/image67.png"/><Relationship Id="rId90" Type="http://schemas.openxmlformats.org/officeDocument/2006/relationships/image" Target="media/image75.emf"/><Relationship Id="rId95" Type="http://schemas.openxmlformats.org/officeDocument/2006/relationships/image" Target="media/image80.png"/><Relationship Id="rId19" Type="http://schemas.openxmlformats.org/officeDocument/2006/relationships/image" Target="media/image6.emf"/><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emf"/><Relationship Id="rId77" Type="http://schemas.openxmlformats.org/officeDocument/2006/relationships/image" Target="media/image62.emf"/><Relationship Id="rId100" Type="http://schemas.openxmlformats.org/officeDocument/2006/relationships/footer" Target="footer5.xml"/><Relationship Id="rId8" Type="http://schemas.openxmlformats.org/officeDocument/2006/relationships/styles" Target="styles.xml"/><Relationship Id="rId51" Type="http://schemas.openxmlformats.org/officeDocument/2006/relationships/image" Target="media/image36.emf"/><Relationship Id="rId72" Type="http://schemas.openxmlformats.org/officeDocument/2006/relationships/image" Target="media/image57.png"/><Relationship Id="rId80" Type="http://schemas.openxmlformats.org/officeDocument/2006/relationships/image" Target="media/image65.emf"/><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header" Target="header2.xml"/><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emf"/><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emf"/><Relationship Id="rId91" Type="http://schemas.openxmlformats.org/officeDocument/2006/relationships/image" Target="media/image76.png"/><Relationship Id="rId96"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webSettings" Target="webSetting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oter" Target="foot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1.xml"/><Relationship Id="rId39" Type="http://schemas.openxmlformats.org/officeDocument/2006/relationships/image" Target="media/image24.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83.emf"/></Relationships>
</file>

<file path=word/_rels/footnotes.xml.rels><?xml version="1.0" encoding="UTF-8" standalone="yes"?>
<Relationships xmlns="http://schemas.openxmlformats.org/package/2006/relationships"><Relationship Id="rId3" Type="http://schemas.openxmlformats.org/officeDocument/2006/relationships/hyperlink" Target="http://reg.energyrating.gov.au/comparator/product_types/62/search/" TargetMode="External"/><Relationship Id="rId2" Type="http://schemas.openxmlformats.org/officeDocument/2006/relationships/hyperlink" Target="http://www.aga.asn.au/product_directory" TargetMode="External"/><Relationship Id="rId1" Type="http://schemas.openxmlformats.org/officeDocument/2006/relationships/hyperlink" Target="http://www.energyrating.gov.au/products/water-heaters/gas-water-heat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m\Desktop\SharePoint%20Temp\160407_Swimming%20pool%20pump%20retrofit%20t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eting Document" ma:contentTypeID="0x01010099DDF8EDA320E543B1EC6B982B0C01211400E1891887AED5C046916DC8DCFBE14357" ma:contentTypeVersion="3" ma:contentTypeDescription="Capturing the minutes of a meeting" ma:contentTypeScope="" ma:versionID="685e36d07c847fffb3bf66023a0b6631">
  <xsd:schema xmlns:xsd="http://www.w3.org/2001/XMLSchema" xmlns:xs="http://www.w3.org/2001/XMLSchema" xmlns:p="http://schemas.microsoft.com/office/2006/metadata/properties" xmlns:ns2="66e2e438-3733-46d5-b64b-c512c6046b4e" xmlns:ns3="0478b3d0-02d8-4d17-b53a-8e4130380b85" xmlns:ns4="http://schemas.microsoft.com/sharepoint/v4" targetNamespace="http://schemas.microsoft.com/office/2006/metadata/properties" ma:root="true" ma:fieldsID="4fb6c8998525f431861167330c3994b3" ns2:_="" ns3:_="" ns4:_="">
    <xsd:import namespace="66e2e438-3733-46d5-b64b-c512c6046b4e"/>
    <xsd:import namespace="0478b3d0-02d8-4d17-b53a-8e4130380b85"/>
    <xsd:import namespace="http://schemas.microsoft.com/sharepoint/v4"/>
    <xsd:element name="properties">
      <xsd:complexType>
        <xsd:sequence>
          <xsd:element name="documentManagement">
            <xsd:complexType>
              <xsd:all>
                <xsd:element ref="ns2:l19c03aba7cf4268b442a699abdd95c1" minOccurs="0"/>
                <xsd:element ref="ns2:TaxCatchAll" minOccurs="0"/>
                <xsd:element ref="ns2:TaxCatchAllLabel" minOccurs="0"/>
                <xsd:element ref="ns3:Marked_x0020_for_x0020_Deletion" minOccurs="0"/>
                <xsd:element ref="ns2:oa9ff634f432497fbe7a448b9e66b205" minOccurs="0"/>
                <xsd:element ref="ns2:i4587b40dee642c5a1d5214f2c9eb308" minOccurs="0"/>
                <xsd:element ref="ns2:f9a40e2d127043eaa3b18699b2fc7615"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2e438-3733-46d5-b64b-c512c6046b4e" elementFormDefault="qualified">
    <xsd:import namespace="http://schemas.microsoft.com/office/2006/documentManagement/types"/>
    <xsd:import namespace="http://schemas.microsoft.com/office/infopath/2007/PartnerControls"/>
    <xsd:element name="l19c03aba7cf4268b442a699abdd95c1" ma:index="8" nillable="true" ma:taxonomy="true" ma:internalName="l19c03aba7cf4268b442a699abdd95c1" ma:taxonomyFieldName="DM_x0020_Key_x0020_Word" ma:displayName="DM Key Word" ma:readOnly="false" ma:default="" ma:fieldId="{519c03ab-a7cf-4268-b442-a699abdd95c1}" ma:sspId="a2a80313-aeb0-43cb-af8b-51726a16eb99" ma:termSetId="5b46aed8-1fb6-4566-8825-d0f9ab16c4f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76827e-cc6f-4d7c-bb92-f610bc75a59f}" ma:internalName="TaxCatchAll" ma:showField="CatchAllData"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76827e-cc6f-4d7c-bb92-f610bc75a59f}" ma:internalName="TaxCatchAllLabel" ma:readOnly="true" ma:showField="CatchAllDataLabel"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3" nillable="true" ma:taxonomy="true" ma:internalName="oa9ff634f432497fbe7a448b9e66b205" ma:taxonomyFieldName="Security_x0020_Classification" ma:displayName="Security Classification" ma:readOnly="false" ma:default="30;#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element name="i4587b40dee642c5a1d5214f2c9eb308" ma:index="15" ma:taxonomy="true" ma:internalName="i4587b40dee642c5a1d5214f2c9eb308" ma:taxonomyFieldName="Meeting_x0020_Type" ma:displayName="Meeting Type" ma:readOnly="false" ma:default="26;#Minutes|9a90a59b-df34-44af-b72f-b8fa25724038" ma:fieldId="{24587b40-dee6-42c5-a1d5-214f2c9eb308}" ma:sspId="a2a80313-aeb0-43cb-af8b-51726a16eb99" ma:termSetId="21c54f13-7fec-4c00-b3e1-b19f25bc3f8e" ma:anchorId="00000000-0000-0000-0000-000000000000" ma:open="false" ma:isKeyword="false">
      <xsd:complexType>
        <xsd:sequence>
          <xsd:element ref="pc:Terms" minOccurs="0" maxOccurs="1"/>
        </xsd:sequence>
      </xsd:complexType>
    </xsd:element>
    <xsd:element name="f9a40e2d127043eaa3b18699b2fc7615" ma:index="17" nillable="true" ma:taxonomy="true" ma:internalName="f9a40e2d127043eaa3b18699b2fc7615" ma:taxonomyFieldName="Delivery_x0020_Type" ma:displayName="Project Delivery Activity" ma:default="" ma:fieldId="{f9a40e2d-1270-43ea-a3b1-8699b2fc7615}" ma:sspId="a2a80313-aeb0-43cb-af8b-51726a16eb99" ma:termSetId="bd75eb70-1319-4257-b9db-3d556ace5f5d" ma:anchorId="9e86af60-98d1-4117-a392-0b4a2c68ff3e"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8b3d0-02d8-4d17-b53a-8e4130380b85" elementFormDefault="qualified">
    <xsd:import namespace="http://schemas.microsoft.com/office/2006/documentManagement/types"/>
    <xsd:import namespace="http://schemas.microsoft.com/office/infopath/2007/PartnerControls"/>
    <xsd:element name="Marked_x0020_for_x0020_Deletion" ma:index="12" nillable="true" ma:displayName="Marked for Deletion" ma:default="0" ma:internalName="Marked_x0020_for_x0020_Deletion"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19c03aba7cf4268b442a699abdd95c1 xmlns="66e2e438-3733-46d5-b64b-c512c6046b4e">
      <Terms xmlns="http://schemas.microsoft.com/office/infopath/2007/PartnerControls">
        <TermInfo xmlns="http://schemas.microsoft.com/office/infopath/2007/PartnerControls">
          <TermName xmlns="http://schemas.microsoft.com/office/infopath/2007/PartnerControls">Project Delivery</TermName>
          <TermId xmlns="http://schemas.microsoft.com/office/infopath/2007/PartnerControls">eb369edd-3252-405b-bf36-bb9ef294daba</TermId>
        </TermInfo>
      </Terms>
    </l19c03aba7cf4268b442a699abdd95c1>
    <TaxCatchAll xmlns="66e2e438-3733-46d5-b64b-c512c6046b4e">
      <Value>26</Value>
      <Value>65</Value>
      <Value>30</Value>
      <Value>29</Value>
      <Value>10</Value>
      <Value>9</Value>
      <Value>230</Value>
      <Value>22</Value>
      <Value>92</Value>
      <Value>36</Value>
    </TaxCatchAll>
    <oa9ff634f432497fbe7a448b9e66b205 xmlns="66e2e438-3733-46d5-b64b-c512c6046b4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f9a40e2d127043eaa3b18699b2fc7615 xmlns="66e2e438-3733-46d5-b64b-c512c6046b4e">
      <Terms xmlns="http://schemas.microsoft.com/office/infopath/2007/PartnerControls">
        <TermInfo xmlns="http://schemas.microsoft.com/office/infopath/2007/PartnerControls">
          <TermName xmlns="http://schemas.microsoft.com/office/infopath/2007/PartnerControls">Research ＆ Information</TermName>
          <TermId xmlns="http://schemas.microsoft.com/office/infopath/2007/PartnerControls">80c5ffe4-757f-48b6-be83-8cd70dcf71d2</TermId>
        </TermInfo>
      </Terms>
    </f9a40e2d127043eaa3b18699b2fc7615>
    <Marked_x0020_for_x0020_Deletion xmlns="0478b3d0-02d8-4d17-b53a-8e4130380b85">false</Marked_x0020_for_x0020_Deletion>
    <i4587b40dee642c5a1d5214f2c9eb308 xmlns="66e2e438-3733-46d5-b64b-c512c6046b4e">
      <Terms xmlns="http://schemas.microsoft.com/office/infopath/2007/PartnerControls">
        <TermInfo xmlns="http://schemas.microsoft.com/office/infopath/2007/PartnerControls">
          <TermName xmlns="http://schemas.microsoft.com/office/infopath/2007/PartnerControls">Minutes</TermName>
          <TermId xmlns="http://schemas.microsoft.com/office/infopath/2007/PartnerControls">9a90a59b-df34-44af-b72f-b8fa25724038</TermId>
        </TermInfo>
      </Terms>
    </i4587b40dee642c5a1d5214f2c9eb308>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92CF-BECE-4150-9AC3-1FB863EB0A28}"/>
</file>

<file path=customXml/itemProps2.xml><?xml version="1.0" encoding="utf-8"?>
<ds:datastoreItem xmlns:ds="http://schemas.openxmlformats.org/officeDocument/2006/customXml" ds:itemID="{0A80939D-F4C6-4F40-B361-8867CACBBEC1}"/>
</file>

<file path=customXml/itemProps3.xml><?xml version="1.0" encoding="utf-8"?>
<ds:datastoreItem xmlns:ds="http://schemas.openxmlformats.org/officeDocument/2006/customXml" ds:itemID="{211C64A8-469B-4A39-BB8F-D47A7CF2FD5B}"/>
</file>

<file path=customXml/itemProps4.xml><?xml version="1.0" encoding="utf-8"?>
<ds:datastoreItem xmlns:ds="http://schemas.openxmlformats.org/officeDocument/2006/customXml" ds:itemID="{B2BDC818-3E86-48D8-882F-B2759B662E00}"/>
</file>

<file path=customXml/itemProps5.xml><?xml version="1.0" encoding="utf-8"?>
<ds:datastoreItem xmlns:ds="http://schemas.openxmlformats.org/officeDocument/2006/customXml" ds:itemID="{AB038DB0-51D7-4994-944D-A7764856B83E}"/>
</file>

<file path=customXml/itemProps6.xml><?xml version="1.0" encoding="utf-8"?>
<ds:datastoreItem xmlns:ds="http://schemas.openxmlformats.org/officeDocument/2006/customXml" ds:itemID="{CAF2C783-38BC-4A2E-80FA-3533B82E9D61}"/>
</file>

<file path=docProps/app.xml><?xml version="1.0" encoding="utf-8"?>
<Properties xmlns="http://schemas.openxmlformats.org/officeDocument/2006/extended-properties" xmlns:vt="http://schemas.openxmlformats.org/officeDocument/2006/docPropsVTypes">
  <Template>160407_Swimming pool pump retrofit trial.dotx</Template>
  <TotalTime>8</TotalTime>
  <Pages>1</Pages>
  <Words>28722</Words>
  <Characters>163722</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Minutes</vt:lpstr>
    </vt:vector>
  </TitlesOfParts>
  <Company>Sustainability Victoria</Company>
  <LinksUpToDate>false</LinksUpToDate>
  <CharactersWithSpaces>192060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Ian McNicol</dc:creator>
  <cp:keywords/>
  <dc:description/>
  <cp:lastModifiedBy>Ian McNicol</cp:lastModifiedBy>
  <cp:revision>6</cp:revision>
  <cp:lastPrinted>2016-12-01T00:41:00Z</cp:lastPrinted>
  <dcterms:created xsi:type="dcterms:W3CDTF">2016-12-01T00:36:00Z</dcterms:created>
  <dcterms:modified xsi:type="dcterms:W3CDTF">2016-12-01T00:43:00Z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Path_Manual">
    <vt:lpwstr>C:\Documents and Settings\All Users\Shared Documents\</vt:lpwstr>
  </property>
  <property fmtid="{D5CDD505-2E9C-101B-9397-08002B2CF9AE}" pid="3" name="PrefPath_Manual_Usage">
    <vt:lpwstr>false</vt:lpwstr>
  </property>
  <property fmtid="{D5CDD505-2E9C-101B-9397-08002B2CF9AE}" pid="4" name="PrintInColour">
    <vt:lpwstr>true</vt:lpwstr>
  </property>
  <property fmtid="{D5CDD505-2E9C-101B-9397-08002B2CF9AE}" pid="5" name="PrintInBW">
    <vt:lpwstr>true</vt:lpwstr>
  </property>
  <property fmtid="{D5CDD505-2E9C-101B-9397-08002B2CF9AE}" pid="6" name="PrintNone">
    <vt:lpwstr>true</vt:lpwstr>
  </property>
  <property fmtid="{D5CDD505-2E9C-101B-9397-08002B2CF9AE}" pid="7" name="CH ver">
    <vt:lpwstr>20</vt:lpwstr>
  </property>
  <property fmtid="{D5CDD505-2E9C-101B-9397-08002B2CF9AE}" pid="8" name="Word ver">
    <vt:lpwstr>2003</vt:lpwstr>
  </property>
  <property fmtid="{D5CDD505-2E9C-101B-9397-08002B2CF9AE}" pid="9" name="l19c03aba7cf4268b442a699abdd95c1">
    <vt:lpwstr>Template|ba18415f-49c0-420f-b9be-b0655d4c0069</vt:lpwstr>
  </property>
  <property fmtid="{D5CDD505-2E9C-101B-9397-08002B2CF9AE}" pid="10" name="b597d033ab9a4eb5a9384d5125191b65">
    <vt:lpwstr>Brief|7a08c022-f9cf-4d47-b74d-3d54d3874e09</vt:lpwstr>
  </property>
  <property fmtid="{D5CDD505-2E9C-101B-9397-08002B2CF9AE}" pid="11" name="DM Key Word">
    <vt:lpwstr>36;#Project Delivery|eb369edd-3252-405b-bf36-bb9ef294daba</vt:lpwstr>
  </property>
  <property fmtid="{D5CDD505-2E9C-101B-9397-08002B2CF9AE}" pid="12" name="TaxCatchAll">
    <vt:lpwstr>6;#Brief|7a08c022-f9cf-4d47-b74d-3d54d3874e09;#32;#Template|ba18415f-49c0-420f-b9be-b0655d4c0069;#1;#Unclassified|a6f64896-ae48-4d38-9394-0168a9e18a35</vt:lpwstr>
  </property>
  <property fmtid="{D5CDD505-2E9C-101B-9397-08002B2CF9AE}" pid="13" name="oa9ff634f432497fbe7a448b9e66b205">
    <vt:lpwstr>Unclassified|a6f64896-ae48-4d38-9394-0168a9e18a35</vt:lpwstr>
  </property>
  <property fmtid="{D5CDD505-2E9C-101B-9397-08002B2CF9AE}" pid="14" name="Form_x0020_Type">
    <vt:lpwstr/>
  </property>
  <property fmtid="{D5CDD505-2E9C-101B-9397-08002B2CF9AE}" pid="15" name="e96e804d3ae64968823db943cc4a1ec7">
    <vt:lpwstr/>
  </property>
  <property fmtid="{D5CDD505-2E9C-101B-9397-08002B2CF9AE}" pid="16" name="Frequency_x0020_of_x0020_review">
    <vt:lpwstr/>
  </property>
  <property fmtid="{D5CDD505-2E9C-101B-9397-08002B2CF9AE}" pid="17" name="ndce0d0d55a349928d36ed823709dfec">
    <vt:lpwstr>Households|d7b7f128-b168-476a-8ceb-44996813b4ea</vt:lpwstr>
  </property>
  <property fmtid="{D5CDD505-2E9C-101B-9397-08002B2CF9AE}" pid="18" name="Communication document type">
    <vt:lpwstr>9;#Brief|7a08c022-f9cf-4d47-b74d-3d54d3874e09</vt:lpwstr>
  </property>
  <property fmtid="{D5CDD505-2E9C-101B-9397-08002B2CF9AE}" pid="19" name="Team1">
    <vt:lpwstr>65;#Households|d7b7f128-b168-476a-8ceb-44996813b4ea</vt:lpwstr>
  </property>
  <property fmtid="{D5CDD505-2E9C-101B-9397-08002B2CF9AE}" pid="20" name="_docset_NoMedatataSyncRequired">
    <vt:lpwstr>False</vt:lpwstr>
  </property>
  <property fmtid="{D5CDD505-2E9C-101B-9397-08002B2CF9AE}" pid="21" name="Security Classification">
    <vt:lpwstr>30;#Unclassified|a6f64896-ae48-4d38-9394-0168a9e18a35</vt:lpwstr>
  </property>
  <property fmtid="{D5CDD505-2E9C-101B-9397-08002B2CF9AE}" pid="22" name="ef34facac5a74e2baabeee7ce04ad74f">
    <vt:lpwstr/>
  </property>
  <property fmtid="{D5CDD505-2E9C-101B-9397-08002B2CF9AE}" pid="23" name="d6b8ebe2ef1e4f1693fbb33369d6dd1c">
    <vt:lpwstr/>
  </property>
  <property fmtid="{D5CDD505-2E9C-101B-9397-08002B2CF9AE}" pid="24" name="IP_x0020_Licence">
    <vt:lpwstr/>
  </property>
  <property fmtid="{D5CDD505-2E9C-101B-9397-08002B2CF9AE}" pid="25" name="IP Licence">
    <vt:lpwstr/>
  </property>
  <property fmtid="{D5CDD505-2E9C-101B-9397-08002B2CF9AE}" pid="26" name="Frequency of review">
    <vt:lpwstr/>
  </property>
  <property fmtid="{D5CDD505-2E9C-101B-9397-08002B2CF9AE}" pid="27" name="Form Type">
    <vt:lpwstr/>
  </property>
  <property fmtid="{D5CDD505-2E9C-101B-9397-08002B2CF9AE}" pid="28" name="ContentTypeId">
    <vt:lpwstr>0x01010099DDF8EDA320E543B1EC6B982B0C01211400E1891887AED5C046916DC8DCFBE14357</vt:lpwstr>
  </property>
  <property fmtid="{D5CDD505-2E9C-101B-9397-08002B2CF9AE}" pid="29" name="b73968e9ce784ca4a391306e0a0a5f46">
    <vt:lpwstr>2015|87ad06d5-2837-46bf-8c9b-4cc852d4ada0</vt:lpwstr>
  </property>
  <property fmtid="{D5CDD505-2E9C-101B-9397-08002B2CF9AE}" pid="30" name="m2a46786ab4242859a6101eb70b9b150">
    <vt:lpwstr>Internal Report|a89eade3-a39a-496c-a215-f730206bee91</vt:lpwstr>
  </property>
  <property fmtid="{D5CDD505-2E9C-101B-9397-08002B2CF9AE}" pid="31" name="Delivery Type">
    <vt:lpwstr>230;#Research ＆ Information|80c5ffe4-757f-48b6-be83-8cd70dcf71d2</vt:lpwstr>
  </property>
  <property fmtid="{D5CDD505-2E9C-101B-9397-08002B2CF9AE}" pid="32" name="f5f0b0297d954234b0859b6844c5fcc8">
    <vt:lpwstr>Contracts|710ae83e-9930-4287-8286-a40c95955d0e</vt:lpwstr>
  </property>
  <property fmtid="{D5CDD505-2E9C-101B-9397-08002B2CF9AE}" pid="33" name="jb94b43498ab41a5a1d2c170b22f5971">
    <vt:lpwstr>Numeric Tags|e2e59908-0c04-4260-9eb1-0be0aeedce78</vt:lpwstr>
  </property>
  <property fmtid="{D5CDD505-2E9C-101B-9397-08002B2CF9AE}" pid="34" name="Sub Project">
    <vt:lpwstr/>
  </property>
  <property fmtid="{D5CDD505-2E9C-101B-9397-08002B2CF9AE}" pid="35" name="House_Residence Classification">
    <vt:lpwstr>92;#Numeric Tags|e2e59908-0c04-4260-9eb1-0be0aeedce78</vt:lpwstr>
  </property>
  <property fmtid="{D5CDD505-2E9C-101B-9397-08002B2CF9AE}" pid="36" name="Calendar Year">
    <vt:lpwstr>10;#2015|87ad06d5-2837-46bf-8c9b-4cc852d4ada0</vt:lpwstr>
  </property>
  <property fmtid="{D5CDD505-2E9C-101B-9397-08002B2CF9AE}" pid="37" name="he456946b27d4e93add52cbf6337b939">
    <vt:lpwstr/>
  </property>
  <property fmtid="{D5CDD505-2E9C-101B-9397-08002B2CF9AE}" pid="38" name="Meeting Type">
    <vt:lpwstr>26;#Minutes|9a90a59b-df34-44af-b72f-b8fa25724038</vt:lpwstr>
  </property>
  <property fmtid="{D5CDD505-2E9C-101B-9397-08002B2CF9AE}" pid="39" name="Report Type">
    <vt:lpwstr>29;#Internal Report|a89eade3-a39a-496c-a215-f730206bee91</vt:lpwstr>
  </property>
  <property fmtid="{D5CDD505-2E9C-101B-9397-08002B2CF9AE}" pid="40" name="Contract type">
    <vt:lpwstr/>
  </property>
  <property fmtid="{D5CDD505-2E9C-101B-9397-08002B2CF9AE}" pid="41" name="Contract Document Type">
    <vt:lpwstr/>
  </property>
  <property fmtid="{D5CDD505-2E9C-101B-9397-08002B2CF9AE}" pid="42" name="j8d690aba18e46d99baa7d2bc10bdcb5">
    <vt:lpwstr/>
  </property>
  <property fmtid="{D5CDD505-2E9C-101B-9397-08002B2CF9AE}" pid="43" name="k482e1eb40c441f791827f10a4279dbb">
    <vt:lpwstr/>
  </property>
  <property fmtid="{D5CDD505-2E9C-101B-9397-08002B2CF9AE}" pid="44" name="Legal Document Type">
    <vt:lpwstr>22;#Contracts|710ae83e-9930-4287-8286-a40c95955d0e</vt:lpwstr>
  </property>
</Properties>
</file>